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05C" w:rsidRDefault="00263C54" w:rsidP="009D205C">
      <w:pPr>
        <w:jc w:val="center"/>
        <w:rPr>
          <w:b/>
          <w:sz w:val="52"/>
          <w:szCs w:val="52"/>
        </w:rPr>
      </w:pPr>
      <w:r>
        <w:rPr>
          <w:noProof/>
          <w:sz w:val="20"/>
        </w:rPr>
        <mc:AlternateContent>
          <mc:Choice Requires="wpg">
            <w:drawing>
              <wp:inline distT="0" distB="0" distL="0" distR="0">
                <wp:extent cx="4987925" cy="1830705"/>
                <wp:effectExtent l="10795" t="0" r="1905" b="0"/>
                <wp:docPr id="5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1830705"/>
                          <a:chOff x="0" y="0"/>
                          <a:chExt cx="9361" cy="2390"/>
                        </a:xfrm>
                      </wpg:grpSpPr>
                      <wps:wsp>
                        <wps:cNvPr id="506" name="Line 3"/>
                        <wps:cNvCnPr>
                          <a:cxnSpLocks noChangeShapeType="1"/>
                        </wps:cNvCnPr>
                        <wps:spPr bwMode="auto">
                          <a:xfrm>
                            <a:off x="29" y="1428"/>
                            <a:ext cx="603"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507" name="Line 4"/>
                        <wps:cNvCnPr>
                          <a:cxnSpLocks noChangeShapeType="1"/>
                        </wps:cNvCnPr>
                        <wps:spPr bwMode="auto">
                          <a:xfrm>
                            <a:off x="29" y="1279"/>
                            <a:ext cx="2833" cy="0"/>
                          </a:xfrm>
                          <a:prstGeom prst="line">
                            <a:avLst/>
                          </a:prstGeom>
                          <a:noFill/>
                          <a:ln w="10558">
                            <a:solidFill>
                              <a:srgbClr val="B0D6D6"/>
                            </a:solidFill>
                            <a:round/>
                            <a:headEnd/>
                            <a:tailEnd/>
                          </a:ln>
                          <a:extLst>
                            <a:ext uri="{909E8E84-426E-40DD-AFC4-6F175D3DCCD1}">
                              <a14:hiddenFill xmlns:a14="http://schemas.microsoft.com/office/drawing/2010/main">
                                <a:noFill/>
                              </a14:hiddenFill>
                            </a:ext>
                          </a:extLst>
                        </wps:spPr>
                        <wps:bodyPr/>
                      </wps:wsp>
                      <wps:wsp>
                        <wps:cNvPr id="508" name="Line 5"/>
                        <wps:cNvCnPr>
                          <a:cxnSpLocks noChangeShapeType="1"/>
                        </wps:cNvCnPr>
                        <wps:spPr bwMode="auto">
                          <a:xfrm>
                            <a:off x="29" y="1354"/>
                            <a:ext cx="2521" cy="0"/>
                          </a:xfrm>
                          <a:prstGeom prst="line">
                            <a:avLst/>
                          </a:prstGeom>
                          <a:noFill/>
                          <a:ln w="10558">
                            <a:solidFill>
                              <a:srgbClr val="B0D6D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9"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85" y="1131"/>
                            <a:ext cx="291"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4" y="1423"/>
                            <a:ext cx="621" cy="135"/>
                          </a:xfrm>
                          <a:prstGeom prst="rect">
                            <a:avLst/>
                          </a:prstGeom>
                          <a:noFill/>
                          <a:extLst>
                            <a:ext uri="{909E8E84-426E-40DD-AFC4-6F175D3DCCD1}">
                              <a14:hiddenFill xmlns:a14="http://schemas.microsoft.com/office/drawing/2010/main">
                                <a:solidFill>
                                  <a:srgbClr val="FFFFFF"/>
                                </a:solidFill>
                              </a14:hiddenFill>
                            </a:ext>
                          </a:extLst>
                        </pic:spPr>
                      </pic:pic>
                      <wps:wsp>
                        <wps:cNvPr id="511" name="AutoShape 8"/>
                        <wps:cNvSpPr>
                          <a:spLocks/>
                        </wps:cNvSpPr>
                        <wps:spPr bwMode="auto">
                          <a:xfrm>
                            <a:off x="1084" y="1368"/>
                            <a:ext cx="33" cy="24"/>
                          </a:xfrm>
                          <a:custGeom>
                            <a:avLst/>
                            <a:gdLst>
                              <a:gd name="T0" fmla="+- 0 1110 1084"/>
                              <a:gd name="T1" fmla="*/ T0 w 33"/>
                              <a:gd name="T2" fmla="+- 0 1391 1368"/>
                              <a:gd name="T3" fmla="*/ 1391 h 24"/>
                              <a:gd name="T4" fmla="+- 0 1112 1084"/>
                              <a:gd name="T5" fmla="*/ T4 w 33"/>
                              <a:gd name="T6" fmla="+- 0 1391 1368"/>
                              <a:gd name="T7" fmla="*/ 1391 h 24"/>
                              <a:gd name="T8" fmla="+- 0 1113 1084"/>
                              <a:gd name="T9" fmla="*/ T8 w 33"/>
                              <a:gd name="T10" fmla="+- 0 1391 1368"/>
                              <a:gd name="T11" fmla="*/ 1391 h 24"/>
                              <a:gd name="T12" fmla="+- 0 1110 1084"/>
                              <a:gd name="T13" fmla="*/ T12 w 33"/>
                              <a:gd name="T14" fmla="+- 0 1391 1368"/>
                              <a:gd name="T15" fmla="*/ 1391 h 24"/>
                              <a:gd name="T16" fmla="+- 0 1091 1084"/>
                              <a:gd name="T17" fmla="*/ T16 w 33"/>
                              <a:gd name="T18" fmla="+- 0 1368 1368"/>
                              <a:gd name="T19" fmla="*/ 1368 h 24"/>
                              <a:gd name="T20" fmla="+- 0 1084 1084"/>
                              <a:gd name="T21" fmla="*/ T20 w 33"/>
                              <a:gd name="T22" fmla="+- 0 1383 1368"/>
                              <a:gd name="T23" fmla="*/ 1383 h 24"/>
                              <a:gd name="T24" fmla="+- 0 1110 1084"/>
                              <a:gd name="T25" fmla="*/ T24 w 33"/>
                              <a:gd name="T26" fmla="+- 0 1391 1368"/>
                              <a:gd name="T27" fmla="*/ 1391 h 24"/>
                              <a:gd name="T28" fmla="+- 0 1113 1084"/>
                              <a:gd name="T29" fmla="*/ T28 w 33"/>
                              <a:gd name="T30" fmla="+- 0 1391 1368"/>
                              <a:gd name="T31" fmla="*/ 1391 h 24"/>
                              <a:gd name="T32" fmla="+- 0 1113 1084"/>
                              <a:gd name="T33" fmla="*/ T32 w 33"/>
                              <a:gd name="T34" fmla="+- 0 1375 1368"/>
                              <a:gd name="T35" fmla="*/ 1375 h 24"/>
                              <a:gd name="T36" fmla="+- 0 1116 1084"/>
                              <a:gd name="T37" fmla="*/ T36 w 33"/>
                              <a:gd name="T38" fmla="+- 0 1375 1368"/>
                              <a:gd name="T39" fmla="*/ 1375 h 24"/>
                              <a:gd name="T40" fmla="+- 0 1091 1084"/>
                              <a:gd name="T41" fmla="*/ T40 w 33"/>
                              <a:gd name="T42" fmla="+- 0 1368 1368"/>
                              <a:gd name="T43" fmla="*/ 1368 h 24"/>
                              <a:gd name="T44" fmla="+- 0 1116 1084"/>
                              <a:gd name="T45" fmla="*/ T44 w 33"/>
                              <a:gd name="T46" fmla="+- 0 1375 1368"/>
                              <a:gd name="T47" fmla="*/ 1375 h 24"/>
                              <a:gd name="T48" fmla="+- 0 1113 1084"/>
                              <a:gd name="T49" fmla="*/ T48 w 33"/>
                              <a:gd name="T50" fmla="+- 0 1375 1368"/>
                              <a:gd name="T51" fmla="*/ 1375 h 24"/>
                              <a:gd name="T52" fmla="+- 0 1117 1084"/>
                              <a:gd name="T53" fmla="*/ T52 w 33"/>
                              <a:gd name="T54" fmla="+- 0 1376 1368"/>
                              <a:gd name="T55" fmla="*/ 1376 h 24"/>
                              <a:gd name="T56" fmla="+- 0 1116 1084"/>
                              <a:gd name="T57" fmla="*/ T56 w 33"/>
                              <a:gd name="T58" fmla="+- 0 1375 1368"/>
                              <a:gd name="T59" fmla="*/ 137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 h="24">
                                <a:moveTo>
                                  <a:pt x="26" y="23"/>
                                </a:moveTo>
                                <a:lnTo>
                                  <a:pt x="28" y="23"/>
                                </a:lnTo>
                                <a:lnTo>
                                  <a:pt x="29" y="23"/>
                                </a:lnTo>
                                <a:lnTo>
                                  <a:pt x="26" y="23"/>
                                </a:lnTo>
                                <a:close/>
                                <a:moveTo>
                                  <a:pt x="7" y="0"/>
                                </a:moveTo>
                                <a:lnTo>
                                  <a:pt x="0" y="15"/>
                                </a:lnTo>
                                <a:lnTo>
                                  <a:pt x="26" y="23"/>
                                </a:lnTo>
                                <a:lnTo>
                                  <a:pt x="29" y="23"/>
                                </a:lnTo>
                                <a:lnTo>
                                  <a:pt x="29" y="7"/>
                                </a:lnTo>
                                <a:lnTo>
                                  <a:pt x="32" y="7"/>
                                </a:lnTo>
                                <a:lnTo>
                                  <a:pt x="7" y="0"/>
                                </a:lnTo>
                                <a:close/>
                                <a:moveTo>
                                  <a:pt x="32" y="7"/>
                                </a:moveTo>
                                <a:lnTo>
                                  <a:pt x="29" y="7"/>
                                </a:lnTo>
                                <a:lnTo>
                                  <a:pt x="33" y="8"/>
                                </a:lnTo>
                                <a:lnTo>
                                  <a:pt x="32" y="7"/>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Line 9"/>
                        <wps:cNvCnPr>
                          <a:cxnSpLocks noChangeShapeType="1"/>
                        </wps:cNvCnPr>
                        <wps:spPr bwMode="auto">
                          <a:xfrm>
                            <a:off x="1113" y="1383"/>
                            <a:ext cx="12"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513" name="Freeform 10"/>
                        <wps:cNvSpPr>
                          <a:spLocks/>
                        </wps:cNvSpPr>
                        <wps:spPr bwMode="auto">
                          <a:xfrm>
                            <a:off x="1124" y="1375"/>
                            <a:ext cx="83" cy="23"/>
                          </a:xfrm>
                          <a:custGeom>
                            <a:avLst/>
                            <a:gdLst>
                              <a:gd name="T0" fmla="+- 0 1125 1124"/>
                              <a:gd name="T1" fmla="*/ T0 w 83"/>
                              <a:gd name="T2" fmla="+- 0 1375 1375"/>
                              <a:gd name="T3" fmla="*/ 1375 h 23"/>
                              <a:gd name="T4" fmla="+- 0 1124 1124"/>
                              <a:gd name="T5" fmla="*/ T4 w 83"/>
                              <a:gd name="T6" fmla="+- 0 1391 1375"/>
                              <a:gd name="T7" fmla="*/ 1391 h 23"/>
                              <a:gd name="T8" fmla="+- 0 1204 1124"/>
                              <a:gd name="T9" fmla="*/ T8 w 83"/>
                              <a:gd name="T10" fmla="+- 0 1398 1375"/>
                              <a:gd name="T11" fmla="*/ 1398 h 23"/>
                              <a:gd name="T12" fmla="+- 0 1205 1124"/>
                              <a:gd name="T13" fmla="*/ T12 w 83"/>
                              <a:gd name="T14" fmla="+- 0 1382 1375"/>
                              <a:gd name="T15" fmla="*/ 1382 h 23"/>
                              <a:gd name="T16" fmla="+- 0 1206 1124"/>
                              <a:gd name="T17" fmla="*/ T16 w 83"/>
                              <a:gd name="T18" fmla="+- 0 1382 1375"/>
                              <a:gd name="T19" fmla="*/ 1382 h 23"/>
                              <a:gd name="T20" fmla="+- 0 1125 1124"/>
                              <a:gd name="T21" fmla="*/ T20 w 83"/>
                              <a:gd name="T22" fmla="+- 0 1375 1375"/>
                              <a:gd name="T23" fmla="*/ 1375 h 23"/>
                            </a:gdLst>
                            <a:ahLst/>
                            <a:cxnLst>
                              <a:cxn ang="0">
                                <a:pos x="T1" y="T3"/>
                              </a:cxn>
                              <a:cxn ang="0">
                                <a:pos x="T5" y="T7"/>
                              </a:cxn>
                              <a:cxn ang="0">
                                <a:pos x="T9" y="T11"/>
                              </a:cxn>
                              <a:cxn ang="0">
                                <a:pos x="T13" y="T15"/>
                              </a:cxn>
                              <a:cxn ang="0">
                                <a:pos x="T17" y="T19"/>
                              </a:cxn>
                              <a:cxn ang="0">
                                <a:pos x="T21" y="T23"/>
                              </a:cxn>
                            </a:cxnLst>
                            <a:rect l="0" t="0" r="r" b="b"/>
                            <a:pathLst>
                              <a:path w="83" h="23">
                                <a:moveTo>
                                  <a:pt x="1" y="0"/>
                                </a:moveTo>
                                <a:lnTo>
                                  <a:pt x="0" y="16"/>
                                </a:lnTo>
                                <a:lnTo>
                                  <a:pt x="80" y="23"/>
                                </a:lnTo>
                                <a:lnTo>
                                  <a:pt x="81" y="7"/>
                                </a:lnTo>
                                <a:lnTo>
                                  <a:pt x="82" y="7"/>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AutoShape 11"/>
                        <wps:cNvSpPr>
                          <a:spLocks/>
                        </wps:cNvSpPr>
                        <wps:spPr bwMode="auto">
                          <a:xfrm>
                            <a:off x="1204" y="1382"/>
                            <a:ext cx="57" cy="20"/>
                          </a:xfrm>
                          <a:custGeom>
                            <a:avLst/>
                            <a:gdLst>
                              <a:gd name="T0" fmla="+- 0 1258 1204"/>
                              <a:gd name="T1" fmla="*/ T0 w 57"/>
                              <a:gd name="T2" fmla="+- 0 1401 1382"/>
                              <a:gd name="T3" fmla="*/ 1401 h 20"/>
                              <a:gd name="T4" fmla="+- 0 1258 1204"/>
                              <a:gd name="T5" fmla="*/ T4 w 57"/>
                              <a:gd name="T6" fmla="+- 0 1401 1382"/>
                              <a:gd name="T7" fmla="*/ 1401 h 20"/>
                              <a:gd name="T8" fmla="+- 0 1259 1204"/>
                              <a:gd name="T9" fmla="*/ T8 w 57"/>
                              <a:gd name="T10" fmla="+- 0 1401 1382"/>
                              <a:gd name="T11" fmla="*/ 1401 h 20"/>
                              <a:gd name="T12" fmla="+- 0 1258 1204"/>
                              <a:gd name="T13" fmla="*/ T12 w 57"/>
                              <a:gd name="T14" fmla="+- 0 1401 1382"/>
                              <a:gd name="T15" fmla="*/ 1401 h 20"/>
                              <a:gd name="T16" fmla="+- 0 1205 1204"/>
                              <a:gd name="T17" fmla="*/ T16 w 57"/>
                              <a:gd name="T18" fmla="+- 0 1382 1382"/>
                              <a:gd name="T19" fmla="*/ 1382 h 20"/>
                              <a:gd name="T20" fmla="+- 0 1204 1204"/>
                              <a:gd name="T21" fmla="*/ T20 w 57"/>
                              <a:gd name="T22" fmla="+- 0 1398 1382"/>
                              <a:gd name="T23" fmla="*/ 1398 h 20"/>
                              <a:gd name="T24" fmla="+- 0 1258 1204"/>
                              <a:gd name="T25" fmla="*/ T24 w 57"/>
                              <a:gd name="T26" fmla="+- 0 1401 1382"/>
                              <a:gd name="T27" fmla="*/ 1401 h 20"/>
                              <a:gd name="T28" fmla="+- 0 1260 1204"/>
                              <a:gd name="T29" fmla="*/ T28 w 57"/>
                              <a:gd name="T30" fmla="+- 0 1385 1382"/>
                              <a:gd name="T31" fmla="*/ 1385 h 20"/>
                              <a:gd name="T32" fmla="+- 0 1260 1204"/>
                              <a:gd name="T33" fmla="*/ T32 w 57"/>
                              <a:gd name="T34" fmla="+- 0 1385 1382"/>
                              <a:gd name="T35" fmla="*/ 1385 h 20"/>
                              <a:gd name="T36" fmla="+- 0 1205 1204"/>
                              <a:gd name="T37" fmla="*/ T36 w 57"/>
                              <a:gd name="T38" fmla="+- 0 1382 1382"/>
                              <a:gd name="T39" fmla="*/ 138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20">
                                <a:moveTo>
                                  <a:pt x="54" y="19"/>
                                </a:moveTo>
                                <a:lnTo>
                                  <a:pt x="54" y="19"/>
                                </a:lnTo>
                                <a:lnTo>
                                  <a:pt x="55" y="19"/>
                                </a:lnTo>
                                <a:lnTo>
                                  <a:pt x="54" y="19"/>
                                </a:lnTo>
                                <a:close/>
                                <a:moveTo>
                                  <a:pt x="1" y="0"/>
                                </a:moveTo>
                                <a:lnTo>
                                  <a:pt x="0" y="16"/>
                                </a:lnTo>
                                <a:lnTo>
                                  <a:pt x="54" y="19"/>
                                </a:lnTo>
                                <a:lnTo>
                                  <a:pt x="56" y="3"/>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2"/>
                        <wps:cNvSpPr>
                          <a:spLocks/>
                        </wps:cNvSpPr>
                        <wps:spPr bwMode="auto">
                          <a:xfrm>
                            <a:off x="1258" y="1385"/>
                            <a:ext cx="51" cy="21"/>
                          </a:xfrm>
                          <a:custGeom>
                            <a:avLst/>
                            <a:gdLst>
                              <a:gd name="T0" fmla="+- 0 1260 1258"/>
                              <a:gd name="T1" fmla="*/ T0 w 51"/>
                              <a:gd name="T2" fmla="+- 0 1385 1385"/>
                              <a:gd name="T3" fmla="*/ 1385 h 21"/>
                              <a:gd name="T4" fmla="+- 0 1258 1258"/>
                              <a:gd name="T5" fmla="*/ T4 w 51"/>
                              <a:gd name="T6" fmla="+- 0 1401 1385"/>
                              <a:gd name="T7" fmla="*/ 1401 h 21"/>
                              <a:gd name="T8" fmla="+- 0 1306 1258"/>
                              <a:gd name="T9" fmla="*/ T8 w 51"/>
                              <a:gd name="T10" fmla="+- 0 1405 1385"/>
                              <a:gd name="T11" fmla="*/ 1405 h 21"/>
                              <a:gd name="T12" fmla="+- 0 1306 1258"/>
                              <a:gd name="T13" fmla="*/ T12 w 51"/>
                              <a:gd name="T14" fmla="+- 0 1405 1385"/>
                              <a:gd name="T15" fmla="*/ 1405 h 21"/>
                              <a:gd name="T16" fmla="+- 0 1308 1258"/>
                              <a:gd name="T17" fmla="*/ T16 w 51"/>
                              <a:gd name="T18" fmla="+- 0 1389 1385"/>
                              <a:gd name="T19" fmla="*/ 1389 h 21"/>
                              <a:gd name="T20" fmla="+- 0 1308 1258"/>
                              <a:gd name="T21" fmla="*/ T20 w 51"/>
                              <a:gd name="T22" fmla="+- 0 1389 1385"/>
                              <a:gd name="T23" fmla="*/ 1389 h 21"/>
                              <a:gd name="T24" fmla="+- 0 1260 1258"/>
                              <a:gd name="T25" fmla="*/ T24 w 51"/>
                              <a:gd name="T26" fmla="+- 0 1385 1385"/>
                              <a:gd name="T27" fmla="*/ 1385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2" y="0"/>
                                </a:moveTo>
                                <a:lnTo>
                                  <a:pt x="0" y="16"/>
                                </a:lnTo>
                                <a:lnTo>
                                  <a:pt x="48" y="20"/>
                                </a:lnTo>
                                <a:lnTo>
                                  <a:pt x="50" y="4"/>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3"/>
                        <wps:cNvSpPr>
                          <a:spLocks/>
                        </wps:cNvSpPr>
                        <wps:spPr bwMode="auto">
                          <a:xfrm>
                            <a:off x="1306" y="1389"/>
                            <a:ext cx="60" cy="20"/>
                          </a:xfrm>
                          <a:custGeom>
                            <a:avLst/>
                            <a:gdLst>
                              <a:gd name="T0" fmla="+- 0 1308 1306"/>
                              <a:gd name="T1" fmla="*/ T0 w 60"/>
                              <a:gd name="T2" fmla="+- 0 1389 1389"/>
                              <a:gd name="T3" fmla="*/ 1389 h 20"/>
                              <a:gd name="T4" fmla="+- 0 1306 1306"/>
                              <a:gd name="T5" fmla="*/ T4 w 60"/>
                              <a:gd name="T6" fmla="+- 0 1405 1389"/>
                              <a:gd name="T7" fmla="*/ 1405 h 20"/>
                              <a:gd name="T8" fmla="+- 0 1365 1306"/>
                              <a:gd name="T9" fmla="*/ T8 w 60"/>
                              <a:gd name="T10" fmla="+- 0 1409 1389"/>
                              <a:gd name="T11" fmla="*/ 1409 h 20"/>
                              <a:gd name="T12" fmla="+- 0 1366 1306"/>
                              <a:gd name="T13" fmla="*/ T12 w 60"/>
                              <a:gd name="T14" fmla="+- 0 1393 1389"/>
                              <a:gd name="T15" fmla="*/ 1393 h 20"/>
                              <a:gd name="T16" fmla="+- 0 1308 1306"/>
                              <a:gd name="T17" fmla="*/ T16 w 60"/>
                              <a:gd name="T18" fmla="+- 0 1389 1389"/>
                              <a:gd name="T19" fmla="*/ 1389 h 20"/>
                            </a:gdLst>
                            <a:ahLst/>
                            <a:cxnLst>
                              <a:cxn ang="0">
                                <a:pos x="T1" y="T3"/>
                              </a:cxn>
                              <a:cxn ang="0">
                                <a:pos x="T5" y="T7"/>
                              </a:cxn>
                              <a:cxn ang="0">
                                <a:pos x="T9" y="T11"/>
                              </a:cxn>
                              <a:cxn ang="0">
                                <a:pos x="T13" y="T15"/>
                              </a:cxn>
                              <a:cxn ang="0">
                                <a:pos x="T17" y="T19"/>
                              </a:cxn>
                            </a:cxnLst>
                            <a:rect l="0" t="0" r="r" b="b"/>
                            <a:pathLst>
                              <a:path w="60" h="20">
                                <a:moveTo>
                                  <a:pt x="2" y="0"/>
                                </a:moveTo>
                                <a:lnTo>
                                  <a:pt x="0" y="16"/>
                                </a:lnTo>
                                <a:lnTo>
                                  <a:pt x="59" y="20"/>
                                </a:lnTo>
                                <a:lnTo>
                                  <a:pt x="60" y="4"/>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4"/>
                        <wps:cNvSpPr>
                          <a:spLocks/>
                        </wps:cNvSpPr>
                        <wps:spPr bwMode="auto">
                          <a:xfrm>
                            <a:off x="1365" y="1393"/>
                            <a:ext cx="61" cy="21"/>
                          </a:xfrm>
                          <a:custGeom>
                            <a:avLst/>
                            <a:gdLst>
                              <a:gd name="T0" fmla="+- 0 1366 1365"/>
                              <a:gd name="T1" fmla="*/ T0 w 61"/>
                              <a:gd name="T2" fmla="+- 0 1393 1393"/>
                              <a:gd name="T3" fmla="*/ 1393 h 21"/>
                              <a:gd name="T4" fmla="+- 0 1365 1365"/>
                              <a:gd name="T5" fmla="*/ T4 w 61"/>
                              <a:gd name="T6" fmla="+- 0 1408 1393"/>
                              <a:gd name="T7" fmla="*/ 1408 h 21"/>
                              <a:gd name="T8" fmla="+- 0 1423 1365"/>
                              <a:gd name="T9" fmla="*/ T8 w 61"/>
                              <a:gd name="T10" fmla="+- 0 1414 1393"/>
                              <a:gd name="T11" fmla="*/ 1414 h 21"/>
                              <a:gd name="T12" fmla="+- 0 1424 1365"/>
                              <a:gd name="T13" fmla="*/ T12 w 61"/>
                              <a:gd name="T14" fmla="+- 0 1414 1393"/>
                              <a:gd name="T15" fmla="*/ 1414 h 21"/>
                              <a:gd name="T16" fmla="+- 0 1424 1365"/>
                              <a:gd name="T17" fmla="*/ T16 w 61"/>
                              <a:gd name="T18" fmla="+- 0 1397 1393"/>
                              <a:gd name="T19" fmla="*/ 1397 h 21"/>
                              <a:gd name="T20" fmla="+- 0 1425 1365"/>
                              <a:gd name="T21" fmla="*/ T20 w 61"/>
                              <a:gd name="T22" fmla="+- 0 1397 1393"/>
                              <a:gd name="T23" fmla="*/ 1397 h 21"/>
                              <a:gd name="T24" fmla="+- 0 1366 1365"/>
                              <a:gd name="T25" fmla="*/ T24 w 61"/>
                              <a:gd name="T26" fmla="+- 0 1393 1393"/>
                              <a:gd name="T27" fmla="*/ 1393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 y="0"/>
                                </a:moveTo>
                                <a:lnTo>
                                  <a:pt x="0" y="15"/>
                                </a:lnTo>
                                <a:lnTo>
                                  <a:pt x="58" y="21"/>
                                </a:lnTo>
                                <a:lnTo>
                                  <a:pt x="59" y="21"/>
                                </a:lnTo>
                                <a:lnTo>
                                  <a:pt x="59" y="4"/>
                                </a:lnTo>
                                <a:lnTo>
                                  <a:pt x="60" y="4"/>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AutoShape 15"/>
                        <wps:cNvSpPr>
                          <a:spLocks/>
                        </wps:cNvSpPr>
                        <wps:spPr bwMode="auto">
                          <a:xfrm>
                            <a:off x="1424" y="1397"/>
                            <a:ext cx="60" cy="18"/>
                          </a:xfrm>
                          <a:custGeom>
                            <a:avLst/>
                            <a:gdLst>
                              <a:gd name="T0" fmla="+- 0 1482 1424"/>
                              <a:gd name="T1" fmla="*/ T0 w 60"/>
                              <a:gd name="T2" fmla="+- 0 1415 1397"/>
                              <a:gd name="T3" fmla="*/ 1415 h 18"/>
                              <a:gd name="T4" fmla="+- 0 1482 1424"/>
                              <a:gd name="T5" fmla="*/ T4 w 60"/>
                              <a:gd name="T6" fmla="+- 0 1415 1397"/>
                              <a:gd name="T7" fmla="*/ 1415 h 18"/>
                              <a:gd name="T8" fmla="+- 0 1482 1424"/>
                              <a:gd name="T9" fmla="*/ T8 w 60"/>
                              <a:gd name="T10" fmla="+- 0 1415 1397"/>
                              <a:gd name="T11" fmla="*/ 1415 h 18"/>
                              <a:gd name="T12" fmla="+- 0 1482 1424"/>
                              <a:gd name="T13" fmla="*/ T12 w 60"/>
                              <a:gd name="T14" fmla="+- 0 1415 1397"/>
                              <a:gd name="T15" fmla="*/ 1415 h 18"/>
                              <a:gd name="T16" fmla="+- 0 1424 1424"/>
                              <a:gd name="T17" fmla="*/ T16 w 60"/>
                              <a:gd name="T18" fmla="+- 0 1397 1397"/>
                              <a:gd name="T19" fmla="*/ 1397 h 18"/>
                              <a:gd name="T20" fmla="+- 0 1424 1424"/>
                              <a:gd name="T21" fmla="*/ T20 w 60"/>
                              <a:gd name="T22" fmla="+- 0 1414 1397"/>
                              <a:gd name="T23" fmla="*/ 1414 h 18"/>
                              <a:gd name="T24" fmla="+- 0 1482 1424"/>
                              <a:gd name="T25" fmla="*/ T24 w 60"/>
                              <a:gd name="T26" fmla="+- 0 1415 1397"/>
                              <a:gd name="T27" fmla="*/ 1415 h 18"/>
                              <a:gd name="T28" fmla="+- 0 1484 1424"/>
                              <a:gd name="T29" fmla="*/ T28 w 60"/>
                              <a:gd name="T30" fmla="+- 0 1399 1397"/>
                              <a:gd name="T31" fmla="*/ 1399 h 18"/>
                              <a:gd name="T32" fmla="+- 0 1424 1424"/>
                              <a:gd name="T33" fmla="*/ T32 w 60"/>
                              <a:gd name="T34" fmla="+- 0 1397 1397"/>
                              <a:gd name="T35" fmla="*/ 139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8">
                                <a:moveTo>
                                  <a:pt x="58" y="18"/>
                                </a:moveTo>
                                <a:lnTo>
                                  <a:pt x="58" y="18"/>
                                </a:lnTo>
                                <a:close/>
                                <a:moveTo>
                                  <a:pt x="0" y="0"/>
                                </a:moveTo>
                                <a:lnTo>
                                  <a:pt x="0" y="17"/>
                                </a:lnTo>
                                <a:lnTo>
                                  <a:pt x="58" y="18"/>
                                </a:lnTo>
                                <a:lnTo>
                                  <a:pt x="60" y="2"/>
                                </a:lnTo>
                                <a:lnTo>
                                  <a:pt x="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6"/>
                        <wps:cNvSpPr>
                          <a:spLocks/>
                        </wps:cNvSpPr>
                        <wps:spPr bwMode="auto">
                          <a:xfrm>
                            <a:off x="1482" y="1399"/>
                            <a:ext cx="53" cy="21"/>
                          </a:xfrm>
                          <a:custGeom>
                            <a:avLst/>
                            <a:gdLst>
                              <a:gd name="T0" fmla="+- 0 1484 1482"/>
                              <a:gd name="T1" fmla="*/ T0 w 53"/>
                              <a:gd name="T2" fmla="+- 0 1399 1399"/>
                              <a:gd name="T3" fmla="*/ 1399 h 21"/>
                              <a:gd name="T4" fmla="+- 0 1482 1482"/>
                              <a:gd name="T5" fmla="*/ T4 w 53"/>
                              <a:gd name="T6" fmla="+- 0 1415 1399"/>
                              <a:gd name="T7" fmla="*/ 1415 h 21"/>
                              <a:gd name="T8" fmla="+- 0 1532 1482"/>
                              <a:gd name="T9" fmla="*/ T8 w 53"/>
                              <a:gd name="T10" fmla="+- 0 1420 1399"/>
                              <a:gd name="T11" fmla="*/ 1420 h 21"/>
                              <a:gd name="T12" fmla="+- 0 1532 1482"/>
                              <a:gd name="T13" fmla="*/ T12 w 53"/>
                              <a:gd name="T14" fmla="+- 0 1420 1399"/>
                              <a:gd name="T15" fmla="*/ 1420 h 21"/>
                              <a:gd name="T16" fmla="+- 0 1534 1482"/>
                              <a:gd name="T17" fmla="*/ T16 w 53"/>
                              <a:gd name="T18" fmla="+- 0 1403 1399"/>
                              <a:gd name="T19" fmla="*/ 1403 h 21"/>
                              <a:gd name="T20" fmla="+- 0 1534 1482"/>
                              <a:gd name="T21" fmla="*/ T20 w 53"/>
                              <a:gd name="T22" fmla="+- 0 1403 1399"/>
                              <a:gd name="T23" fmla="*/ 1403 h 21"/>
                              <a:gd name="T24" fmla="+- 0 1484 1482"/>
                              <a:gd name="T25" fmla="*/ T24 w 53"/>
                              <a:gd name="T26" fmla="+- 0 1399 1399"/>
                              <a:gd name="T27" fmla="*/ 1399 h 21"/>
                            </a:gdLst>
                            <a:ahLst/>
                            <a:cxnLst>
                              <a:cxn ang="0">
                                <a:pos x="T1" y="T3"/>
                              </a:cxn>
                              <a:cxn ang="0">
                                <a:pos x="T5" y="T7"/>
                              </a:cxn>
                              <a:cxn ang="0">
                                <a:pos x="T9" y="T11"/>
                              </a:cxn>
                              <a:cxn ang="0">
                                <a:pos x="T13" y="T15"/>
                              </a:cxn>
                              <a:cxn ang="0">
                                <a:pos x="T17" y="T19"/>
                              </a:cxn>
                              <a:cxn ang="0">
                                <a:pos x="T21" y="T23"/>
                              </a:cxn>
                              <a:cxn ang="0">
                                <a:pos x="T25" y="T27"/>
                              </a:cxn>
                            </a:cxnLst>
                            <a:rect l="0" t="0" r="r" b="b"/>
                            <a:pathLst>
                              <a:path w="53" h="21">
                                <a:moveTo>
                                  <a:pt x="2" y="0"/>
                                </a:moveTo>
                                <a:lnTo>
                                  <a:pt x="0" y="16"/>
                                </a:lnTo>
                                <a:lnTo>
                                  <a:pt x="50" y="21"/>
                                </a:lnTo>
                                <a:lnTo>
                                  <a:pt x="52" y="4"/>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AutoShape 17"/>
                        <wps:cNvSpPr>
                          <a:spLocks/>
                        </wps:cNvSpPr>
                        <wps:spPr bwMode="auto">
                          <a:xfrm>
                            <a:off x="1532" y="1403"/>
                            <a:ext cx="56" cy="20"/>
                          </a:xfrm>
                          <a:custGeom>
                            <a:avLst/>
                            <a:gdLst>
                              <a:gd name="T0" fmla="+- 0 1586 1532"/>
                              <a:gd name="T1" fmla="*/ T0 w 56"/>
                              <a:gd name="T2" fmla="+- 0 1423 1403"/>
                              <a:gd name="T3" fmla="*/ 1423 h 20"/>
                              <a:gd name="T4" fmla="+- 0 1586 1532"/>
                              <a:gd name="T5" fmla="*/ T4 w 56"/>
                              <a:gd name="T6" fmla="+- 0 1423 1403"/>
                              <a:gd name="T7" fmla="*/ 1423 h 20"/>
                              <a:gd name="T8" fmla="+- 0 1587 1532"/>
                              <a:gd name="T9" fmla="*/ T8 w 56"/>
                              <a:gd name="T10" fmla="+- 0 1423 1403"/>
                              <a:gd name="T11" fmla="*/ 1423 h 20"/>
                              <a:gd name="T12" fmla="+- 0 1586 1532"/>
                              <a:gd name="T13" fmla="*/ T12 w 56"/>
                              <a:gd name="T14" fmla="+- 0 1423 1403"/>
                              <a:gd name="T15" fmla="*/ 1423 h 20"/>
                              <a:gd name="T16" fmla="+- 0 1534 1532"/>
                              <a:gd name="T17" fmla="*/ T16 w 56"/>
                              <a:gd name="T18" fmla="+- 0 1403 1403"/>
                              <a:gd name="T19" fmla="*/ 1403 h 20"/>
                              <a:gd name="T20" fmla="+- 0 1532 1532"/>
                              <a:gd name="T21" fmla="*/ T20 w 56"/>
                              <a:gd name="T22" fmla="+- 0 1420 1403"/>
                              <a:gd name="T23" fmla="*/ 1420 h 20"/>
                              <a:gd name="T24" fmla="+- 0 1586 1532"/>
                              <a:gd name="T25" fmla="*/ T24 w 56"/>
                              <a:gd name="T26" fmla="+- 0 1423 1403"/>
                              <a:gd name="T27" fmla="*/ 1423 h 20"/>
                              <a:gd name="T28" fmla="+- 0 1588 1532"/>
                              <a:gd name="T29" fmla="*/ T28 w 56"/>
                              <a:gd name="T30" fmla="+- 0 1406 1403"/>
                              <a:gd name="T31" fmla="*/ 1406 h 20"/>
                              <a:gd name="T32" fmla="+- 0 1534 1532"/>
                              <a:gd name="T33" fmla="*/ T32 w 56"/>
                              <a:gd name="T34" fmla="+- 0 1403 1403"/>
                              <a:gd name="T35" fmla="*/ 140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20">
                                <a:moveTo>
                                  <a:pt x="54" y="20"/>
                                </a:moveTo>
                                <a:lnTo>
                                  <a:pt x="54" y="20"/>
                                </a:lnTo>
                                <a:lnTo>
                                  <a:pt x="55" y="20"/>
                                </a:lnTo>
                                <a:lnTo>
                                  <a:pt x="54" y="20"/>
                                </a:lnTo>
                                <a:close/>
                                <a:moveTo>
                                  <a:pt x="2" y="0"/>
                                </a:moveTo>
                                <a:lnTo>
                                  <a:pt x="0" y="17"/>
                                </a:lnTo>
                                <a:lnTo>
                                  <a:pt x="54" y="20"/>
                                </a:lnTo>
                                <a:lnTo>
                                  <a:pt x="56" y="3"/>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8"/>
                        <wps:cNvSpPr>
                          <a:spLocks/>
                        </wps:cNvSpPr>
                        <wps:spPr bwMode="auto">
                          <a:xfrm>
                            <a:off x="1586" y="1406"/>
                            <a:ext cx="55" cy="21"/>
                          </a:xfrm>
                          <a:custGeom>
                            <a:avLst/>
                            <a:gdLst>
                              <a:gd name="T0" fmla="+- 0 1588 1586"/>
                              <a:gd name="T1" fmla="*/ T0 w 55"/>
                              <a:gd name="T2" fmla="+- 0 1406 1406"/>
                              <a:gd name="T3" fmla="*/ 1406 h 21"/>
                              <a:gd name="T4" fmla="+- 0 1586 1586"/>
                              <a:gd name="T5" fmla="*/ T4 w 55"/>
                              <a:gd name="T6" fmla="+- 0 1423 1406"/>
                              <a:gd name="T7" fmla="*/ 1423 h 21"/>
                              <a:gd name="T8" fmla="+- 0 1638 1586"/>
                              <a:gd name="T9" fmla="*/ T8 w 55"/>
                              <a:gd name="T10" fmla="+- 0 1427 1406"/>
                              <a:gd name="T11" fmla="*/ 1427 h 21"/>
                              <a:gd name="T12" fmla="+- 0 1639 1586"/>
                              <a:gd name="T13" fmla="*/ T12 w 55"/>
                              <a:gd name="T14" fmla="+- 0 1427 1406"/>
                              <a:gd name="T15" fmla="*/ 1427 h 21"/>
                              <a:gd name="T16" fmla="+- 0 1639 1586"/>
                              <a:gd name="T17" fmla="*/ T16 w 55"/>
                              <a:gd name="T18" fmla="+- 0 1411 1406"/>
                              <a:gd name="T19" fmla="*/ 1411 h 21"/>
                              <a:gd name="T20" fmla="+- 0 1641 1586"/>
                              <a:gd name="T21" fmla="*/ T20 w 55"/>
                              <a:gd name="T22" fmla="+- 0 1411 1406"/>
                              <a:gd name="T23" fmla="*/ 1411 h 21"/>
                              <a:gd name="T24" fmla="+- 0 1588 1586"/>
                              <a:gd name="T25" fmla="*/ T24 w 55"/>
                              <a:gd name="T26" fmla="+- 0 1406 1406"/>
                              <a:gd name="T27" fmla="*/ 1406 h 21"/>
                            </a:gdLst>
                            <a:ahLst/>
                            <a:cxnLst>
                              <a:cxn ang="0">
                                <a:pos x="T1" y="T3"/>
                              </a:cxn>
                              <a:cxn ang="0">
                                <a:pos x="T5" y="T7"/>
                              </a:cxn>
                              <a:cxn ang="0">
                                <a:pos x="T9" y="T11"/>
                              </a:cxn>
                              <a:cxn ang="0">
                                <a:pos x="T13" y="T15"/>
                              </a:cxn>
                              <a:cxn ang="0">
                                <a:pos x="T17" y="T19"/>
                              </a:cxn>
                              <a:cxn ang="0">
                                <a:pos x="T21" y="T23"/>
                              </a:cxn>
                              <a:cxn ang="0">
                                <a:pos x="T25" y="T27"/>
                              </a:cxn>
                            </a:cxnLst>
                            <a:rect l="0" t="0" r="r" b="b"/>
                            <a:pathLst>
                              <a:path w="55" h="21">
                                <a:moveTo>
                                  <a:pt x="2" y="0"/>
                                </a:moveTo>
                                <a:lnTo>
                                  <a:pt x="0" y="17"/>
                                </a:lnTo>
                                <a:lnTo>
                                  <a:pt x="52" y="21"/>
                                </a:lnTo>
                                <a:lnTo>
                                  <a:pt x="53" y="21"/>
                                </a:lnTo>
                                <a:lnTo>
                                  <a:pt x="53" y="5"/>
                                </a:lnTo>
                                <a:lnTo>
                                  <a:pt x="55" y="5"/>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Line 19"/>
                        <wps:cNvCnPr>
                          <a:cxnSpLocks noChangeShapeType="1"/>
                        </wps:cNvCnPr>
                        <wps:spPr bwMode="auto">
                          <a:xfrm>
                            <a:off x="1639" y="1418"/>
                            <a:ext cx="55" cy="0"/>
                          </a:xfrm>
                          <a:prstGeom prst="line">
                            <a:avLst/>
                          </a:prstGeom>
                          <a:noFill/>
                          <a:ln w="11558">
                            <a:solidFill>
                              <a:srgbClr val="3E916C"/>
                            </a:solidFill>
                            <a:round/>
                            <a:headEnd/>
                            <a:tailEnd/>
                          </a:ln>
                          <a:extLst>
                            <a:ext uri="{909E8E84-426E-40DD-AFC4-6F175D3DCCD1}">
                              <a14:hiddenFill xmlns:a14="http://schemas.microsoft.com/office/drawing/2010/main">
                                <a:noFill/>
                              </a14:hiddenFill>
                            </a:ext>
                          </a:extLst>
                        </wps:spPr>
                        <wps:bodyPr/>
                      </wps:wsp>
                      <wps:wsp>
                        <wps:cNvPr id="523" name="Line 20"/>
                        <wps:cNvCnPr>
                          <a:cxnSpLocks noChangeShapeType="1"/>
                        </wps:cNvCnPr>
                        <wps:spPr bwMode="auto">
                          <a:xfrm>
                            <a:off x="1694" y="1418"/>
                            <a:ext cx="59" cy="0"/>
                          </a:xfrm>
                          <a:prstGeom prst="line">
                            <a:avLst/>
                          </a:prstGeom>
                          <a:noFill/>
                          <a:ln w="10547">
                            <a:solidFill>
                              <a:srgbClr val="3E916C"/>
                            </a:solidFill>
                            <a:round/>
                            <a:headEnd/>
                            <a:tailEnd/>
                          </a:ln>
                          <a:extLst>
                            <a:ext uri="{909E8E84-426E-40DD-AFC4-6F175D3DCCD1}">
                              <a14:hiddenFill xmlns:a14="http://schemas.microsoft.com/office/drawing/2010/main">
                                <a:noFill/>
                              </a14:hiddenFill>
                            </a:ext>
                          </a:extLst>
                        </wps:spPr>
                        <wps:bodyPr/>
                      </wps:wsp>
                      <wps:wsp>
                        <wps:cNvPr id="524" name="Freeform 21"/>
                        <wps:cNvSpPr>
                          <a:spLocks/>
                        </wps:cNvSpPr>
                        <wps:spPr bwMode="auto">
                          <a:xfrm>
                            <a:off x="1752" y="1409"/>
                            <a:ext cx="63" cy="20"/>
                          </a:xfrm>
                          <a:custGeom>
                            <a:avLst/>
                            <a:gdLst>
                              <a:gd name="T0" fmla="+- 0 1753 1752"/>
                              <a:gd name="T1" fmla="*/ T0 w 63"/>
                              <a:gd name="T2" fmla="+- 0 1409 1409"/>
                              <a:gd name="T3" fmla="*/ 1409 h 20"/>
                              <a:gd name="T4" fmla="+- 0 1752 1752"/>
                              <a:gd name="T5" fmla="*/ T4 w 63"/>
                              <a:gd name="T6" fmla="+- 0 1426 1409"/>
                              <a:gd name="T7" fmla="*/ 1426 h 20"/>
                              <a:gd name="T8" fmla="+- 0 1812 1752"/>
                              <a:gd name="T9" fmla="*/ T8 w 63"/>
                              <a:gd name="T10" fmla="+- 0 1429 1409"/>
                              <a:gd name="T11" fmla="*/ 1429 h 20"/>
                              <a:gd name="T12" fmla="+- 0 1814 1752"/>
                              <a:gd name="T13" fmla="*/ T12 w 63"/>
                              <a:gd name="T14" fmla="+- 0 1429 1409"/>
                              <a:gd name="T15" fmla="*/ 1429 h 20"/>
                              <a:gd name="T16" fmla="+- 0 1812 1752"/>
                              <a:gd name="T17" fmla="*/ T16 w 63"/>
                              <a:gd name="T18" fmla="+- 0 1412 1409"/>
                              <a:gd name="T19" fmla="*/ 1412 h 20"/>
                              <a:gd name="T20" fmla="+- 0 1814 1752"/>
                              <a:gd name="T21" fmla="*/ T20 w 63"/>
                              <a:gd name="T22" fmla="+- 0 1412 1409"/>
                              <a:gd name="T23" fmla="*/ 1412 h 20"/>
                              <a:gd name="T24" fmla="+- 0 1753 1752"/>
                              <a:gd name="T25" fmla="*/ T24 w 63"/>
                              <a:gd name="T26" fmla="+- 0 1409 1409"/>
                              <a:gd name="T27" fmla="*/ 1409 h 20"/>
                            </a:gdLst>
                            <a:ahLst/>
                            <a:cxnLst>
                              <a:cxn ang="0">
                                <a:pos x="T1" y="T3"/>
                              </a:cxn>
                              <a:cxn ang="0">
                                <a:pos x="T5" y="T7"/>
                              </a:cxn>
                              <a:cxn ang="0">
                                <a:pos x="T9" y="T11"/>
                              </a:cxn>
                              <a:cxn ang="0">
                                <a:pos x="T13" y="T15"/>
                              </a:cxn>
                              <a:cxn ang="0">
                                <a:pos x="T17" y="T19"/>
                              </a:cxn>
                              <a:cxn ang="0">
                                <a:pos x="T21" y="T23"/>
                              </a:cxn>
                              <a:cxn ang="0">
                                <a:pos x="T25" y="T27"/>
                              </a:cxn>
                            </a:cxnLst>
                            <a:rect l="0" t="0" r="r" b="b"/>
                            <a:pathLst>
                              <a:path w="63" h="20">
                                <a:moveTo>
                                  <a:pt x="1" y="0"/>
                                </a:moveTo>
                                <a:lnTo>
                                  <a:pt x="0" y="17"/>
                                </a:lnTo>
                                <a:lnTo>
                                  <a:pt x="60" y="20"/>
                                </a:lnTo>
                                <a:lnTo>
                                  <a:pt x="62" y="20"/>
                                </a:lnTo>
                                <a:lnTo>
                                  <a:pt x="60" y="3"/>
                                </a:lnTo>
                                <a:lnTo>
                                  <a:pt x="62" y="3"/>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Line 22"/>
                        <wps:cNvCnPr>
                          <a:cxnSpLocks noChangeShapeType="1"/>
                        </wps:cNvCnPr>
                        <wps:spPr bwMode="auto">
                          <a:xfrm>
                            <a:off x="1812" y="1420"/>
                            <a:ext cx="58" cy="0"/>
                          </a:xfrm>
                          <a:prstGeom prst="line">
                            <a:avLst/>
                          </a:prstGeom>
                          <a:noFill/>
                          <a:ln w="11310">
                            <a:solidFill>
                              <a:srgbClr val="3E916C"/>
                            </a:solidFill>
                            <a:round/>
                            <a:headEnd/>
                            <a:tailEnd/>
                          </a:ln>
                          <a:extLst>
                            <a:ext uri="{909E8E84-426E-40DD-AFC4-6F175D3DCCD1}">
                              <a14:hiddenFill xmlns:a14="http://schemas.microsoft.com/office/drawing/2010/main">
                                <a:noFill/>
                              </a14:hiddenFill>
                            </a:ext>
                          </a:extLst>
                        </wps:spPr>
                        <wps:bodyPr/>
                      </wps:wsp>
                      <wps:wsp>
                        <wps:cNvPr id="526" name="Line 23"/>
                        <wps:cNvCnPr>
                          <a:cxnSpLocks noChangeShapeType="1"/>
                        </wps:cNvCnPr>
                        <wps:spPr bwMode="auto">
                          <a:xfrm>
                            <a:off x="1870" y="1419"/>
                            <a:ext cx="56" cy="0"/>
                          </a:xfrm>
                          <a:prstGeom prst="line">
                            <a:avLst/>
                          </a:prstGeom>
                          <a:noFill/>
                          <a:ln w="10558">
                            <a:solidFill>
                              <a:srgbClr val="3E916C"/>
                            </a:solidFill>
                            <a:round/>
                            <a:headEnd/>
                            <a:tailEnd/>
                          </a:ln>
                          <a:extLst>
                            <a:ext uri="{909E8E84-426E-40DD-AFC4-6F175D3DCCD1}">
                              <a14:hiddenFill xmlns:a14="http://schemas.microsoft.com/office/drawing/2010/main">
                                <a:noFill/>
                              </a14:hiddenFill>
                            </a:ext>
                          </a:extLst>
                        </wps:spPr>
                        <wps:bodyPr/>
                      </wps:wsp>
                      <wps:wsp>
                        <wps:cNvPr id="527" name="AutoShape 24"/>
                        <wps:cNvSpPr>
                          <a:spLocks/>
                        </wps:cNvSpPr>
                        <wps:spPr bwMode="auto">
                          <a:xfrm>
                            <a:off x="1926" y="1411"/>
                            <a:ext cx="60" cy="18"/>
                          </a:xfrm>
                          <a:custGeom>
                            <a:avLst/>
                            <a:gdLst>
                              <a:gd name="T0" fmla="+- 0 1984 1926"/>
                              <a:gd name="T1" fmla="*/ T0 w 60"/>
                              <a:gd name="T2" fmla="+- 0 1429 1411"/>
                              <a:gd name="T3" fmla="*/ 1429 h 18"/>
                              <a:gd name="T4" fmla="+- 0 1984 1926"/>
                              <a:gd name="T5" fmla="*/ T4 w 60"/>
                              <a:gd name="T6" fmla="+- 0 1429 1411"/>
                              <a:gd name="T7" fmla="*/ 1429 h 18"/>
                              <a:gd name="T8" fmla="+- 0 1984 1926"/>
                              <a:gd name="T9" fmla="*/ T8 w 60"/>
                              <a:gd name="T10" fmla="+- 0 1429 1411"/>
                              <a:gd name="T11" fmla="*/ 1429 h 18"/>
                              <a:gd name="T12" fmla="+- 0 1984 1926"/>
                              <a:gd name="T13" fmla="*/ T12 w 60"/>
                              <a:gd name="T14" fmla="+- 0 1429 1411"/>
                              <a:gd name="T15" fmla="*/ 1429 h 18"/>
                              <a:gd name="T16" fmla="+- 0 1926 1926"/>
                              <a:gd name="T17" fmla="*/ T16 w 60"/>
                              <a:gd name="T18" fmla="+- 0 1411 1411"/>
                              <a:gd name="T19" fmla="*/ 1411 h 18"/>
                              <a:gd name="T20" fmla="+- 0 1926 1926"/>
                              <a:gd name="T21" fmla="*/ T20 w 60"/>
                              <a:gd name="T22" fmla="+- 0 1427 1411"/>
                              <a:gd name="T23" fmla="*/ 1427 h 18"/>
                              <a:gd name="T24" fmla="+- 0 1984 1926"/>
                              <a:gd name="T25" fmla="*/ T24 w 60"/>
                              <a:gd name="T26" fmla="+- 0 1429 1411"/>
                              <a:gd name="T27" fmla="*/ 1429 h 18"/>
                              <a:gd name="T28" fmla="+- 0 1985 1926"/>
                              <a:gd name="T29" fmla="*/ T28 w 60"/>
                              <a:gd name="T30" fmla="+- 0 1412 1411"/>
                              <a:gd name="T31" fmla="*/ 1412 h 18"/>
                              <a:gd name="T32" fmla="+- 0 1926 1926"/>
                              <a:gd name="T33" fmla="*/ T32 w 60"/>
                              <a:gd name="T34" fmla="+- 0 1411 1411"/>
                              <a:gd name="T35" fmla="*/ 141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8">
                                <a:moveTo>
                                  <a:pt x="58" y="18"/>
                                </a:moveTo>
                                <a:lnTo>
                                  <a:pt x="58" y="18"/>
                                </a:lnTo>
                                <a:close/>
                                <a:moveTo>
                                  <a:pt x="0" y="0"/>
                                </a:moveTo>
                                <a:lnTo>
                                  <a:pt x="0" y="16"/>
                                </a:lnTo>
                                <a:lnTo>
                                  <a:pt x="58" y="18"/>
                                </a:lnTo>
                                <a:lnTo>
                                  <a:pt x="59" y="1"/>
                                </a:lnTo>
                                <a:lnTo>
                                  <a:pt x="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5"/>
                        <wps:cNvSpPr>
                          <a:spLocks/>
                        </wps:cNvSpPr>
                        <wps:spPr bwMode="auto">
                          <a:xfrm>
                            <a:off x="1984" y="1412"/>
                            <a:ext cx="63" cy="20"/>
                          </a:xfrm>
                          <a:custGeom>
                            <a:avLst/>
                            <a:gdLst>
                              <a:gd name="T0" fmla="+- 0 1985 1984"/>
                              <a:gd name="T1" fmla="*/ T0 w 63"/>
                              <a:gd name="T2" fmla="+- 0 1412 1412"/>
                              <a:gd name="T3" fmla="*/ 1412 h 20"/>
                              <a:gd name="T4" fmla="+- 0 1984 1984"/>
                              <a:gd name="T5" fmla="*/ T4 w 63"/>
                              <a:gd name="T6" fmla="+- 0 1429 1412"/>
                              <a:gd name="T7" fmla="*/ 1429 h 20"/>
                              <a:gd name="T8" fmla="+- 0 2045 1984"/>
                              <a:gd name="T9" fmla="*/ T8 w 63"/>
                              <a:gd name="T10" fmla="+- 0 1432 1412"/>
                              <a:gd name="T11" fmla="*/ 1432 h 20"/>
                              <a:gd name="T12" fmla="+- 0 2046 1984"/>
                              <a:gd name="T13" fmla="*/ T12 w 63"/>
                              <a:gd name="T14" fmla="+- 0 1416 1412"/>
                              <a:gd name="T15" fmla="*/ 1416 h 20"/>
                              <a:gd name="T16" fmla="+- 0 1985 1984"/>
                              <a:gd name="T17" fmla="*/ T16 w 63"/>
                              <a:gd name="T18" fmla="+- 0 1412 1412"/>
                              <a:gd name="T19" fmla="*/ 1412 h 20"/>
                            </a:gdLst>
                            <a:ahLst/>
                            <a:cxnLst>
                              <a:cxn ang="0">
                                <a:pos x="T1" y="T3"/>
                              </a:cxn>
                              <a:cxn ang="0">
                                <a:pos x="T5" y="T7"/>
                              </a:cxn>
                              <a:cxn ang="0">
                                <a:pos x="T9" y="T11"/>
                              </a:cxn>
                              <a:cxn ang="0">
                                <a:pos x="T13" y="T15"/>
                              </a:cxn>
                              <a:cxn ang="0">
                                <a:pos x="T17" y="T19"/>
                              </a:cxn>
                            </a:cxnLst>
                            <a:rect l="0" t="0" r="r" b="b"/>
                            <a:pathLst>
                              <a:path w="63" h="20">
                                <a:moveTo>
                                  <a:pt x="1" y="0"/>
                                </a:moveTo>
                                <a:lnTo>
                                  <a:pt x="0" y="17"/>
                                </a:lnTo>
                                <a:lnTo>
                                  <a:pt x="61" y="20"/>
                                </a:lnTo>
                                <a:lnTo>
                                  <a:pt x="62" y="4"/>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6"/>
                        <wps:cNvSpPr>
                          <a:spLocks/>
                        </wps:cNvSpPr>
                        <wps:spPr bwMode="auto">
                          <a:xfrm>
                            <a:off x="2045" y="1416"/>
                            <a:ext cx="58" cy="20"/>
                          </a:xfrm>
                          <a:custGeom>
                            <a:avLst/>
                            <a:gdLst>
                              <a:gd name="T0" fmla="+- 0 2046 2045"/>
                              <a:gd name="T1" fmla="*/ T0 w 58"/>
                              <a:gd name="T2" fmla="+- 0 1416 1416"/>
                              <a:gd name="T3" fmla="*/ 1416 h 20"/>
                              <a:gd name="T4" fmla="+- 0 2045 2045"/>
                              <a:gd name="T5" fmla="*/ T4 w 58"/>
                              <a:gd name="T6" fmla="+- 0 1432 1416"/>
                              <a:gd name="T7" fmla="*/ 1432 h 20"/>
                              <a:gd name="T8" fmla="+- 0 2101 2045"/>
                              <a:gd name="T9" fmla="*/ T8 w 58"/>
                              <a:gd name="T10" fmla="+- 0 1435 1416"/>
                              <a:gd name="T11" fmla="*/ 1435 h 20"/>
                              <a:gd name="T12" fmla="+- 0 2102 2045"/>
                              <a:gd name="T13" fmla="*/ T12 w 58"/>
                              <a:gd name="T14" fmla="+- 0 1435 1416"/>
                              <a:gd name="T15" fmla="*/ 1435 h 20"/>
                              <a:gd name="T16" fmla="+- 0 2101 2045"/>
                              <a:gd name="T17" fmla="*/ T16 w 58"/>
                              <a:gd name="T18" fmla="+- 0 1419 1416"/>
                              <a:gd name="T19" fmla="*/ 1419 h 20"/>
                              <a:gd name="T20" fmla="+- 0 2102 2045"/>
                              <a:gd name="T21" fmla="*/ T20 w 58"/>
                              <a:gd name="T22" fmla="+- 0 1419 1416"/>
                              <a:gd name="T23" fmla="*/ 1419 h 20"/>
                              <a:gd name="T24" fmla="+- 0 2046 2045"/>
                              <a:gd name="T25" fmla="*/ T24 w 58"/>
                              <a:gd name="T26" fmla="+- 0 1416 1416"/>
                              <a:gd name="T27" fmla="*/ 1416 h 20"/>
                            </a:gdLst>
                            <a:ahLst/>
                            <a:cxnLst>
                              <a:cxn ang="0">
                                <a:pos x="T1" y="T3"/>
                              </a:cxn>
                              <a:cxn ang="0">
                                <a:pos x="T5" y="T7"/>
                              </a:cxn>
                              <a:cxn ang="0">
                                <a:pos x="T9" y="T11"/>
                              </a:cxn>
                              <a:cxn ang="0">
                                <a:pos x="T13" y="T15"/>
                              </a:cxn>
                              <a:cxn ang="0">
                                <a:pos x="T17" y="T19"/>
                              </a:cxn>
                              <a:cxn ang="0">
                                <a:pos x="T21" y="T23"/>
                              </a:cxn>
                              <a:cxn ang="0">
                                <a:pos x="T25" y="T27"/>
                              </a:cxn>
                            </a:cxnLst>
                            <a:rect l="0" t="0" r="r" b="b"/>
                            <a:pathLst>
                              <a:path w="58" h="20">
                                <a:moveTo>
                                  <a:pt x="1" y="0"/>
                                </a:moveTo>
                                <a:lnTo>
                                  <a:pt x="0" y="16"/>
                                </a:lnTo>
                                <a:lnTo>
                                  <a:pt x="56" y="19"/>
                                </a:lnTo>
                                <a:lnTo>
                                  <a:pt x="57" y="19"/>
                                </a:lnTo>
                                <a:lnTo>
                                  <a:pt x="56" y="3"/>
                                </a:lnTo>
                                <a:lnTo>
                                  <a:pt x="57" y="3"/>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Line 27"/>
                        <wps:cNvCnPr>
                          <a:cxnSpLocks noChangeShapeType="1"/>
                        </wps:cNvCnPr>
                        <wps:spPr bwMode="auto">
                          <a:xfrm>
                            <a:off x="2101" y="1426"/>
                            <a:ext cx="54" cy="0"/>
                          </a:xfrm>
                          <a:prstGeom prst="line">
                            <a:avLst/>
                          </a:prstGeom>
                          <a:noFill/>
                          <a:ln w="11292">
                            <a:solidFill>
                              <a:srgbClr val="3E916C"/>
                            </a:solidFill>
                            <a:round/>
                            <a:headEnd/>
                            <a:tailEnd/>
                          </a:ln>
                          <a:extLst>
                            <a:ext uri="{909E8E84-426E-40DD-AFC4-6F175D3DCCD1}">
                              <a14:hiddenFill xmlns:a14="http://schemas.microsoft.com/office/drawing/2010/main">
                                <a:noFill/>
                              </a14:hiddenFill>
                            </a:ext>
                          </a:extLst>
                        </wps:spPr>
                        <wps:bodyPr/>
                      </wps:wsp>
                      <wps:wsp>
                        <wps:cNvPr id="531" name="Freeform 28"/>
                        <wps:cNvSpPr>
                          <a:spLocks/>
                        </wps:cNvSpPr>
                        <wps:spPr bwMode="auto">
                          <a:xfrm>
                            <a:off x="2154" y="1412"/>
                            <a:ext cx="73" cy="22"/>
                          </a:xfrm>
                          <a:custGeom>
                            <a:avLst/>
                            <a:gdLst>
                              <a:gd name="T0" fmla="+- 0 2225 2154"/>
                              <a:gd name="T1" fmla="*/ T0 w 73"/>
                              <a:gd name="T2" fmla="+- 0 1412 1412"/>
                              <a:gd name="T3" fmla="*/ 1412 h 22"/>
                              <a:gd name="T4" fmla="+- 0 2154 2154"/>
                              <a:gd name="T5" fmla="*/ T4 w 73"/>
                              <a:gd name="T6" fmla="+- 0 1418 1412"/>
                              <a:gd name="T7" fmla="*/ 1418 h 22"/>
                              <a:gd name="T8" fmla="+- 0 2155 2154"/>
                              <a:gd name="T9" fmla="*/ T8 w 73"/>
                              <a:gd name="T10" fmla="+- 0 1434 1412"/>
                              <a:gd name="T11" fmla="*/ 1434 h 22"/>
                              <a:gd name="T12" fmla="+- 0 2227 2154"/>
                              <a:gd name="T13" fmla="*/ T12 w 73"/>
                              <a:gd name="T14" fmla="+- 0 1429 1412"/>
                              <a:gd name="T15" fmla="*/ 1429 h 22"/>
                              <a:gd name="T16" fmla="+- 0 2225 2154"/>
                              <a:gd name="T17" fmla="*/ T16 w 73"/>
                              <a:gd name="T18" fmla="+- 0 1412 1412"/>
                              <a:gd name="T19" fmla="*/ 1412 h 22"/>
                            </a:gdLst>
                            <a:ahLst/>
                            <a:cxnLst>
                              <a:cxn ang="0">
                                <a:pos x="T1" y="T3"/>
                              </a:cxn>
                              <a:cxn ang="0">
                                <a:pos x="T5" y="T7"/>
                              </a:cxn>
                              <a:cxn ang="0">
                                <a:pos x="T9" y="T11"/>
                              </a:cxn>
                              <a:cxn ang="0">
                                <a:pos x="T13" y="T15"/>
                              </a:cxn>
                              <a:cxn ang="0">
                                <a:pos x="T17" y="T19"/>
                              </a:cxn>
                            </a:cxnLst>
                            <a:rect l="0" t="0" r="r" b="b"/>
                            <a:pathLst>
                              <a:path w="73" h="22">
                                <a:moveTo>
                                  <a:pt x="71" y="0"/>
                                </a:moveTo>
                                <a:lnTo>
                                  <a:pt x="0" y="6"/>
                                </a:lnTo>
                                <a:lnTo>
                                  <a:pt x="1" y="22"/>
                                </a:lnTo>
                                <a:lnTo>
                                  <a:pt x="73" y="17"/>
                                </a:lnTo>
                                <a:lnTo>
                                  <a:pt x="7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AutoShape 29"/>
                        <wps:cNvSpPr>
                          <a:spLocks/>
                        </wps:cNvSpPr>
                        <wps:spPr bwMode="auto">
                          <a:xfrm>
                            <a:off x="2225" y="1406"/>
                            <a:ext cx="71" cy="23"/>
                          </a:xfrm>
                          <a:custGeom>
                            <a:avLst/>
                            <a:gdLst>
                              <a:gd name="T0" fmla="+- 0 2292 2225"/>
                              <a:gd name="T1" fmla="*/ T0 w 71"/>
                              <a:gd name="T2" fmla="+- 0 1407 1406"/>
                              <a:gd name="T3" fmla="*/ 1407 h 23"/>
                              <a:gd name="T4" fmla="+- 0 2225 2225"/>
                              <a:gd name="T5" fmla="*/ T4 w 71"/>
                              <a:gd name="T6" fmla="+- 0 1412 1406"/>
                              <a:gd name="T7" fmla="*/ 1412 h 23"/>
                              <a:gd name="T8" fmla="+- 0 2227 2225"/>
                              <a:gd name="T9" fmla="*/ T8 w 71"/>
                              <a:gd name="T10" fmla="+- 0 1429 1406"/>
                              <a:gd name="T11" fmla="*/ 1429 h 23"/>
                              <a:gd name="T12" fmla="+- 0 2294 2225"/>
                              <a:gd name="T13" fmla="*/ T12 w 71"/>
                              <a:gd name="T14" fmla="+- 0 1423 1406"/>
                              <a:gd name="T15" fmla="*/ 1423 h 23"/>
                              <a:gd name="T16" fmla="+- 0 2295 2225"/>
                              <a:gd name="T17" fmla="*/ T16 w 71"/>
                              <a:gd name="T18" fmla="+- 0 1423 1406"/>
                              <a:gd name="T19" fmla="*/ 1423 h 23"/>
                              <a:gd name="T20" fmla="+- 0 2292 2225"/>
                              <a:gd name="T21" fmla="*/ T20 w 71"/>
                              <a:gd name="T22" fmla="+- 0 1407 1406"/>
                              <a:gd name="T23" fmla="*/ 1407 h 23"/>
                              <a:gd name="T24" fmla="+- 0 2292 2225"/>
                              <a:gd name="T25" fmla="*/ T24 w 71"/>
                              <a:gd name="T26" fmla="+- 0 1406 1406"/>
                              <a:gd name="T27" fmla="*/ 1406 h 23"/>
                              <a:gd name="T28" fmla="+- 0 2292 2225"/>
                              <a:gd name="T29" fmla="*/ T28 w 71"/>
                              <a:gd name="T30" fmla="+- 0 1406 1406"/>
                              <a:gd name="T31" fmla="*/ 1406 h 23"/>
                              <a:gd name="T32" fmla="+- 0 2292 2225"/>
                              <a:gd name="T33" fmla="*/ T32 w 71"/>
                              <a:gd name="T34" fmla="+- 0 1407 1406"/>
                              <a:gd name="T35" fmla="*/ 1407 h 23"/>
                              <a:gd name="T36" fmla="+- 0 2292 2225"/>
                              <a:gd name="T37" fmla="*/ T36 w 71"/>
                              <a:gd name="T38" fmla="+- 0 1406 1406"/>
                              <a:gd name="T39" fmla="*/ 140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23">
                                <a:moveTo>
                                  <a:pt x="67" y="1"/>
                                </a:moveTo>
                                <a:lnTo>
                                  <a:pt x="0" y="6"/>
                                </a:lnTo>
                                <a:lnTo>
                                  <a:pt x="2" y="23"/>
                                </a:lnTo>
                                <a:lnTo>
                                  <a:pt x="69" y="17"/>
                                </a:lnTo>
                                <a:lnTo>
                                  <a:pt x="70" y="17"/>
                                </a:lnTo>
                                <a:lnTo>
                                  <a:pt x="67" y="1"/>
                                </a:lnTo>
                                <a:close/>
                                <a:moveTo>
                                  <a:pt x="67" y="0"/>
                                </a:moveTo>
                                <a:lnTo>
                                  <a:pt x="67" y="0"/>
                                </a:lnTo>
                                <a:lnTo>
                                  <a:pt x="67" y="1"/>
                                </a:lnTo>
                                <a:lnTo>
                                  <a:pt x="67"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0"/>
                        <wps:cNvSpPr>
                          <a:spLocks/>
                        </wps:cNvSpPr>
                        <wps:spPr bwMode="auto">
                          <a:xfrm>
                            <a:off x="2292" y="1399"/>
                            <a:ext cx="52" cy="25"/>
                          </a:xfrm>
                          <a:custGeom>
                            <a:avLst/>
                            <a:gdLst>
                              <a:gd name="T0" fmla="+- 0 2339 2292"/>
                              <a:gd name="T1" fmla="*/ T0 w 52"/>
                              <a:gd name="T2" fmla="+- 0 1399 1399"/>
                              <a:gd name="T3" fmla="*/ 1399 h 25"/>
                              <a:gd name="T4" fmla="+- 0 2292 2292"/>
                              <a:gd name="T5" fmla="*/ T4 w 52"/>
                              <a:gd name="T6" fmla="+- 0 1406 1399"/>
                              <a:gd name="T7" fmla="*/ 1406 h 25"/>
                              <a:gd name="T8" fmla="+- 0 2295 2292"/>
                              <a:gd name="T9" fmla="*/ T8 w 52"/>
                              <a:gd name="T10" fmla="+- 0 1423 1399"/>
                              <a:gd name="T11" fmla="*/ 1423 h 25"/>
                              <a:gd name="T12" fmla="+- 0 2343 2292"/>
                              <a:gd name="T13" fmla="*/ T12 w 52"/>
                              <a:gd name="T14" fmla="+- 0 1415 1399"/>
                              <a:gd name="T15" fmla="*/ 1415 h 25"/>
                              <a:gd name="T16" fmla="+- 0 2343 2292"/>
                              <a:gd name="T17" fmla="*/ T16 w 52"/>
                              <a:gd name="T18" fmla="+- 0 1414 1399"/>
                              <a:gd name="T19" fmla="*/ 1414 h 25"/>
                              <a:gd name="T20" fmla="+- 0 2338 2292"/>
                              <a:gd name="T21" fmla="*/ T20 w 52"/>
                              <a:gd name="T22" fmla="+- 0 1399 1399"/>
                              <a:gd name="T23" fmla="*/ 1399 h 25"/>
                              <a:gd name="T24" fmla="+- 0 2339 2292"/>
                              <a:gd name="T25" fmla="*/ T24 w 52"/>
                              <a:gd name="T26" fmla="+- 0 1399 1399"/>
                              <a:gd name="T27" fmla="*/ 1399 h 25"/>
                            </a:gdLst>
                            <a:ahLst/>
                            <a:cxnLst>
                              <a:cxn ang="0">
                                <a:pos x="T1" y="T3"/>
                              </a:cxn>
                              <a:cxn ang="0">
                                <a:pos x="T5" y="T7"/>
                              </a:cxn>
                              <a:cxn ang="0">
                                <a:pos x="T9" y="T11"/>
                              </a:cxn>
                              <a:cxn ang="0">
                                <a:pos x="T13" y="T15"/>
                              </a:cxn>
                              <a:cxn ang="0">
                                <a:pos x="T17" y="T19"/>
                              </a:cxn>
                              <a:cxn ang="0">
                                <a:pos x="T21" y="T23"/>
                              </a:cxn>
                              <a:cxn ang="0">
                                <a:pos x="T25" y="T27"/>
                              </a:cxn>
                            </a:cxnLst>
                            <a:rect l="0" t="0" r="r" b="b"/>
                            <a:pathLst>
                              <a:path w="52" h="25">
                                <a:moveTo>
                                  <a:pt x="47" y="0"/>
                                </a:moveTo>
                                <a:lnTo>
                                  <a:pt x="0" y="7"/>
                                </a:lnTo>
                                <a:lnTo>
                                  <a:pt x="3" y="24"/>
                                </a:lnTo>
                                <a:lnTo>
                                  <a:pt x="51" y="16"/>
                                </a:lnTo>
                                <a:lnTo>
                                  <a:pt x="51" y="15"/>
                                </a:lnTo>
                                <a:lnTo>
                                  <a:pt x="46" y="0"/>
                                </a:lnTo>
                                <a:lnTo>
                                  <a:pt x="47"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1"/>
                        <wps:cNvSpPr>
                          <a:spLocks/>
                        </wps:cNvSpPr>
                        <wps:spPr bwMode="auto">
                          <a:xfrm>
                            <a:off x="2338" y="1387"/>
                            <a:ext cx="58" cy="28"/>
                          </a:xfrm>
                          <a:custGeom>
                            <a:avLst/>
                            <a:gdLst>
                              <a:gd name="T0" fmla="+- 0 2391 2338"/>
                              <a:gd name="T1" fmla="*/ T0 w 58"/>
                              <a:gd name="T2" fmla="+- 0 1387 1387"/>
                              <a:gd name="T3" fmla="*/ 1387 h 28"/>
                              <a:gd name="T4" fmla="+- 0 2338 2338"/>
                              <a:gd name="T5" fmla="*/ T4 w 58"/>
                              <a:gd name="T6" fmla="+- 0 1399 1387"/>
                              <a:gd name="T7" fmla="*/ 1399 h 28"/>
                              <a:gd name="T8" fmla="+- 0 2343 2338"/>
                              <a:gd name="T9" fmla="*/ T8 w 58"/>
                              <a:gd name="T10" fmla="+- 0 1414 1387"/>
                              <a:gd name="T11" fmla="*/ 1414 h 28"/>
                              <a:gd name="T12" fmla="+- 0 2396 2338"/>
                              <a:gd name="T13" fmla="*/ T12 w 58"/>
                              <a:gd name="T14" fmla="+- 0 1402 1387"/>
                              <a:gd name="T15" fmla="*/ 1402 h 28"/>
                              <a:gd name="T16" fmla="+- 0 2391 2338"/>
                              <a:gd name="T17" fmla="*/ T16 w 58"/>
                              <a:gd name="T18" fmla="+- 0 1387 1387"/>
                              <a:gd name="T19" fmla="*/ 1387 h 28"/>
                            </a:gdLst>
                            <a:ahLst/>
                            <a:cxnLst>
                              <a:cxn ang="0">
                                <a:pos x="T1" y="T3"/>
                              </a:cxn>
                              <a:cxn ang="0">
                                <a:pos x="T5" y="T7"/>
                              </a:cxn>
                              <a:cxn ang="0">
                                <a:pos x="T9" y="T11"/>
                              </a:cxn>
                              <a:cxn ang="0">
                                <a:pos x="T13" y="T15"/>
                              </a:cxn>
                              <a:cxn ang="0">
                                <a:pos x="T17" y="T19"/>
                              </a:cxn>
                            </a:cxnLst>
                            <a:rect l="0" t="0" r="r" b="b"/>
                            <a:pathLst>
                              <a:path w="58" h="28">
                                <a:moveTo>
                                  <a:pt x="53" y="0"/>
                                </a:moveTo>
                                <a:lnTo>
                                  <a:pt x="0" y="12"/>
                                </a:lnTo>
                                <a:lnTo>
                                  <a:pt x="5" y="27"/>
                                </a:lnTo>
                                <a:lnTo>
                                  <a:pt x="58" y="15"/>
                                </a:lnTo>
                                <a:lnTo>
                                  <a:pt x="53"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32"/>
                        <wps:cNvSpPr>
                          <a:spLocks/>
                        </wps:cNvSpPr>
                        <wps:spPr bwMode="auto">
                          <a:xfrm>
                            <a:off x="2391" y="1371"/>
                            <a:ext cx="67" cy="32"/>
                          </a:xfrm>
                          <a:custGeom>
                            <a:avLst/>
                            <a:gdLst>
                              <a:gd name="T0" fmla="+- 0 2451 2391"/>
                              <a:gd name="T1" fmla="*/ T0 w 67"/>
                              <a:gd name="T2" fmla="+- 0 1371 1371"/>
                              <a:gd name="T3" fmla="*/ 1371 h 32"/>
                              <a:gd name="T4" fmla="+- 0 2391 2391"/>
                              <a:gd name="T5" fmla="*/ T4 w 67"/>
                              <a:gd name="T6" fmla="+- 0 1387 1371"/>
                              <a:gd name="T7" fmla="*/ 1387 h 32"/>
                              <a:gd name="T8" fmla="+- 0 2396 2391"/>
                              <a:gd name="T9" fmla="*/ T8 w 67"/>
                              <a:gd name="T10" fmla="+- 0 1402 1371"/>
                              <a:gd name="T11" fmla="*/ 1402 h 32"/>
                              <a:gd name="T12" fmla="+- 0 2456 2391"/>
                              <a:gd name="T13" fmla="*/ T12 w 67"/>
                              <a:gd name="T14" fmla="+- 0 1387 1371"/>
                              <a:gd name="T15" fmla="*/ 1387 h 32"/>
                              <a:gd name="T16" fmla="+- 0 2457 2391"/>
                              <a:gd name="T17" fmla="*/ T16 w 67"/>
                              <a:gd name="T18" fmla="+- 0 1387 1371"/>
                              <a:gd name="T19" fmla="*/ 1387 h 32"/>
                              <a:gd name="T20" fmla="+- 0 2451 2391"/>
                              <a:gd name="T21" fmla="*/ T20 w 67"/>
                              <a:gd name="T22" fmla="+- 0 1371 1371"/>
                              <a:gd name="T23" fmla="*/ 1371 h 32"/>
                              <a:gd name="T24" fmla="+- 0 2451 2391"/>
                              <a:gd name="T25" fmla="*/ T24 w 67"/>
                              <a:gd name="T26" fmla="+- 0 1371 1371"/>
                              <a:gd name="T27" fmla="*/ 1371 h 32"/>
                            </a:gdLst>
                            <a:ahLst/>
                            <a:cxnLst>
                              <a:cxn ang="0">
                                <a:pos x="T1" y="T3"/>
                              </a:cxn>
                              <a:cxn ang="0">
                                <a:pos x="T5" y="T7"/>
                              </a:cxn>
                              <a:cxn ang="0">
                                <a:pos x="T9" y="T11"/>
                              </a:cxn>
                              <a:cxn ang="0">
                                <a:pos x="T13" y="T15"/>
                              </a:cxn>
                              <a:cxn ang="0">
                                <a:pos x="T17" y="T19"/>
                              </a:cxn>
                              <a:cxn ang="0">
                                <a:pos x="T21" y="T23"/>
                              </a:cxn>
                              <a:cxn ang="0">
                                <a:pos x="T25" y="T27"/>
                              </a:cxn>
                            </a:cxnLst>
                            <a:rect l="0" t="0" r="r" b="b"/>
                            <a:pathLst>
                              <a:path w="67" h="32">
                                <a:moveTo>
                                  <a:pt x="60" y="0"/>
                                </a:moveTo>
                                <a:lnTo>
                                  <a:pt x="0" y="16"/>
                                </a:lnTo>
                                <a:lnTo>
                                  <a:pt x="5" y="31"/>
                                </a:lnTo>
                                <a:lnTo>
                                  <a:pt x="65" y="16"/>
                                </a:lnTo>
                                <a:lnTo>
                                  <a:pt x="66" y="16"/>
                                </a:lnTo>
                                <a:lnTo>
                                  <a:pt x="6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3"/>
                        <wps:cNvSpPr>
                          <a:spLocks/>
                        </wps:cNvSpPr>
                        <wps:spPr bwMode="auto">
                          <a:xfrm>
                            <a:off x="2451" y="1355"/>
                            <a:ext cx="63" cy="32"/>
                          </a:xfrm>
                          <a:custGeom>
                            <a:avLst/>
                            <a:gdLst>
                              <a:gd name="T0" fmla="+- 0 2507 2451"/>
                              <a:gd name="T1" fmla="*/ T0 w 63"/>
                              <a:gd name="T2" fmla="+- 0 1355 1355"/>
                              <a:gd name="T3" fmla="*/ 1355 h 32"/>
                              <a:gd name="T4" fmla="+- 0 2451 2451"/>
                              <a:gd name="T5" fmla="*/ T4 w 63"/>
                              <a:gd name="T6" fmla="+- 0 1371 1355"/>
                              <a:gd name="T7" fmla="*/ 1371 h 32"/>
                              <a:gd name="T8" fmla="+- 0 2457 2451"/>
                              <a:gd name="T9" fmla="*/ T8 w 63"/>
                              <a:gd name="T10" fmla="+- 0 1387 1355"/>
                              <a:gd name="T11" fmla="*/ 1387 h 32"/>
                              <a:gd name="T12" fmla="+- 0 2513 2451"/>
                              <a:gd name="T13" fmla="*/ T12 w 63"/>
                              <a:gd name="T14" fmla="+- 0 1371 1355"/>
                              <a:gd name="T15" fmla="*/ 1371 h 32"/>
                              <a:gd name="T16" fmla="+- 0 2507 2451"/>
                              <a:gd name="T17" fmla="*/ T16 w 63"/>
                              <a:gd name="T18" fmla="+- 0 1355 1355"/>
                              <a:gd name="T19" fmla="*/ 1355 h 32"/>
                            </a:gdLst>
                            <a:ahLst/>
                            <a:cxnLst>
                              <a:cxn ang="0">
                                <a:pos x="T1" y="T3"/>
                              </a:cxn>
                              <a:cxn ang="0">
                                <a:pos x="T5" y="T7"/>
                              </a:cxn>
                              <a:cxn ang="0">
                                <a:pos x="T9" y="T11"/>
                              </a:cxn>
                              <a:cxn ang="0">
                                <a:pos x="T13" y="T15"/>
                              </a:cxn>
                              <a:cxn ang="0">
                                <a:pos x="T17" y="T19"/>
                              </a:cxn>
                            </a:cxnLst>
                            <a:rect l="0" t="0" r="r" b="b"/>
                            <a:pathLst>
                              <a:path w="63" h="32">
                                <a:moveTo>
                                  <a:pt x="56" y="0"/>
                                </a:moveTo>
                                <a:lnTo>
                                  <a:pt x="0" y="16"/>
                                </a:lnTo>
                                <a:lnTo>
                                  <a:pt x="6" y="32"/>
                                </a:lnTo>
                                <a:lnTo>
                                  <a:pt x="62" y="16"/>
                                </a:lnTo>
                                <a:lnTo>
                                  <a:pt x="5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AutoShape 34"/>
                        <wps:cNvSpPr>
                          <a:spLocks/>
                        </wps:cNvSpPr>
                        <wps:spPr bwMode="auto">
                          <a:xfrm>
                            <a:off x="2507" y="1343"/>
                            <a:ext cx="53" cy="28"/>
                          </a:xfrm>
                          <a:custGeom>
                            <a:avLst/>
                            <a:gdLst>
                              <a:gd name="T0" fmla="+- 0 2553 2507"/>
                              <a:gd name="T1" fmla="*/ T0 w 53"/>
                              <a:gd name="T2" fmla="+- 0 1343 1343"/>
                              <a:gd name="T3" fmla="*/ 1343 h 28"/>
                              <a:gd name="T4" fmla="+- 0 2507 2507"/>
                              <a:gd name="T5" fmla="*/ T4 w 53"/>
                              <a:gd name="T6" fmla="+- 0 1355 1343"/>
                              <a:gd name="T7" fmla="*/ 1355 h 28"/>
                              <a:gd name="T8" fmla="+- 0 2513 2507"/>
                              <a:gd name="T9" fmla="*/ T8 w 53"/>
                              <a:gd name="T10" fmla="+- 0 1371 1343"/>
                              <a:gd name="T11" fmla="*/ 1371 h 28"/>
                              <a:gd name="T12" fmla="+- 0 2559 2507"/>
                              <a:gd name="T13" fmla="*/ T12 w 53"/>
                              <a:gd name="T14" fmla="+- 0 1359 1343"/>
                              <a:gd name="T15" fmla="*/ 1359 h 28"/>
                              <a:gd name="T16" fmla="+- 0 2560 2507"/>
                              <a:gd name="T17" fmla="*/ T16 w 53"/>
                              <a:gd name="T18" fmla="+- 0 1359 1343"/>
                              <a:gd name="T19" fmla="*/ 1359 h 28"/>
                              <a:gd name="T20" fmla="+- 0 2553 2507"/>
                              <a:gd name="T21" fmla="*/ T20 w 53"/>
                              <a:gd name="T22" fmla="+- 0 1343 1343"/>
                              <a:gd name="T23" fmla="*/ 1343 h 28"/>
                              <a:gd name="T24" fmla="+- 0 2553 2507"/>
                              <a:gd name="T25" fmla="*/ T24 w 53"/>
                              <a:gd name="T26" fmla="+- 0 1343 1343"/>
                              <a:gd name="T27" fmla="*/ 1343 h 28"/>
                              <a:gd name="T28" fmla="+- 0 2552 2507"/>
                              <a:gd name="T29" fmla="*/ T28 w 53"/>
                              <a:gd name="T30" fmla="+- 0 1343 1343"/>
                              <a:gd name="T31" fmla="*/ 1343 h 28"/>
                              <a:gd name="T32" fmla="+- 0 2553 2507"/>
                              <a:gd name="T33" fmla="*/ T32 w 53"/>
                              <a:gd name="T34" fmla="+- 0 1343 1343"/>
                              <a:gd name="T35" fmla="*/ 1343 h 28"/>
                              <a:gd name="T36" fmla="+- 0 2553 2507"/>
                              <a:gd name="T37" fmla="*/ T36 w 53"/>
                              <a:gd name="T38" fmla="+- 0 1343 1343"/>
                              <a:gd name="T39" fmla="*/ 134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28">
                                <a:moveTo>
                                  <a:pt x="46" y="0"/>
                                </a:moveTo>
                                <a:lnTo>
                                  <a:pt x="0" y="12"/>
                                </a:lnTo>
                                <a:lnTo>
                                  <a:pt x="6" y="28"/>
                                </a:lnTo>
                                <a:lnTo>
                                  <a:pt x="52" y="16"/>
                                </a:lnTo>
                                <a:lnTo>
                                  <a:pt x="53" y="16"/>
                                </a:lnTo>
                                <a:lnTo>
                                  <a:pt x="46" y="0"/>
                                </a:lnTo>
                                <a:close/>
                                <a:moveTo>
                                  <a:pt x="46" y="0"/>
                                </a:moveTo>
                                <a:lnTo>
                                  <a:pt x="45" y="0"/>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5"/>
                        <wps:cNvSpPr>
                          <a:spLocks/>
                        </wps:cNvSpPr>
                        <wps:spPr bwMode="auto">
                          <a:xfrm>
                            <a:off x="2552" y="1329"/>
                            <a:ext cx="49" cy="30"/>
                          </a:xfrm>
                          <a:custGeom>
                            <a:avLst/>
                            <a:gdLst>
                              <a:gd name="T0" fmla="+- 0 2594 2552"/>
                              <a:gd name="T1" fmla="*/ T0 w 49"/>
                              <a:gd name="T2" fmla="+- 0 1329 1329"/>
                              <a:gd name="T3" fmla="*/ 1329 h 30"/>
                              <a:gd name="T4" fmla="+- 0 2594 2552"/>
                              <a:gd name="T5" fmla="*/ T4 w 49"/>
                              <a:gd name="T6" fmla="+- 0 1329 1329"/>
                              <a:gd name="T7" fmla="*/ 1329 h 30"/>
                              <a:gd name="T8" fmla="+- 0 2552 2552"/>
                              <a:gd name="T9" fmla="*/ T8 w 49"/>
                              <a:gd name="T10" fmla="+- 0 1343 1329"/>
                              <a:gd name="T11" fmla="*/ 1343 h 30"/>
                              <a:gd name="T12" fmla="+- 0 2560 2552"/>
                              <a:gd name="T13" fmla="*/ T12 w 49"/>
                              <a:gd name="T14" fmla="+- 0 1359 1329"/>
                              <a:gd name="T15" fmla="*/ 1359 h 30"/>
                              <a:gd name="T16" fmla="+- 0 2601 2552"/>
                              <a:gd name="T17" fmla="*/ T16 w 49"/>
                              <a:gd name="T18" fmla="+- 0 1345 1329"/>
                              <a:gd name="T19" fmla="*/ 1345 h 30"/>
                              <a:gd name="T20" fmla="+- 0 2600 2552"/>
                              <a:gd name="T21" fmla="*/ T20 w 49"/>
                              <a:gd name="T22" fmla="+- 0 1345 1329"/>
                              <a:gd name="T23" fmla="*/ 1345 h 30"/>
                              <a:gd name="T24" fmla="+- 0 2594 2552"/>
                              <a:gd name="T25" fmla="*/ T24 w 49"/>
                              <a:gd name="T26" fmla="+- 0 1329 1329"/>
                              <a:gd name="T27" fmla="*/ 1329 h 30"/>
                            </a:gdLst>
                            <a:ahLst/>
                            <a:cxnLst>
                              <a:cxn ang="0">
                                <a:pos x="T1" y="T3"/>
                              </a:cxn>
                              <a:cxn ang="0">
                                <a:pos x="T5" y="T7"/>
                              </a:cxn>
                              <a:cxn ang="0">
                                <a:pos x="T9" y="T11"/>
                              </a:cxn>
                              <a:cxn ang="0">
                                <a:pos x="T13" y="T15"/>
                              </a:cxn>
                              <a:cxn ang="0">
                                <a:pos x="T17" y="T19"/>
                              </a:cxn>
                              <a:cxn ang="0">
                                <a:pos x="T21" y="T23"/>
                              </a:cxn>
                              <a:cxn ang="0">
                                <a:pos x="T25" y="T27"/>
                              </a:cxn>
                            </a:cxnLst>
                            <a:rect l="0" t="0" r="r" b="b"/>
                            <a:pathLst>
                              <a:path w="49" h="30">
                                <a:moveTo>
                                  <a:pt x="42" y="0"/>
                                </a:moveTo>
                                <a:lnTo>
                                  <a:pt x="42" y="0"/>
                                </a:lnTo>
                                <a:lnTo>
                                  <a:pt x="0" y="14"/>
                                </a:lnTo>
                                <a:lnTo>
                                  <a:pt x="8" y="30"/>
                                </a:lnTo>
                                <a:lnTo>
                                  <a:pt x="49" y="16"/>
                                </a:lnTo>
                                <a:lnTo>
                                  <a:pt x="48" y="16"/>
                                </a:lnTo>
                                <a:lnTo>
                                  <a:pt x="4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6"/>
                        <wps:cNvSpPr>
                          <a:spLocks/>
                        </wps:cNvSpPr>
                        <wps:spPr bwMode="auto">
                          <a:xfrm>
                            <a:off x="2594" y="1321"/>
                            <a:ext cx="41" cy="24"/>
                          </a:xfrm>
                          <a:custGeom>
                            <a:avLst/>
                            <a:gdLst>
                              <a:gd name="T0" fmla="+- 0 2630 2594"/>
                              <a:gd name="T1" fmla="*/ T0 w 41"/>
                              <a:gd name="T2" fmla="+- 0 1321 1321"/>
                              <a:gd name="T3" fmla="*/ 1321 h 24"/>
                              <a:gd name="T4" fmla="+- 0 2630 2594"/>
                              <a:gd name="T5" fmla="*/ T4 w 41"/>
                              <a:gd name="T6" fmla="+- 0 1321 1321"/>
                              <a:gd name="T7" fmla="*/ 1321 h 24"/>
                              <a:gd name="T8" fmla="+- 0 2594 2594"/>
                              <a:gd name="T9" fmla="*/ T8 w 41"/>
                              <a:gd name="T10" fmla="+- 0 1329 1321"/>
                              <a:gd name="T11" fmla="*/ 1329 h 24"/>
                              <a:gd name="T12" fmla="+- 0 2600 2594"/>
                              <a:gd name="T13" fmla="*/ T12 w 41"/>
                              <a:gd name="T14" fmla="+- 0 1345 1321"/>
                              <a:gd name="T15" fmla="*/ 1345 h 24"/>
                              <a:gd name="T16" fmla="+- 0 2634 2594"/>
                              <a:gd name="T17" fmla="*/ T16 w 41"/>
                              <a:gd name="T18" fmla="+- 0 1337 1321"/>
                              <a:gd name="T19" fmla="*/ 1337 h 24"/>
                              <a:gd name="T20" fmla="+- 0 2634 2594"/>
                              <a:gd name="T21" fmla="*/ T20 w 41"/>
                              <a:gd name="T22" fmla="+- 0 1337 1321"/>
                              <a:gd name="T23" fmla="*/ 1337 h 24"/>
                              <a:gd name="T24" fmla="+- 0 2630 2594"/>
                              <a:gd name="T25" fmla="*/ T24 w 41"/>
                              <a:gd name="T26" fmla="+- 0 1321 1321"/>
                              <a:gd name="T27" fmla="*/ 1321 h 24"/>
                            </a:gdLst>
                            <a:ahLst/>
                            <a:cxnLst>
                              <a:cxn ang="0">
                                <a:pos x="T1" y="T3"/>
                              </a:cxn>
                              <a:cxn ang="0">
                                <a:pos x="T5" y="T7"/>
                              </a:cxn>
                              <a:cxn ang="0">
                                <a:pos x="T9" y="T11"/>
                              </a:cxn>
                              <a:cxn ang="0">
                                <a:pos x="T13" y="T15"/>
                              </a:cxn>
                              <a:cxn ang="0">
                                <a:pos x="T17" y="T19"/>
                              </a:cxn>
                              <a:cxn ang="0">
                                <a:pos x="T21" y="T23"/>
                              </a:cxn>
                              <a:cxn ang="0">
                                <a:pos x="T25" y="T27"/>
                              </a:cxn>
                            </a:cxnLst>
                            <a:rect l="0" t="0" r="r" b="b"/>
                            <a:pathLst>
                              <a:path w="41" h="24">
                                <a:moveTo>
                                  <a:pt x="36" y="0"/>
                                </a:moveTo>
                                <a:lnTo>
                                  <a:pt x="36" y="0"/>
                                </a:lnTo>
                                <a:lnTo>
                                  <a:pt x="0" y="8"/>
                                </a:lnTo>
                                <a:lnTo>
                                  <a:pt x="6" y="24"/>
                                </a:lnTo>
                                <a:lnTo>
                                  <a:pt x="40" y="16"/>
                                </a:lnTo>
                                <a:lnTo>
                                  <a:pt x="3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AutoShape 37"/>
                        <wps:cNvSpPr>
                          <a:spLocks/>
                        </wps:cNvSpPr>
                        <wps:spPr bwMode="auto">
                          <a:xfrm>
                            <a:off x="2630" y="1313"/>
                            <a:ext cx="50" cy="24"/>
                          </a:xfrm>
                          <a:custGeom>
                            <a:avLst/>
                            <a:gdLst>
                              <a:gd name="T0" fmla="+- 0 2675 2630"/>
                              <a:gd name="T1" fmla="*/ T0 w 50"/>
                              <a:gd name="T2" fmla="+- 0 1314 1313"/>
                              <a:gd name="T3" fmla="*/ 1314 h 24"/>
                              <a:gd name="T4" fmla="+- 0 2630 2630"/>
                              <a:gd name="T5" fmla="*/ T4 w 50"/>
                              <a:gd name="T6" fmla="+- 0 1321 1313"/>
                              <a:gd name="T7" fmla="*/ 1321 h 24"/>
                              <a:gd name="T8" fmla="+- 0 2634 2630"/>
                              <a:gd name="T9" fmla="*/ T8 w 50"/>
                              <a:gd name="T10" fmla="+- 0 1337 1313"/>
                              <a:gd name="T11" fmla="*/ 1337 h 24"/>
                              <a:gd name="T12" fmla="+- 0 2679 2630"/>
                              <a:gd name="T13" fmla="*/ T12 w 50"/>
                              <a:gd name="T14" fmla="+- 0 1329 1313"/>
                              <a:gd name="T15" fmla="*/ 1329 h 24"/>
                              <a:gd name="T16" fmla="+- 0 2680 2630"/>
                              <a:gd name="T17" fmla="*/ T16 w 50"/>
                              <a:gd name="T18" fmla="+- 0 1329 1313"/>
                              <a:gd name="T19" fmla="*/ 1329 h 24"/>
                              <a:gd name="T20" fmla="+- 0 2675 2630"/>
                              <a:gd name="T21" fmla="*/ T20 w 50"/>
                              <a:gd name="T22" fmla="+- 0 1314 1313"/>
                              <a:gd name="T23" fmla="*/ 1314 h 24"/>
                              <a:gd name="T24" fmla="+- 0 2676 2630"/>
                              <a:gd name="T25" fmla="*/ T24 w 50"/>
                              <a:gd name="T26" fmla="+- 0 1313 1313"/>
                              <a:gd name="T27" fmla="*/ 1313 h 24"/>
                              <a:gd name="T28" fmla="+- 0 2675 2630"/>
                              <a:gd name="T29" fmla="*/ T28 w 50"/>
                              <a:gd name="T30" fmla="+- 0 1313 1313"/>
                              <a:gd name="T31" fmla="*/ 1313 h 24"/>
                              <a:gd name="T32" fmla="+- 0 2675 2630"/>
                              <a:gd name="T33" fmla="*/ T32 w 50"/>
                              <a:gd name="T34" fmla="+- 0 1314 1313"/>
                              <a:gd name="T35" fmla="*/ 1314 h 24"/>
                              <a:gd name="T36" fmla="+- 0 2676 2630"/>
                              <a:gd name="T37" fmla="*/ T36 w 50"/>
                              <a:gd name="T38" fmla="+- 0 1313 1313"/>
                              <a:gd name="T39" fmla="*/ 131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24">
                                <a:moveTo>
                                  <a:pt x="45" y="1"/>
                                </a:moveTo>
                                <a:lnTo>
                                  <a:pt x="0" y="8"/>
                                </a:lnTo>
                                <a:lnTo>
                                  <a:pt x="4" y="24"/>
                                </a:lnTo>
                                <a:lnTo>
                                  <a:pt x="49" y="16"/>
                                </a:lnTo>
                                <a:lnTo>
                                  <a:pt x="50" y="16"/>
                                </a:lnTo>
                                <a:lnTo>
                                  <a:pt x="45" y="1"/>
                                </a:lnTo>
                                <a:close/>
                                <a:moveTo>
                                  <a:pt x="46" y="0"/>
                                </a:moveTo>
                                <a:lnTo>
                                  <a:pt x="45" y="0"/>
                                </a:lnTo>
                                <a:lnTo>
                                  <a:pt x="45" y="1"/>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8"/>
                        <wps:cNvSpPr>
                          <a:spLocks/>
                        </wps:cNvSpPr>
                        <wps:spPr bwMode="auto">
                          <a:xfrm>
                            <a:off x="2675" y="1304"/>
                            <a:ext cx="53" cy="26"/>
                          </a:xfrm>
                          <a:custGeom>
                            <a:avLst/>
                            <a:gdLst>
                              <a:gd name="T0" fmla="+- 0 2723 2675"/>
                              <a:gd name="T1" fmla="*/ T0 w 53"/>
                              <a:gd name="T2" fmla="+- 0 1304 1304"/>
                              <a:gd name="T3" fmla="*/ 1304 h 26"/>
                              <a:gd name="T4" fmla="+- 0 2675 2675"/>
                              <a:gd name="T5" fmla="*/ T4 w 53"/>
                              <a:gd name="T6" fmla="+- 0 1313 1304"/>
                              <a:gd name="T7" fmla="*/ 1313 h 26"/>
                              <a:gd name="T8" fmla="+- 0 2680 2675"/>
                              <a:gd name="T9" fmla="*/ T8 w 53"/>
                              <a:gd name="T10" fmla="+- 0 1329 1304"/>
                              <a:gd name="T11" fmla="*/ 1329 h 26"/>
                              <a:gd name="T12" fmla="+- 0 2727 2675"/>
                              <a:gd name="T13" fmla="*/ T12 w 53"/>
                              <a:gd name="T14" fmla="+- 0 1320 1304"/>
                              <a:gd name="T15" fmla="*/ 1320 h 26"/>
                              <a:gd name="T16" fmla="+- 0 2728 2675"/>
                              <a:gd name="T17" fmla="*/ T16 w 53"/>
                              <a:gd name="T18" fmla="+- 0 1320 1304"/>
                              <a:gd name="T19" fmla="*/ 1320 h 26"/>
                              <a:gd name="T20" fmla="+- 0 2723 2675"/>
                              <a:gd name="T21" fmla="*/ T20 w 53"/>
                              <a:gd name="T22" fmla="+- 0 1304 1304"/>
                              <a:gd name="T23" fmla="*/ 1304 h 26"/>
                            </a:gdLst>
                            <a:ahLst/>
                            <a:cxnLst>
                              <a:cxn ang="0">
                                <a:pos x="T1" y="T3"/>
                              </a:cxn>
                              <a:cxn ang="0">
                                <a:pos x="T5" y="T7"/>
                              </a:cxn>
                              <a:cxn ang="0">
                                <a:pos x="T9" y="T11"/>
                              </a:cxn>
                              <a:cxn ang="0">
                                <a:pos x="T13" y="T15"/>
                              </a:cxn>
                              <a:cxn ang="0">
                                <a:pos x="T17" y="T19"/>
                              </a:cxn>
                              <a:cxn ang="0">
                                <a:pos x="T21" y="T23"/>
                              </a:cxn>
                            </a:cxnLst>
                            <a:rect l="0" t="0" r="r" b="b"/>
                            <a:pathLst>
                              <a:path w="53" h="26">
                                <a:moveTo>
                                  <a:pt x="48" y="0"/>
                                </a:moveTo>
                                <a:lnTo>
                                  <a:pt x="0" y="9"/>
                                </a:lnTo>
                                <a:lnTo>
                                  <a:pt x="5" y="25"/>
                                </a:lnTo>
                                <a:lnTo>
                                  <a:pt x="52" y="16"/>
                                </a:lnTo>
                                <a:lnTo>
                                  <a:pt x="53" y="16"/>
                                </a:lnTo>
                                <a:lnTo>
                                  <a:pt x="4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9"/>
                        <wps:cNvSpPr>
                          <a:spLocks/>
                        </wps:cNvSpPr>
                        <wps:spPr bwMode="auto">
                          <a:xfrm>
                            <a:off x="2723" y="1295"/>
                            <a:ext cx="51" cy="25"/>
                          </a:xfrm>
                          <a:custGeom>
                            <a:avLst/>
                            <a:gdLst>
                              <a:gd name="T0" fmla="+- 0 2769 2723"/>
                              <a:gd name="T1" fmla="*/ T0 w 51"/>
                              <a:gd name="T2" fmla="+- 0 1295 1295"/>
                              <a:gd name="T3" fmla="*/ 1295 h 25"/>
                              <a:gd name="T4" fmla="+- 0 2723 2723"/>
                              <a:gd name="T5" fmla="*/ T4 w 51"/>
                              <a:gd name="T6" fmla="+- 0 1304 1295"/>
                              <a:gd name="T7" fmla="*/ 1304 h 25"/>
                              <a:gd name="T8" fmla="+- 0 2728 2723"/>
                              <a:gd name="T9" fmla="*/ T8 w 51"/>
                              <a:gd name="T10" fmla="+- 0 1320 1295"/>
                              <a:gd name="T11" fmla="*/ 1320 h 25"/>
                              <a:gd name="T12" fmla="+- 0 2774 2723"/>
                              <a:gd name="T13" fmla="*/ T12 w 51"/>
                              <a:gd name="T14" fmla="+- 0 1311 1295"/>
                              <a:gd name="T15" fmla="*/ 1311 h 25"/>
                              <a:gd name="T16" fmla="+- 0 2774 2723"/>
                              <a:gd name="T17" fmla="*/ T16 w 51"/>
                              <a:gd name="T18" fmla="+- 0 1310 1295"/>
                              <a:gd name="T19" fmla="*/ 1310 h 25"/>
                              <a:gd name="T20" fmla="+- 0 2769 2723"/>
                              <a:gd name="T21" fmla="*/ T20 w 51"/>
                              <a:gd name="T22" fmla="+- 0 1295 1295"/>
                              <a:gd name="T23" fmla="*/ 1295 h 25"/>
                            </a:gdLst>
                            <a:ahLst/>
                            <a:cxnLst>
                              <a:cxn ang="0">
                                <a:pos x="T1" y="T3"/>
                              </a:cxn>
                              <a:cxn ang="0">
                                <a:pos x="T5" y="T7"/>
                              </a:cxn>
                              <a:cxn ang="0">
                                <a:pos x="T9" y="T11"/>
                              </a:cxn>
                              <a:cxn ang="0">
                                <a:pos x="T13" y="T15"/>
                              </a:cxn>
                              <a:cxn ang="0">
                                <a:pos x="T17" y="T19"/>
                              </a:cxn>
                              <a:cxn ang="0">
                                <a:pos x="T21" y="T23"/>
                              </a:cxn>
                            </a:cxnLst>
                            <a:rect l="0" t="0" r="r" b="b"/>
                            <a:pathLst>
                              <a:path w="51" h="25">
                                <a:moveTo>
                                  <a:pt x="46" y="0"/>
                                </a:moveTo>
                                <a:lnTo>
                                  <a:pt x="0" y="9"/>
                                </a:lnTo>
                                <a:lnTo>
                                  <a:pt x="5" y="25"/>
                                </a:lnTo>
                                <a:lnTo>
                                  <a:pt x="51" y="16"/>
                                </a:lnTo>
                                <a:lnTo>
                                  <a:pt x="51" y="15"/>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AutoShape 40"/>
                        <wps:cNvSpPr>
                          <a:spLocks/>
                        </wps:cNvSpPr>
                        <wps:spPr bwMode="auto">
                          <a:xfrm>
                            <a:off x="2769" y="1284"/>
                            <a:ext cx="55" cy="27"/>
                          </a:xfrm>
                          <a:custGeom>
                            <a:avLst/>
                            <a:gdLst>
                              <a:gd name="T0" fmla="+- 0 2818 2769"/>
                              <a:gd name="T1" fmla="*/ T0 w 55"/>
                              <a:gd name="T2" fmla="+- 0 1284 1284"/>
                              <a:gd name="T3" fmla="*/ 1284 h 27"/>
                              <a:gd name="T4" fmla="+- 0 2769 2769"/>
                              <a:gd name="T5" fmla="*/ T4 w 55"/>
                              <a:gd name="T6" fmla="+- 0 1295 1284"/>
                              <a:gd name="T7" fmla="*/ 1295 h 27"/>
                              <a:gd name="T8" fmla="+- 0 2774 2769"/>
                              <a:gd name="T9" fmla="*/ T8 w 55"/>
                              <a:gd name="T10" fmla="+- 0 1310 1284"/>
                              <a:gd name="T11" fmla="*/ 1310 h 27"/>
                              <a:gd name="T12" fmla="+- 0 2823 2769"/>
                              <a:gd name="T13" fmla="*/ T12 w 55"/>
                              <a:gd name="T14" fmla="+- 0 1300 1284"/>
                              <a:gd name="T15" fmla="*/ 1300 h 27"/>
                              <a:gd name="T16" fmla="+- 0 2824 2769"/>
                              <a:gd name="T17" fmla="*/ T16 w 55"/>
                              <a:gd name="T18" fmla="+- 0 1300 1284"/>
                              <a:gd name="T19" fmla="*/ 1300 h 27"/>
                              <a:gd name="T20" fmla="+- 0 2818 2769"/>
                              <a:gd name="T21" fmla="*/ T20 w 55"/>
                              <a:gd name="T22" fmla="+- 0 1284 1284"/>
                              <a:gd name="T23" fmla="*/ 1284 h 27"/>
                              <a:gd name="T24" fmla="+- 0 2818 2769"/>
                              <a:gd name="T25" fmla="*/ T24 w 55"/>
                              <a:gd name="T26" fmla="+- 0 1284 1284"/>
                              <a:gd name="T27" fmla="*/ 1284 h 27"/>
                              <a:gd name="T28" fmla="+- 0 2818 2769"/>
                              <a:gd name="T29" fmla="*/ T28 w 55"/>
                              <a:gd name="T30" fmla="+- 0 1284 1284"/>
                              <a:gd name="T31" fmla="*/ 1284 h 27"/>
                              <a:gd name="T32" fmla="+- 0 2818 2769"/>
                              <a:gd name="T33" fmla="*/ T32 w 55"/>
                              <a:gd name="T34" fmla="+- 0 1284 1284"/>
                              <a:gd name="T35" fmla="*/ 1284 h 27"/>
                              <a:gd name="T36" fmla="+- 0 2818 2769"/>
                              <a:gd name="T37" fmla="*/ T36 w 55"/>
                              <a:gd name="T38" fmla="+- 0 1284 1284"/>
                              <a:gd name="T39" fmla="*/ 128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 h="27">
                                <a:moveTo>
                                  <a:pt x="49" y="0"/>
                                </a:moveTo>
                                <a:lnTo>
                                  <a:pt x="0" y="11"/>
                                </a:lnTo>
                                <a:lnTo>
                                  <a:pt x="5" y="26"/>
                                </a:lnTo>
                                <a:lnTo>
                                  <a:pt x="54" y="16"/>
                                </a:lnTo>
                                <a:lnTo>
                                  <a:pt x="55" y="16"/>
                                </a:lnTo>
                                <a:lnTo>
                                  <a:pt x="49" y="0"/>
                                </a:lnTo>
                                <a:close/>
                                <a:moveTo>
                                  <a:pt x="49" y="0"/>
                                </a:moveTo>
                                <a:lnTo>
                                  <a:pt x="49"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1"/>
                        <wps:cNvSpPr>
                          <a:spLocks/>
                        </wps:cNvSpPr>
                        <wps:spPr bwMode="auto">
                          <a:xfrm>
                            <a:off x="2818" y="1272"/>
                            <a:ext cx="53" cy="28"/>
                          </a:xfrm>
                          <a:custGeom>
                            <a:avLst/>
                            <a:gdLst>
                              <a:gd name="T0" fmla="+- 0 2864 2818"/>
                              <a:gd name="T1" fmla="*/ T0 w 53"/>
                              <a:gd name="T2" fmla="+- 0 1272 1272"/>
                              <a:gd name="T3" fmla="*/ 1272 h 28"/>
                              <a:gd name="T4" fmla="+- 0 2818 2818"/>
                              <a:gd name="T5" fmla="*/ T4 w 53"/>
                              <a:gd name="T6" fmla="+- 0 1284 1272"/>
                              <a:gd name="T7" fmla="*/ 1284 h 28"/>
                              <a:gd name="T8" fmla="+- 0 2824 2818"/>
                              <a:gd name="T9" fmla="*/ T8 w 53"/>
                              <a:gd name="T10" fmla="+- 0 1300 1272"/>
                              <a:gd name="T11" fmla="*/ 1300 h 28"/>
                              <a:gd name="T12" fmla="+- 0 2869 2818"/>
                              <a:gd name="T13" fmla="*/ T12 w 53"/>
                              <a:gd name="T14" fmla="+- 0 1287 1272"/>
                              <a:gd name="T15" fmla="*/ 1287 h 28"/>
                              <a:gd name="T16" fmla="+- 0 2870 2818"/>
                              <a:gd name="T17" fmla="*/ T16 w 53"/>
                              <a:gd name="T18" fmla="+- 0 1287 1272"/>
                              <a:gd name="T19" fmla="*/ 1287 h 28"/>
                              <a:gd name="T20" fmla="+- 0 2864 2818"/>
                              <a:gd name="T21" fmla="*/ T20 w 53"/>
                              <a:gd name="T22" fmla="+- 0 1272 1272"/>
                              <a:gd name="T23" fmla="*/ 1272 h 28"/>
                            </a:gdLst>
                            <a:ahLst/>
                            <a:cxnLst>
                              <a:cxn ang="0">
                                <a:pos x="T1" y="T3"/>
                              </a:cxn>
                              <a:cxn ang="0">
                                <a:pos x="T5" y="T7"/>
                              </a:cxn>
                              <a:cxn ang="0">
                                <a:pos x="T9" y="T11"/>
                              </a:cxn>
                              <a:cxn ang="0">
                                <a:pos x="T13" y="T15"/>
                              </a:cxn>
                              <a:cxn ang="0">
                                <a:pos x="T17" y="T19"/>
                              </a:cxn>
                              <a:cxn ang="0">
                                <a:pos x="T21" y="T23"/>
                              </a:cxn>
                            </a:cxnLst>
                            <a:rect l="0" t="0" r="r" b="b"/>
                            <a:pathLst>
                              <a:path w="53" h="28">
                                <a:moveTo>
                                  <a:pt x="46" y="0"/>
                                </a:moveTo>
                                <a:lnTo>
                                  <a:pt x="0" y="12"/>
                                </a:lnTo>
                                <a:lnTo>
                                  <a:pt x="6" y="28"/>
                                </a:lnTo>
                                <a:lnTo>
                                  <a:pt x="51" y="15"/>
                                </a:lnTo>
                                <a:lnTo>
                                  <a:pt x="52" y="15"/>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42"/>
                        <wps:cNvSpPr>
                          <a:spLocks/>
                        </wps:cNvSpPr>
                        <wps:spPr bwMode="auto">
                          <a:xfrm>
                            <a:off x="2864" y="1259"/>
                            <a:ext cx="48" cy="29"/>
                          </a:xfrm>
                          <a:custGeom>
                            <a:avLst/>
                            <a:gdLst>
                              <a:gd name="T0" fmla="+- 0 2905 2864"/>
                              <a:gd name="T1" fmla="*/ T0 w 48"/>
                              <a:gd name="T2" fmla="+- 0 1259 1259"/>
                              <a:gd name="T3" fmla="*/ 1259 h 29"/>
                              <a:gd name="T4" fmla="+- 0 2905 2864"/>
                              <a:gd name="T5" fmla="*/ T4 w 48"/>
                              <a:gd name="T6" fmla="+- 0 1259 1259"/>
                              <a:gd name="T7" fmla="*/ 1259 h 29"/>
                              <a:gd name="T8" fmla="+- 0 2864 2864"/>
                              <a:gd name="T9" fmla="*/ T8 w 48"/>
                              <a:gd name="T10" fmla="+- 0 1272 1259"/>
                              <a:gd name="T11" fmla="*/ 1272 h 29"/>
                              <a:gd name="T12" fmla="+- 0 2870 2864"/>
                              <a:gd name="T13" fmla="*/ T12 w 48"/>
                              <a:gd name="T14" fmla="+- 0 1287 1259"/>
                              <a:gd name="T15" fmla="*/ 1287 h 29"/>
                              <a:gd name="T16" fmla="+- 0 2911 2864"/>
                              <a:gd name="T17" fmla="*/ T16 w 48"/>
                              <a:gd name="T18" fmla="+- 0 1275 1259"/>
                              <a:gd name="T19" fmla="*/ 1275 h 29"/>
                              <a:gd name="T20" fmla="+- 0 2905 2864"/>
                              <a:gd name="T21" fmla="*/ T20 w 48"/>
                              <a:gd name="T22" fmla="+- 0 1259 1259"/>
                              <a:gd name="T23" fmla="*/ 1259 h 29"/>
                            </a:gdLst>
                            <a:ahLst/>
                            <a:cxnLst>
                              <a:cxn ang="0">
                                <a:pos x="T1" y="T3"/>
                              </a:cxn>
                              <a:cxn ang="0">
                                <a:pos x="T5" y="T7"/>
                              </a:cxn>
                              <a:cxn ang="0">
                                <a:pos x="T9" y="T11"/>
                              </a:cxn>
                              <a:cxn ang="0">
                                <a:pos x="T13" y="T15"/>
                              </a:cxn>
                              <a:cxn ang="0">
                                <a:pos x="T17" y="T19"/>
                              </a:cxn>
                              <a:cxn ang="0">
                                <a:pos x="T21" y="T23"/>
                              </a:cxn>
                            </a:cxnLst>
                            <a:rect l="0" t="0" r="r" b="b"/>
                            <a:pathLst>
                              <a:path w="48" h="29">
                                <a:moveTo>
                                  <a:pt x="41" y="0"/>
                                </a:moveTo>
                                <a:lnTo>
                                  <a:pt x="41" y="0"/>
                                </a:lnTo>
                                <a:lnTo>
                                  <a:pt x="0" y="13"/>
                                </a:lnTo>
                                <a:lnTo>
                                  <a:pt x="6" y="28"/>
                                </a:lnTo>
                                <a:lnTo>
                                  <a:pt x="47" y="16"/>
                                </a:lnTo>
                                <a:lnTo>
                                  <a:pt x="4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43"/>
                        <wps:cNvSpPr>
                          <a:spLocks/>
                        </wps:cNvSpPr>
                        <wps:spPr bwMode="auto">
                          <a:xfrm>
                            <a:off x="2905" y="1247"/>
                            <a:ext cx="52" cy="29"/>
                          </a:xfrm>
                          <a:custGeom>
                            <a:avLst/>
                            <a:gdLst>
                              <a:gd name="T0" fmla="+- 0 2951 2905"/>
                              <a:gd name="T1" fmla="*/ T0 w 52"/>
                              <a:gd name="T2" fmla="+- 0 1247 1247"/>
                              <a:gd name="T3" fmla="*/ 1247 h 29"/>
                              <a:gd name="T4" fmla="+- 0 2951 2905"/>
                              <a:gd name="T5" fmla="*/ T4 w 52"/>
                              <a:gd name="T6" fmla="+- 0 1247 1247"/>
                              <a:gd name="T7" fmla="*/ 1247 h 29"/>
                              <a:gd name="T8" fmla="+- 0 2905 2905"/>
                              <a:gd name="T9" fmla="*/ T8 w 52"/>
                              <a:gd name="T10" fmla="+- 0 1259 1247"/>
                              <a:gd name="T11" fmla="*/ 1259 h 29"/>
                              <a:gd name="T12" fmla="+- 0 2911 2905"/>
                              <a:gd name="T13" fmla="*/ T12 w 52"/>
                              <a:gd name="T14" fmla="+- 0 1275 1247"/>
                              <a:gd name="T15" fmla="*/ 1275 h 29"/>
                              <a:gd name="T16" fmla="+- 0 2956 2905"/>
                              <a:gd name="T17" fmla="*/ T16 w 52"/>
                              <a:gd name="T18" fmla="+- 0 1262 1247"/>
                              <a:gd name="T19" fmla="*/ 1262 h 29"/>
                              <a:gd name="T20" fmla="+- 0 2956 2905"/>
                              <a:gd name="T21" fmla="*/ T20 w 52"/>
                              <a:gd name="T22" fmla="+- 0 1262 1247"/>
                              <a:gd name="T23" fmla="*/ 1262 h 29"/>
                              <a:gd name="T24" fmla="+- 0 2951 2905"/>
                              <a:gd name="T25" fmla="*/ T24 w 52"/>
                              <a:gd name="T26" fmla="+- 0 1247 1247"/>
                              <a:gd name="T27" fmla="*/ 1247 h 29"/>
                            </a:gdLst>
                            <a:ahLst/>
                            <a:cxnLst>
                              <a:cxn ang="0">
                                <a:pos x="T1" y="T3"/>
                              </a:cxn>
                              <a:cxn ang="0">
                                <a:pos x="T5" y="T7"/>
                              </a:cxn>
                              <a:cxn ang="0">
                                <a:pos x="T9" y="T11"/>
                              </a:cxn>
                              <a:cxn ang="0">
                                <a:pos x="T13" y="T15"/>
                              </a:cxn>
                              <a:cxn ang="0">
                                <a:pos x="T17" y="T19"/>
                              </a:cxn>
                              <a:cxn ang="0">
                                <a:pos x="T21" y="T23"/>
                              </a:cxn>
                              <a:cxn ang="0">
                                <a:pos x="T25" y="T27"/>
                              </a:cxn>
                            </a:cxnLst>
                            <a:rect l="0" t="0" r="r" b="b"/>
                            <a:pathLst>
                              <a:path w="52" h="29">
                                <a:moveTo>
                                  <a:pt x="46" y="0"/>
                                </a:moveTo>
                                <a:lnTo>
                                  <a:pt x="46" y="0"/>
                                </a:lnTo>
                                <a:lnTo>
                                  <a:pt x="0" y="12"/>
                                </a:lnTo>
                                <a:lnTo>
                                  <a:pt x="6" y="28"/>
                                </a:lnTo>
                                <a:lnTo>
                                  <a:pt x="51" y="15"/>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AutoShape 44"/>
                        <wps:cNvSpPr>
                          <a:spLocks/>
                        </wps:cNvSpPr>
                        <wps:spPr bwMode="auto">
                          <a:xfrm>
                            <a:off x="2951" y="1237"/>
                            <a:ext cx="45" cy="26"/>
                          </a:xfrm>
                          <a:custGeom>
                            <a:avLst/>
                            <a:gdLst>
                              <a:gd name="T0" fmla="+- 0 2991 2951"/>
                              <a:gd name="T1" fmla="*/ T0 w 45"/>
                              <a:gd name="T2" fmla="+- 0 1237 1237"/>
                              <a:gd name="T3" fmla="*/ 1237 h 26"/>
                              <a:gd name="T4" fmla="+- 0 2990 2951"/>
                              <a:gd name="T5" fmla="*/ T4 w 45"/>
                              <a:gd name="T6" fmla="+- 0 1237 1237"/>
                              <a:gd name="T7" fmla="*/ 1237 h 26"/>
                              <a:gd name="T8" fmla="+- 0 2951 2951"/>
                              <a:gd name="T9" fmla="*/ T8 w 45"/>
                              <a:gd name="T10" fmla="+- 0 1247 1237"/>
                              <a:gd name="T11" fmla="*/ 1247 h 26"/>
                              <a:gd name="T12" fmla="+- 0 2956 2951"/>
                              <a:gd name="T13" fmla="*/ T12 w 45"/>
                              <a:gd name="T14" fmla="+- 0 1262 1237"/>
                              <a:gd name="T15" fmla="*/ 1262 h 26"/>
                              <a:gd name="T16" fmla="+- 0 2994 2951"/>
                              <a:gd name="T17" fmla="*/ T16 w 45"/>
                              <a:gd name="T18" fmla="+- 0 1253 1237"/>
                              <a:gd name="T19" fmla="*/ 1253 h 26"/>
                              <a:gd name="T20" fmla="+- 0 2991 2951"/>
                              <a:gd name="T21" fmla="*/ T20 w 45"/>
                              <a:gd name="T22" fmla="+- 0 1237 1237"/>
                              <a:gd name="T23" fmla="*/ 1237 h 26"/>
                              <a:gd name="T24" fmla="+- 0 2995 2951"/>
                              <a:gd name="T25" fmla="*/ T24 w 45"/>
                              <a:gd name="T26" fmla="+- 0 1253 1237"/>
                              <a:gd name="T27" fmla="*/ 1253 h 26"/>
                              <a:gd name="T28" fmla="+- 0 2994 2951"/>
                              <a:gd name="T29" fmla="*/ T28 w 45"/>
                              <a:gd name="T30" fmla="+- 0 1253 1237"/>
                              <a:gd name="T31" fmla="*/ 1253 h 26"/>
                              <a:gd name="T32" fmla="+- 0 2994 2951"/>
                              <a:gd name="T33" fmla="*/ T32 w 45"/>
                              <a:gd name="T34" fmla="+- 0 1253 1237"/>
                              <a:gd name="T35" fmla="*/ 1253 h 26"/>
                              <a:gd name="T36" fmla="+- 0 2995 2951"/>
                              <a:gd name="T37" fmla="*/ T36 w 45"/>
                              <a:gd name="T38" fmla="+- 0 1253 1237"/>
                              <a:gd name="T39" fmla="*/ 1253 h 26"/>
                              <a:gd name="T40" fmla="+- 0 2991 2951"/>
                              <a:gd name="T41" fmla="*/ T40 w 45"/>
                              <a:gd name="T42" fmla="+- 0 1237 1237"/>
                              <a:gd name="T43" fmla="*/ 1237 h 26"/>
                              <a:gd name="T44" fmla="+- 0 2990 2951"/>
                              <a:gd name="T45" fmla="*/ T44 w 45"/>
                              <a:gd name="T46" fmla="+- 0 1237 1237"/>
                              <a:gd name="T47" fmla="*/ 1237 h 26"/>
                              <a:gd name="T48" fmla="+- 0 2990 2951"/>
                              <a:gd name="T49" fmla="*/ T48 w 45"/>
                              <a:gd name="T50" fmla="+- 0 1237 1237"/>
                              <a:gd name="T51" fmla="*/ 1237 h 26"/>
                              <a:gd name="T52" fmla="+- 0 2991 2951"/>
                              <a:gd name="T53" fmla="*/ T52 w 45"/>
                              <a:gd name="T54" fmla="+- 0 1237 1237"/>
                              <a:gd name="T55" fmla="*/ 123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 h="26">
                                <a:moveTo>
                                  <a:pt x="40" y="0"/>
                                </a:moveTo>
                                <a:lnTo>
                                  <a:pt x="39" y="0"/>
                                </a:lnTo>
                                <a:lnTo>
                                  <a:pt x="0" y="10"/>
                                </a:lnTo>
                                <a:lnTo>
                                  <a:pt x="5" y="25"/>
                                </a:lnTo>
                                <a:lnTo>
                                  <a:pt x="43" y="16"/>
                                </a:lnTo>
                                <a:lnTo>
                                  <a:pt x="40" y="0"/>
                                </a:lnTo>
                                <a:close/>
                                <a:moveTo>
                                  <a:pt x="44" y="16"/>
                                </a:moveTo>
                                <a:lnTo>
                                  <a:pt x="43" y="16"/>
                                </a:lnTo>
                                <a:lnTo>
                                  <a:pt x="44" y="16"/>
                                </a:lnTo>
                                <a:close/>
                                <a:moveTo>
                                  <a:pt x="40" y="0"/>
                                </a:moveTo>
                                <a:lnTo>
                                  <a:pt x="39" y="0"/>
                                </a:lnTo>
                                <a:lnTo>
                                  <a:pt x="4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5"/>
                        <wps:cNvSpPr>
                          <a:spLocks/>
                        </wps:cNvSpPr>
                        <wps:spPr bwMode="auto">
                          <a:xfrm>
                            <a:off x="2991" y="1233"/>
                            <a:ext cx="38" cy="21"/>
                          </a:xfrm>
                          <a:custGeom>
                            <a:avLst/>
                            <a:gdLst>
                              <a:gd name="T0" fmla="+- 0 3026 2991"/>
                              <a:gd name="T1" fmla="*/ T0 w 38"/>
                              <a:gd name="T2" fmla="+- 0 1233 1233"/>
                              <a:gd name="T3" fmla="*/ 1233 h 21"/>
                              <a:gd name="T4" fmla="+- 0 2991 2991"/>
                              <a:gd name="T5" fmla="*/ T4 w 38"/>
                              <a:gd name="T6" fmla="+- 0 1237 1233"/>
                              <a:gd name="T7" fmla="*/ 1237 h 21"/>
                              <a:gd name="T8" fmla="+- 0 2994 2991"/>
                              <a:gd name="T9" fmla="*/ T8 w 38"/>
                              <a:gd name="T10" fmla="+- 0 1253 1233"/>
                              <a:gd name="T11" fmla="*/ 1253 h 21"/>
                              <a:gd name="T12" fmla="+- 0 3029 2991"/>
                              <a:gd name="T13" fmla="*/ T12 w 38"/>
                              <a:gd name="T14" fmla="+- 0 1249 1233"/>
                              <a:gd name="T15" fmla="*/ 1249 h 21"/>
                              <a:gd name="T16" fmla="+- 0 3026 2991"/>
                              <a:gd name="T17" fmla="*/ T16 w 38"/>
                              <a:gd name="T18" fmla="+- 0 1233 1233"/>
                              <a:gd name="T19" fmla="*/ 1233 h 21"/>
                            </a:gdLst>
                            <a:ahLst/>
                            <a:cxnLst>
                              <a:cxn ang="0">
                                <a:pos x="T1" y="T3"/>
                              </a:cxn>
                              <a:cxn ang="0">
                                <a:pos x="T5" y="T7"/>
                              </a:cxn>
                              <a:cxn ang="0">
                                <a:pos x="T9" y="T11"/>
                              </a:cxn>
                              <a:cxn ang="0">
                                <a:pos x="T13" y="T15"/>
                              </a:cxn>
                              <a:cxn ang="0">
                                <a:pos x="T17" y="T19"/>
                              </a:cxn>
                            </a:cxnLst>
                            <a:rect l="0" t="0" r="r" b="b"/>
                            <a:pathLst>
                              <a:path w="38" h="21">
                                <a:moveTo>
                                  <a:pt x="35" y="0"/>
                                </a:moveTo>
                                <a:lnTo>
                                  <a:pt x="0" y="4"/>
                                </a:lnTo>
                                <a:lnTo>
                                  <a:pt x="3" y="20"/>
                                </a:lnTo>
                                <a:lnTo>
                                  <a:pt x="38" y="16"/>
                                </a:lnTo>
                                <a:lnTo>
                                  <a:pt x="3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6"/>
                        <wps:cNvSpPr>
                          <a:spLocks/>
                        </wps:cNvSpPr>
                        <wps:spPr bwMode="auto">
                          <a:xfrm>
                            <a:off x="3026" y="1225"/>
                            <a:ext cx="54" cy="24"/>
                          </a:xfrm>
                          <a:custGeom>
                            <a:avLst/>
                            <a:gdLst>
                              <a:gd name="T0" fmla="+- 0 3076 3026"/>
                              <a:gd name="T1" fmla="*/ T0 w 54"/>
                              <a:gd name="T2" fmla="+- 0 1225 1225"/>
                              <a:gd name="T3" fmla="*/ 1225 h 24"/>
                              <a:gd name="T4" fmla="+- 0 3075 3026"/>
                              <a:gd name="T5" fmla="*/ T4 w 54"/>
                              <a:gd name="T6" fmla="+- 0 1225 1225"/>
                              <a:gd name="T7" fmla="*/ 1225 h 24"/>
                              <a:gd name="T8" fmla="+- 0 3026 3026"/>
                              <a:gd name="T9" fmla="*/ T8 w 54"/>
                              <a:gd name="T10" fmla="+- 0 1233 1225"/>
                              <a:gd name="T11" fmla="*/ 1233 h 24"/>
                              <a:gd name="T12" fmla="+- 0 3029 3026"/>
                              <a:gd name="T13" fmla="*/ T12 w 54"/>
                              <a:gd name="T14" fmla="+- 0 1249 1225"/>
                              <a:gd name="T15" fmla="*/ 1249 h 24"/>
                              <a:gd name="T16" fmla="+- 0 3079 3026"/>
                              <a:gd name="T17" fmla="*/ T16 w 54"/>
                              <a:gd name="T18" fmla="+- 0 1241 1225"/>
                              <a:gd name="T19" fmla="*/ 1241 h 24"/>
                              <a:gd name="T20" fmla="+- 0 3076 3026"/>
                              <a:gd name="T21" fmla="*/ T20 w 54"/>
                              <a:gd name="T22" fmla="+- 0 1225 1225"/>
                              <a:gd name="T23" fmla="*/ 1225 h 24"/>
                            </a:gdLst>
                            <a:ahLst/>
                            <a:cxnLst>
                              <a:cxn ang="0">
                                <a:pos x="T1" y="T3"/>
                              </a:cxn>
                              <a:cxn ang="0">
                                <a:pos x="T5" y="T7"/>
                              </a:cxn>
                              <a:cxn ang="0">
                                <a:pos x="T9" y="T11"/>
                              </a:cxn>
                              <a:cxn ang="0">
                                <a:pos x="T13" y="T15"/>
                              </a:cxn>
                              <a:cxn ang="0">
                                <a:pos x="T17" y="T19"/>
                              </a:cxn>
                              <a:cxn ang="0">
                                <a:pos x="T21" y="T23"/>
                              </a:cxn>
                            </a:cxnLst>
                            <a:rect l="0" t="0" r="r" b="b"/>
                            <a:pathLst>
                              <a:path w="54" h="24">
                                <a:moveTo>
                                  <a:pt x="50" y="0"/>
                                </a:moveTo>
                                <a:lnTo>
                                  <a:pt x="49" y="0"/>
                                </a:lnTo>
                                <a:lnTo>
                                  <a:pt x="0" y="8"/>
                                </a:lnTo>
                                <a:lnTo>
                                  <a:pt x="3" y="24"/>
                                </a:lnTo>
                                <a:lnTo>
                                  <a:pt x="53" y="16"/>
                                </a:lnTo>
                                <a:lnTo>
                                  <a:pt x="5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47"/>
                        <wps:cNvSpPr>
                          <a:spLocks/>
                        </wps:cNvSpPr>
                        <wps:spPr bwMode="auto">
                          <a:xfrm>
                            <a:off x="3076" y="1219"/>
                            <a:ext cx="58" cy="23"/>
                          </a:xfrm>
                          <a:custGeom>
                            <a:avLst/>
                            <a:gdLst>
                              <a:gd name="T0" fmla="+- 0 3130 3076"/>
                              <a:gd name="T1" fmla="*/ T0 w 58"/>
                              <a:gd name="T2" fmla="+- 0 1219 1219"/>
                              <a:gd name="T3" fmla="*/ 1219 h 23"/>
                              <a:gd name="T4" fmla="+- 0 3076 3076"/>
                              <a:gd name="T5" fmla="*/ T4 w 58"/>
                              <a:gd name="T6" fmla="+- 0 1225 1219"/>
                              <a:gd name="T7" fmla="*/ 1225 h 23"/>
                              <a:gd name="T8" fmla="+- 0 3079 3076"/>
                              <a:gd name="T9" fmla="*/ T8 w 58"/>
                              <a:gd name="T10" fmla="+- 0 1241 1219"/>
                              <a:gd name="T11" fmla="*/ 1241 h 23"/>
                              <a:gd name="T12" fmla="+- 0 3133 3076"/>
                              <a:gd name="T13" fmla="*/ T12 w 58"/>
                              <a:gd name="T14" fmla="+- 0 1235 1219"/>
                              <a:gd name="T15" fmla="*/ 1235 h 23"/>
                              <a:gd name="T16" fmla="+- 0 3134 3076"/>
                              <a:gd name="T17" fmla="*/ T16 w 58"/>
                              <a:gd name="T18" fmla="+- 0 1235 1219"/>
                              <a:gd name="T19" fmla="*/ 1235 h 23"/>
                              <a:gd name="T20" fmla="+- 0 3130 3076"/>
                              <a:gd name="T21" fmla="*/ T20 w 58"/>
                              <a:gd name="T22" fmla="+- 0 1219 1219"/>
                              <a:gd name="T23" fmla="*/ 1219 h 23"/>
                            </a:gdLst>
                            <a:ahLst/>
                            <a:cxnLst>
                              <a:cxn ang="0">
                                <a:pos x="T1" y="T3"/>
                              </a:cxn>
                              <a:cxn ang="0">
                                <a:pos x="T5" y="T7"/>
                              </a:cxn>
                              <a:cxn ang="0">
                                <a:pos x="T9" y="T11"/>
                              </a:cxn>
                              <a:cxn ang="0">
                                <a:pos x="T13" y="T15"/>
                              </a:cxn>
                              <a:cxn ang="0">
                                <a:pos x="T17" y="T19"/>
                              </a:cxn>
                              <a:cxn ang="0">
                                <a:pos x="T21" y="T23"/>
                              </a:cxn>
                            </a:cxnLst>
                            <a:rect l="0" t="0" r="r" b="b"/>
                            <a:pathLst>
                              <a:path w="58" h="23">
                                <a:moveTo>
                                  <a:pt x="54" y="0"/>
                                </a:moveTo>
                                <a:lnTo>
                                  <a:pt x="0" y="6"/>
                                </a:lnTo>
                                <a:lnTo>
                                  <a:pt x="3" y="22"/>
                                </a:lnTo>
                                <a:lnTo>
                                  <a:pt x="57" y="16"/>
                                </a:lnTo>
                                <a:lnTo>
                                  <a:pt x="58" y="16"/>
                                </a:lnTo>
                                <a:lnTo>
                                  <a:pt x="54"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8"/>
                        <wps:cNvSpPr>
                          <a:spLocks/>
                        </wps:cNvSpPr>
                        <wps:spPr bwMode="auto">
                          <a:xfrm>
                            <a:off x="3130" y="1214"/>
                            <a:ext cx="40" cy="21"/>
                          </a:xfrm>
                          <a:custGeom>
                            <a:avLst/>
                            <a:gdLst>
                              <a:gd name="T0" fmla="+- 0 3168 3130"/>
                              <a:gd name="T1" fmla="*/ T0 w 40"/>
                              <a:gd name="T2" fmla="+- 0 1214 1214"/>
                              <a:gd name="T3" fmla="*/ 1214 h 21"/>
                              <a:gd name="T4" fmla="+- 0 3167 3130"/>
                              <a:gd name="T5" fmla="*/ T4 w 40"/>
                              <a:gd name="T6" fmla="+- 0 1214 1214"/>
                              <a:gd name="T7" fmla="*/ 1214 h 21"/>
                              <a:gd name="T8" fmla="+- 0 3130 3130"/>
                              <a:gd name="T9" fmla="*/ T8 w 40"/>
                              <a:gd name="T10" fmla="+- 0 1219 1214"/>
                              <a:gd name="T11" fmla="*/ 1219 h 21"/>
                              <a:gd name="T12" fmla="+- 0 3134 3130"/>
                              <a:gd name="T13" fmla="*/ T12 w 40"/>
                              <a:gd name="T14" fmla="+- 0 1235 1214"/>
                              <a:gd name="T15" fmla="*/ 1235 h 21"/>
                              <a:gd name="T16" fmla="+- 0 3170 3130"/>
                              <a:gd name="T17" fmla="*/ T16 w 40"/>
                              <a:gd name="T18" fmla="+- 0 1230 1214"/>
                              <a:gd name="T19" fmla="*/ 1230 h 21"/>
                              <a:gd name="T20" fmla="+- 0 3170 3130"/>
                              <a:gd name="T21" fmla="*/ T20 w 40"/>
                              <a:gd name="T22" fmla="+- 0 1230 1214"/>
                              <a:gd name="T23" fmla="*/ 1230 h 21"/>
                              <a:gd name="T24" fmla="+- 0 3168 3130"/>
                              <a:gd name="T25" fmla="*/ T24 w 40"/>
                              <a:gd name="T26" fmla="+- 0 1214 1214"/>
                              <a:gd name="T27" fmla="*/ 1214 h 21"/>
                            </a:gdLst>
                            <a:ahLst/>
                            <a:cxnLst>
                              <a:cxn ang="0">
                                <a:pos x="T1" y="T3"/>
                              </a:cxn>
                              <a:cxn ang="0">
                                <a:pos x="T5" y="T7"/>
                              </a:cxn>
                              <a:cxn ang="0">
                                <a:pos x="T9" y="T11"/>
                              </a:cxn>
                              <a:cxn ang="0">
                                <a:pos x="T13" y="T15"/>
                              </a:cxn>
                              <a:cxn ang="0">
                                <a:pos x="T17" y="T19"/>
                              </a:cxn>
                              <a:cxn ang="0">
                                <a:pos x="T21" y="T23"/>
                              </a:cxn>
                              <a:cxn ang="0">
                                <a:pos x="T25" y="T27"/>
                              </a:cxn>
                            </a:cxnLst>
                            <a:rect l="0" t="0" r="r" b="b"/>
                            <a:pathLst>
                              <a:path w="40" h="21">
                                <a:moveTo>
                                  <a:pt x="38" y="0"/>
                                </a:moveTo>
                                <a:lnTo>
                                  <a:pt x="37" y="0"/>
                                </a:lnTo>
                                <a:lnTo>
                                  <a:pt x="0" y="5"/>
                                </a:lnTo>
                                <a:lnTo>
                                  <a:pt x="4" y="21"/>
                                </a:lnTo>
                                <a:lnTo>
                                  <a:pt x="40" y="16"/>
                                </a:lnTo>
                                <a:lnTo>
                                  <a:pt x="3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9"/>
                        <wps:cNvSpPr>
                          <a:spLocks/>
                        </wps:cNvSpPr>
                        <wps:spPr bwMode="auto">
                          <a:xfrm>
                            <a:off x="3168" y="1207"/>
                            <a:ext cx="81" cy="23"/>
                          </a:xfrm>
                          <a:custGeom>
                            <a:avLst/>
                            <a:gdLst>
                              <a:gd name="T0" fmla="+- 0 3246 3168"/>
                              <a:gd name="T1" fmla="*/ T0 w 81"/>
                              <a:gd name="T2" fmla="+- 0 1207 1207"/>
                              <a:gd name="T3" fmla="*/ 1207 h 23"/>
                              <a:gd name="T4" fmla="+- 0 3246 3168"/>
                              <a:gd name="T5" fmla="*/ T4 w 81"/>
                              <a:gd name="T6" fmla="+- 0 1208 1207"/>
                              <a:gd name="T7" fmla="*/ 1208 h 23"/>
                              <a:gd name="T8" fmla="+- 0 3168 3168"/>
                              <a:gd name="T9" fmla="*/ T8 w 81"/>
                              <a:gd name="T10" fmla="+- 0 1214 1207"/>
                              <a:gd name="T11" fmla="*/ 1214 h 23"/>
                              <a:gd name="T12" fmla="+- 0 3170 3168"/>
                              <a:gd name="T13" fmla="*/ T12 w 81"/>
                              <a:gd name="T14" fmla="+- 0 1230 1207"/>
                              <a:gd name="T15" fmla="*/ 1230 h 23"/>
                              <a:gd name="T16" fmla="+- 0 3248 3168"/>
                              <a:gd name="T17" fmla="*/ T16 w 81"/>
                              <a:gd name="T18" fmla="+- 0 1224 1207"/>
                              <a:gd name="T19" fmla="*/ 1224 h 23"/>
                              <a:gd name="T20" fmla="+- 0 3248 3168"/>
                              <a:gd name="T21" fmla="*/ T20 w 81"/>
                              <a:gd name="T22" fmla="+- 0 1224 1207"/>
                              <a:gd name="T23" fmla="*/ 1224 h 23"/>
                              <a:gd name="T24" fmla="+- 0 3246 3168"/>
                              <a:gd name="T25" fmla="*/ T24 w 81"/>
                              <a:gd name="T26" fmla="+- 0 1207 1207"/>
                              <a:gd name="T27" fmla="*/ 1207 h 23"/>
                            </a:gdLst>
                            <a:ahLst/>
                            <a:cxnLst>
                              <a:cxn ang="0">
                                <a:pos x="T1" y="T3"/>
                              </a:cxn>
                              <a:cxn ang="0">
                                <a:pos x="T5" y="T7"/>
                              </a:cxn>
                              <a:cxn ang="0">
                                <a:pos x="T9" y="T11"/>
                              </a:cxn>
                              <a:cxn ang="0">
                                <a:pos x="T13" y="T15"/>
                              </a:cxn>
                              <a:cxn ang="0">
                                <a:pos x="T17" y="T19"/>
                              </a:cxn>
                              <a:cxn ang="0">
                                <a:pos x="T21" y="T23"/>
                              </a:cxn>
                              <a:cxn ang="0">
                                <a:pos x="T25" y="T27"/>
                              </a:cxn>
                            </a:cxnLst>
                            <a:rect l="0" t="0" r="r" b="b"/>
                            <a:pathLst>
                              <a:path w="81" h="23">
                                <a:moveTo>
                                  <a:pt x="78" y="0"/>
                                </a:moveTo>
                                <a:lnTo>
                                  <a:pt x="78" y="1"/>
                                </a:lnTo>
                                <a:lnTo>
                                  <a:pt x="0" y="7"/>
                                </a:lnTo>
                                <a:lnTo>
                                  <a:pt x="2" y="23"/>
                                </a:lnTo>
                                <a:lnTo>
                                  <a:pt x="80" y="17"/>
                                </a:lnTo>
                                <a:lnTo>
                                  <a:pt x="7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0"/>
                        <wps:cNvSpPr>
                          <a:spLocks/>
                        </wps:cNvSpPr>
                        <wps:spPr bwMode="auto">
                          <a:xfrm>
                            <a:off x="3246" y="1206"/>
                            <a:ext cx="50" cy="18"/>
                          </a:xfrm>
                          <a:custGeom>
                            <a:avLst/>
                            <a:gdLst>
                              <a:gd name="T0" fmla="+- 0 3296 3246"/>
                              <a:gd name="T1" fmla="*/ T0 w 50"/>
                              <a:gd name="T2" fmla="+- 0 1206 1206"/>
                              <a:gd name="T3" fmla="*/ 1206 h 18"/>
                              <a:gd name="T4" fmla="+- 0 3294 3246"/>
                              <a:gd name="T5" fmla="*/ T4 w 50"/>
                              <a:gd name="T6" fmla="+- 0 1206 1206"/>
                              <a:gd name="T7" fmla="*/ 1206 h 18"/>
                              <a:gd name="T8" fmla="+- 0 3246 3246"/>
                              <a:gd name="T9" fmla="*/ T8 w 50"/>
                              <a:gd name="T10" fmla="+- 0 1207 1206"/>
                              <a:gd name="T11" fmla="*/ 1207 h 18"/>
                              <a:gd name="T12" fmla="+- 0 3248 3246"/>
                              <a:gd name="T13" fmla="*/ T12 w 50"/>
                              <a:gd name="T14" fmla="+- 0 1224 1206"/>
                              <a:gd name="T15" fmla="*/ 1224 h 18"/>
                              <a:gd name="T16" fmla="+- 0 3295 3246"/>
                              <a:gd name="T17" fmla="*/ T16 w 50"/>
                              <a:gd name="T18" fmla="+- 0 1222 1206"/>
                              <a:gd name="T19" fmla="*/ 1222 h 18"/>
                              <a:gd name="T20" fmla="+- 0 3294 3246"/>
                              <a:gd name="T21" fmla="*/ T20 w 50"/>
                              <a:gd name="T22" fmla="+- 0 1222 1206"/>
                              <a:gd name="T23" fmla="*/ 1222 h 18"/>
                              <a:gd name="T24" fmla="+- 0 3296 3246"/>
                              <a:gd name="T25" fmla="*/ T24 w 50"/>
                              <a:gd name="T26" fmla="+- 0 1206 1206"/>
                              <a:gd name="T27" fmla="*/ 1206 h 18"/>
                            </a:gdLst>
                            <a:ahLst/>
                            <a:cxnLst>
                              <a:cxn ang="0">
                                <a:pos x="T1" y="T3"/>
                              </a:cxn>
                              <a:cxn ang="0">
                                <a:pos x="T5" y="T7"/>
                              </a:cxn>
                              <a:cxn ang="0">
                                <a:pos x="T9" y="T11"/>
                              </a:cxn>
                              <a:cxn ang="0">
                                <a:pos x="T13" y="T15"/>
                              </a:cxn>
                              <a:cxn ang="0">
                                <a:pos x="T17" y="T19"/>
                              </a:cxn>
                              <a:cxn ang="0">
                                <a:pos x="T21" y="T23"/>
                              </a:cxn>
                              <a:cxn ang="0">
                                <a:pos x="T25" y="T27"/>
                              </a:cxn>
                            </a:cxnLst>
                            <a:rect l="0" t="0" r="r" b="b"/>
                            <a:pathLst>
                              <a:path w="50" h="18">
                                <a:moveTo>
                                  <a:pt x="50" y="0"/>
                                </a:moveTo>
                                <a:lnTo>
                                  <a:pt x="48" y="0"/>
                                </a:lnTo>
                                <a:lnTo>
                                  <a:pt x="0" y="1"/>
                                </a:lnTo>
                                <a:lnTo>
                                  <a:pt x="2" y="18"/>
                                </a:lnTo>
                                <a:lnTo>
                                  <a:pt x="49" y="16"/>
                                </a:lnTo>
                                <a:lnTo>
                                  <a:pt x="48" y="16"/>
                                </a:lnTo>
                                <a:lnTo>
                                  <a:pt x="5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1"/>
                        <wps:cNvSpPr>
                          <a:spLocks/>
                        </wps:cNvSpPr>
                        <wps:spPr bwMode="auto">
                          <a:xfrm>
                            <a:off x="3405" y="1119"/>
                            <a:ext cx="303" cy="167"/>
                          </a:xfrm>
                          <a:custGeom>
                            <a:avLst/>
                            <a:gdLst>
                              <a:gd name="T0" fmla="+- 0 3708 3405"/>
                              <a:gd name="T1" fmla="*/ T0 w 303"/>
                              <a:gd name="T2" fmla="+- 0 1119 1119"/>
                              <a:gd name="T3" fmla="*/ 1119 h 167"/>
                              <a:gd name="T4" fmla="+- 0 3682 3405"/>
                              <a:gd name="T5" fmla="*/ T4 w 303"/>
                              <a:gd name="T6" fmla="+- 0 1124 1119"/>
                              <a:gd name="T7" fmla="*/ 1124 h 167"/>
                              <a:gd name="T8" fmla="+- 0 3653 3405"/>
                              <a:gd name="T9" fmla="*/ T8 w 303"/>
                              <a:gd name="T10" fmla="+- 0 1126 1119"/>
                              <a:gd name="T11" fmla="*/ 1126 h 167"/>
                              <a:gd name="T12" fmla="+- 0 3629 3405"/>
                              <a:gd name="T13" fmla="*/ T12 w 303"/>
                              <a:gd name="T14" fmla="+- 0 1132 1119"/>
                              <a:gd name="T15" fmla="*/ 1132 h 167"/>
                              <a:gd name="T16" fmla="+- 0 3557 3405"/>
                              <a:gd name="T17" fmla="*/ T16 w 303"/>
                              <a:gd name="T18" fmla="+- 0 1152 1119"/>
                              <a:gd name="T19" fmla="*/ 1152 h 167"/>
                              <a:gd name="T20" fmla="+- 0 3514 3405"/>
                              <a:gd name="T21" fmla="*/ T20 w 303"/>
                              <a:gd name="T22" fmla="+- 0 1172 1119"/>
                              <a:gd name="T23" fmla="*/ 1172 h 167"/>
                              <a:gd name="T24" fmla="+- 0 3495 3405"/>
                              <a:gd name="T25" fmla="*/ T24 w 303"/>
                              <a:gd name="T26" fmla="+- 0 1182 1119"/>
                              <a:gd name="T27" fmla="*/ 1182 h 167"/>
                              <a:gd name="T28" fmla="+- 0 3479 3405"/>
                              <a:gd name="T29" fmla="*/ T28 w 303"/>
                              <a:gd name="T30" fmla="+- 0 1193 1119"/>
                              <a:gd name="T31" fmla="*/ 1193 h 167"/>
                              <a:gd name="T32" fmla="+- 0 3464 3405"/>
                              <a:gd name="T33" fmla="*/ T32 w 303"/>
                              <a:gd name="T34" fmla="+- 0 1205 1119"/>
                              <a:gd name="T35" fmla="*/ 1205 h 167"/>
                              <a:gd name="T36" fmla="+- 0 3449 3405"/>
                              <a:gd name="T37" fmla="*/ T36 w 303"/>
                              <a:gd name="T38" fmla="+- 0 1217 1119"/>
                              <a:gd name="T39" fmla="*/ 1217 h 167"/>
                              <a:gd name="T40" fmla="+- 0 3438 3405"/>
                              <a:gd name="T41" fmla="*/ T40 w 303"/>
                              <a:gd name="T42" fmla="+- 0 1231 1119"/>
                              <a:gd name="T43" fmla="*/ 1231 h 167"/>
                              <a:gd name="T44" fmla="+- 0 3425 3405"/>
                              <a:gd name="T45" fmla="*/ T44 w 303"/>
                              <a:gd name="T46" fmla="+- 0 1243 1119"/>
                              <a:gd name="T47" fmla="*/ 1243 h 167"/>
                              <a:gd name="T48" fmla="+- 0 3419 3405"/>
                              <a:gd name="T49" fmla="*/ T48 w 303"/>
                              <a:gd name="T50" fmla="+- 0 1258 1119"/>
                              <a:gd name="T51" fmla="*/ 1258 h 167"/>
                              <a:gd name="T52" fmla="+- 0 3410 3405"/>
                              <a:gd name="T53" fmla="*/ T52 w 303"/>
                              <a:gd name="T54" fmla="+- 0 1272 1119"/>
                              <a:gd name="T55" fmla="*/ 1272 h 167"/>
                              <a:gd name="T56" fmla="+- 0 3405 3405"/>
                              <a:gd name="T57" fmla="*/ T56 w 303"/>
                              <a:gd name="T58" fmla="+- 0 1286 1119"/>
                              <a:gd name="T59" fmla="*/ 128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3" h="167">
                                <a:moveTo>
                                  <a:pt x="303" y="0"/>
                                </a:moveTo>
                                <a:lnTo>
                                  <a:pt x="277" y="5"/>
                                </a:lnTo>
                                <a:lnTo>
                                  <a:pt x="248" y="7"/>
                                </a:lnTo>
                                <a:lnTo>
                                  <a:pt x="224" y="13"/>
                                </a:lnTo>
                                <a:lnTo>
                                  <a:pt x="152" y="33"/>
                                </a:lnTo>
                                <a:lnTo>
                                  <a:pt x="109" y="53"/>
                                </a:lnTo>
                                <a:lnTo>
                                  <a:pt x="90" y="63"/>
                                </a:lnTo>
                                <a:lnTo>
                                  <a:pt x="74" y="74"/>
                                </a:lnTo>
                                <a:lnTo>
                                  <a:pt x="59" y="86"/>
                                </a:lnTo>
                                <a:lnTo>
                                  <a:pt x="44" y="98"/>
                                </a:lnTo>
                                <a:lnTo>
                                  <a:pt x="33" y="112"/>
                                </a:lnTo>
                                <a:lnTo>
                                  <a:pt x="20" y="124"/>
                                </a:lnTo>
                                <a:lnTo>
                                  <a:pt x="14" y="139"/>
                                </a:lnTo>
                                <a:lnTo>
                                  <a:pt x="5" y="153"/>
                                </a:lnTo>
                                <a:lnTo>
                                  <a:pt x="0" y="167"/>
                                </a:lnTo>
                              </a:path>
                            </a:pathLst>
                          </a:custGeom>
                          <a:noFill/>
                          <a:ln w="1077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52"/>
                        <wps:cNvCnPr>
                          <a:cxnSpLocks noChangeShapeType="1"/>
                        </wps:cNvCnPr>
                        <wps:spPr bwMode="auto">
                          <a:xfrm>
                            <a:off x="3708" y="1130"/>
                            <a:ext cx="9" cy="39"/>
                          </a:xfrm>
                          <a:prstGeom prst="line">
                            <a:avLst/>
                          </a:prstGeom>
                          <a:noFill/>
                          <a:ln w="12151">
                            <a:solidFill>
                              <a:srgbClr val="121315"/>
                            </a:solidFill>
                            <a:round/>
                            <a:headEnd/>
                            <a:tailEnd/>
                          </a:ln>
                          <a:extLst>
                            <a:ext uri="{909E8E84-426E-40DD-AFC4-6F175D3DCCD1}">
                              <a14:hiddenFill xmlns:a14="http://schemas.microsoft.com/office/drawing/2010/main">
                                <a:noFill/>
                              </a14:hiddenFill>
                            </a:ext>
                          </a:extLst>
                        </wps:spPr>
                        <wps:bodyPr/>
                      </wps:wsp>
                      <wps:wsp>
                        <wps:cNvPr id="556" name="Freeform 53"/>
                        <wps:cNvSpPr>
                          <a:spLocks/>
                        </wps:cNvSpPr>
                        <wps:spPr bwMode="auto">
                          <a:xfrm>
                            <a:off x="3440" y="1157"/>
                            <a:ext cx="274" cy="129"/>
                          </a:xfrm>
                          <a:custGeom>
                            <a:avLst/>
                            <a:gdLst>
                              <a:gd name="T0" fmla="+- 0 3714 3440"/>
                              <a:gd name="T1" fmla="*/ T0 w 274"/>
                              <a:gd name="T2" fmla="+- 0 1157 1157"/>
                              <a:gd name="T3" fmla="*/ 1157 h 129"/>
                              <a:gd name="T4" fmla="+- 0 3688 3440"/>
                              <a:gd name="T5" fmla="*/ T4 w 274"/>
                              <a:gd name="T6" fmla="+- 0 1161 1157"/>
                              <a:gd name="T7" fmla="*/ 1161 h 129"/>
                              <a:gd name="T8" fmla="+- 0 3660 3440"/>
                              <a:gd name="T9" fmla="*/ T8 w 274"/>
                              <a:gd name="T10" fmla="+- 0 1164 1157"/>
                              <a:gd name="T11" fmla="*/ 1164 h 129"/>
                              <a:gd name="T12" fmla="+- 0 3636 3440"/>
                              <a:gd name="T13" fmla="*/ T12 w 274"/>
                              <a:gd name="T14" fmla="+- 0 1169 1157"/>
                              <a:gd name="T15" fmla="*/ 1169 h 129"/>
                              <a:gd name="T16" fmla="+- 0 3609 3440"/>
                              <a:gd name="T17" fmla="*/ T16 w 274"/>
                              <a:gd name="T18" fmla="+- 0 1177 1157"/>
                              <a:gd name="T19" fmla="*/ 1177 h 129"/>
                              <a:gd name="T20" fmla="+- 0 3588 3440"/>
                              <a:gd name="T21" fmla="*/ T20 w 274"/>
                              <a:gd name="T22" fmla="+- 0 1185 1157"/>
                              <a:gd name="T23" fmla="*/ 1185 h 129"/>
                              <a:gd name="T24" fmla="+- 0 3564 3440"/>
                              <a:gd name="T25" fmla="*/ T24 w 274"/>
                              <a:gd name="T26" fmla="+- 0 1193 1157"/>
                              <a:gd name="T27" fmla="*/ 1193 h 129"/>
                              <a:gd name="T28" fmla="+- 0 3544 3440"/>
                              <a:gd name="T29" fmla="*/ T28 w 274"/>
                              <a:gd name="T30" fmla="+- 0 1202 1157"/>
                              <a:gd name="T31" fmla="*/ 1202 h 129"/>
                              <a:gd name="T32" fmla="+- 0 3525 3440"/>
                              <a:gd name="T33" fmla="*/ T32 w 274"/>
                              <a:gd name="T34" fmla="+- 0 1213 1157"/>
                              <a:gd name="T35" fmla="*/ 1213 h 129"/>
                              <a:gd name="T36" fmla="+- 0 3505 3440"/>
                              <a:gd name="T37" fmla="*/ T36 w 274"/>
                              <a:gd name="T38" fmla="+- 0 1224 1157"/>
                              <a:gd name="T39" fmla="*/ 1224 h 129"/>
                              <a:gd name="T40" fmla="+- 0 3490 3440"/>
                              <a:gd name="T41" fmla="*/ T40 w 274"/>
                              <a:gd name="T42" fmla="+- 0 1235 1157"/>
                              <a:gd name="T43" fmla="*/ 1235 h 129"/>
                              <a:gd name="T44" fmla="+- 0 3475 3440"/>
                              <a:gd name="T45" fmla="*/ T44 w 274"/>
                              <a:gd name="T46" fmla="+- 0 1247 1157"/>
                              <a:gd name="T47" fmla="*/ 1247 h 129"/>
                              <a:gd name="T48" fmla="+- 0 3460 3440"/>
                              <a:gd name="T49" fmla="*/ T48 w 274"/>
                              <a:gd name="T50" fmla="+- 0 1259 1157"/>
                              <a:gd name="T51" fmla="*/ 1259 h 129"/>
                              <a:gd name="T52" fmla="+- 0 3447 3440"/>
                              <a:gd name="T53" fmla="*/ T52 w 274"/>
                              <a:gd name="T54" fmla="+- 0 1273 1157"/>
                              <a:gd name="T55" fmla="*/ 1273 h 129"/>
                              <a:gd name="T56" fmla="+- 0 3440 3440"/>
                              <a:gd name="T57" fmla="*/ T56 w 274"/>
                              <a:gd name="T58" fmla="+- 0 1286 1157"/>
                              <a:gd name="T59" fmla="*/ 1286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4" h="129">
                                <a:moveTo>
                                  <a:pt x="274" y="0"/>
                                </a:moveTo>
                                <a:lnTo>
                                  <a:pt x="248" y="4"/>
                                </a:lnTo>
                                <a:lnTo>
                                  <a:pt x="220" y="7"/>
                                </a:lnTo>
                                <a:lnTo>
                                  <a:pt x="196" y="12"/>
                                </a:lnTo>
                                <a:lnTo>
                                  <a:pt x="169" y="20"/>
                                </a:lnTo>
                                <a:lnTo>
                                  <a:pt x="148" y="28"/>
                                </a:lnTo>
                                <a:lnTo>
                                  <a:pt x="124" y="36"/>
                                </a:lnTo>
                                <a:lnTo>
                                  <a:pt x="104" y="45"/>
                                </a:lnTo>
                                <a:lnTo>
                                  <a:pt x="85" y="56"/>
                                </a:lnTo>
                                <a:lnTo>
                                  <a:pt x="65" y="67"/>
                                </a:lnTo>
                                <a:lnTo>
                                  <a:pt x="50" y="78"/>
                                </a:lnTo>
                                <a:lnTo>
                                  <a:pt x="35" y="90"/>
                                </a:lnTo>
                                <a:lnTo>
                                  <a:pt x="20" y="102"/>
                                </a:lnTo>
                                <a:lnTo>
                                  <a:pt x="7" y="116"/>
                                </a:lnTo>
                                <a:lnTo>
                                  <a:pt x="0" y="129"/>
                                </a:lnTo>
                              </a:path>
                            </a:pathLst>
                          </a:custGeom>
                          <a:noFill/>
                          <a:ln w="1067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54"/>
                        <wps:cNvCnPr>
                          <a:cxnSpLocks noChangeShapeType="1"/>
                        </wps:cNvCnPr>
                        <wps:spPr bwMode="auto">
                          <a:xfrm>
                            <a:off x="3457" y="1286"/>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558" name="Freeform 55"/>
                        <wps:cNvSpPr>
                          <a:spLocks/>
                        </wps:cNvSpPr>
                        <wps:spPr bwMode="auto">
                          <a:xfrm>
                            <a:off x="3294" y="1206"/>
                            <a:ext cx="54" cy="20"/>
                          </a:xfrm>
                          <a:custGeom>
                            <a:avLst/>
                            <a:gdLst>
                              <a:gd name="T0" fmla="+- 0 3296 3294"/>
                              <a:gd name="T1" fmla="*/ T0 w 54"/>
                              <a:gd name="T2" fmla="+- 0 1206 1206"/>
                              <a:gd name="T3" fmla="*/ 1206 h 20"/>
                              <a:gd name="T4" fmla="+- 0 3294 3294"/>
                              <a:gd name="T5" fmla="*/ T4 w 54"/>
                              <a:gd name="T6" fmla="+- 0 1222 1206"/>
                              <a:gd name="T7" fmla="*/ 1222 h 20"/>
                              <a:gd name="T8" fmla="+- 0 3346 3294"/>
                              <a:gd name="T9" fmla="*/ T8 w 54"/>
                              <a:gd name="T10" fmla="+- 0 1225 1206"/>
                              <a:gd name="T11" fmla="*/ 1225 h 20"/>
                              <a:gd name="T12" fmla="+- 0 3347 3294"/>
                              <a:gd name="T13" fmla="*/ T12 w 54"/>
                              <a:gd name="T14" fmla="+- 0 1226 1206"/>
                              <a:gd name="T15" fmla="*/ 1226 h 20"/>
                              <a:gd name="T16" fmla="+- 0 3346 3294"/>
                              <a:gd name="T17" fmla="*/ T16 w 54"/>
                              <a:gd name="T18" fmla="+- 0 1209 1206"/>
                              <a:gd name="T19" fmla="*/ 1209 h 20"/>
                              <a:gd name="T20" fmla="+- 0 3347 3294"/>
                              <a:gd name="T21" fmla="*/ T20 w 54"/>
                              <a:gd name="T22" fmla="+- 0 1209 1206"/>
                              <a:gd name="T23" fmla="*/ 1209 h 20"/>
                              <a:gd name="T24" fmla="+- 0 3296 3294"/>
                              <a:gd name="T25" fmla="*/ T24 w 54"/>
                              <a:gd name="T26" fmla="+- 0 1206 1206"/>
                              <a:gd name="T27" fmla="*/ 1206 h 20"/>
                            </a:gdLst>
                            <a:ahLst/>
                            <a:cxnLst>
                              <a:cxn ang="0">
                                <a:pos x="T1" y="T3"/>
                              </a:cxn>
                              <a:cxn ang="0">
                                <a:pos x="T5" y="T7"/>
                              </a:cxn>
                              <a:cxn ang="0">
                                <a:pos x="T9" y="T11"/>
                              </a:cxn>
                              <a:cxn ang="0">
                                <a:pos x="T13" y="T15"/>
                              </a:cxn>
                              <a:cxn ang="0">
                                <a:pos x="T17" y="T19"/>
                              </a:cxn>
                              <a:cxn ang="0">
                                <a:pos x="T21" y="T23"/>
                              </a:cxn>
                              <a:cxn ang="0">
                                <a:pos x="T25" y="T27"/>
                              </a:cxn>
                            </a:cxnLst>
                            <a:rect l="0" t="0" r="r" b="b"/>
                            <a:pathLst>
                              <a:path w="54" h="20">
                                <a:moveTo>
                                  <a:pt x="2" y="0"/>
                                </a:moveTo>
                                <a:lnTo>
                                  <a:pt x="0" y="16"/>
                                </a:lnTo>
                                <a:lnTo>
                                  <a:pt x="52" y="19"/>
                                </a:lnTo>
                                <a:lnTo>
                                  <a:pt x="53" y="20"/>
                                </a:lnTo>
                                <a:lnTo>
                                  <a:pt x="52" y="3"/>
                                </a:lnTo>
                                <a:lnTo>
                                  <a:pt x="53" y="3"/>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6"/>
                        <wps:cNvSpPr>
                          <a:spLocks/>
                        </wps:cNvSpPr>
                        <wps:spPr bwMode="auto">
                          <a:xfrm>
                            <a:off x="3346" y="1207"/>
                            <a:ext cx="71" cy="19"/>
                          </a:xfrm>
                          <a:custGeom>
                            <a:avLst/>
                            <a:gdLst>
                              <a:gd name="T0" fmla="+- 0 3416 3346"/>
                              <a:gd name="T1" fmla="*/ T0 w 71"/>
                              <a:gd name="T2" fmla="+- 0 1207 1207"/>
                              <a:gd name="T3" fmla="*/ 1207 h 19"/>
                              <a:gd name="T4" fmla="+- 0 3346 3346"/>
                              <a:gd name="T5" fmla="*/ T4 w 71"/>
                              <a:gd name="T6" fmla="+- 0 1209 1207"/>
                              <a:gd name="T7" fmla="*/ 1209 h 19"/>
                              <a:gd name="T8" fmla="+- 0 3347 3346"/>
                              <a:gd name="T9" fmla="*/ T8 w 71"/>
                              <a:gd name="T10" fmla="+- 0 1226 1207"/>
                              <a:gd name="T11" fmla="*/ 1226 h 19"/>
                              <a:gd name="T12" fmla="+- 0 3416 3346"/>
                              <a:gd name="T13" fmla="*/ T12 w 71"/>
                              <a:gd name="T14" fmla="+- 0 1224 1207"/>
                              <a:gd name="T15" fmla="*/ 1224 h 19"/>
                              <a:gd name="T16" fmla="+- 0 3416 3346"/>
                              <a:gd name="T17" fmla="*/ T16 w 71"/>
                              <a:gd name="T18" fmla="+- 0 1207 1207"/>
                              <a:gd name="T19" fmla="*/ 1207 h 19"/>
                            </a:gdLst>
                            <a:ahLst/>
                            <a:cxnLst>
                              <a:cxn ang="0">
                                <a:pos x="T1" y="T3"/>
                              </a:cxn>
                              <a:cxn ang="0">
                                <a:pos x="T5" y="T7"/>
                              </a:cxn>
                              <a:cxn ang="0">
                                <a:pos x="T9" y="T11"/>
                              </a:cxn>
                              <a:cxn ang="0">
                                <a:pos x="T13" y="T15"/>
                              </a:cxn>
                              <a:cxn ang="0">
                                <a:pos x="T17" y="T19"/>
                              </a:cxn>
                            </a:cxnLst>
                            <a:rect l="0" t="0" r="r" b="b"/>
                            <a:pathLst>
                              <a:path w="71" h="19">
                                <a:moveTo>
                                  <a:pt x="70" y="0"/>
                                </a:moveTo>
                                <a:lnTo>
                                  <a:pt x="0" y="2"/>
                                </a:lnTo>
                                <a:lnTo>
                                  <a:pt x="1" y="19"/>
                                </a:lnTo>
                                <a:lnTo>
                                  <a:pt x="70" y="17"/>
                                </a:lnTo>
                                <a:lnTo>
                                  <a:pt x="7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Line 57"/>
                        <wps:cNvCnPr>
                          <a:cxnSpLocks noChangeShapeType="1"/>
                        </wps:cNvCnPr>
                        <wps:spPr bwMode="auto">
                          <a:xfrm>
                            <a:off x="3416" y="1216"/>
                            <a:ext cx="15"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561" name="Freeform 58"/>
                        <wps:cNvSpPr>
                          <a:spLocks/>
                        </wps:cNvSpPr>
                        <wps:spPr bwMode="auto">
                          <a:xfrm>
                            <a:off x="857" y="1391"/>
                            <a:ext cx="89" cy="12"/>
                          </a:xfrm>
                          <a:custGeom>
                            <a:avLst/>
                            <a:gdLst>
                              <a:gd name="T0" fmla="+- 0 857 857"/>
                              <a:gd name="T1" fmla="*/ T0 w 89"/>
                              <a:gd name="T2" fmla="+- 0 1402 1391"/>
                              <a:gd name="T3" fmla="*/ 1402 h 12"/>
                              <a:gd name="T4" fmla="+- 0 892 857"/>
                              <a:gd name="T5" fmla="*/ T4 w 89"/>
                              <a:gd name="T6" fmla="+- 0 1397 1391"/>
                              <a:gd name="T7" fmla="*/ 1397 h 12"/>
                              <a:gd name="T8" fmla="+- 0 946 857"/>
                              <a:gd name="T9" fmla="*/ T8 w 89"/>
                              <a:gd name="T10" fmla="+- 0 1391 1391"/>
                              <a:gd name="T11" fmla="*/ 1391 h 12"/>
                            </a:gdLst>
                            <a:ahLst/>
                            <a:cxnLst>
                              <a:cxn ang="0">
                                <a:pos x="T1" y="T3"/>
                              </a:cxn>
                              <a:cxn ang="0">
                                <a:pos x="T5" y="T7"/>
                              </a:cxn>
                              <a:cxn ang="0">
                                <a:pos x="T9" y="T11"/>
                              </a:cxn>
                            </a:cxnLst>
                            <a:rect l="0" t="0" r="r" b="b"/>
                            <a:pathLst>
                              <a:path w="89" h="12">
                                <a:moveTo>
                                  <a:pt x="0" y="11"/>
                                </a:moveTo>
                                <a:lnTo>
                                  <a:pt x="35" y="6"/>
                                </a:lnTo>
                                <a:lnTo>
                                  <a:pt x="89" y="0"/>
                                </a:lnTo>
                              </a:path>
                            </a:pathLst>
                          </a:custGeom>
                          <a:noFill/>
                          <a:ln w="10350">
                            <a:solidFill>
                              <a:srgbClr val="7EC6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59"/>
                        <wps:cNvCnPr>
                          <a:cxnSpLocks noChangeShapeType="1"/>
                        </wps:cNvCnPr>
                        <wps:spPr bwMode="auto">
                          <a:xfrm>
                            <a:off x="9334" y="547"/>
                            <a:ext cx="0" cy="1816"/>
                          </a:xfrm>
                          <a:prstGeom prst="line">
                            <a:avLst/>
                          </a:prstGeom>
                          <a:noFill/>
                          <a:ln w="32818">
                            <a:solidFill>
                              <a:srgbClr val="3E916C"/>
                            </a:solidFill>
                            <a:round/>
                            <a:headEnd/>
                            <a:tailEnd/>
                          </a:ln>
                          <a:extLst>
                            <a:ext uri="{909E8E84-426E-40DD-AFC4-6F175D3DCCD1}">
                              <a14:hiddenFill xmlns:a14="http://schemas.microsoft.com/office/drawing/2010/main">
                                <a:noFill/>
                              </a14:hiddenFill>
                            </a:ext>
                          </a:extLst>
                        </wps:spPr>
                        <wps:bodyPr/>
                      </wps:wsp>
                      <wps:wsp>
                        <wps:cNvPr id="563" name="Line 60"/>
                        <wps:cNvCnPr>
                          <a:cxnSpLocks noChangeShapeType="1"/>
                        </wps:cNvCnPr>
                        <wps:spPr bwMode="auto">
                          <a:xfrm>
                            <a:off x="10" y="2360"/>
                            <a:ext cx="9342" cy="0"/>
                          </a:xfrm>
                          <a:prstGeom prst="line">
                            <a:avLst/>
                          </a:prstGeom>
                          <a:noFill/>
                          <a:ln w="10555">
                            <a:solidFill>
                              <a:srgbClr val="3E916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4"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86" y="1361"/>
                            <a:ext cx="832"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78" y="1715"/>
                            <a:ext cx="241"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88" y="1347"/>
                            <a:ext cx="821" cy="371"/>
                          </a:xfrm>
                          <a:prstGeom prst="rect">
                            <a:avLst/>
                          </a:prstGeom>
                          <a:noFill/>
                          <a:extLst>
                            <a:ext uri="{909E8E84-426E-40DD-AFC4-6F175D3DCCD1}">
                              <a14:hiddenFill xmlns:a14="http://schemas.microsoft.com/office/drawing/2010/main">
                                <a:solidFill>
                                  <a:srgbClr val="FFFFFF"/>
                                </a:solidFill>
                              </a14:hiddenFill>
                            </a:ext>
                          </a:extLst>
                        </pic:spPr>
                      </pic:pic>
                      <wps:wsp>
                        <wps:cNvPr id="567" name="Line 64"/>
                        <wps:cNvCnPr>
                          <a:cxnSpLocks noChangeShapeType="1"/>
                        </wps:cNvCnPr>
                        <wps:spPr bwMode="auto">
                          <a:xfrm>
                            <a:off x="3538" y="1214"/>
                            <a:ext cx="50" cy="0"/>
                          </a:xfrm>
                          <a:prstGeom prst="line">
                            <a:avLst/>
                          </a:prstGeom>
                          <a:noFill/>
                          <a:ln w="10547">
                            <a:solidFill>
                              <a:srgbClr val="3E916C"/>
                            </a:solidFill>
                            <a:round/>
                            <a:headEnd/>
                            <a:tailEnd/>
                          </a:ln>
                          <a:extLst>
                            <a:ext uri="{909E8E84-426E-40DD-AFC4-6F175D3DCCD1}">
                              <a14:hiddenFill xmlns:a14="http://schemas.microsoft.com/office/drawing/2010/main">
                                <a:noFill/>
                              </a14:hiddenFill>
                            </a:ext>
                          </a:extLst>
                        </wps:spPr>
                        <wps:bodyPr/>
                      </wps:wsp>
                      <wps:wsp>
                        <wps:cNvPr id="568" name="Line 65"/>
                        <wps:cNvCnPr>
                          <a:cxnSpLocks noChangeShapeType="1"/>
                        </wps:cNvCnPr>
                        <wps:spPr bwMode="auto">
                          <a:xfrm>
                            <a:off x="3588" y="1214"/>
                            <a:ext cx="60" cy="0"/>
                          </a:xfrm>
                          <a:prstGeom prst="line">
                            <a:avLst/>
                          </a:prstGeom>
                          <a:noFill/>
                          <a:ln w="10547">
                            <a:solidFill>
                              <a:srgbClr val="3E916C"/>
                            </a:solidFill>
                            <a:round/>
                            <a:headEnd/>
                            <a:tailEnd/>
                          </a:ln>
                          <a:extLst>
                            <a:ext uri="{909E8E84-426E-40DD-AFC4-6F175D3DCCD1}">
                              <a14:hiddenFill xmlns:a14="http://schemas.microsoft.com/office/drawing/2010/main">
                                <a:noFill/>
                              </a14:hiddenFill>
                            </a:ext>
                          </a:extLst>
                        </wps:spPr>
                        <wps:bodyPr/>
                      </wps:wsp>
                      <wps:wsp>
                        <wps:cNvPr id="569" name="Freeform 66"/>
                        <wps:cNvSpPr>
                          <a:spLocks/>
                        </wps:cNvSpPr>
                        <wps:spPr bwMode="auto">
                          <a:xfrm>
                            <a:off x="3646" y="1203"/>
                            <a:ext cx="63" cy="20"/>
                          </a:xfrm>
                          <a:custGeom>
                            <a:avLst/>
                            <a:gdLst>
                              <a:gd name="T0" fmla="+- 0 3707 3646"/>
                              <a:gd name="T1" fmla="*/ T0 w 63"/>
                              <a:gd name="T2" fmla="+- 0 1203 1203"/>
                              <a:gd name="T3" fmla="*/ 1203 h 20"/>
                              <a:gd name="T4" fmla="+- 0 3646 3646"/>
                              <a:gd name="T5" fmla="*/ T4 w 63"/>
                              <a:gd name="T6" fmla="+- 0 1206 1203"/>
                              <a:gd name="T7" fmla="*/ 1206 h 20"/>
                              <a:gd name="T8" fmla="+- 0 3648 3646"/>
                              <a:gd name="T9" fmla="*/ T8 w 63"/>
                              <a:gd name="T10" fmla="+- 0 1222 1203"/>
                              <a:gd name="T11" fmla="*/ 1222 h 20"/>
                              <a:gd name="T12" fmla="+- 0 3708 3646"/>
                              <a:gd name="T13" fmla="*/ T12 w 63"/>
                              <a:gd name="T14" fmla="+- 0 1219 1203"/>
                              <a:gd name="T15" fmla="*/ 1219 h 20"/>
                              <a:gd name="T16" fmla="+- 0 3708 3646"/>
                              <a:gd name="T17" fmla="*/ T16 w 63"/>
                              <a:gd name="T18" fmla="+- 0 1219 1203"/>
                              <a:gd name="T19" fmla="*/ 1219 h 20"/>
                              <a:gd name="T20" fmla="+- 0 3707 3646"/>
                              <a:gd name="T21" fmla="*/ T20 w 63"/>
                              <a:gd name="T22" fmla="+- 0 1203 1203"/>
                              <a:gd name="T23" fmla="*/ 1203 h 20"/>
                            </a:gdLst>
                            <a:ahLst/>
                            <a:cxnLst>
                              <a:cxn ang="0">
                                <a:pos x="T1" y="T3"/>
                              </a:cxn>
                              <a:cxn ang="0">
                                <a:pos x="T5" y="T7"/>
                              </a:cxn>
                              <a:cxn ang="0">
                                <a:pos x="T9" y="T11"/>
                              </a:cxn>
                              <a:cxn ang="0">
                                <a:pos x="T13" y="T15"/>
                              </a:cxn>
                              <a:cxn ang="0">
                                <a:pos x="T17" y="T19"/>
                              </a:cxn>
                              <a:cxn ang="0">
                                <a:pos x="T21" y="T23"/>
                              </a:cxn>
                            </a:cxnLst>
                            <a:rect l="0" t="0" r="r" b="b"/>
                            <a:pathLst>
                              <a:path w="63" h="20">
                                <a:moveTo>
                                  <a:pt x="61" y="0"/>
                                </a:moveTo>
                                <a:lnTo>
                                  <a:pt x="0" y="3"/>
                                </a:lnTo>
                                <a:lnTo>
                                  <a:pt x="2" y="19"/>
                                </a:lnTo>
                                <a:lnTo>
                                  <a:pt x="62" y="16"/>
                                </a:lnTo>
                                <a:lnTo>
                                  <a:pt x="6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Line 67"/>
                        <wps:cNvCnPr>
                          <a:cxnSpLocks noChangeShapeType="1"/>
                        </wps:cNvCnPr>
                        <wps:spPr bwMode="auto">
                          <a:xfrm>
                            <a:off x="3707" y="1210"/>
                            <a:ext cx="57" cy="0"/>
                          </a:xfrm>
                          <a:prstGeom prst="line">
                            <a:avLst/>
                          </a:prstGeom>
                          <a:noFill/>
                          <a:ln w="11310">
                            <a:solidFill>
                              <a:srgbClr val="3E916C"/>
                            </a:solidFill>
                            <a:round/>
                            <a:headEnd/>
                            <a:tailEnd/>
                          </a:ln>
                          <a:extLst>
                            <a:ext uri="{909E8E84-426E-40DD-AFC4-6F175D3DCCD1}">
                              <a14:hiddenFill xmlns:a14="http://schemas.microsoft.com/office/drawing/2010/main">
                                <a:noFill/>
                              </a14:hiddenFill>
                            </a:ext>
                          </a:extLst>
                        </wps:spPr>
                        <wps:bodyPr/>
                      </wps:wsp>
                      <wps:wsp>
                        <wps:cNvPr id="571" name="Freeform 68"/>
                        <wps:cNvSpPr>
                          <a:spLocks/>
                        </wps:cNvSpPr>
                        <wps:spPr bwMode="auto">
                          <a:xfrm>
                            <a:off x="3764" y="1199"/>
                            <a:ext cx="66" cy="19"/>
                          </a:xfrm>
                          <a:custGeom>
                            <a:avLst/>
                            <a:gdLst>
                              <a:gd name="T0" fmla="+- 0 3829 3764"/>
                              <a:gd name="T1" fmla="*/ T0 w 66"/>
                              <a:gd name="T2" fmla="+- 0 1199 1199"/>
                              <a:gd name="T3" fmla="*/ 1199 h 19"/>
                              <a:gd name="T4" fmla="+- 0 3764 3764"/>
                              <a:gd name="T5" fmla="*/ T4 w 66"/>
                              <a:gd name="T6" fmla="+- 0 1201 1199"/>
                              <a:gd name="T7" fmla="*/ 1201 h 19"/>
                              <a:gd name="T8" fmla="+- 0 3764 3764"/>
                              <a:gd name="T9" fmla="*/ T8 w 66"/>
                              <a:gd name="T10" fmla="+- 0 1218 1199"/>
                              <a:gd name="T11" fmla="*/ 1218 h 19"/>
                              <a:gd name="T12" fmla="+- 0 3830 3764"/>
                              <a:gd name="T13" fmla="*/ T12 w 66"/>
                              <a:gd name="T14" fmla="+- 0 1215 1199"/>
                              <a:gd name="T15" fmla="*/ 1215 h 19"/>
                              <a:gd name="T16" fmla="+- 0 3829 3764"/>
                              <a:gd name="T17" fmla="*/ T16 w 66"/>
                              <a:gd name="T18" fmla="+- 0 1215 1199"/>
                              <a:gd name="T19" fmla="*/ 1215 h 19"/>
                              <a:gd name="T20" fmla="+- 0 3829 3764"/>
                              <a:gd name="T21" fmla="*/ T20 w 66"/>
                              <a:gd name="T22" fmla="+- 0 1199 1199"/>
                              <a:gd name="T23" fmla="*/ 1199 h 19"/>
                            </a:gdLst>
                            <a:ahLst/>
                            <a:cxnLst>
                              <a:cxn ang="0">
                                <a:pos x="T1" y="T3"/>
                              </a:cxn>
                              <a:cxn ang="0">
                                <a:pos x="T5" y="T7"/>
                              </a:cxn>
                              <a:cxn ang="0">
                                <a:pos x="T9" y="T11"/>
                              </a:cxn>
                              <a:cxn ang="0">
                                <a:pos x="T13" y="T15"/>
                              </a:cxn>
                              <a:cxn ang="0">
                                <a:pos x="T17" y="T19"/>
                              </a:cxn>
                              <a:cxn ang="0">
                                <a:pos x="T21" y="T23"/>
                              </a:cxn>
                            </a:cxnLst>
                            <a:rect l="0" t="0" r="r" b="b"/>
                            <a:pathLst>
                              <a:path w="66" h="19">
                                <a:moveTo>
                                  <a:pt x="65" y="0"/>
                                </a:moveTo>
                                <a:lnTo>
                                  <a:pt x="0" y="2"/>
                                </a:lnTo>
                                <a:lnTo>
                                  <a:pt x="0" y="19"/>
                                </a:lnTo>
                                <a:lnTo>
                                  <a:pt x="66" y="16"/>
                                </a:lnTo>
                                <a:lnTo>
                                  <a:pt x="65" y="16"/>
                                </a:lnTo>
                                <a:lnTo>
                                  <a:pt x="6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AutoShape 69"/>
                        <wps:cNvSpPr>
                          <a:spLocks/>
                        </wps:cNvSpPr>
                        <wps:spPr bwMode="auto">
                          <a:xfrm>
                            <a:off x="3829" y="1197"/>
                            <a:ext cx="62" cy="19"/>
                          </a:xfrm>
                          <a:custGeom>
                            <a:avLst/>
                            <a:gdLst>
                              <a:gd name="T0" fmla="+- 0 3890 3829"/>
                              <a:gd name="T1" fmla="*/ T0 w 62"/>
                              <a:gd name="T2" fmla="+- 0 1197 1197"/>
                              <a:gd name="T3" fmla="*/ 1197 h 19"/>
                              <a:gd name="T4" fmla="+- 0 3829 3829"/>
                              <a:gd name="T5" fmla="*/ T4 w 62"/>
                              <a:gd name="T6" fmla="+- 0 1199 1197"/>
                              <a:gd name="T7" fmla="*/ 1199 h 19"/>
                              <a:gd name="T8" fmla="+- 0 3829 3829"/>
                              <a:gd name="T9" fmla="*/ T8 w 62"/>
                              <a:gd name="T10" fmla="+- 0 1215 1197"/>
                              <a:gd name="T11" fmla="*/ 1215 h 19"/>
                              <a:gd name="T12" fmla="+- 0 3890 3829"/>
                              <a:gd name="T13" fmla="*/ T12 w 62"/>
                              <a:gd name="T14" fmla="+- 0 1213 1197"/>
                              <a:gd name="T15" fmla="*/ 1213 h 19"/>
                              <a:gd name="T16" fmla="+- 0 3890 3829"/>
                              <a:gd name="T17" fmla="*/ T16 w 62"/>
                              <a:gd name="T18" fmla="+- 0 1197 1197"/>
                              <a:gd name="T19" fmla="*/ 1197 h 19"/>
                              <a:gd name="T20" fmla="+- 0 3890 3829"/>
                              <a:gd name="T21" fmla="*/ T20 w 62"/>
                              <a:gd name="T22" fmla="+- 0 1197 1197"/>
                              <a:gd name="T23" fmla="*/ 1197 h 19"/>
                              <a:gd name="T24" fmla="+- 0 3890 3829"/>
                              <a:gd name="T25" fmla="*/ T24 w 62"/>
                              <a:gd name="T26" fmla="+- 0 1197 1197"/>
                              <a:gd name="T27" fmla="*/ 1197 h 19"/>
                              <a:gd name="T28" fmla="+- 0 3890 3829"/>
                              <a:gd name="T29" fmla="*/ T28 w 62"/>
                              <a:gd name="T30" fmla="+- 0 1197 1197"/>
                              <a:gd name="T31" fmla="*/ 1197 h 19"/>
                              <a:gd name="T32" fmla="+- 0 3890 3829"/>
                              <a:gd name="T33" fmla="*/ T32 w 62"/>
                              <a:gd name="T34" fmla="+- 0 1197 1197"/>
                              <a:gd name="T35" fmla="*/ 1197 h 19"/>
                              <a:gd name="T36" fmla="+- 0 3890 3829"/>
                              <a:gd name="T37" fmla="*/ T36 w 62"/>
                              <a:gd name="T38" fmla="+- 0 1197 1197"/>
                              <a:gd name="T39" fmla="*/ 1197 h 19"/>
                              <a:gd name="T40" fmla="+- 0 3890 3829"/>
                              <a:gd name="T41" fmla="*/ T40 w 62"/>
                              <a:gd name="T42" fmla="+- 0 1197 1197"/>
                              <a:gd name="T43" fmla="*/ 1197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 h="19">
                                <a:moveTo>
                                  <a:pt x="61" y="0"/>
                                </a:moveTo>
                                <a:lnTo>
                                  <a:pt x="0" y="2"/>
                                </a:lnTo>
                                <a:lnTo>
                                  <a:pt x="0" y="18"/>
                                </a:lnTo>
                                <a:lnTo>
                                  <a:pt x="61" y="16"/>
                                </a:lnTo>
                                <a:lnTo>
                                  <a:pt x="61" y="0"/>
                                </a:lnTo>
                                <a:close/>
                                <a:moveTo>
                                  <a:pt x="61" y="0"/>
                                </a:moveTo>
                                <a:lnTo>
                                  <a:pt x="6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Line 70"/>
                        <wps:cNvCnPr>
                          <a:cxnSpLocks noChangeShapeType="1"/>
                        </wps:cNvCnPr>
                        <wps:spPr bwMode="auto">
                          <a:xfrm>
                            <a:off x="3890" y="1205"/>
                            <a:ext cx="48"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574" name="Line 71"/>
                        <wps:cNvCnPr>
                          <a:cxnSpLocks noChangeShapeType="1"/>
                        </wps:cNvCnPr>
                        <wps:spPr bwMode="auto">
                          <a:xfrm>
                            <a:off x="3938" y="1205"/>
                            <a:ext cx="52"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575" name="Line 72"/>
                        <wps:cNvCnPr>
                          <a:cxnSpLocks noChangeShapeType="1"/>
                        </wps:cNvCnPr>
                        <wps:spPr bwMode="auto">
                          <a:xfrm>
                            <a:off x="3990" y="1205"/>
                            <a:ext cx="50"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576" name="Line 73"/>
                        <wps:cNvCnPr>
                          <a:cxnSpLocks noChangeShapeType="1"/>
                        </wps:cNvCnPr>
                        <wps:spPr bwMode="auto">
                          <a:xfrm>
                            <a:off x="4040" y="1205"/>
                            <a:ext cx="50"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577" name="Line 74"/>
                        <wps:cNvCnPr>
                          <a:cxnSpLocks noChangeShapeType="1"/>
                        </wps:cNvCnPr>
                        <wps:spPr bwMode="auto">
                          <a:xfrm>
                            <a:off x="4090" y="1204"/>
                            <a:ext cx="61" cy="0"/>
                          </a:xfrm>
                          <a:prstGeom prst="line">
                            <a:avLst/>
                          </a:prstGeom>
                          <a:noFill/>
                          <a:ln w="11310">
                            <a:solidFill>
                              <a:srgbClr val="3E916C"/>
                            </a:solidFill>
                            <a:round/>
                            <a:headEnd/>
                            <a:tailEnd/>
                          </a:ln>
                          <a:extLst>
                            <a:ext uri="{909E8E84-426E-40DD-AFC4-6F175D3DCCD1}">
                              <a14:hiddenFill xmlns:a14="http://schemas.microsoft.com/office/drawing/2010/main">
                                <a:noFill/>
                              </a14:hiddenFill>
                            </a:ext>
                          </a:extLst>
                        </wps:spPr>
                        <wps:bodyPr/>
                      </wps:wsp>
                      <wps:wsp>
                        <wps:cNvPr id="578" name="Freeform 75"/>
                        <wps:cNvSpPr>
                          <a:spLocks/>
                        </wps:cNvSpPr>
                        <wps:spPr bwMode="auto">
                          <a:xfrm>
                            <a:off x="4150" y="1194"/>
                            <a:ext cx="56" cy="18"/>
                          </a:xfrm>
                          <a:custGeom>
                            <a:avLst/>
                            <a:gdLst>
                              <a:gd name="T0" fmla="+- 0 4205 4150"/>
                              <a:gd name="T1" fmla="*/ T0 w 56"/>
                              <a:gd name="T2" fmla="+- 0 1194 1194"/>
                              <a:gd name="T3" fmla="*/ 1194 h 18"/>
                              <a:gd name="T4" fmla="+- 0 4150 4150"/>
                              <a:gd name="T5" fmla="*/ T4 w 56"/>
                              <a:gd name="T6" fmla="+- 0 1195 1194"/>
                              <a:gd name="T7" fmla="*/ 1195 h 18"/>
                              <a:gd name="T8" fmla="+- 0 4151 4150"/>
                              <a:gd name="T9" fmla="*/ T8 w 56"/>
                              <a:gd name="T10" fmla="+- 0 1211 1194"/>
                              <a:gd name="T11" fmla="*/ 1211 h 18"/>
                              <a:gd name="T12" fmla="+- 0 4206 4150"/>
                              <a:gd name="T13" fmla="*/ T12 w 56"/>
                              <a:gd name="T14" fmla="+- 0 1210 1194"/>
                              <a:gd name="T15" fmla="*/ 1210 h 18"/>
                              <a:gd name="T16" fmla="+- 0 4206 4150"/>
                              <a:gd name="T17" fmla="*/ T16 w 56"/>
                              <a:gd name="T18" fmla="+- 0 1210 1194"/>
                              <a:gd name="T19" fmla="*/ 1210 h 18"/>
                              <a:gd name="T20" fmla="+- 0 4205 4150"/>
                              <a:gd name="T21" fmla="*/ T20 w 56"/>
                              <a:gd name="T22" fmla="+- 0 1194 1194"/>
                              <a:gd name="T23" fmla="*/ 1194 h 18"/>
                            </a:gdLst>
                            <a:ahLst/>
                            <a:cxnLst>
                              <a:cxn ang="0">
                                <a:pos x="T1" y="T3"/>
                              </a:cxn>
                              <a:cxn ang="0">
                                <a:pos x="T5" y="T7"/>
                              </a:cxn>
                              <a:cxn ang="0">
                                <a:pos x="T9" y="T11"/>
                              </a:cxn>
                              <a:cxn ang="0">
                                <a:pos x="T13" y="T15"/>
                              </a:cxn>
                              <a:cxn ang="0">
                                <a:pos x="T17" y="T19"/>
                              </a:cxn>
                              <a:cxn ang="0">
                                <a:pos x="T21" y="T23"/>
                              </a:cxn>
                            </a:cxnLst>
                            <a:rect l="0" t="0" r="r" b="b"/>
                            <a:pathLst>
                              <a:path w="56" h="18">
                                <a:moveTo>
                                  <a:pt x="55" y="0"/>
                                </a:moveTo>
                                <a:lnTo>
                                  <a:pt x="0" y="1"/>
                                </a:lnTo>
                                <a:lnTo>
                                  <a:pt x="1" y="17"/>
                                </a:lnTo>
                                <a:lnTo>
                                  <a:pt x="56" y="16"/>
                                </a:lnTo>
                                <a:lnTo>
                                  <a:pt x="5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AutoShape 76"/>
                        <wps:cNvSpPr>
                          <a:spLocks/>
                        </wps:cNvSpPr>
                        <wps:spPr bwMode="auto">
                          <a:xfrm>
                            <a:off x="4205" y="1189"/>
                            <a:ext cx="66" cy="21"/>
                          </a:xfrm>
                          <a:custGeom>
                            <a:avLst/>
                            <a:gdLst>
                              <a:gd name="T0" fmla="+- 0 4266 4205"/>
                              <a:gd name="T1" fmla="*/ T0 w 66"/>
                              <a:gd name="T2" fmla="+- 0 1189 1189"/>
                              <a:gd name="T3" fmla="*/ 1189 h 21"/>
                              <a:gd name="T4" fmla="+- 0 4205 4205"/>
                              <a:gd name="T5" fmla="*/ T4 w 66"/>
                              <a:gd name="T6" fmla="+- 0 1194 1189"/>
                              <a:gd name="T7" fmla="*/ 1194 h 21"/>
                              <a:gd name="T8" fmla="+- 0 4206 4205"/>
                              <a:gd name="T9" fmla="*/ T8 w 66"/>
                              <a:gd name="T10" fmla="+- 0 1210 1189"/>
                              <a:gd name="T11" fmla="*/ 1210 h 21"/>
                              <a:gd name="T12" fmla="+- 0 4269 4205"/>
                              <a:gd name="T13" fmla="*/ T12 w 66"/>
                              <a:gd name="T14" fmla="+- 0 1205 1189"/>
                              <a:gd name="T15" fmla="*/ 1205 h 21"/>
                              <a:gd name="T16" fmla="+- 0 4270 4205"/>
                              <a:gd name="T17" fmla="*/ T16 w 66"/>
                              <a:gd name="T18" fmla="+- 0 1205 1189"/>
                              <a:gd name="T19" fmla="*/ 1205 h 21"/>
                              <a:gd name="T20" fmla="+- 0 4266 4205"/>
                              <a:gd name="T21" fmla="*/ T20 w 66"/>
                              <a:gd name="T22" fmla="+- 0 1189 1189"/>
                              <a:gd name="T23" fmla="*/ 1189 h 21"/>
                              <a:gd name="T24" fmla="+- 0 4268 4205"/>
                              <a:gd name="T25" fmla="*/ T24 w 66"/>
                              <a:gd name="T26" fmla="+- 0 1189 1189"/>
                              <a:gd name="T27" fmla="*/ 1189 h 21"/>
                              <a:gd name="T28" fmla="+- 0 4266 4205"/>
                              <a:gd name="T29" fmla="*/ T28 w 66"/>
                              <a:gd name="T30" fmla="+- 0 1189 1189"/>
                              <a:gd name="T31" fmla="*/ 1189 h 21"/>
                              <a:gd name="T32" fmla="+- 0 4266 4205"/>
                              <a:gd name="T33" fmla="*/ T32 w 66"/>
                              <a:gd name="T34" fmla="+- 0 1189 1189"/>
                              <a:gd name="T35" fmla="*/ 1189 h 21"/>
                              <a:gd name="T36" fmla="+- 0 4268 4205"/>
                              <a:gd name="T37" fmla="*/ T36 w 66"/>
                              <a:gd name="T38" fmla="+- 0 1189 1189"/>
                              <a:gd name="T39" fmla="*/ 118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21">
                                <a:moveTo>
                                  <a:pt x="61" y="0"/>
                                </a:moveTo>
                                <a:lnTo>
                                  <a:pt x="0" y="5"/>
                                </a:lnTo>
                                <a:lnTo>
                                  <a:pt x="1" y="21"/>
                                </a:lnTo>
                                <a:lnTo>
                                  <a:pt x="64" y="16"/>
                                </a:lnTo>
                                <a:lnTo>
                                  <a:pt x="65" y="16"/>
                                </a:lnTo>
                                <a:lnTo>
                                  <a:pt x="61" y="0"/>
                                </a:lnTo>
                                <a:close/>
                                <a:moveTo>
                                  <a:pt x="63" y="0"/>
                                </a:moveTo>
                                <a:lnTo>
                                  <a:pt x="61" y="0"/>
                                </a:lnTo>
                                <a:lnTo>
                                  <a:pt x="63"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7"/>
                        <wps:cNvSpPr>
                          <a:spLocks/>
                        </wps:cNvSpPr>
                        <wps:spPr bwMode="auto">
                          <a:xfrm>
                            <a:off x="4266" y="1180"/>
                            <a:ext cx="69" cy="26"/>
                          </a:xfrm>
                          <a:custGeom>
                            <a:avLst/>
                            <a:gdLst>
                              <a:gd name="T0" fmla="+- 0 4332 4266"/>
                              <a:gd name="T1" fmla="*/ T0 w 69"/>
                              <a:gd name="T2" fmla="+- 0 1180 1180"/>
                              <a:gd name="T3" fmla="*/ 1180 h 26"/>
                              <a:gd name="T4" fmla="+- 0 4266 4266"/>
                              <a:gd name="T5" fmla="*/ T4 w 69"/>
                              <a:gd name="T6" fmla="+- 0 1189 1180"/>
                              <a:gd name="T7" fmla="*/ 1189 h 26"/>
                              <a:gd name="T8" fmla="+- 0 4270 4266"/>
                              <a:gd name="T9" fmla="*/ T8 w 69"/>
                              <a:gd name="T10" fmla="+- 0 1205 1180"/>
                              <a:gd name="T11" fmla="*/ 1205 h 26"/>
                              <a:gd name="T12" fmla="+- 0 4335 4266"/>
                              <a:gd name="T13" fmla="*/ T12 w 69"/>
                              <a:gd name="T14" fmla="+- 0 1196 1180"/>
                              <a:gd name="T15" fmla="*/ 1196 h 26"/>
                              <a:gd name="T16" fmla="+- 0 4334 4266"/>
                              <a:gd name="T17" fmla="*/ T16 w 69"/>
                              <a:gd name="T18" fmla="+- 0 1196 1180"/>
                              <a:gd name="T19" fmla="*/ 1196 h 26"/>
                              <a:gd name="T20" fmla="+- 0 4332 4266"/>
                              <a:gd name="T21" fmla="*/ T20 w 69"/>
                              <a:gd name="T22" fmla="+- 0 1180 1180"/>
                              <a:gd name="T23" fmla="*/ 1180 h 26"/>
                            </a:gdLst>
                            <a:ahLst/>
                            <a:cxnLst>
                              <a:cxn ang="0">
                                <a:pos x="T1" y="T3"/>
                              </a:cxn>
                              <a:cxn ang="0">
                                <a:pos x="T5" y="T7"/>
                              </a:cxn>
                              <a:cxn ang="0">
                                <a:pos x="T9" y="T11"/>
                              </a:cxn>
                              <a:cxn ang="0">
                                <a:pos x="T13" y="T15"/>
                              </a:cxn>
                              <a:cxn ang="0">
                                <a:pos x="T17" y="T19"/>
                              </a:cxn>
                              <a:cxn ang="0">
                                <a:pos x="T21" y="T23"/>
                              </a:cxn>
                            </a:cxnLst>
                            <a:rect l="0" t="0" r="r" b="b"/>
                            <a:pathLst>
                              <a:path w="69" h="26">
                                <a:moveTo>
                                  <a:pt x="66" y="0"/>
                                </a:moveTo>
                                <a:lnTo>
                                  <a:pt x="0" y="9"/>
                                </a:lnTo>
                                <a:lnTo>
                                  <a:pt x="4" y="25"/>
                                </a:lnTo>
                                <a:lnTo>
                                  <a:pt x="69" y="16"/>
                                </a:lnTo>
                                <a:lnTo>
                                  <a:pt x="68" y="16"/>
                                </a:lnTo>
                                <a:lnTo>
                                  <a:pt x="6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78"/>
                        <wps:cNvSpPr>
                          <a:spLocks/>
                        </wps:cNvSpPr>
                        <wps:spPr bwMode="auto">
                          <a:xfrm>
                            <a:off x="4332" y="1175"/>
                            <a:ext cx="49" cy="21"/>
                          </a:xfrm>
                          <a:custGeom>
                            <a:avLst/>
                            <a:gdLst>
                              <a:gd name="T0" fmla="+- 0 4377 4332"/>
                              <a:gd name="T1" fmla="*/ T0 w 49"/>
                              <a:gd name="T2" fmla="+- 0 1175 1175"/>
                              <a:gd name="T3" fmla="*/ 1175 h 21"/>
                              <a:gd name="T4" fmla="+- 0 4332 4332"/>
                              <a:gd name="T5" fmla="*/ T4 w 49"/>
                              <a:gd name="T6" fmla="+- 0 1180 1175"/>
                              <a:gd name="T7" fmla="*/ 1180 h 21"/>
                              <a:gd name="T8" fmla="+- 0 4334 4332"/>
                              <a:gd name="T9" fmla="*/ T8 w 49"/>
                              <a:gd name="T10" fmla="+- 0 1196 1175"/>
                              <a:gd name="T11" fmla="*/ 1196 h 21"/>
                              <a:gd name="T12" fmla="+- 0 4380 4332"/>
                              <a:gd name="T13" fmla="*/ T12 w 49"/>
                              <a:gd name="T14" fmla="+- 0 1191 1175"/>
                              <a:gd name="T15" fmla="*/ 1191 h 21"/>
                              <a:gd name="T16" fmla="+- 0 4381 4332"/>
                              <a:gd name="T17" fmla="*/ T16 w 49"/>
                              <a:gd name="T18" fmla="+- 0 1191 1175"/>
                              <a:gd name="T19" fmla="*/ 1191 h 21"/>
                              <a:gd name="T20" fmla="+- 0 4377 4332"/>
                              <a:gd name="T21" fmla="*/ T20 w 49"/>
                              <a:gd name="T22" fmla="+- 0 1175 1175"/>
                              <a:gd name="T23" fmla="*/ 1175 h 21"/>
                            </a:gdLst>
                            <a:ahLst/>
                            <a:cxnLst>
                              <a:cxn ang="0">
                                <a:pos x="T1" y="T3"/>
                              </a:cxn>
                              <a:cxn ang="0">
                                <a:pos x="T5" y="T7"/>
                              </a:cxn>
                              <a:cxn ang="0">
                                <a:pos x="T9" y="T11"/>
                              </a:cxn>
                              <a:cxn ang="0">
                                <a:pos x="T13" y="T15"/>
                              </a:cxn>
                              <a:cxn ang="0">
                                <a:pos x="T17" y="T19"/>
                              </a:cxn>
                              <a:cxn ang="0">
                                <a:pos x="T21" y="T23"/>
                              </a:cxn>
                            </a:cxnLst>
                            <a:rect l="0" t="0" r="r" b="b"/>
                            <a:pathLst>
                              <a:path w="49" h="21">
                                <a:moveTo>
                                  <a:pt x="45" y="0"/>
                                </a:moveTo>
                                <a:lnTo>
                                  <a:pt x="0" y="5"/>
                                </a:lnTo>
                                <a:lnTo>
                                  <a:pt x="2" y="21"/>
                                </a:lnTo>
                                <a:lnTo>
                                  <a:pt x="48" y="16"/>
                                </a:lnTo>
                                <a:lnTo>
                                  <a:pt x="49" y="16"/>
                                </a:lnTo>
                                <a:lnTo>
                                  <a:pt x="4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9"/>
                        <wps:cNvSpPr>
                          <a:spLocks/>
                        </wps:cNvSpPr>
                        <wps:spPr bwMode="auto">
                          <a:xfrm>
                            <a:off x="4377" y="1166"/>
                            <a:ext cx="65" cy="26"/>
                          </a:xfrm>
                          <a:custGeom>
                            <a:avLst/>
                            <a:gdLst>
                              <a:gd name="T0" fmla="+- 0 4439 4377"/>
                              <a:gd name="T1" fmla="*/ T0 w 65"/>
                              <a:gd name="T2" fmla="+- 0 1166 1166"/>
                              <a:gd name="T3" fmla="*/ 1166 h 26"/>
                              <a:gd name="T4" fmla="+- 0 4438 4377"/>
                              <a:gd name="T5" fmla="*/ T4 w 65"/>
                              <a:gd name="T6" fmla="+- 0 1166 1166"/>
                              <a:gd name="T7" fmla="*/ 1166 h 26"/>
                              <a:gd name="T8" fmla="+- 0 4377 4377"/>
                              <a:gd name="T9" fmla="*/ T8 w 65"/>
                              <a:gd name="T10" fmla="+- 0 1175 1166"/>
                              <a:gd name="T11" fmla="*/ 1175 h 26"/>
                              <a:gd name="T12" fmla="+- 0 4381 4377"/>
                              <a:gd name="T13" fmla="*/ T12 w 65"/>
                              <a:gd name="T14" fmla="+- 0 1191 1166"/>
                              <a:gd name="T15" fmla="*/ 1191 h 26"/>
                              <a:gd name="T16" fmla="+- 0 4441 4377"/>
                              <a:gd name="T17" fmla="*/ T16 w 65"/>
                              <a:gd name="T18" fmla="+- 0 1182 1166"/>
                              <a:gd name="T19" fmla="*/ 1182 h 26"/>
                              <a:gd name="T20" fmla="+- 0 4439 4377"/>
                              <a:gd name="T21" fmla="*/ T20 w 65"/>
                              <a:gd name="T22" fmla="+- 0 1166 1166"/>
                              <a:gd name="T23" fmla="*/ 1166 h 26"/>
                            </a:gdLst>
                            <a:ahLst/>
                            <a:cxnLst>
                              <a:cxn ang="0">
                                <a:pos x="T1" y="T3"/>
                              </a:cxn>
                              <a:cxn ang="0">
                                <a:pos x="T5" y="T7"/>
                              </a:cxn>
                              <a:cxn ang="0">
                                <a:pos x="T9" y="T11"/>
                              </a:cxn>
                              <a:cxn ang="0">
                                <a:pos x="T13" y="T15"/>
                              </a:cxn>
                              <a:cxn ang="0">
                                <a:pos x="T17" y="T19"/>
                              </a:cxn>
                              <a:cxn ang="0">
                                <a:pos x="T21" y="T23"/>
                              </a:cxn>
                            </a:cxnLst>
                            <a:rect l="0" t="0" r="r" b="b"/>
                            <a:pathLst>
                              <a:path w="65" h="26">
                                <a:moveTo>
                                  <a:pt x="62" y="0"/>
                                </a:moveTo>
                                <a:lnTo>
                                  <a:pt x="61" y="0"/>
                                </a:lnTo>
                                <a:lnTo>
                                  <a:pt x="0" y="9"/>
                                </a:lnTo>
                                <a:lnTo>
                                  <a:pt x="4" y="25"/>
                                </a:lnTo>
                                <a:lnTo>
                                  <a:pt x="64" y="16"/>
                                </a:lnTo>
                                <a:lnTo>
                                  <a:pt x="6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80"/>
                        <wps:cNvSpPr>
                          <a:spLocks/>
                        </wps:cNvSpPr>
                        <wps:spPr bwMode="auto">
                          <a:xfrm>
                            <a:off x="4439" y="1158"/>
                            <a:ext cx="58" cy="24"/>
                          </a:xfrm>
                          <a:custGeom>
                            <a:avLst/>
                            <a:gdLst>
                              <a:gd name="T0" fmla="+- 0 4493 4439"/>
                              <a:gd name="T1" fmla="*/ T0 w 58"/>
                              <a:gd name="T2" fmla="+- 0 1158 1158"/>
                              <a:gd name="T3" fmla="*/ 1158 h 24"/>
                              <a:gd name="T4" fmla="+- 0 4439 4439"/>
                              <a:gd name="T5" fmla="*/ T4 w 58"/>
                              <a:gd name="T6" fmla="+- 0 1166 1158"/>
                              <a:gd name="T7" fmla="*/ 1166 h 24"/>
                              <a:gd name="T8" fmla="+- 0 4441 4439"/>
                              <a:gd name="T9" fmla="*/ T8 w 58"/>
                              <a:gd name="T10" fmla="+- 0 1182 1158"/>
                              <a:gd name="T11" fmla="*/ 1182 h 24"/>
                              <a:gd name="T12" fmla="+- 0 4496 4439"/>
                              <a:gd name="T13" fmla="*/ T12 w 58"/>
                              <a:gd name="T14" fmla="+- 0 1174 1158"/>
                              <a:gd name="T15" fmla="*/ 1174 h 24"/>
                              <a:gd name="T16" fmla="+- 0 4493 4439"/>
                              <a:gd name="T17" fmla="*/ T16 w 58"/>
                              <a:gd name="T18" fmla="+- 0 1158 1158"/>
                              <a:gd name="T19" fmla="*/ 1158 h 24"/>
                            </a:gdLst>
                            <a:ahLst/>
                            <a:cxnLst>
                              <a:cxn ang="0">
                                <a:pos x="T1" y="T3"/>
                              </a:cxn>
                              <a:cxn ang="0">
                                <a:pos x="T5" y="T7"/>
                              </a:cxn>
                              <a:cxn ang="0">
                                <a:pos x="T9" y="T11"/>
                              </a:cxn>
                              <a:cxn ang="0">
                                <a:pos x="T13" y="T15"/>
                              </a:cxn>
                              <a:cxn ang="0">
                                <a:pos x="T17" y="T19"/>
                              </a:cxn>
                            </a:cxnLst>
                            <a:rect l="0" t="0" r="r" b="b"/>
                            <a:pathLst>
                              <a:path w="58" h="24">
                                <a:moveTo>
                                  <a:pt x="54" y="0"/>
                                </a:moveTo>
                                <a:lnTo>
                                  <a:pt x="0" y="8"/>
                                </a:lnTo>
                                <a:lnTo>
                                  <a:pt x="2" y="24"/>
                                </a:lnTo>
                                <a:lnTo>
                                  <a:pt x="57" y="16"/>
                                </a:lnTo>
                                <a:lnTo>
                                  <a:pt x="54"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AutoShape 81"/>
                        <wps:cNvSpPr>
                          <a:spLocks/>
                        </wps:cNvSpPr>
                        <wps:spPr bwMode="auto">
                          <a:xfrm>
                            <a:off x="4493" y="1152"/>
                            <a:ext cx="48" cy="23"/>
                          </a:xfrm>
                          <a:custGeom>
                            <a:avLst/>
                            <a:gdLst>
                              <a:gd name="T0" fmla="+- 0 4535 4493"/>
                              <a:gd name="T1" fmla="*/ T0 w 48"/>
                              <a:gd name="T2" fmla="+- 0 1152 1152"/>
                              <a:gd name="T3" fmla="*/ 1152 h 23"/>
                              <a:gd name="T4" fmla="+- 0 4493 4493"/>
                              <a:gd name="T5" fmla="*/ T4 w 48"/>
                              <a:gd name="T6" fmla="+- 0 1158 1152"/>
                              <a:gd name="T7" fmla="*/ 1158 h 23"/>
                              <a:gd name="T8" fmla="+- 0 4496 4493"/>
                              <a:gd name="T9" fmla="*/ T8 w 48"/>
                              <a:gd name="T10" fmla="+- 0 1174 1152"/>
                              <a:gd name="T11" fmla="*/ 1174 h 23"/>
                              <a:gd name="T12" fmla="+- 0 4539 4493"/>
                              <a:gd name="T13" fmla="*/ T12 w 48"/>
                              <a:gd name="T14" fmla="+- 0 1168 1152"/>
                              <a:gd name="T15" fmla="*/ 1168 h 23"/>
                              <a:gd name="T16" fmla="+- 0 4540 4493"/>
                              <a:gd name="T17" fmla="*/ T16 w 48"/>
                              <a:gd name="T18" fmla="+- 0 1168 1152"/>
                              <a:gd name="T19" fmla="*/ 1168 h 23"/>
                              <a:gd name="T20" fmla="+- 0 4535 4493"/>
                              <a:gd name="T21" fmla="*/ T20 w 48"/>
                              <a:gd name="T22" fmla="+- 0 1152 1152"/>
                              <a:gd name="T23" fmla="*/ 1152 h 23"/>
                              <a:gd name="T24" fmla="+- 0 4536 4493"/>
                              <a:gd name="T25" fmla="*/ T24 w 48"/>
                              <a:gd name="T26" fmla="+- 0 1152 1152"/>
                              <a:gd name="T27" fmla="*/ 1152 h 23"/>
                              <a:gd name="T28" fmla="+- 0 4535 4493"/>
                              <a:gd name="T29" fmla="*/ T28 w 48"/>
                              <a:gd name="T30" fmla="+- 0 1152 1152"/>
                              <a:gd name="T31" fmla="*/ 1152 h 23"/>
                              <a:gd name="T32" fmla="+- 0 4535 4493"/>
                              <a:gd name="T33" fmla="*/ T32 w 48"/>
                              <a:gd name="T34" fmla="+- 0 1152 1152"/>
                              <a:gd name="T35" fmla="*/ 1152 h 23"/>
                              <a:gd name="T36" fmla="+- 0 4536 4493"/>
                              <a:gd name="T37" fmla="*/ T36 w 48"/>
                              <a:gd name="T38" fmla="+- 0 1152 1152"/>
                              <a:gd name="T39" fmla="*/ 115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3">
                                <a:moveTo>
                                  <a:pt x="42" y="0"/>
                                </a:moveTo>
                                <a:lnTo>
                                  <a:pt x="0" y="6"/>
                                </a:lnTo>
                                <a:lnTo>
                                  <a:pt x="3" y="22"/>
                                </a:lnTo>
                                <a:lnTo>
                                  <a:pt x="46" y="16"/>
                                </a:lnTo>
                                <a:lnTo>
                                  <a:pt x="47" y="16"/>
                                </a:lnTo>
                                <a:lnTo>
                                  <a:pt x="42" y="0"/>
                                </a:lnTo>
                                <a:close/>
                                <a:moveTo>
                                  <a:pt x="43" y="0"/>
                                </a:moveTo>
                                <a:lnTo>
                                  <a:pt x="42" y="0"/>
                                </a:lnTo>
                                <a:lnTo>
                                  <a:pt x="43"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82"/>
                        <wps:cNvSpPr>
                          <a:spLocks/>
                        </wps:cNvSpPr>
                        <wps:spPr bwMode="auto">
                          <a:xfrm>
                            <a:off x="4535" y="1144"/>
                            <a:ext cx="36" cy="24"/>
                          </a:xfrm>
                          <a:custGeom>
                            <a:avLst/>
                            <a:gdLst>
                              <a:gd name="T0" fmla="+- 0 4565 4535"/>
                              <a:gd name="T1" fmla="*/ T0 w 36"/>
                              <a:gd name="T2" fmla="+- 0 1144 1144"/>
                              <a:gd name="T3" fmla="*/ 1144 h 24"/>
                              <a:gd name="T4" fmla="+- 0 4535 4535"/>
                              <a:gd name="T5" fmla="*/ T4 w 36"/>
                              <a:gd name="T6" fmla="+- 0 1152 1144"/>
                              <a:gd name="T7" fmla="*/ 1152 h 24"/>
                              <a:gd name="T8" fmla="+- 0 4540 4535"/>
                              <a:gd name="T9" fmla="*/ T8 w 36"/>
                              <a:gd name="T10" fmla="+- 0 1168 1144"/>
                              <a:gd name="T11" fmla="*/ 1168 h 24"/>
                              <a:gd name="T12" fmla="+- 0 4570 4535"/>
                              <a:gd name="T13" fmla="*/ T12 w 36"/>
                              <a:gd name="T14" fmla="+- 0 1160 1144"/>
                              <a:gd name="T15" fmla="*/ 1160 h 24"/>
                              <a:gd name="T16" fmla="+- 0 4565 4535"/>
                              <a:gd name="T17" fmla="*/ T16 w 36"/>
                              <a:gd name="T18" fmla="+- 0 1144 1144"/>
                              <a:gd name="T19" fmla="*/ 1144 h 24"/>
                            </a:gdLst>
                            <a:ahLst/>
                            <a:cxnLst>
                              <a:cxn ang="0">
                                <a:pos x="T1" y="T3"/>
                              </a:cxn>
                              <a:cxn ang="0">
                                <a:pos x="T5" y="T7"/>
                              </a:cxn>
                              <a:cxn ang="0">
                                <a:pos x="T9" y="T11"/>
                              </a:cxn>
                              <a:cxn ang="0">
                                <a:pos x="T13" y="T15"/>
                              </a:cxn>
                              <a:cxn ang="0">
                                <a:pos x="T17" y="T19"/>
                              </a:cxn>
                            </a:cxnLst>
                            <a:rect l="0" t="0" r="r" b="b"/>
                            <a:pathLst>
                              <a:path w="36" h="24">
                                <a:moveTo>
                                  <a:pt x="30" y="0"/>
                                </a:moveTo>
                                <a:lnTo>
                                  <a:pt x="0" y="8"/>
                                </a:lnTo>
                                <a:lnTo>
                                  <a:pt x="5" y="24"/>
                                </a:lnTo>
                                <a:lnTo>
                                  <a:pt x="35" y="16"/>
                                </a:lnTo>
                                <a:lnTo>
                                  <a:pt x="3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AutoShape 83"/>
                        <wps:cNvSpPr>
                          <a:spLocks/>
                        </wps:cNvSpPr>
                        <wps:spPr bwMode="auto">
                          <a:xfrm>
                            <a:off x="4565" y="1135"/>
                            <a:ext cx="43" cy="26"/>
                          </a:xfrm>
                          <a:custGeom>
                            <a:avLst/>
                            <a:gdLst>
                              <a:gd name="T0" fmla="+- 0 4603 4565"/>
                              <a:gd name="T1" fmla="*/ T0 w 43"/>
                              <a:gd name="T2" fmla="+- 0 1135 1135"/>
                              <a:gd name="T3" fmla="*/ 1135 h 26"/>
                              <a:gd name="T4" fmla="+- 0 4602 4565"/>
                              <a:gd name="T5" fmla="*/ T4 w 43"/>
                              <a:gd name="T6" fmla="+- 0 1135 1135"/>
                              <a:gd name="T7" fmla="*/ 1135 h 26"/>
                              <a:gd name="T8" fmla="+- 0 4565 4565"/>
                              <a:gd name="T9" fmla="*/ T8 w 43"/>
                              <a:gd name="T10" fmla="+- 0 1144 1135"/>
                              <a:gd name="T11" fmla="*/ 1144 h 26"/>
                              <a:gd name="T12" fmla="+- 0 4570 4565"/>
                              <a:gd name="T13" fmla="*/ T12 w 43"/>
                              <a:gd name="T14" fmla="+- 0 1160 1135"/>
                              <a:gd name="T15" fmla="*/ 1160 h 26"/>
                              <a:gd name="T16" fmla="+- 0 4607 4565"/>
                              <a:gd name="T17" fmla="*/ T16 w 43"/>
                              <a:gd name="T18" fmla="+- 0 1151 1135"/>
                              <a:gd name="T19" fmla="*/ 1151 h 26"/>
                              <a:gd name="T20" fmla="+- 0 4603 4565"/>
                              <a:gd name="T21" fmla="*/ T20 w 43"/>
                              <a:gd name="T22" fmla="+- 0 1135 1135"/>
                              <a:gd name="T23" fmla="*/ 1135 h 26"/>
                              <a:gd name="T24" fmla="+- 0 4608 4565"/>
                              <a:gd name="T25" fmla="*/ T24 w 43"/>
                              <a:gd name="T26" fmla="+- 0 1150 1135"/>
                              <a:gd name="T27" fmla="*/ 1150 h 26"/>
                              <a:gd name="T28" fmla="+- 0 4607 4565"/>
                              <a:gd name="T29" fmla="*/ T28 w 43"/>
                              <a:gd name="T30" fmla="+- 0 1151 1135"/>
                              <a:gd name="T31" fmla="*/ 1151 h 26"/>
                              <a:gd name="T32" fmla="+- 0 4607 4565"/>
                              <a:gd name="T33" fmla="*/ T32 w 43"/>
                              <a:gd name="T34" fmla="+- 0 1151 1135"/>
                              <a:gd name="T35" fmla="*/ 1151 h 26"/>
                              <a:gd name="T36" fmla="+- 0 4608 4565"/>
                              <a:gd name="T37" fmla="*/ T36 w 43"/>
                              <a:gd name="T38" fmla="+- 0 1150 1135"/>
                              <a:gd name="T39" fmla="*/ 1150 h 26"/>
                              <a:gd name="T40" fmla="+- 0 4603 4565"/>
                              <a:gd name="T41" fmla="*/ T40 w 43"/>
                              <a:gd name="T42" fmla="+- 0 1135 1135"/>
                              <a:gd name="T43" fmla="*/ 1135 h 26"/>
                              <a:gd name="T44" fmla="+- 0 4603 4565"/>
                              <a:gd name="T45" fmla="*/ T44 w 43"/>
                              <a:gd name="T46" fmla="+- 0 1135 1135"/>
                              <a:gd name="T47" fmla="*/ 1135 h 26"/>
                              <a:gd name="T48" fmla="+- 0 4603 4565"/>
                              <a:gd name="T49" fmla="*/ T48 w 43"/>
                              <a:gd name="T50" fmla="+- 0 1135 1135"/>
                              <a:gd name="T51" fmla="*/ 1135 h 26"/>
                              <a:gd name="T52" fmla="+- 0 4603 4565"/>
                              <a:gd name="T53" fmla="*/ T52 w 43"/>
                              <a:gd name="T54" fmla="+- 0 1135 1135"/>
                              <a:gd name="T55" fmla="*/ 113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26">
                                <a:moveTo>
                                  <a:pt x="38" y="0"/>
                                </a:moveTo>
                                <a:lnTo>
                                  <a:pt x="37" y="0"/>
                                </a:lnTo>
                                <a:lnTo>
                                  <a:pt x="0" y="9"/>
                                </a:lnTo>
                                <a:lnTo>
                                  <a:pt x="5" y="25"/>
                                </a:lnTo>
                                <a:lnTo>
                                  <a:pt x="42" y="16"/>
                                </a:lnTo>
                                <a:lnTo>
                                  <a:pt x="38" y="0"/>
                                </a:lnTo>
                                <a:close/>
                                <a:moveTo>
                                  <a:pt x="43" y="15"/>
                                </a:moveTo>
                                <a:lnTo>
                                  <a:pt x="42" y="16"/>
                                </a:lnTo>
                                <a:lnTo>
                                  <a:pt x="43" y="15"/>
                                </a:lnTo>
                                <a:close/>
                                <a:moveTo>
                                  <a:pt x="38" y="0"/>
                                </a:moveTo>
                                <a:lnTo>
                                  <a:pt x="3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Line 84"/>
                        <wps:cNvCnPr>
                          <a:cxnSpLocks noChangeShapeType="1"/>
                        </wps:cNvCnPr>
                        <wps:spPr bwMode="auto">
                          <a:xfrm>
                            <a:off x="29" y="981"/>
                            <a:ext cx="4502" cy="0"/>
                          </a:xfrm>
                          <a:prstGeom prst="line">
                            <a:avLst/>
                          </a:prstGeom>
                          <a:noFill/>
                          <a:ln w="10547">
                            <a:solidFill>
                              <a:srgbClr val="B0D6D6"/>
                            </a:solidFill>
                            <a:round/>
                            <a:headEnd/>
                            <a:tailEnd/>
                          </a:ln>
                          <a:extLst>
                            <a:ext uri="{909E8E84-426E-40DD-AFC4-6F175D3DCCD1}">
                              <a14:hiddenFill xmlns:a14="http://schemas.microsoft.com/office/drawing/2010/main">
                                <a:noFill/>
                              </a14:hiddenFill>
                            </a:ext>
                          </a:extLst>
                        </wps:spPr>
                        <wps:bodyPr/>
                      </wps:wsp>
                      <wps:wsp>
                        <wps:cNvPr id="588" name="Line 85"/>
                        <wps:cNvCnPr>
                          <a:cxnSpLocks noChangeShapeType="1"/>
                        </wps:cNvCnPr>
                        <wps:spPr bwMode="auto">
                          <a:xfrm>
                            <a:off x="29" y="907"/>
                            <a:ext cx="4085"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589" name="Freeform 86"/>
                        <wps:cNvSpPr>
                          <a:spLocks/>
                        </wps:cNvSpPr>
                        <wps:spPr bwMode="auto">
                          <a:xfrm>
                            <a:off x="27" y="389"/>
                            <a:ext cx="51" cy="20"/>
                          </a:xfrm>
                          <a:custGeom>
                            <a:avLst/>
                            <a:gdLst>
                              <a:gd name="T0" fmla="+- 0 78 27"/>
                              <a:gd name="T1" fmla="*/ T0 w 51"/>
                              <a:gd name="T2" fmla="+- 0 389 389"/>
                              <a:gd name="T3" fmla="*/ 389 h 20"/>
                              <a:gd name="T4" fmla="+- 0 77 27"/>
                              <a:gd name="T5" fmla="*/ T4 w 51"/>
                              <a:gd name="T6" fmla="+- 0 389 389"/>
                              <a:gd name="T7" fmla="*/ 389 h 20"/>
                              <a:gd name="T8" fmla="+- 0 27 27"/>
                              <a:gd name="T9" fmla="*/ T8 w 51"/>
                              <a:gd name="T10" fmla="+- 0 393 389"/>
                              <a:gd name="T11" fmla="*/ 393 h 20"/>
                              <a:gd name="T12" fmla="+- 0 28 27"/>
                              <a:gd name="T13" fmla="*/ T12 w 51"/>
                              <a:gd name="T14" fmla="+- 0 409 389"/>
                              <a:gd name="T15" fmla="*/ 409 h 20"/>
                              <a:gd name="T16" fmla="+- 0 78 27"/>
                              <a:gd name="T17" fmla="*/ T16 w 51"/>
                              <a:gd name="T18" fmla="+- 0 406 389"/>
                              <a:gd name="T19" fmla="*/ 406 h 20"/>
                              <a:gd name="T20" fmla="+- 0 77 27"/>
                              <a:gd name="T21" fmla="*/ T20 w 51"/>
                              <a:gd name="T22" fmla="+- 0 406 389"/>
                              <a:gd name="T23" fmla="*/ 406 h 20"/>
                              <a:gd name="T24" fmla="+- 0 78 27"/>
                              <a:gd name="T25" fmla="*/ T24 w 51"/>
                              <a:gd name="T26" fmla="+- 0 389 389"/>
                              <a:gd name="T27" fmla="*/ 389 h 20"/>
                            </a:gdLst>
                            <a:ahLst/>
                            <a:cxnLst>
                              <a:cxn ang="0">
                                <a:pos x="T1" y="T3"/>
                              </a:cxn>
                              <a:cxn ang="0">
                                <a:pos x="T5" y="T7"/>
                              </a:cxn>
                              <a:cxn ang="0">
                                <a:pos x="T9" y="T11"/>
                              </a:cxn>
                              <a:cxn ang="0">
                                <a:pos x="T13" y="T15"/>
                              </a:cxn>
                              <a:cxn ang="0">
                                <a:pos x="T17" y="T19"/>
                              </a:cxn>
                              <a:cxn ang="0">
                                <a:pos x="T21" y="T23"/>
                              </a:cxn>
                              <a:cxn ang="0">
                                <a:pos x="T25" y="T27"/>
                              </a:cxn>
                            </a:cxnLst>
                            <a:rect l="0" t="0" r="r" b="b"/>
                            <a:pathLst>
                              <a:path w="51" h="20">
                                <a:moveTo>
                                  <a:pt x="51" y="0"/>
                                </a:moveTo>
                                <a:lnTo>
                                  <a:pt x="50" y="0"/>
                                </a:lnTo>
                                <a:lnTo>
                                  <a:pt x="0" y="4"/>
                                </a:lnTo>
                                <a:lnTo>
                                  <a:pt x="1" y="20"/>
                                </a:lnTo>
                                <a:lnTo>
                                  <a:pt x="51" y="17"/>
                                </a:lnTo>
                                <a:lnTo>
                                  <a:pt x="50" y="17"/>
                                </a:lnTo>
                                <a:lnTo>
                                  <a:pt x="5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AutoShape 87"/>
                        <wps:cNvSpPr>
                          <a:spLocks/>
                        </wps:cNvSpPr>
                        <wps:spPr bwMode="auto">
                          <a:xfrm>
                            <a:off x="77" y="389"/>
                            <a:ext cx="56" cy="18"/>
                          </a:xfrm>
                          <a:custGeom>
                            <a:avLst/>
                            <a:gdLst>
                              <a:gd name="T0" fmla="+- 0 131 77"/>
                              <a:gd name="T1" fmla="*/ T0 w 56"/>
                              <a:gd name="T2" fmla="+- 0 407 389"/>
                              <a:gd name="T3" fmla="*/ 407 h 18"/>
                              <a:gd name="T4" fmla="+- 0 131 77"/>
                              <a:gd name="T5" fmla="*/ T4 w 56"/>
                              <a:gd name="T6" fmla="+- 0 407 389"/>
                              <a:gd name="T7" fmla="*/ 407 h 18"/>
                              <a:gd name="T8" fmla="+- 0 132 77"/>
                              <a:gd name="T9" fmla="*/ T8 w 56"/>
                              <a:gd name="T10" fmla="+- 0 407 389"/>
                              <a:gd name="T11" fmla="*/ 407 h 18"/>
                              <a:gd name="T12" fmla="+- 0 131 77"/>
                              <a:gd name="T13" fmla="*/ T12 w 56"/>
                              <a:gd name="T14" fmla="+- 0 407 389"/>
                              <a:gd name="T15" fmla="*/ 407 h 18"/>
                              <a:gd name="T16" fmla="+- 0 78 77"/>
                              <a:gd name="T17" fmla="*/ T16 w 56"/>
                              <a:gd name="T18" fmla="+- 0 389 389"/>
                              <a:gd name="T19" fmla="*/ 389 h 18"/>
                              <a:gd name="T20" fmla="+- 0 77 77"/>
                              <a:gd name="T21" fmla="*/ T20 w 56"/>
                              <a:gd name="T22" fmla="+- 0 406 389"/>
                              <a:gd name="T23" fmla="*/ 406 h 18"/>
                              <a:gd name="T24" fmla="+- 0 131 77"/>
                              <a:gd name="T25" fmla="*/ T24 w 56"/>
                              <a:gd name="T26" fmla="+- 0 407 389"/>
                              <a:gd name="T27" fmla="*/ 407 h 18"/>
                              <a:gd name="T28" fmla="+- 0 132 77"/>
                              <a:gd name="T29" fmla="*/ T28 w 56"/>
                              <a:gd name="T30" fmla="+- 0 391 389"/>
                              <a:gd name="T31" fmla="*/ 391 h 18"/>
                              <a:gd name="T32" fmla="+- 0 132 77"/>
                              <a:gd name="T33" fmla="*/ T32 w 56"/>
                              <a:gd name="T34" fmla="+- 0 391 389"/>
                              <a:gd name="T35" fmla="*/ 391 h 18"/>
                              <a:gd name="T36" fmla="+- 0 78 77"/>
                              <a:gd name="T37" fmla="*/ T36 w 56"/>
                              <a:gd name="T38" fmla="+- 0 389 389"/>
                              <a:gd name="T39" fmla="*/ 38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18">
                                <a:moveTo>
                                  <a:pt x="54" y="18"/>
                                </a:moveTo>
                                <a:lnTo>
                                  <a:pt x="54" y="18"/>
                                </a:lnTo>
                                <a:lnTo>
                                  <a:pt x="55" y="18"/>
                                </a:lnTo>
                                <a:lnTo>
                                  <a:pt x="54" y="18"/>
                                </a:lnTo>
                                <a:close/>
                                <a:moveTo>
                                  <a:pt x="1" y="0"/>
                                </a:moveTo>
                                <a:lnTo>
                                  <a:pt x="0" y="17"/>
                                </a:lnTo>
                                <a:lnTo>
                                  <a:pt x="54" y="18"/>
                                </a:lnTo>
                                <a:lnTo>
                                  <a:pt x="55" y="2"/>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88"/>
                        <wps:cNvSpPr>
                          <a:spLocks/>
                        </wps:cNvSpPr>
                        <wps:spPr bwMode="auto">
                          <a:xfrm>
                            <a:off x="131" y="391"/>
                            <a:ext cx="46" cy="19"/>
                          </a:xfrm>
                          <a:custGeom>
                            <a:avLst/>
                            <a:gdLst>
                              <a:gd name="T0" fmla="+- 0 132 131"/>
                              <a:gd name="T1" fmla="*/ T0 w 46"/>
                              <a:gd name="T2" fmla="+- 0 391 391"/>
                              <a:gd name="T3" fmla="*/ 391 h 19"/>
                              <a:gd name="T4" fmla="+- 0 131 131"/>
                              <a:gd name="T5" fmla="*/ T4 w 46"/>
                              <a:gd name="T6" fmla="+- 0 407 391"/>
                              <a:gd name="T7" fmla="*/ 407 h 19"/>
                              <a:gd name="T8" fmla="+- 0 175 131"/>
                              <a:gd name="T9" fmla="*/ T8 w 46"/>
                              <a:gd name="T10" fmla="+- 0 409 391"/>
                              <a:gd name="T11" fmla="*/ 409 h 19"/>
                              <a:gd name="T12" fmla="+- 0 174 131"/>
                              <a:gd name="T13" fmla="*/ T12 w 46"/>
                              <a:gd name="T14" fmla="+- 0 408 391"/>
                              <a:gd name="T15" fmla="*/ 408 h 19"/>
                              <a:gd name="T16" fmla="+- 0 176 131"/>
                              <a:gd name="T17" fmla="*/ T16 w 46"/>
                              <a:gd name="T18" fmla="+- 0 393 391"/>
                              <a:gd name="T19" fmla="*/ 393 h 19"/>
                              <a:gd name="T20" fmla="+- 0 176 131"/>
                              <a:gd name="T21" fmla="*/ T20 w 46"/>
                              <a:gd name="T22" fmla="+- 0 393 391"/>
                              <a:gd name="T23" fmla="*/ 393 h 19"/>
                              <a:gd name="T24" fmla="+- 0 132 131"/>
                              <a:gd name="T25" fmla="*/ T24 w 46"/>
                              <a:gd name="T26" fmla="+- 0 391 391"/>
                              <a:gd name="T27" fmla="*/ 391 h 19"/>
                            </a:gdLst>
                            <a:ahLst/>
                            <a:cxnLst>
                              <a:cxn ang="0">
                                <a:pos x="T1" y="T3"/>
                              </a:cxn>
                              <a:cxn ang="0">
                                <a:pos x="T5" y="T7"/>
                              </a:cxn>
                              <a:cxn ang="0">
                                <a:pos x="T9" y="T11"/>
                              </a:cxn>
                              <a:cxn ang="0">
                                <a:pos x="T13" y="T15"/>
                              </a:cxn>
                              <a:cxn ang="0">
                                <a:pos x="T17" y="T19"/>
                              </a:cxn>
                              <a:cxn ang="0">
                                <a:pos x="T21" y="T23"/>
                              </a:cxn>
                              <a:cxn ang="0">
                                <a:pos x="T25" y="T27"/>
                              </a:cxn>
                            </a:cxnLst>
                            <a:rect l="0" t="0" r="r" b="b"/>
                            <a:pathLst>
                              <a:path w="46" h="19">
                                <a:moveTo>
                                  <a:pt x="1" y="0"/>
                                </a:moveTo>
                                <a:lnTo>
                                  <a:pt x="0" y="16"/>
                                </a:lnTo>
                                <a:lnTo>
                                  <a:pt x="44" y="18"/>
                                </a:lnTo>
                                <a:lnTo>
                                  <a:pt x="43" y="17"/>
                                </a:lnTo>
                                <a:lnTo>
                                  <a:pt x="45" y="2"/>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89"/>
                        <wps:cNvSpPr>
                          <a:spLocks/>
                        </wps:cNvSpPr>
                        <wps:spPr bwMode="auto">
                          <a:xfrm>
                            <a:off x="174" y="393"/>
                            <a:ext cx="39" cy="20"/>
                          </a:xfrm>
                          <a:custGeom>
                            <a:avLst/>
                            <a:gdLst>
                              <a:gd name="T0" fmla="+- 0 176 174"/>
                              <a:gd name="T1" fmla="*/ T0 w 39"/>
                              <a:gd name="T2" fmla="+- 0 393 393"/>
                              <a:gd name="T3" fmla="*/ 393 h 20"/>
                              <a:gd name="T4" fmla="+- 0 174 174"/>
                              <a:gd name="T5" fmla="*/ T4 w 39"/>
                              <a:gd name="T6" fmla="+- 0 408 393"/>
                              <a:gd name="T7" fmla="*/ 408 h 20"/>
                              <a:gd name="T8" fmla="+- 0 212 174"/>
                              <a:gd name="T9" fmla="*/ T8 w 39"/>
                              <a:gd name="T10" fmla="+- 0 412 393"/>
                              <a:gd name="T11" fmla="*/ 412 h 20"/>
                              <a:gd name="T12" fmla="+- 0 212 174"/>
                              <a:gd name="T13" fmla="*/ T12 w 39"/>
                              <a:gd name="T14" fmla="+- 0 412 393"/>
                              <a:gd name="T15" fmla="*/ 412 h 20"/>
                              <a:gd name="T16" fmla="+- 0 213 174"/>
                              <a:gd name="T17" fmla="*/ T16 w 39"/>
                              <a:gd name="T18" fmla="+- 0 396 393"/>
                              <a:gd name="T19" fmla="*/ 396 h 20"/>
                              <a:gd name="T20" fmla="+- 0 213 174"/>
                              <a:gd name="T21" fmla="*/ T20 w 39"/>
                              <a:gd name="T22" fmla="+- 0 396 393"/>
                              <a:gd name="T23" fmla="*/ 396 h 20"/>
                              <a:gd name="T24" fmla="+- 0 176 174"/>
                              <a:gd name="T25" fmla="*/ T24 w 39"/>
                              <a:gd name="T26" fmla="+- 0 393 393"/>
                              <a:gd name="T27" fmla="*/ 393 h 20"/>
                            </a:gdLst>
                            <a:ahLst/>
                            <a:cxnLst>
                              <a:cxn ang="0">
                                <a:pos x="T1" y="T3"/>
                              </a:cxn>
                              <a:cxn ang="0">
                                <a:pos x="T5" y="T7"/>
                              </a:cxn>
                              <a:cxn ang="0">
                                <a:pos x="T9" y="T11"/>
                              </a:cxn>
                              <a:cxn ang="0">
                                <a:pos x="T13" y="T15"/>
                              </a:cxn>
                              <a:cxn ang="0">
                                <a:pos x="T17" y="T19"/>
                              </a:cxn>
                              <a:cxn ang="0">
                                <a:pos x="T21" y="T23"/>
                              </a:cxn>
                              <a:cxn ang="0">
                                <a:pos x="T25" y="T27"/>
                              </a:cxn>
                            </a:cxnLst>
                            <a:rect l="0" t="0" r="r" b="b"/>
                            <a:pathLst>
                              <a:path w="39" h="20">
                                <a:moveTo>
                                  <a:pt x="2" y="0"/>
                                </a:moveTo>
                                <a:lnTo>
                                  <a:pt x="0" y="15"/>
                                </a:lnTo>
                                <a:lnTo>
                                  <a:pt x="38" y="19"/>
                                </a:lnTo>
                                <a:lnTo>
                                  <a:pt x="39"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AutoShape 90"/>
                        <wps:cNvSpPr>
                          <a:spLocks/>
                        </wps:cNvSpPr>
                        <wps:spPr bwMode="auto">
                          <a:xfrm>
                            <a:off x="212" y="396"/>
                            <a:ext cx="36" cy="18"/>
                          </a:xfrm>
                          <a:custGeom>
                            <a:avLst/>
                            <a:gdLst>
                              <a:gd name="T0" fmla="+- 0 246 212"/>
                              <a:gd name="T1" fmla="*/ T0 w 36"/>
                              <a:gd name="T2" fmla="+- 0 414 396"/>
                              <a:gd name="T3" fmla="*/ 414 h 18"/>
                              <a:gd name="T4" fmla="+- 0 246 212"/>
                              <a:gd name="T5" fmla="*/ T4 w 36"/>
                              <a:gd name="T6" fmla="+- 0 414 396"/>
                              <a:gd name="T7" fmla="*/ 414 h 18"/>
                              <a:gd name="T8" fmla="+- 0 246 212"/>
                              <a:gd name="T9" fmla="*/ T8 w 36"/>
                              <a:gd name="T10" fmla="+- 0 414 396"/>
                              <a:gd name="T11" fmla="*/ 414 h 18"/>
                              <a:gd name="T12" fmla="+- 0 246 212"/>
                              <a:gd name="T13" fmla="*/ T12 w 36"/>
                              <a:gd name="T14" fmla="+- 0 414 396"/>
                              <a:gd name="T15" fmla="*/ 414 h 18"/>
                              <a:gd name="T16" fmla="+- 0 213 212"/>
                              <a:gd name="T17" fmla="*/ T16 w 36"/>
                              <a:gd name="T18" fmla="+- 0 396 396"/>
                              <a:gd name="T19" fmla="*/ 396 h 18"/>
                              <a:gd name="T20" fmla="+- 0 212 212"/>
                              <a:gd name="T21" fmla="*/ T20 w 36"/>
                              <a:gd name="T22" fmla="+- 0 412 396"/>
                              <a:gd name="T23" fmla="*/ 412 h 18"/>
                              <a:gd name="T24" fmla="+- 0 246 212"/>
                              <a:gd name="T25" fmla="*/ T24 w 36"/>
                              <a:gd name="T26" fmla="+- 0 414 396"/>
                              <a:gd name="T27" fmla="*/ 414 h 18"/>
                              <a:gd name="T28" fmla="+- 0 248 212"/>
                              <a:gd name="T29" fmla="*/ T28 w 36"/>
                              <a:gd name="T30" fmla="+- 0 397 396"/>
                              <a:gd name="T31" fmla="*/ 397 h 18"/>
                              <a:gd name="T32" fmla="+- 0 213 212"/>
                              <a:gd name="T33" fmla="*/ T32 w 36"/>
                              <a:gd name="T34" fmla="+- 0 396 396"/>
                              <a:gd name="T35" fmla="*/ 39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18">
                                <a:moveTo>
                                  <a:pt x="34" y="18"/>
                                </a:moveTo>
                                <a:lnTo>
                                  <a:pt x="34" y="18"/>
                                </a:lnTo>
                                <a:close/>
                                <a:moveTo>
                                  <a:pt x="1" y="0"/>
                                </a:moveTo>
                                <a:lnTo>
                                  <a:pt x="0" y="16"/>
                                </a:lnTo>
                                <a:lnTo>
                                  <a:pt x="34" y="18"/>
                                </a:lnTo>
                                <a:lnTo>
                                  <a:pt x="36" y="1"/>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91"/>
                        <wps:cNvSpPr>
                          <a:spLocks/>
                        </wps:cNvSpPr>
                        <wps:spPr bwMode="auto">
                          <a:xfrm>
                            <a:off x="246" y="397"/>
                            <a:ext cx="44" cy="20"/>
                          </a:xfrm>
                          <a:custGeom>
                            <a:avLst/>
                            <a:gdLst>
                              <a:gd name="T0" fmla="+- 0 248 246"/>
                              <a:gd name="T1" fmla="*/ T0 w 44"/>
                              <a:gd name="T2" fmla="+- 0 397 397"/>
                              <a:gd name="T3" fmla="*/ 397 h 20"/>
                              <a:gd name="T4" fmla="+- 0 246 246"/>
                              <a:gd name="T5" fmla="*/ T4 w 44"/>
                              <a:gd name="T6" fmla="+- 0 414 397"/>
                              <a:gd name="T7" fmla="*/ 414 h 20"/>
                              <a:gd name="T8" fmla="+- 0 287 246"/>
                              <a:gd name="T9" fmla="*/ T8 w 44"/>
                              <a:gd name="T10" fmla="+- 0 416 397"/>
                              <a:gd name="T11" fmla="*/ 416 h 20"/>
                              <a:gd name="T12" fmla="+- 0 288 246"/>
                              <a:gd name="T13" fmla="*/ T12 w 44"/>
                              <a:gd name="T14" fmla="+- 0 416 397"/>
                              <a:gd name="T15" fmla="*/ 416 h 20"/>
                              <a:gd name="T16" fmla="+- 0 289 246"/>
                              <a:gd name="T17" fmla="*/ T16 w 44"/>
                              <a:gd name="T18" fmla="+- 0 400 397"/>
                              <a:gd name="T19" fmla="*/ 400 h 20"/>
                              <a:gd name="T20" fmla="+- 0 289 246"/>
                              <a:gd name="T21" fmla="*/ T20 w 44"/>
                              <a:gd name="T22" fmla="+- 0 400 397"/>
                              <a:gd name="T23" fmla="*/ 400 h 20"/>
                              <a:gd name="T24" fmla="+- 0 248 246"/>
                              <a:gd name="T25" fmla="*/ T24 w 44"/>
                              <a:gd name="T26" fmla="+- 0 397 397"/>
                              <a:gd name="T27" fmla="*/ 397 h 20"/>
                            </a:gdLst>
                            <a:ahLst/>
                            <a:cxnLst>
                              <a:cxn ang="0">
                                <a:pos x="T1" y="T3"/>
                              </a:cxn>
                              <a:cxn ang="0">
                                <a:pos x="T5" y="T7"/>
                              </a:cxn>
                              <a:cxn ang="0">
                                <a:pos x="T9" y="T11"/>
                              </a:cxn>
                              <a:cxn ang="0">
                                <a:pos x="T13" y="T15"/>
                              </a:cxn>
                              <a:cxn ang="0">
                                <a:pos x="T17" y="T19"/>
                              </a:cxn>
                              <a:cxn ang="0">
                                <a:pos x="T21" y="T23"/>
                              </a:cxn>
                              <a:cxn ang="0">
                                <a:pos x="T25" y="T27"/>
                              </a:cxn>
                            </a:cxnLst>
                            <a:rect l="0" t="0" r="r" b="b"/>
                            <a:pathLst>
                              <a:path w="44" h="20">
                                <a:moveTo>
                                  <a:pt x="2" y="0"/>
                                </a:moveTo>
                                <a:lnTo>
                                  <a:pt x="0" y="17"/>
                                </a:lnTo>
                                <a:lnTo>
                                  <a:pt x="41" y="19"/>
                                </a:lnTo>
                                <a:lnTo>
                                  <a:pt x="42" y="19"/>
                                </a:lnTo>
                                <a:lnTo>
                                  <a:pt x="43"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92"/>
                        <wps:cNvSpPr>
                          <a:spLocks/>
                        </wps:cNvSpPr>
                        <wps:spPr bwMode="auto">
                          <a:xfrm>
                            <a:off x="288" y="400"/>
                            <a:ext cx="45" cy="18"/>
                          </a:xfrm>
                          <a:custGeom>
                            <a:avLst/>
                            <a:gdLst>
                              <a:gd name="T0" fmla="+- 0 331 288"/>
                              <a:gd name="T1" fmla="*/ T0 w 45"/>
                              <a:gd name="T2" fmla="+- 0 418 400"/>
                              <a:gd name="T3" fmla="*/ 418 h 18"/>
                              <a:gd name="T4" fmla="+- 0 331 288"/>
                              <a:gd name="T5" fmla="*/ T4 w 45"/>
                              <a:gd name="T6" fmla="+- 0 418 400"/>
                              <a:gd name="T7" fmla="*/ 418 h 18"/>
                              <a:gd name="T8" fmla="+- 0 331 288"/>
                              <a:gd name="T9" fmla="*/ T8 w 45"/>
                              <a:gd name="T10" fmla="+- 0 418 400"/>
                              <a:gd name="T11" fmla="*/ 418 h 18"/>
                              <a:gd name="T12" fmla="+- 0 331 288"/>
                              <a:gd name="T13" fmla="*/ T12 w 45"/>
                              <a:gd name="T14" fmla="+- 0 418 400"/>
                              <a:gd name="T15" fmla="*/ 418 h 18"/>
                              <a:gd name="T16" fmla="+- 0 289 288"/>
                              <a:gd name="T17" fmla="*/ T16 w 45"/>
                              <a:gd name="T18" fmla="+- 0 400 400"/>
                              <a:gd name="T19" fmla="*/ 400 h 18"/>
                              <a:gd name="T20" fmla="+- 0 288 288"/>
                              <a:gd name="T21" fmla="*/ T20 w 45"/>
                              <a:gd name="T22" fmla="+- 0 416 400"/>
                              <a:gd name="T23" fmla="*/ 416 h 18"/>
                              <a:gd name="T24" fmla="+- 0 331 288"/>
                              <a:gd name="T25" fmla="*/ T24 w 45"/>
                              <a:gd name="T26" fmla="+- 0 418 400"/>
                              <a:gd name="T27" fmla="*/ 418 h 18"/>
                              <a:gd name="T28" fmla="+- 0 333 288"/>
                              <a:gd name="T29" fmla="*/ T28 w 45"/>
                              <a:gd name="T30" fmla="+- 0 402 400"/>
                              <a:gd name="T31" fmla="*/ 402 h 18"/>
                              <a:gd name="T32" fmla="+- 0 332 288"/>
                              <a:gd name="T33" fmla="*/ T32 w 45"/>
                              <a:gd name="T34" fmla="+- 0 402 400"/>
                              <a:gd name="T35" fmla="*/ 402 h 18"/>
                              <a:gd name="T36" fmla="+- 0 289 288"/>
                              <a:gd name="T37" fmla="*/ T36 w 45"/>
                              <a:gd name="T38" fmla="+- 0 400 400"/>
                              <a:gd name="T39" fmla="*/ 40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18">
                                <a:moveTo>
                                  <a:pt x="43" y="18"/>
                                </a:moveTo>
                                <a:lnTo>
                                  <a:pt x="43" y="18"/>
                                </a:lnTo>
                                <a:close/>
                                <a:moveTo>
                                  <a:pt x="1" y="0"/>
                                </a:moveTo>
                                <a:lnTo>
                                  <a:pt x="0" y="16"/>
                                </a:lnTo>
                                <a:lnTo>
                                  <a:pt x="43" y="18"/>
                                </a:lnTo>
                                <a:lnTo>
                                  <a:pt x="45" y="2"/>
                                </a:lnTo>
                                <a:lnTo>
                                  <a:pt x="44" y="2"/>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93"/>
                        <wps:cNvSpPr>
                          <a:spLocks/>
                        </wps:cNvSpPr>
                        <wps:spPr bwMode="auto">
                          <a:xfrm>
                            <a:off x="331" y="402"/>
                            <a:ext cx="48" cy="20"/>
                          </a:xfrm>
                          <a:custGeom>
                            <a:avLst/>
                            <a:gdLst>
                              <a:gd name="T0" fmla="+- 0 333 331"/>
                              <a:gd name="T1" fmla="*/ T0 w 48"/>
                              <a:gd name="T2" fmla="+- 0 402 402"/>
                              <a:gd name="T3" fmla="*/ 402 h 20"/>
                              <a:gd name="T4" fmla="+- 0 331 331"/>
                              <a:gd name="T5" fmla="*/ T4 w 48"/>
                              <a:gd name="T6" fmla="+- 0 418 402"/>
                              <a:gd name="T7" fmla="*/ 418 h 20"/>
                              <a:gd name="T8" fmla="+- 0 376 331"/>
                              <a:gd name="T9" fmla="*/ T8 w 48"/>
                              <a:gd name="T10" fmla="+- 0 421 402"/>
                              <a:gd name="T11" fmla="*/ 421 h 20"/>
                              <a:gd name="T12" fmla="+- 0 377 331"/>
                              <a:gd name="T13" fmla="*/ T12 w 48"/>
                              <a:gd name="T14" fmla="+- 0 421 402"/>
                              <a:gd name="T15" fmla="*/ 421 h 20"/>
                              <a:gd name="T16" fmla="+- 0 377 331"/>
                              <a:gd name="T17" fmla="*/ T16 w 48"/>
                              <a:gd name="T18" fmla="+- 0 405 402"/>
                              <a:gd name="T19" fmla="*/ 405 h 20"/>
                              <a:gd name="T20" fmla="+- 0 378 331"/>
                              <a:gd name="T21" fmla="*/ T20 w 48"/>
                              <a:gd name="T22" fmla="+- 0 405 402"/>
                              <a:gd name="T23" fmla="*/ 405 h 20"/>
                              <a:gd name="T24" fmla="+- 0 333 331"/>
                              <a:gd name="T25" fmla="*/ T24 w 48"/>
                              <a:gd name="T26" fmla="+- 0 402 402"/>
                              <a:gd name="T27" fmla="*/ 402 h 20"/>
                            </a:gdLst>
                            <a:ahLst/>
                            <a:cxnLst>
                              <a:cxn ang="0">
                                <a:pos x="T1" y="T3"/>
                              </a:cxn>
                              <a:cxn ang="0">
                                <a:pos x="T5" y="T7"/>
                              </a:cxn>
                              <a:cxn ang="0">
                                <a:pos x="T9" y="T11"/>
                              </a:cxn>
                              <a:cxn ang="0">
                                <a:pos x="T13" y="T15"/>
                              </a:cxn>
                              <a:cxn ang="0">
                                <a:pos x="T17" y="T19"/>
                              </a:cxn>
                              <a:cxn ang="0">
                                <a:pos x="T21" y="T23"/>
                              </a:cxn>
                              <a:cxn ang="0">
                                <a:pos x="T25" y="T27"/>
                              </a:cxn>
                            </a:cxnLst>
                            <a:rect l="0" t="0" r="r" b="b"/>
                            <a:pathLst>
                              <a:path w="48" h="20">
                                <a:moveTo>
                                  <a:pt x="2" y="0"/>
                                </a:moveTo>
                                <a:lnTo>
                                  <a:pt x="0" y="16"/>
                                </a:lnTo>
                                <a:lnTo>
                                  <a:pt x="45" y="19"/>
                                </a:lnTo>
                                <a:lnTo>
                                  <a:pt x="46" y="19"/>
                                </a:lnTo>
                                <a:lnTo>
                                  <a:pt x="46" y="3"/>
                                </a:lnTo>
                                <a:lnTo>
                                  <a:pt x="47"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Line 94"/>
                        <wps:cNvCnPr>
                          <a:cxnSpLocks noChangeShapeType="1"/>
                        </wps:cNvCnPr>
                        <wps:spPr bwMode="auto">
                          <a:xfrm>
                            <a:off x="377" y="414"/>
                            <a:ext cx="51" cy="0"/>
                          </a:xfrm>
                          <a:prstGeom prst="line">
                            <a:avLst/>
                          </a:prstGeom>
                          <a:noFill/>
                          <a:ln w="11341">
                            <a:solidFill>
                              <a:srgbClr val="39746B"/>
                            </a:solidFill>
                            <a:round/>
                            <a:headEnd/>
                            <a:tailEnd/>
                          </a:ln>
                          <a:extLst>
                            <a:ext uri="{909E8E84-426E-40DD-AFC4-6F175D3DCCD1}">
                              <a14:hiddenFill xmlns:a14="http://schemas.microsoft.com/office/drawing/2010/main">
                                <a:noFill/>
                              </a14:hiddenFill>
                            </a:ext>
                          </a:extLst>
                        </wps:spPr>
                        <wps:bodyPr/>
                      </wps:wsp>
                      <wps:wsp>
                        <wps:cNvPr id="598" name="AutoShape 95"/>
                        <wps:cNvSpPr>
                          <a:spLocks/>
                        </wps:cNvSpPr>
                        <wps:spPr bwMode="auto">
                          <a:xfrm>
                            <a:off x="427" y="406"/>
                            <a:ext cx="51" cy="18"/>
                          </a:xfrm>
                          <a:custGeom>
                            <a:avLst/>
                            <a:gdLst>
                              <a:gd name="T0" fmla="+- 0 476 427"/>
                              <a:gd name="T1" fmla="*/ T0 w 51"/>
                              <a:gd name="T2" fmla="+- 0 424 406"/>
                              <a:gd name="T3" fmla="*/ 424 h 18"/>
                              <a:gd name="T4" fmla="+- 0 476 427"/>
                              <a:gd name="T5" fmla="*/ T4 w 51"/>
                              <a:gd name="T6" fmla="+- 0 424 406"/>
                              <a:gd name="T7" fmla="*/ 424 h 18"/>
                              <a:gd name="T8" fmla="+- 0 477 427"/>
                              <a:gd name="T9" fmla="*/ T8 w 51"/>
                              <a:gd name="T10" fmla="+- 0 424 406"/>
                              <a:gd name="T11" fmla="*/ 424 h 18"/>
                              <a:gd name="T12" fmla="+- 0 476 427"/>
                              <a:gd name="T13" fmla="*/ T12 w 51"/>
                              <a:gd name="T14" fmla="+- 0 424 406"/>
                              <a:gd name="T15" fmla="*/ 424 h 18"/>
                              <a:gd name="T16" fmla="+- 0 428 427"/>
                              <a:gd name="T17" fmla="*/ T16 w 51"/>
                              <a:gd name="T18" fmla="+- 0 406 406"/>
                              <a:gd name="T19" fmla="*/ 406 h 18"/>
                              <a:gd name="T20" fmla="+- 0 427 427"/>
                              <a:gd name="T21" fmla="*/ T20 w 51"/>
                              <a:gd name="T22" fmla="+- 0 423 406"/>
                              <a:gd name="T23" fmla="*/ 423 h 18"/>
                              <a:gd name="T24" fmla="+- 0 476 427"/>
                              <a:gd name="T25" fmla="*/ T24 w 51"/>
                              <a:gd name="T26" fmla="+- 0 424 406"/>
                              <a:gd name="T27" fmla="*/ 424 h 18"/>
                              <a:gd name="T28" fmla="+- 0 478 427"/>
                              <a:gd name="T29" fmla="*/ T28 w 51"/>
                              <a:gd name="T30" fmla="+- 0 408 406"/>
                              <a:gd name="T31" fmla="*/ 408 h 18"/>
                              <a:gd name="T32" fmla="+- 0 428 427"/>
                              <a:gd name="T33" fmla="*/ T32 w 51"/>
                              <a:gd name="T34" fmla="+- 0 406 406"/>
                              <a:gd name="T35" fmla="*/ 40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18">
                                <a:moveTo>
                                  <a:pt x="49" y="18"/>
                                </a:moveTo>
                                <a:lnTo>
                                  <a:pt x="49" y="18"/>
                                </a:lnTo>
                                <a:lnTo>
                                  <a:pt x="50" y="18"/>
                                </a:lnTo>
                                <a:lnTo>
                                  <a:pt x="49" y="18"/>
                                </a:lnTo>
                                <a:close/>
                                <a:moveTo>
                                  <a:pt x="1" y="0"/>
                                </a:moveTo>
                                <a:lnTo>
                                  <a:pt x="0" y="17"/>
                                </a:lnTo>
                                <a:lnTo>
                                  <a:pt x="49" y="18"/>
                                </a:lnTo>
                                <a:lnTo>
                                  <a:pt x="51" y="2"/>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AutoShape 96"/>
                        <wps:cNvSpPr>
                          <a:spLocks/>
                        </wps:cNvSpPr>
                        <wps:spPr bwMode="auto">
                          <a:xfrm>
                            <a:off x="476" y="408"/>
                            <a:ext cx="55" cy="20"/>
                          </a:xfrm>
                          <a:custGeom>
                            <a:avLst/>
                            <a:gdLst>
                              <a:gd name="T0" fmla="+- 0 528 476"/>
                              <a:gd name="T1" fmla="*/ T0 w 55"/>
                              <a:gd name="T2" fmla="+- 0 427 408"/>
                              <a:gd name="T3" fmla="*/ 427 h 20"/>
                              <a:gd name="T4" fmla="+- 0 528 476"/>
                              <a:gd name="T5" fmla="*/ T4 w 55"/>
                              <a:gd name="T6" fmla="+- 0 427 408"/>
                              <a:gd name="T7" fmla="*/ 427 h 20"/>
                              <a:gd name="T8" fmla="+- 0 529 476"/>
                              <a:gd name="T9" fmla="*/ T8 w 55"/>
                              <a:gd name="T10" fmla="+- 0 427 408"/>
                              <a:gd name="T11" fmla="*/ 427 h 20"/>
                              <a:gd name="T12" fmla="+- 0 528 476"/>
                              <a:gd name="T13" fmla="*/ T12 w 55"/>
                              <a:gd name="T14" fmla="+- 0 427 408"/>
                              <a:gd name="T15" fmla="*/ 427 h 20"/>
                              <a:gd name="T16" fmla="+- 0 478 476"/>
                              <a:gd name="T17" fmla="*/ T16 w 55"/>
                              <a:gd name="T18" fmla="+- 0 408 408"/>
                              <a:gd name="T19" fmla="*/ 408 h 20"/>
                              <a:gd name="T20" fmla="+- 0 476 476"/>
                              <a:gd name="T21" fmla="*/ T20 w 55"/>
                              <a:gd name="T22" fmla="+- 0 424 408"/>
                              <a:gd name="T23" fmla="*/ 424 h 20"/>
                              <a:gd name="T24" fmla="+- 0 528 476"/>
                              <a:gd name="T25" fmla="*/ T24 w 55"/>
                              <a:gd name="T26" fmla="+- 0 427 408"/>
                              <a:gd name="T27" fmla="*/ 427 h 20"/>
                              <a:gd name="T28" fmla="+- 0 531 476"/>
                              <a:gd name="T29" fmla="*/ T28 w 55"/>
                              <a:gd name="T30" fmla="+- 0 411 408"/>
                              <a:gd name="T31" fmla="*/ 411 h 20"/>
                              <a:gd name="T32" fmla="+- 0 530 476"/>
                              <a:gd name="T33" fmla="*/ T32 w 55"/>
                              <a:gd name="T34" fmla="+- 0 411 408"/>
                              <a:gd name="T35" fmla="*/ 411 h 20"/>
                              <a:gd name="T36" fmla="+- 0 478 476"/>
                              <a:gd name="T37" fmla="*/ T36 w 55"/>
                              <a:gd name="T38" fmla="+- 0 408 408"/>
                              <a:gd name="T39" fmla="*/ 40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 h="20">
                                <a:moveTo>
                                  <a:pt x="52" y="19"/>
                                </a:moveTo>
                                <a:lnTo>
                                  <a:pt x="52" y="19"/>
                                </a:lnTo>
                                <a:lnTo>
                                  <a:pt x="53" y="19"/>
                                </a:lnTo>
                                <a:lnTo>
                                  <a:pt x="52" y="19"/>
                                </a:lnTo>
                                <a:close/>
                                <a:moveTo>
                                  <a:pt x="2" y="0"/>
                                </a:moveTo>
                                <a:lnTo>
                                  <a:pt x="0" y="16"/>
                                </a:lnTo>
                                <a:lnTo>
                                  <a:pt x="52" y="19"/>
                                </a:lnTo>
                                <a:lnTo>
                                  <a:pt x="55" y="3"/>
                                </a:lnTo>
                                <a:lnTo>
                                  <a:pt x="54"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97"/>
                        <wps:cNvSpPr>
                          <a:spLocks/>
                        </wps:cNvSpPr>
                        <wps:spPr bwMode="auto">
                          <a:xfrm>
                            <a:off x="528" y="411"/>
                            <a:ext cx="49" cy="23"/>
                          </a:xfrm>
                          <a:custGeom>
                            <a:avLst/>
                            <a:gdLst>
                              <a:gd name="T0" fmla="+- 0 531 528"/>
                              <a:gd name="T1" fmla="*/ T0 w 49"/>
                              <a:gd name="T2" fmla="+- 0 411 411"/>
                              <a:gd name="T3" fmla="*/ 411 h 23"/>
                              <a:gd name="T4" fmla="+- 0 528 528"/>
                              <a:gd name="T5" fmla="*/ T4 w 49"/>
                              <a:gd name="T6" fmla="+- 0 427 411"/>
                              <a:gd name="T7" fmla="*/ 427 h 23"/>
                              <a:gd name="T8" fmla="+- 0 574 528"/>
                              <a:gd name="T9" fmla="*/ T8 w 49"/>
                              <a:gd name="T10" fmla="+- 0 434 411"/>
                              <a:gd name="T11" fmla="*/ 434 h 23"/>
                              <a:gd name="T12" fmla="+- 0 576 528"/>
                              <a:gd name="T13" fmla="*/ T12 w 49"/>
                              <a:gd name="T14" fmla="+- 0 417 411"/>
                              <a:gd name="T15" fmla="*/ 417 h 23"/>
                              <a:gd name="T16" fmla="+- 0 531 528"/>
                              <a:gd name="T17" fmla="*/ T16 w 49"/>
                              <a:gd name="T18" fmla="+- 0 411 411"/>
                              <a:gd name="T19" fmla="*/ 411 h 23"/>
                            </a:gdLst>
                            <a:ahLst/>
                            <a:cxnLst>
                              <a:cxn ang="0">
                                <a:pos x="T1" y="T3"/>
                              </a:cxn>
                              <a:cxn ang="0">
                                <a:pos x="T5" y="T7"/>
                              </a:cxn>
                              <a:cxn ang="0">
                                <a:pos x="T9" y="T11"/>
                              </a:cxn>
                              <a:cxn ang="0">
                                <a:pos x="T13" y="T15"/>
                              </a:cxn>
                              <a:cxn ang="0">
                                <a:pos x="T17" y="T19"/>
                              </a:cxn>
                            </a:cxnLst>
                            <a:rect l="0" t="0" r="r" b="b"/>
                            <a:pathLst>
                              <a:path w="49" h="23">
                                <a:moveTo>
                                  <a:pt x="3" y="0"/>
                                </a:moveTo>
                                <a:lnTo>
                                  <a:pt x="0" y="16"/>
                                </a:lnTo>
                                <a:lnTo>
                                  <a:pt x="46" y="23"/>
                                </a:lnTo>
                                <a:lnTo>
                                  <a:pt x="48" y="6"/>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AutoShape 98"/>
                        <wps:cNvSpPr>
                          <a:spLocks/>
                        </wps:cNvSpPr>
                        <wps:spPr bwMode="auto">
                          <a:xfrm>
                            <a:off x="574" y="417"/>
                            <a:ext cx="54" cy="23"/>
                          </a:xfrm>
                          <a:custGeom>
                            <a:avLst/>
                            <a:gdLst>
                              <a:gd name="T0" fmla="+- 0 623 574"/>
                              <a:gd name="T1" fmla="*/ T0 w 54"/>
                              <a:gd name="T2" fmla="+- 0 440 417"/>
                              <a:gd name="T3" fmla="*/ 440 h 23"/>
                              <a:gd name="T4" fmla="+- 0 623 574"/>
                              <a:gd name="T5" fmla="*/ T4 w 54"/>
                              <a:gd name="T6" fmla="+- 0 440 417"/>
                              <a:gd name="T7" fmla="*/ 440 h 23"/>
                              <a:gd name="T8" fmla="+- 0 624 574"/>
                              <a:gd name="T9" fmla="*/ T8 w 54"/>
                              <a:gd name="T10" fmla="+- 0 440 417"/>
                              <a:gd name="T11" fmla="*/ 440 h 23"/>
                              <a:gd name="T12" fmla="+- 0 623 574"/>
                              <a:gd name="T13" fmla="*/ T12 w 54"/>
                              <a:gd name="T14" fmla="+- 0 440 417"/>
                              <a:gd name="T15" fmla="*/ 440 h 23"/>
                              <a:gd name="T16" fmla="+- 0 576 574"/>
                              <a:gd name="T17" fmla="*/ T16 w 54"/>
                              <a:gd name="T18" fmla="+- 0 417 417"/>
                              <a:gd name="T19" fmla="*/ 417 h 23"/>
                              <a:gd name="T20" fmla="+- 0 574 574"/>
                              <a:gd name="T21" fmla="*/ T20 w 54"/>
                              <a:gd name="T22" fmla="+- 0 434 417"/>
                              <a:gd name="T23" fmla="*/ 434 h 23"/>
                              <a:gd name="T24" fmla="+- 0 623 574"/>
                              <a:gd name="T25" fmla="*/ T24 w 54"/>
                              <a:gd name="T26" fmla="+- 0 440 417"/>
                              <a:gd name="T27" fmla="*/ 440 h 23"/>
                              <a:gd name="T28" fmla="+- 0 627 574"/>
                              <a:gd name="T29" fmla="*/ T28 w 54"/>
                              <a:gd name="T30" fmla="+- 0 424 417"/>
                              <a:gd name="T31" fmla="*/ 424 h 23"/>
                              <a:gd name="T32" fmla="+- 0 627 574"/>
                              <a:gd name="T33" fmla="*/ T32 w 54"/>
                              <a:gd name="T34" fmla="+- 0 424 417"/>
                              <a:gd name="T35" fmla="*/ 424 h 23"/>
                              <a:gd name="T36" fmla="+- 0 626 574"/>
                              <a:gd name="T37" fmla="*/ T36 w 54"/>
                              <a:gd name="T38" fmla="+- 0 423 417"/>
                              <a:gd name="T39" fmla="*/ 423 h 23"/>
                              <a:gd name="T40" fmla="+- 0 576 574"/>
                              <a:gd name="T41" fmla="*/ T40 w 54"/>
                              <a:gd name="T42" fmla="+- 0 417 417"/>
                              <a:gd name="T43" fmla="*/ 41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23">
                                <a:moveTo>
                                  <a:pt x="49" y="23"/>
                                </a:moveTo>
                                <a:lnTo>
                                  <a:pt x="49" y="23"/>
                                </a:lnTo>
                                <a:lnTo>
                                  <a:pt x="50" y="23"/>
                                </a:lnTo>
                                <a:lnTo>
                                  <a:pt x="49" y="23"/>
                                </a:lnTo>
                                <a:close/>
                                <a:moveTo>
                                  <a:pt x="2" y="0"/>
                                </a:moveTo>
                                <a:lnTo>
                                  <a:pt x="0" y="17"/>
                                </a:lnTo>
                                <a:lnTo>
                                  <a:pt x="49" y="23"/>
                                </a:lnTo>
                                <a:lnTo>
                                  <a:pt x="53" y="7"/>
                                </a:lnTo>
                                <a:lnTo>
                                  <a:pt x="52" y="6"/>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99"/>
                        <wps:cNvSpPr>
                          <a:spLocks/>
                        </wps:cNvSpPr>
                        <wps:spPr bwMode="auto">
                          <a:xfrm>
                            <a:off x="623" y="424"/>
                            <a:ext cx="53" cy="26"/>
                          </a:xfrm>
                          <a:custGeom>
                            <a:avLst/>
                            <a:gdLst>
                              <a:gd name="T0" fmla="+- 0 627 623"/>
                              <a:gd name="T1" fmla="*/ T0 w 53"/>
                              <a:gd name="T2" fmla="+- 0 424 424"/>
                              <a:gd name="T3" fmla="*/ 424 h 26"/>
                              <a:gd name="T4" fmla="+- 0 623 623"/>
                              <a:gd name="T5" fmla="*/ T4 w 53"/>
                              <a:gd name="T6" fmla="+- 0 440 424"/>
                              <a:gd name="T7" fmla="*/ 440 h 26"/>
                              <a:gd name="T8" fmla="+- 0 671 623"/>
                              <a:gd name="T9" fmla="*/ T8 w 53"/>
                              <a:gd name="T10" fmla="+- 0 449 424"/>
                              <a:gd name="T11" fmla="*/ 449 h 26"/>
                              <a:gd name="T12" fmla="+- 0 675 623"/>
                              <a:gd name="T13" fmla="*/ T12 w 53"/>
                              <a:gd name="T14" fmla="+- 0 433 424"/>
                              <a:gd name="T15" fmla="*/ 433 h 26"/>
                              <a:gd name="T16" fmla="+- 0 675 623"/>
                              <a:gd name="T17" fmla="*/ T16 w 53"/>
                              <a:gd name="T18" fmla="+- 0 433 424"/>
                              <a:gd name="T19" fmla="*/ 433 h 26"/>
                              <a:gd name="T20" fmla="+- 0 627 623"/>
                              <a:gd name="T21" fmla="*/ T20 w 53"/>
                              <a:gd name="T22" fmla="+- 0 424 424"/>
                              <a:gd name="T23" fmla="*/ 424 h 26"/>
                            </a:gdLst>
                            <a:ahLst/>
                            <a:cxnLst>
                              <a:cxn ang="0">
                                <a:pos x="T1" y="T3"/>
                              </a:cxn>
                              <a:cxn ang="0">
                                <a:pos x="T5" y="T7"/>
                              </a:cxn>
                              <a:cxn ang="0">
                                <a:pos x="T9" y="T11"/>
                              </a:cxn>
                              <a:cxn ang="0">
                                <a:pos x="T13" y="T15"/>
                              </a:cxn>
                              <a:cxn ang="0">
                                <a:pos x="T17" y="T19"/>
                              </a:cxn>
                              <a:cxn ang="0">
                                <a:pos x="T21" y="T23"/>
                              </a:cxn>
                            </a:cxnLst>
                            <a:rect l="0" t="0" r="r" b="b"/>
                            <a:pathLst>
                              <a:path w="53" h="26">
                                <a:moveTo>
                                  <a:pt x="4" y="0"/>
                                </a:moveTo>
                                <a:lnTo>
                                  <a:pt x="0" y="16"/>
                                </a:lnTo>
                                <a:lnTo>
                                  <a:pt x="48" y="25"/>
                                </a:lnTo>
                                <a:lnTo>
                                  <a:pt x="52"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AutoShape 100"/>
                        <wps:cNvSpPr>
                          <a:spLocks/>
                        </wps:cNvSpPr>
                        <wps:spPr bwMode="auto">
                          <a:xfrm>
                            <a:off x="671" y="433"/>
                            <a:ext cx="51" cy="25"/>
                          </a:xfrm>
                          <a:custGeom>
                            <a:avLst/>
                            <a:gdLst>
                              <a:gd name="T0" fmla="+- 0 716 671"/>
                              <a:gd name="T1" fmla="*/ T0 w 51"/>
                              <a:gd name="T2" fmla="+- 0 458 433"/>
                              <a:gd name="T3" fmla="*/ 458 h 25"/>
                              <a:gd name="T4" fmla="+- 0 716 671"/>
                              <a:gd name="T5" fmla="*/ T4 w 51"/>
                              <a:gd name="T6" fmla="+- 0 458 433"/>
                              <a:gd name="T7" fmla="*/ 458 h 25"/>
                              <a:gd name="T8" fmla="+- 0 716 671"/>
                              <a:gd name="T9" fmla="*/ T8 w 51"/>
                              <a:gd name="T10" fmla="+- 0 458 433"/>
                              <a:gd name="T11" fmla="*/ 458 h 25"/>
                              <a:gd name="T12" fmla="+- 0 716 671"/>
                              <a:gd name="T13" fmla="*/ T12 w 51"/>
                              <a:gd name="T14" fmla="+- 0 458 433"/>
                              <a:gd name="T15" fmla="*/ 458 h 25"/>
                              <a:gd name="T16" fmla="+- 0 675 671"/>
                              <a:gd name="T17" fmla="*/ T16 w 51"/>
                              <a:gd name="T18" fmla="+- 0 433 433"/>
                              <a:gd name="T19" fmla="*/ 433 h 25"/>
                              <a:gd name="T20" fmla="+- 0 671 671"/>
                              <a:gd name="T21" fmla="*/ T20 w 51"/>
                              <a:gd name="T22" fmla="+- 0 449 433"/>
                              <a:gd name="T23" fmla="*/ 449 h 25"/>
                              <a:gd name="T24" fmla="+- 0 716 671"/>
                              <a:gd name="T25" fmla="*/ T24 w 51"/>
                              <a:gd name="T26" fmla="+- 0 458 433"/>
                              <a:gd name="T27" fmla="*/ 458 h 25"/>
                              <a:gd name="T28" fmla="+- 0 721 671"/>
                              <a:gd name="T29" fmla="*/ T28 w 51"/>
                              <a:gd name="T30" fmla="+- 0 442 433"/>
                              <a:gd name="T31" fmla="*/ 442 h 25"/>
                              <a:gd name="T32" fmla="+- 0 721 671"/>
                              <a:gd name="T33" fmla="*/ T32 w 51"/>
                              <a:gd name="T34" fmla="+- 0 442 433"/>
                              <a:gd name="T35" fmla="*/ 442 h 25"/>
                              <a:gd name="T36" fmla="+- 0 721 671"/>
                              <a:gd name="T37" fmla="*/ T36 w 51"/>
                              <a:gd name="T38" fmla="+- 0 442 433"/>
                              <a:gd name="T39" fmla="*/ 442 h 25"/>
                              <a:gd name="T40" fmla="+- 0 675 671"/>
                              <a:gd name="T41" fmla="*/ T40 w 51"/>
                              <a:gd name="T42" fmla="+- 0 433 433"/>
                              <a:gd name="T43" fmla="*/ 43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25">
                                <a:moveTo>
                                  <a:pt x="45" y="25"/>
                                </a:moveTo>
                                <a:lnTo>
                                  <a:pt x="45" y="25"/>
                                </a:lnTo>
                                <a:close/>
                                <a:moveTo>
                                  <a:pt x="4" y="0"/>
                                </a:moveTo>
                                <a:lnTo>
                                  <a:pt x="0" y="16"/>
                                </a:lnTo>
                                <a:lnTo>
                                  <a:pt x="45" y="25"/>
                                </a:lnTo>
                                <a:lnTo>
                                  <a:pt x="50"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01"/>
                        <wps:cNvSpPr>
                          <a:spLocks/>
                        </wps:cNvSpPr>
                        <wps:spPr bwMode="auto">
                          <a:xfrm>
                            <a:off x="716" y="442"/>
                            <a:ext cx="45" cy="27"/>
                          </a:xfrm>
                          <a:custGeom>
                            <a:avLst/>
                            <a:gdLst>
                              <a:gd name="T0" fmla="+- 0 721 716"/>
                              <a:gd name="T1" fmla="*/ T0 w 45"/>
                              <a:gd name="T2" fmla="+- 0 442 442"/>
                              <a:gd name="T3" fmla="*/ 442 h 27"/>
                              <a:gd name="T4" fmla="+- 0 716 716"/>
                              <a:gd name="T5" fmla="*/ T4 w 45"/>
                              <a:gd name="T6" fmla="+- 0 458 442"/>
                              <a:gd name="T7" fmla="*/ 458 h 27"/>
                              <a:gd name="T8" fmla="+- 0 755 716"/>
                              <a:gd name="T9" fmla="*/ T8 w 45"/>
                              <a:gd name="T10" fmla="+- 0 469 442"/>
                              <a:gd name="T11" fmla="*/ 469 h 27"/>
                              <a:gd name="T12" fmla="+- 0 761 716"/>
                              <a:gd name="T13" fmla="*/ T12 w 45"/>
                              <a:gd name="T14" fmla="+- 0 453 442"/>
                              <a:gd name="T15" fmla="*/ 453 h 27"/>
                              <a:gd name="T16" fmla="+- 0 721 716"/>
                              <a:gd name="T17" fmla="*/ T16 w 45"/>
                              <a:gd name="T18" fmla="+- 0 442 442"/>
                              <a:gd name="T19" fmla="*/ 442 h 27"/>
                            </a:gdLst>
                            <a:ahLst/>
                            <a:cxnLst>
                              <a:cxn ang="0">
                                <a:pos x="T1" y="T3"/>
                              </a:cxn>
                              <a:cxn ang="0">
                                <a:pos x="T5" y="T7"/>
                              </a:cxn>
                              <a:cxn ang="0">
                                <a:pos x="T9" y="T11"/>
                              </a:cxn>
                              <a:cxn ang="0">
                                <a:pos x="T13" y="T15"/>
                              </a:cxn>
                              <a:cxn ang="0">
                                <a:pos x="T17" y="T19"/>
                              </a:cxn>
                            </a:cxnLst>
                            <a:rect l="0" t="0" r="r" b="b"/>
                            <a:pathLst>
                              <a:path w="45" h="27">
                                <a:moveTo>
                                  <a:pt x="5" y="0"/>
                                </a:moveTo>
                                <a:lnTo>
                                  <a:pt x="0" y="16"/>
                                </a:lnTo>
                                <a:lnTo>
                                  <a:pt x="39" y="27"/>
                                </a:lnTo>
                                <a:lnTo>
                                  <a:pt x="45" y="11"/>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102"/>
                        <wps:cNvSpPr>
                          <a:spLocks/>
                        </wps:cNvSpPr>
                        <wps:spPr bwMode="auto">
                          <a:xfrm>
                            <a:off x="755" y="453"/>
                            <a:ext cx="42" cy="25"/>
                          </a:xfrm>
                          <a:custGeom>
                            <a:avLst/>
                            <a:gdLst>
                              <a:gd name="T0" fmla="+- 0 761 755"/>
                              <a:gd name="T1" fmla="*/ T0 w 42"/>
                              <a:gd name="T2" fmla="+- 0 453 453"/>
                              <a:gd name="T3" fmla="*/ 453 h 25"/>
                              <a:gd name="T4" fmla="+- 0 755 755"/>
                              <a:gd name="T5" fmla="*/ T4 w 42"/>
                              <a:gd name="T6" fmla="+- 0 469 453"/>
                              <a:gd name="T7" fmla="*/ 469 h 25"/>
                              <a:gd name="T8" fmla="+- 0 789 755"/>
                              <a:gd name="T9" fmla="*/ T8 w 42"/>
                              <a:gd name="T10" fmla="+- 0 478 453"/>
                              <a:gd name="T11" fmla="*/ 478 h 25"/>
                              <a:gd name="T12" fmla="+- 0 788 755"/>
                              <a:gd name="T13" fmla="*/ T12 w 42"/>
                              <a:gd name="T14" fmla="+- 0 478 453"/>
                              <a:gd name="T15" fmla="*/ 478 h 25"/>
                              <a:gd name="T16" fmla="+- 0 796 755"/>
                              <a:gd name="T17" fmla="*/ T16 w 42"/>
                              <a:gd name="T18" fmla="+- 0 463 453"/>
                              <a:gd name="T19" fmla="*/ 463 h 25"/>
                              <a:gd name="T20" fmla="+- 0 796 755"/>
                              <a:gd name="T21" fmla="*/ T20 w 42"/>
                              <a:gd name="T22" fmla="+- 0 463 453"/>
                              <a:gd name="T23" fmla="*/ 463 h 25"/>
                              <a:gd name="T24" fmla="+- 0 795 755"/>
                              <a:gd name="T25" fmla="*/ T24 w 42"/>
                              <a:gd name="T26" fmla="+- 0 462 453"/>
                              <a:gd name="T27" fmla="*/ 462 h 25"/>
                              <a:gd name="T28" fmla="+- 0 761 755"/>
                              <a:gd name="T29" fmla="*/ T28 w 42"/>
                              <a:gd name="T30" fmla="+- 0 453 453"/>
                              <a:gd name="T31" fmla="*/ 453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25">
                                <a:moveTo>
                                  <a:pt x="6" y="0"/>
                                </a:moveTo>
                                <a:lnTo>
                                  <a:pt x="0" y="16"/>
                                </a:lnTo>
                                <a:lnTo>
                                  <a:pt x="34" y="25"/>
                                </a:lnTo>
                                <a:lnTo>
                                  <a:pt x="33" y="25"/>
                                </a:lnTo>
                                <a:lnTo>
                                  <a:pt x="41" y="10"/>
                                </a:lnTo>
                                <a:lnTo>
                                  <a:pt x="40" y="9"/>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03"/>
                        <wps:cNvSpPr>
                          <a:spLocks/>
                        </wps:cNvSpPr>
                        <wps:spPr bwMode="auto">
                          <a:xfrm>
                            <a:off x="788" y="463"/>
                            <a:ext cx="43" cy="29"/>
                          </a:xfrm>
                          <a:custGeom>
                            <a:avLst/>
                            <a:gdLst>
                              <a:gd name="T0" fmla="+- 0 796 788"/>
                              <a:gd name="T1" fmla="*/ T0 w 43"/>
                              <a:gd name="T2" fmla="+- 0 463 463"/>
                              <a:gd name="T3" fmla="*/ 463 h 29"/>
                              <a:gd name="T4" fmla="+- 0 788 788"/>
                              <a:gd name="T5" fmla="*/ T4 w 43"/>
                              <a:gd name="T6" fmla="+- 0 478 463"/>
                              <a:gd name="T7" fmla="*/ 478 h 29"/>
                              <a:gd name="T8" fmla="+- 0 823 788"/>
                              <a:gd name="T9" fmla="*/ T8 w 43"/>
                              <a:gd name="T10" fmla="+- 0 491 463"/>
                              <a:gd name="T11" fmla="*/ 491 h 29"/>
                              <a:gd name="T12" fmla="+- 0 831 788"/>
                              <a:gd name="T13" fmla="*/ T12 w 43"/>
                              <a:gd name="T14" fmla="+- 0 477 463"/>
                              <a:gd name="T15" fmla="*/ 477 h 29"/>
                              <a:gd name="T16" fmla="+- 0 796 788"/>
                              <a:gd name="T17" fmla="*/ T16 w 43"/>
                              <a:gd name="T18" fmla="+- 0 463 463"/>
                              <a:gd name="T19" fmla="*/ 463 h 29"/>
                            </a:gdLst>
                            <a:ahLst/>
                            <a:cxnLst>
                              <a:cxn ang="0">
                                <a:pos x="T1" y="T3"/>
                              </a:cxn>
                              <a:cxn ang="0">
                                <a:pos x="T5" y="T7"/>
                              </a:cxn>
                              <a:cxn ang="0">
                                <a:pos x="T9" y="T11"/>
                              </a:cxn>
                              <a:cxn ang="0">
                                <a:pos x="T13" y="T15"/>
                              </a:cxn>
                              <a:cxn ang="0">
                                <a:pos x="T17" y="T19"/>
                              </a:cxn>
                            </a:cxnLst>
                            <a:rect l="0" t="0" r="r" b="b"/>
                            <a:pathLst>
                              <a:path w="43" h="29">
                                <a:moveTo>
                                  <a:pt x="8" y="0"/>
                                </a:moveTo>
                                <a:lnTo>
                                  <a:pt x="0" y="15"/>
                                </a:lnTo>
                                <a:lnTo>
                                  <a:pt x="35" y="28"/>
                                </a:lnTo>
                                <a:lnTo>
                                  <a:pt x="43" y="14"/>
                                </a:lnTo>
                                <a:lnTo>
                                  <a:pt x="8"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AutoShape 104"/>
                        <wps:cNvSpPr>
                          <a:spLocks/>
                        </wps:cNvSpPr>
                        <wps:spPr bwMode="auto">
                          <a:xfrm>
                            <a:off x="823" y="477"/>
                            <a:ext cx="45" cy="29"/>
                          </a:xfrm>
                          <a:custGeom>
                            <a:avLst/>
                            <a:gdLst>
                              <a:gd name="T0" fmla="+- 0 831 823"/>
                              <a:gd name="T1" fmla="*/ T0 w 45"/>
                              <a:gd name="T2" fmla="+- 0 477 477"/>
                              <a:gd name="T3" fmla="*/ 477 h 29"/>
                              <a:gd name="T4" fmla="+- 0 823 823"/>
                              <a:gd name="T5" fmla="*/ T4 w 45"/>
                              <a:gd name="T6" fmla="+- 0 491 477"/>
                              <a:gd name="T7" fmla="*/ 491 h 29"/>
                              <a:gd name="T8" fmla="+- 0 858 823"/>
                              <a:gd name="T9" fmla="*/ T8 w 45"/>
                              <a:gd name="T10" fmla="+- 0 506 477"/>
                              <a:gd name="T11" fmla="*/ 506 h 29"/>
                              <a:gd name="T12" fmla="+- 0 857 823"/>
                              <a:gd name="T13" fmla="*/ T12 w 45"/>
                              <a:gd name="T14" fmla="+- 0 505 477"/>
                              <a:gd name="T15" fmla="*/ 505 h 29"/>
                              <a:gd name="T16" fmla="+- 0 867 823"/>
                              <a:gd name="T17" fmla="*/ T16 w 45"/>
                              <a:gd name="T18" fmla="+- 0 491 477"/>
                              <a:gd name="T19" fmla="*/ 491 h 29"/>
                              <a:gd name="T20" fmla="+- 0 866 823"/>
                              <a:gd name="T21" fmla="*/ T20 w 45"/>
                              <a:gd name="T22" fmla="+- 0 491 477"/>
                              <a:gd name="T23" fmla="*/ 491 h 29"/>
                              <a:gd name="T24" fmla="+- 0 831 823"/>
                              <a:gd name="T25" fmla="*/ T24 w 45"/>
                              <a:gd name="T26" fmla="+- 0 477 477"/>
                              <a:gd name="T27" fmla="*/ 477 h 29"/>
                              <a:gd name="T28" fmla="+- 0 866 823"/>
                              <a:gd name="T29" fmla="*/ T28 w 45"/>
                              <a:gd name="T30" fmla="+- 0 491 477"/>
                              <a:gd name="T31" fmla="*/ 491 h 29"/>
                              <a:gd name="T32" fmla="+- 0 866 823"/>
                              <a:gd name="T33" fmla="*/ T32 w 45"/>
                              <a:gd name="T34" fmla="+- 0 491 477"/>
                              <a:gd name="T35" fmla="*/ 491 h 29"/>
                              <a:gd name="T36" fmla="+- 0 867 823"/>
                              <a:gd name="T37" fmla="*/ T36 w 45"/>
                              <a:gd name="T38" fmla="+- 0 491 477"/>
                              <a:gd name="T39" fmla="*/ 491 h 29"/>
                              <a:gd name="T40" fmla="+- 0 866 823"/>
                              <a:gd name="T41" fmla="*/ T40 w 45"/>
                              <a:gd name="T42" fmla="+- 0 491 477"/>
                              <a:gd name="T43" fmla="*/ 4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29">
                                <a:moveTo>
                                  <a:pt x="8" y="0"/>
                                </a:moveTo>
                                <a:lnTo>
                                  <a:pt x="0" y="14"/>
                                </a:lnTo>
                                <a:lnTo>
                                  <a:pt x="35" y="29"/>
                                </a:lnTo>
                                <a:lnTo>
                                  <a:pt x="34" y="28"/>
                                </a:lnTo>
                                <a:lnTo>
                                  <a:pt x="44" y="14"/>
                                </a:lnTo>
                                <a:lnTo>
                                  <a:pt x="43" y="14"/>
                                </a:lnTo>
                                <a:lnTo>
                                  <a:pt x="8" y="0"/>
                                </a:lnTo>
                                <a:close/>
                                <a:moveTo>
                                  <a:pt x="43" y="14"/>
                                </a:moveTo>
                                <a:lnTo>
                                  <a:pt x="43" y="14"/>
                                </a:lnTo>
                                <a:lnTo>
                                  <a:pt x="44" y="14"/>
                                </a:lnTo>
                                <a:lnTo>
                                  <a:pt x="43" y="14"/>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05"/>
                        <wps:cNvSpPr>
                          <a:spLocks/>
                        </wps:cNvSpPr>
                        <wps:spPr bwMode="auto">
                          <a:xfrm>
                            <a:off x="857" y="491"/>
                            <a:ext cx="37" cy="28"/>
                          </a:xfrm>
                          <a:custGeom>
                            <a:avLst/>
                            <a:gdLst>
                              <a:gd name="T0" fmla="+- 0 867 857"/>
                              <a:gd name="T1" fmla="*/ T0 w 37"/>
                              <a:gd name="T2" fmla="+- 0 491 491"/>
                              <a:gd name="T3" fmla="*/ 491 h 28"/>
                              <a:gd name="T4" fmla="+- 0 857 857"/>
                              <a:gd name="T5" fmla="*/ T4 w 37"/>
                              <a:gd name="T6" fmla="+- 0 505 491"/>
                              <a:gd name="T7" fmla="*/ 505 h 28"/>
                              <a:gd name="T8" fmla="+- 0 883 857"/>
                              <a:gd name="T9" fmla="*/ T8 w 37"/>
                              <a:gd name="T10" fmla="+- 0 519 491"/>
                              <a:gd name="T11" fmla="*/ 519 h 28"/>
                              <a:gd name="T12" fmla="+- 0 893 857"/>
                              <a:gd name="T13" fmla="*/ T12 w 37"/>
                              <a:gd name="T14" fmla="+- 0 505 491"/>
                              <a:gd name="T15" fmla="*/ 505 h 28"/>
                              <a:gd name="T16" fmla="+- 0 867 857"/>
                              <a:gd name="T17" fmla="*/ T16 w 37"/>
                              <a:gd name="T18" fmla="+- 0 491 491"/>
                              <a:gd name="T19" fmla="*/ 491 h 28"/>
                            </a:gdLst>
                            <a:ahLst/>
                            <a:cxnLst>
                              <a:cxn ang="0">
                                <a:pos x="T1" y="T3"/>
                              </a:cxn>
                              <a:cxn ang="0">
                                <a:pos x="T5" y="T7"/>
                              </a:cxn>
                              <a:cxn ang="0">
                                <a:pos x="T9" y="T11"/>
                              </a:cxn>
                              <a:cxn ang="0">
                                <a:pos x="T13" y="T15"/>
                              </a:cxn>
                              <a:cxn ang="0">
                                <a:pos x="T17" y="T19"/>
                              </a:cxn>
                            </a:cxnLst>
                            <a:rect l="0" t="0" r="r" b="b"/>
                            <a:pathLst>
                              <a:path w="37" h="28">
                                <a:moveTo>
                                  <a:pt x="10" y="0"/>
                                </a:moveTo>
                                <a:lnTo>
                                  <a:pt x="0" y="14"/>
                                </a:lnTo>
                                <a:lnTo>
                                  <a:pt x="26" y="28"/>
                                </a:lnTo>
                                <a:lnTo>
                                  <a:pt x="36" y="14"/>
                                </a:lnTo>
                                <a:lnTo>
                                  <a:pt x="10"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106"/>
                        <wps:cNvSpPr>
                          <a:spLocks/>
                        </wps:cNvSpPr>
                        <wps:spPr bwMode="auto">
                          <a:xfrm>
                            <a:off x="883" y="505"/>
                            <a:ext cx="39" cy="28"/>
                          </a:xfrm>
                          <a:custGeom>
                            <a:avLst/>
                            <a:gdLst>
                              <a:gd name="T0" fmla="+- 0 893 883"/>
                              <a:gd name="T1" fmla="*/ T0 w 39"/>
                              <a:gd name="T2" fmla="+- 0 505 505"/>
                              <a:gd name="T3" fmla="*/ 505 h 28"/>
                              <a:gd name="T4" fmla="+- 0 883 883"/>
                              <a:gd name="T5" fmla="*/ T4 w 39"/>
                              <a:gd name="T6" fmla="+- 0 519 505"/>
                              <a:gd name="T7" fmla="*/ 519 h 28"/>
                              <a:gd name="T8" fmla="+- 0 911 883"/>
                              <a:gd name="T9" fmla="*/ T8 w 39"/>
                              <a:gd name="T10" fmla="+- 0 533 505"/>
                              <a:gd name="T11" fmla="*/ 533 h 28"/>
                              <a:gd name="T12" fmla="+- 0 921 883"/>
                              <a:gd name="T13" fmla="*/ T12 w 39"/>
                              <a:gd name="T14" fmla="+- 0 519 505"/>
                              <a:gd name="T15" fmla="*/ 519 h 28"/>
                              <a:gd name="T16" fmla="+- 0 893 883"/>
                              <a:gd name="T17" fmla="*/ T16 w 39"/>
                              <a:gd name="T18" fmla="+- 0 505 505"/>
                              <a:gd name="T19" fmla="*/ 505 h 28"/>
                            </a:gdLst>
                            <a:ahLst/>
                            <a:cxnLst>
                              <a:cxn ang="0">
                                <a:pos x="T1" y="T3"/>
                              </a:cxn>
                              <a:cxn ang="0">
                                <a:pos x="T5" y="T7"/>
                              </a:cxn>
                              <a:cxn ang="0">
                                <a:pos x="T9" y="T11"/>
                              </a:cxn>
                              <a:cxn ang="0">
                                <a:pos x="T13" y="T15"/>
                              </a:cxn>
                              <a:cxn ang="0">
                                <a:pos x="T17" y="T19"/>
                              </a:cxn>
                            </a:cxnLst>
                            <a:rect l="0" t="0" r="r" b="b"/>
                            <a:pathLst>
                              <a:path w="39" h="28">
                                <a:moveTo>
                                  <a:pt x="10" y="0"/>
                                </a:moveTo>
                                <a:lnTo>
                                  <a:pt x="0" y="14"/>
                                </a:lnTo>
                                <a:lnTo>
                                  <a:pt x="28" y="28"/>
                                </a:lnTo>
                                <a:lnTo>
                                  <a:pt x="38" y="14"/>
                                </a:lnTo>
                                <a:lnTo>
                                  <a:pt x="10"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AutoShape 107"/>
                        <wps:cNvSpPr>
                          <a:spLocks/>
                        </wps:cNvSpPr>
                        <wps:spPr bwMode="auto">
                          <a:xfrm>
                            <a:off x="911" y="519"/>
                            <a:ext cx="47" cy="33"/>
                          </a:xfrm>
                          <a:custGeom>
                            <a:avLst/>
                            <a:gdLst>
                              <a:gd name="T0" fmla="+- 0 921 911"/>
                              <a:gd name="T1" fmla="*/ T0 w 47"/>
                              <a:gd name="T2" fmla="+- 0 519 519"/>
                              <a:gd name="T3" fmla="*/ 519 h 33"/>
                              <a:gd name="T4" fmla="+- 0 911 911"/>
                              <a:gd name="T5" fmla="*/ T4 w 47"/>
                              <a:gd name="T6" fmla="+- 0 533 519"/>
                              <a:gd name="T7" fmla="*/ 533 h 33"/>
                              <a:gd name="T8" fmla="+- 0 948 911"/>
                              <a:gd name="T9" fmla="*/ T8 w 47"/>
                              <a:gd name="T10" fmla="+- 0 552 519"/>
                              <a:gd name="T11" fmla="*/ 552 h 33"/>
                              <a:gd name="T12" fmla="+- 0 948 911"/>
                              <a:gd name="T13" fmla="*/ T12 w 47"/>
                              <a:gd name="T14" fmla="+- 0 552 519"/>
                              <a:gd name="T15" fmla="*/ 552 h 33"/>
                              <a:gd name="T16" fmla="+- 0 957 911"/>
                              <a:gd name="T17" fmla="*/ T16 w 47"/>
                              <a:gd name="T18" fmla="+- 0 538 519"/>
                              <a:gd name="T19" fmla="*/ 538 h 33"/>
                              <a:gd name="T20" fmla="+- 0 921 911"/>
                              <a:gd name="T21" fmla="*/ T20 w 47"/>
                              <a:gd name="T22" fmla="+- 0 519 519"/>
                              <a:gd name="T23" fmla="*/ 519 h 33"/>
                              <a:gd name="T24" fmla="+- 0 957 911"/>
                              <a:gd name="T25" fmla="*/ T24 w 47"/>
                              <a:gd name="T26" fmla="+- 0 538 519"/>
                              <a:gd name="T27" fmla="*/ 538 h 33"/>
                              <a:gd name="T28" fmla="+- 0 957 911"/>
                              <a:gd name="T29" fmla="*/ T28 w 47"/>
                              <a:gd name="T30" fmla="+- 0 538 519"/>
                              <a:gd name="T31" fmla="*/ 538 h 33"/>
                              <a:gd name="T32" fmla="+- 0 958 911"/>
                              <a:gd name="T33" fmla="*/ T32 w 47"/>
                              <a:gd name="T34" fmla="+- 0 538 519"/>
                              <a:gd name="T35" fmla="*/ 538 h 33"/>
                              <a:gd name="T36" fmla="+- 0 957 911"/>
                              <a:gd name="T37" fmla="*/ T36 w 47"/>
                              <a:gd name="T38" fmla="+- 0 538 519"/>
                              <a:gd name="T39" fmla="*/ 53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33">
                                <a:moveTo>
                                  <a:pt x="10" y="0"/>
                                </a:moveTo>
                                <a:lnTo>
                                  <a:pt x="0" y="14"/>
                                </a:lnTo>
                                <a:lnTo>
                                  <a:pt x="37" y="33"/>
                                </a:lnTo>
                                <a:lnTo>
                                  <a:pt x="46" y="19"/>
                                </a:lnTo>
                                <a:lnTo>
                                  <a:pt x="10" y="0"/>
                                </a:lnTo>
                                <a:close/>
                                <a:moveTo>
                                  <a:pt x="46" y="19"/>
                                </a:moveTo>
                                <a:lnTo>
                                  <a:pt x="46" y="19"/>
                                </a:lnTo>
                                <a:lnTo>
                                  <a:pt x="47" y="19"/>
                                </a:lnTo>
                                <a:lnTo>
                                  <a:pt x="46" y="19"/>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AutoShape 108"/>
                        <wps:cNvSpPr>
                          <a:spLocks/>
                        </wps:cNvSpPr>
                        <wps:spPr bwMode="auto">
                          <a:xfrm>
                            <a:off x="948" y="538"/>
                            <a:ext cx="53" cy="33"/>
                          </a:xfrm>
                          <a:custGeom>
                            <a:avLst/>
                            <a:gdLst>
                              <a:gd name="T0" fmla="+- 0 957 948"/>
                              <a:gd name="T1" fmla="*/ T0 w 53"/>
                              <a:gd name="T2" fmla="+- 0 538 538"/>
                              <a:gd name="T3" fmla="*/ 538 h 33"/>
                              <a:gd name="T4" fmla="+- 0 948 948"/>
                              <a:gd name="T5" fmla="*/ T4 w 53"/>
                              <a:gd name="T6" fmla="+- 0 552 538"/>
                              <a:gd name="T7" fmla="*/ 552 h 33"/>
                              <a:gd name="T8" fmla="+- 0 992 948"/>
                              <a:gd name="T9" fmla="*/ T8 w 53"/>
                              <a:gd name="T10" fmla="+- 0 571 538"/>
                              <a:gd name="T11" fmla="*/ 571 h 33"/>
                              <a:gd name="T12" fmla="+- 0 1001 948"/>
                              <a:gd name="T13" fmla="*/ T12 w 53"/>
                              <a:gd name="T14" fmla="+- 0 556 538"/>
                              <a:gd name="T15" fmla="*/ 556 h 33"/>
                              <a:gd name="T16" fmla="+- 0 957 948"/>
                              <a:gd name="T17" fmla="*/ T16 w 53"/>
                              <a:gd name="T18" fmla="+- 0 538 538"/>
                              <a:gd name="T19" fmla="*/ 538 h 33"/>
                              <a:gd name="T20" fmla="+- 0 1001 948"/>
                              <a:gd name="T21" fmla="*/ T20 w 53"/>
                              <a:gd name="T22" fmla="+- 0 556 538"/>
                              <a:gd name="T23" fmla="*/ 556 h 33"/>
                              <a:gd name="T24" fmla="+- 0 1001 948"/>
                              <a:gd name="T25" fmla="*/ T24 w 53"/>
                              <a:gd name="T26" fmla="+- 0 556 538"/>
                              <a:gd name="T27" fmla="*/ 556 h 33"/>
                              <a:gd name="T28" fmla="+- 0 1001 948"/>
                              <a:gd name="T29" fmla="*/ T28 w 53"/>
                              <a:gd name="T30" fmla="+- 0 556 538"/>
                              <a:gd name="T31" fmla="*/ 556 h 33"/>
                              <a:gd name="T32" fmla="+- 0 1001 948"/>
                              <a:gd name="T33" fmla="*/ T32 w 53"/>
                              <a:gd name="T34" fmla="+- 0 556 538"/>
                              <a:gd name="T35" fmla="*/ 55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33">
                                <a:moveTo>
                                  <a:pt x="9" y="0"/>
                                </a:moveTo>
                                <a:lnTo>
                                  <a:pt x="0" y="14"/>
                                </a:lnTo>
                                <a:lnTo>
                                  <a:pt x="44" y="33"/>
                                </a:lnTo>
                                <a:lnTo>
                                  <a:pt x="53" y="18"/>
                                </a:lnTo>
                                <a:lnTo>
                                  <a:pt x="9" y="0"/>
                                </a:lnTo>
                                <a:close/>
                                <a:moveTo>
                                  <a:pt x="53" y="18"/>
                                </a:moveTo>
                                <a:lnTo>
                                  <a:pt x="53" y="18"/>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09"/>
                        <wps:cNvSpPr>
                          <a:spLocks/>
                        </wps:cNvSpPr>
                        <wps:spPr bwMode="auto">
                          <a:xfrm>
                            <a:off x="992" y="556"/>
                            <a:ext cx="48" cy="31"/>
                          </a:xfrm>
                          <a:custGeom>
                            <a:avLst/>
                            <a:gdLst>
                              <a:gd name="T0" fmla="+- 0 1001 992"/>
                              <a:gd name="T1" fmla="*/ T0 w 48"/>
                              <a:gd name="T2" fmla="+- 0 556 556"/>
                              <a:gd name="T3" fmla="*/ 556 h 31"/>
                              <a:gd name="T4" fmla="+- 0 992 992"/>
                              <a:gd name="T5" fmla="*/ T4 w 48"/>
                              <a:gd name="T6" fmla="+- 0 571 556"/>
                              <a:gd name="T7" fmla="*/ 571 h 31"/>
                              <a:gd name="T8" fmla="+- 0 1031 992"/>
                              <a:gd name="T9" fmla="*/ T8 w 48"/>
                              <a:gd name="T10" fmla="+- 0 586 556"/>
                              <a:gd name="T11" fmla="*/ 586 h 31"/>
                              <a:gd name="T12" fmla="+- 0 1040 992"/>
                              <a:gd name="T13" fmla="*/ T12 w 48"/>
                              <a:gd name="T14" fmla="+- 0 572 556"/>
                              <a:gd name="T15" fmla="*/ 572 h 31"/>
                              <a:gd name="T16" fmla="+- 0 1001 992"/>
                              <a:gd name="T17" fmla="*/ T16 w 48"/>
                              <a:gd name="T18" fmla="+- 0 556 556"/>
                              <a:gd name="T19" fmla="*/ 556 h 31"/>
                            </a:gdLst>
                            <a:ahLst/>
                            <a:cxnLst>
                              <a:cxn ang="0">
                                <a:pos x="T1" y="T3"/>
                              </a:cxn>
                              <a:cxn ang="0">
                                <a:pos x="T5" y="T7"/>
                              </a:cxn>
                              <a:cxn ang="0">
                                <a:pos x="T9" y="T11"/>
                              </a:cxn>
                              <a:cxn ang="0">
                                <a:pos x="T13" y="T15"/>
                              </a:cxn>
                              <a:cxn ang="0">
                                <a:pos x="T17" y="T19"/>
                              </a:cxn>
                            </a:cxnLst>
                            <a:rect l="0" t="0" r="r" b="b"/>
                            <a:pathLst>
                              <a:path w="48" h="31">
                                <a:moveTo>
                                  <a:pt x="9" y="0"/>
                                </a:moveTo>
                                <a:lnTo>
                                  <a:pt x="0" y="15"/>
                                </a:lnTo>
                                <a:lnTo>
                                  <a:pt x="39" y="30"/>
                                </a:lnTo>
                                <a:lnTo>
                                  <a:pt x="48" y="16"/>
                                </a:lnTo>
                                <a:lnTo>
                                  <a:pt x="9"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10"/>
                        <wps:cNvSpPr>
                          <a:spLocks/>
                        </wps:cNvSpPr>
                        <wps:spPr bwMode="auto">
                          <a:xfrm>
                            <a:off x="1031" y="572"/>
                            <a:ext cx="55" cy="32"/>
                          </a:xfrm>
                          <a:custGeom>
                            <a:avLst/>
                            <a:gdLst>
                              <a:gd name="T0" fmla="+- 0 1040 1031"/>
                              <a:gd name="T1" fmla="*/ T0 w 55"/>
                              <a:gd name="T2" fmla="+- 0 572 572"/>
                              <a:gd name="T3" fmla="*/ 572 h 32"/>
                              <a:gd name="T4" fmla="+- 0 1031 1031"/>
                              <a:gd name="T5" fmla="*/ T4 w 55"/>
                              <a:gd name="T6" fmla="+- 0 586 572"/>
                              <a:gd name="T7" fmla="*/ 586 h 32"/>
                              <a:gd name="T8" fmla="+- 0 1077 1031"/>
                              <a:gd name="T9" fmla="*/ T8 w 55"/>
                              <a:gd name="T10" fmla="+- 0 604 572"/>
                              <a:gd name="T11" fmla="*/ 604 h 32"/>
                              <a:gd name="T12" fmla="+- 0 1078 1031"/>
                              <a:gd name="T13" fmla="*/ T12 w 55"/>
                              <a:gd name="T14" fmla="+- 0 604 572"/>
                              <a:gd name="T15" fmla="*/ 604 h 32"/>
                              <a:gd name="T16" fmla="+- 0 1085 1031"/>
                              <a:gd name="T17" fmla="*/ T16 w 55"/>
                              <a:gd name="T18" fmla="+- 0 588 572"/>
                              <a:gd name="T19" fmla="*/ 588 h 32"/>
                              <a:gd name="T20" fmla="+- 0 1085 1031"/>
                              <a:gd name="T21" fmla="*/ T20 w 55"/>
                              <a:gd name="T22" fmla="+- 0 588 572"/>
                              <a:gd name="T23" fmla="*/ 588 h 32"/>
                              <a:gd name="T24" fmla="+- 0 1040 1031"/>
                              <a:gd name="T25" fmla="*/ T24 w 55"/>
                              <a:gd name="T26" fmla="+- 0 572 572"/>
                              <a:gd name="T27" fmla="*/ 572 h 32"/>
                            </a:gdLst>
                            <a:ahLst/>
                            <a:cxnLst>
                              <a:cxn ang="0">
                                <a:pos x="T1" y="T3"/>
                              </a:cxn>
                              <a:cxn ang="0">
                                <a:pos x="T5" y="T7"/>
                              </a:cxn>
                              <a:cxn ang="0">
                                <a:pos x="T9" y="T11"/>
                              </a:cxn>
                              <a:cxn ang="0">
                                <a:pos x="T13" y="T15"/>
                              </a:cxn>
                              <a:cxn ang="0">
                                <a:pos x="T17" y="T19"/>
                              </a:cxn>
                              <a:cxn ang="0">
                                <a:pos x="T21" y="T23"/>
                              </a:cxn>
                              <a:cxn ang="0">
                                <a:pos x="T25" y="T27"/>
                              </a:cxn>
                            </a:cxnLst>
                            <a:rect l="0" t="0" r="r" b="b"/>
                            <a:pathLst>
                              <a:path w="55" h="32">
                                <a:moveTo>
                                  <a:pt x="9" y="0"/>
                                </a:moveTo>
                                <a:lnTo>
                                  <a:pt x="0" y="14"/>
                                </a:lnTo>
                                <a:lnTo>
                                  <a:pt x="46" y="32"/>
                                </a:lnTo>
                                <a:lnTo>
                                  <a:pt x="47" y="32"/>
                                </a:lnTo>
                                <a:lnTo>
                                  <a:pt x="54" y="16"/>
                                </a:lnTo>
                                <a:lnTo>
                                  <a:pt x="9"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11"/>
                        <wps:cNvSpPr>
                          <a:spLocks/>
                        </wps:cNvSpPr>
                        <wps:spPr bwMode="auto">
                          <a:xfrm>
                            <a:off x="1078" y="588"/>
                            <a:ext cx="50" cy="30"/>
                          </a:xfrm>
                          <a:custGeom>
                            <a:avLst/>
                            <a:gdLst>
                              <a:gd name="T0" fmla="+- 0 1085 1078"/>
                              <a:gd name="T1" fmla="*/ T0 w 50"/>
                              <a:gd name="T2" fmla="+- 0 588 588"/>
                              <a:gd name="T3" fmla="*/ 588 h 30"/>
                              <a:gd name="T4" fmla="+- 0 1078 1078"/>
                              <a:gd name="T5" fmla="*/ T4 w 50"/>
                              <a:gd name="T6" fmla="+- 0 604 588"/>
                              <a:gd name="T7" fmla="*/ 604 h 30"/>
                              <a:gd name="T8" fmla="+- 0 1121 1078"/>
                              <a:gd name="T9" fmla="*/ T8 w 50"/>
                              <a:gd name="T10" fmla="+- 0 618 588"/>
                              <a:gd name="T11" fmla="*/ 618 h 30"/>
                              <a:gd name="T12" fmla="+- 0 1122 1078"/>
                              <a:gd name="T13" fmla="*/ T12 w 50"/>
                              <a:gd name="T14" fmla="+- 0 618 588"/>
                              <a:gd name="T15" fmla="*/ 618 h 30"/>
                              <a:gd name="T16" fmla="+- 0 1128 1078"/>
                              <a:gd name="T17" fmla="*/ T16 w 50"/>
                              <a:gd name="T18" fmla="+- 0 602 588"/>
                              <a:gd name="T19" fmla="*/ 602 h 30"/>
                              <a:gd name="T20" fmla="+- 0 1085 1078"/>
                              <a:gd name="T21" fmla="*/ T20 w 50"/>
                              <a:gd name="T22" fmla="+- 0 588 588"/>
                              <a:gd name="T23" fmla="*/ 588 h 30"/>
                            </a:gdLst>
                            <a:ahLst/>
                            <a:cxnLst>
                              <a:cxn ang="0">
                                <a:pos x="T1" y="T3"/>
                              </a:cxn>
                              <a:cxn ang="0">
                                <a:pos x="T5" y="T7"/>
                              </a:cxn>
                              <a:cxn ang="0">
                                <a:pos x="T9" y="T11"/>
                              </a:cxn>
                              <a:cxn ang="0">
                                <a:pos x="T13" y="T15"/>
                              </a:cxn>
                              <a:cxn ang="0">
                                <a:pos x="T17" y="T19"/>
                              </a:cxn>
                              <a:cxn ang="0">
                                <a:pos x="T21" y="T23"/>
                              </a:cxn>
                            </a:cxnLst>
                            <a:rect l="0" t="0" r="r" b="b"/>
                            <a:pathLst>
                              <a:path w="50" h="30">
                                <a:moveTo>
                                  <a:pt x="7" y="0"/>
                                </a:moveTo>
                                <a:lnTo>
                                  <a:pt x="0" y="16"/>
                                </a:lnTo>
                                <a:lnTo>
                                  <a:pt x="43" y="30"/>
                                </a:lnTo>
                                <a:lnTo>
                                  <a:pt x="44" y="30"/>
                                </a:lnTo>
                                <a:lnTo>
                                  <a:pt x="50" y="14"/>
                                </a:lnTo>
                                <a:lnTo>
                                  <a:pt x="7"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AutoShape 112"/>
                        <wps:cNvSpPr>
                          <a:spLocks/>
                        </wps:cNvSpPr>
                        <wps:spPr bwMode="auto">
                          <a:xfrm>
                            <a:off x="1122" y="602"/>
                            <a:ext cx="37" cy="25"/>
                          </a:xfrm>
                          <a:custGeom>
                            <a:avLst/>
                            <a:gdLst>
                              <a:gd name="T0" fmla="+- 0 1128 1122"/>
                              <a:gd name="T1" fmla="*/ T0 w 37"/>
                              <a:gd name="T2" fmla="+- 0 602 602"/>
                              <a:gd name="T3" fmla="*/ 602 h 25"/>
                              <a:gd name="T4" fmla="+- 0 1122 1122"/>
                              <a:gd name="T5" fmla="*/ T4 w 37"/>
                              <a:gd name="T6" fmla="+- 0 618 602"/>
                              <a:gd name="T7" fmla="*/ 618 h 25"/>
                              <a:gd name="T8" fmla="+- 0 1152 1122"/>
                              <a:gd name="T9" fmla="*/ T8 w 37"/>
                              <a:gd name="T10" fmla="+- 0 627 602"/>
                              <a:gd name="T11" fmla="*/ 627 h 25"/>
                              <a:gd name="T12" fmla="+- 0 1153 1122"/>
                              <a:gd name="T13" fmla="*/ T12 w 37"/>
                              <a:gd name="T14" fmla="+- 0 627 602"/>
                              <a:gd name="T15" fmla="*/ 627 h 25"/>
                              <a:gd name="T16" fmla="+- 0 1158 1122"/>
                              <a:gd name="T17" fmla="*/ T16 w 37"/>
                              <a:gd name="T18" fmla="+- 0 612 602"/>
                              <a:gd name="T19" fmla="*/ 612 h 25"/>
                              <a:gd name="T20" fmla="+- 0 1128 1122"/>
                              <a:gd name="T21" fmla="*/ T20 w 37"/>
                              <a:gd name="T22" fmla="+- 0 602 602"/>
                              <a:gd name="T23" fmla="*/ 602 h 25"/>
                              <a:gd name="T24" fmla="+- 0 1158 1122"/>
                              <a:gd name="T25" fmla="*/ T24 w 37"/>
                              <a:gd name="T26" fmla="+- 0 611 602"/>
                              <a:gd name="T27" fmla="*/ 611 h 25"/>
                              <a:gd name="T28" fmla="+- 0 1158 1122"/>
                              <a:gd name="T29" fmla="*/ T28 w 37"/>
                              <a:gd name="T30" fmla="+- 0 612 602"/>
                              <a:gd name="T31" fmla="*/ 612 h 25"/>
                              <a:gd name="T32" fmla="+- 0 1158 1122"/>
                              <a:gd name="T33" fmla="*/ T32 w 37"/>
                              <a:gd name="T34" fmla="+- 0 612 602"/>
                              <a:gd name="T35" fmla="*/ 612 h 25"/>
                              <a:gd name="T36" fmla="+- 0 1158 1122"/>
                              <a:gd name="T37" fmla="*/ T36 w 37"/>
                              <a:gd name="T38" fmla="+- 0 611 602"/>
                              <a:gd name="T39" fmla="*/ 61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 h="25">
                                <a:moveTo>
                                  <a:pt x="6" y="0"/>
                                </a:moveTo>
                                <a:lnTo>
                                  <a:pt x="0" y="16"/>
                                </a:lnTo>
                                <a:lnTo>
                                  <a:pt x="30" y="25"/>
                                </a:lnTo>
                                <a:lnTo>
                                  <a:pt x="31" y="25"/>
                                </a:lnTo>
                                <a:lnTo>
                                  <a:pt x="36" y="10"/>
                                </a:lnTo>
                                <a:lnTo>
                                  <a:pt x="6" y="0"/>
                                </a:lnTo>
                                <a:close/>
                                <a:moveTo>
                                  <a:pt x="36" y="9"/>
                                </a:moveTo>
                                <a:lnTo>
                                  <a:pt x="36" y="10"/>
                                </a:lnTo>
                                <a:lnTo>
                                  <a:pt x="36" y="9"/>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13"/>
                        <wps:cNvSpPr>
                          <a:spLocks/>
                        </wps:cNvSpPr>
                        <wps:spPr bwMode="auto">
                          <a:xfrm>
                            <a:off x="1153" y="611"/>
                            <a:ext cx="86" cy="35"/>
                          </a:xfrm>
                          <a:custGeom>
                            <a:avLst/>
                            <a:gdLst>
                              <a:gd name="T0" fmla="+- 0 1158 1153"/>
                              <a:gd name="T1" fmla="*/ T0 w 86"/>
                              <a:gd name="T2" fmla="+- 0 611 611"/>
                              <a:gd name="T3" fmla="*/ 611 h 35"/>
                              <a:gd name="T4" fmla="+- 0 1153 1153"/>
                              <a:gd name="T5" fmla="*/ T4 w 86"/>
                              <a:gd name="T6" fmla="+- 0 627 611"/>
                              <a:gd name="T7" fmla="*/ 627 h 35"/>
                              <a:gd name="T8" fmla="+- 0 1233 1153"/>
                              <a:gd name="T9" fmla="*/ T8 w 86"/>
                              <a:gd name="T10" fmla="+- 0 646 611"/>
                              <a:gd name="T11" fmla="*/ 646 h 35"/>
                              <a:gd name="T12" fmla="+- 0 1233 1153"/>
                              <a:gd name="T13" fmla="*/ T12 w 86"/>
                              <a:gd name="T14" fmla="+- 0 646 611"/>
                              <a:gd name="T15" fmla="*/ 646 h 35"/>
                              <a:gd name="T16" fmla="+- 0 1238 1153"/>
                              <a:gd name="T17" fmla="*/ T16 w 86"/>
                              <a:gd name="T18" fmla="+- 0 630 611"/>
                              <a:gd name="T19" fmla="*/ 630 h 35"/>
                              <a:gd name="T20" fmla="+- 0 1158 1153"/>
                              <a:gd name="T21" fmla="*/ T20 w 86"/>
                              <a:gd name="T22" fmla="+- 0 611 611"/>
                              <a:gd name="T23" fmla="*/ 611 h 35"/>
                            </a:gdLst>
                            <a:ahLst/>
                            <a:cxnLst>
                              <a:cxn ang="0">
                                <a:pos x="T1" y="T3"/>
                              </a:cxn>
                              <a:cxn ang="0">
                                <a:pos x="T5" y="T7"/>
                              </a:cxn>
                              <a:cxn ang="0">
                                <a:pos x="T9" y="T11"/>
                              </a:cxn>
                              <a:cxn ang="0">
                                <a:pos x="T13" y="T15"/>
                              </a:cxn>
                              <a:cxn ang="0">
                                <a:pos x="T17" y="T19"/>
                              </a:cxn>
                              <a:cxn ang="0">
                                <a:pos x="T21" y="T23"/>
                              </a:cxn>
                            </a:cxnLst>
                            <a:rect l="0" t="0" r="r" b="b"/>
                            <a:pathLst>
                              <a:path w="86" h="35">
                                <a:moveTo>
                                  <a:pt x="5" y="0"/>
                                </a:moveTo>
                                <a:lnTo>
                                  <a:pt x="0" y="16"/>
                                </a:lnTo>
                                <a:lnTo>
                                  <a:pt x="80" y="35"/>
                                </a:lnTo>
                                <a:lnTo>
                                  <a:pt x="85" y="19"/>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AutoShape 114"/>
                        <wps:cNvSpPr>
                          <a:spLocks/>
                        </wps:cNvSpPr>
                        <wps:spPr bwMode="auto">
                          <a:xfrm>
                            <a:off x="1233" y="630"/>
                            <a:ext cx="42" cy="25"/>
                          </a:xfrm>
                          <a:custGeom>
                            <a:avLst/>
                            <a:gdLst>
                              <a:gd name="T0" fmla="+- 0 1238 1233"/>
                              <a:gd name="T1" fmla="*/ T0 w 42"/>
                              <a:gd name="T2" fmla="+- 0 630 630"/>
                              <a:gd name="T3" fmla="*/ 630 h 25"/>
                              <a:gd name="T4" fmla="+- 0 1233 1233"/>
                              <a:gd name="T5" fmla="*/ T4 w 42"/>
                              <a:gd name="T6" fmla="+- 0 646 630"/>
                              <a:gd name="T7" fmla="*/ 646 h 25"/>
                              <a:gd name="T8" fmla="+- 0 1270 1233"/>
                              <a:gd name="T9" fmla="*/ T8 w 42"/>
                              <a:gd name="T10" fmla="+- 0 654 630"/>
                              <a:gd name="T11" fmla="*/ 654 h 25"/>
                              <a:gd name="T12" fmla="+- 0 1271 1233"/>
                              <a:gd name="T13" fmla="*/ T12 w 42"/>
                              <a:gd name="T14" fmla="+- 0 654 630"/>
                              <a:gd name="T15" fmla="*/ 654 h 25"/>
                              <a:gd name="T16" fmla="+- 0 1273 1233"/>
                              <a:gd name="T17" fmla="*/ T16 w 42"/>
                              <a:gd name="T18" fmla="+- 0 638 630"/>
                              <a:gd name="T19" fmla="*/ 638 h 25"/>
                              <a:gd name="T20" fmla="+- 0 1238 1233"/>
                              <a:gd name="T21" fmla="*/ T20 w 42"/>
                              <a:gd name="T22" fmla="+- 0 630 630"/>
                              <a:gd name="T23" fmla="*/ 630 h 25"/>
                              <a:gd name="T24" fmla="+- 0 1273 1233"/>
                              <a:gd name="T25" fmla="*/ T24 w 42"/>
                              <a:gd name="T26" fmla="+- 0 637 630"/>
                              <a:gd name="T27" fmla="*/ 637 h 25"/>
                              <a:gd name="T28" fmla="+- 0 1273 1233"/>
                              <a:gd name="T29" fmla="*/ T28 w 42"/>
                              <a:gd name="T30" fmla="+- 0 638 630"/>
                              <a:gd name="T31" fmla="*/ 638 h 25"/>
                              <a:gd name="T32" fmla="+- 0 1275 1233"/>
                              <a:gd name="T33" fmla="*/ T32 w 42"/>
                              <a:gd name="T34" fmla="+- 0 638 630"/>
                              <a:gd name="T35" fmla="*/ 638 h 25"/>
                              <a:gd name="T36" fmla="+- 0 1273 1233"/>
                              <a:gd name="T37" fmla="*/ T36 w 42"/>
                              <a:gd name="T38" fmla="+- 0 637 630"/>
                              <a:gd name="T39" fmla="*/ 63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25">
                                <a:moveTo>
                                  <a:pt x="5" y="0"/>
                                </a:moveTo>
                                <a:lnTo>
                                  <a:pt x="0" y="16"/>
                                </a:lnTo>
                                <a:lnTo>
                                  <a:pt x="37" y="24"/>
                                </a:lnTo>
                                <a:lnTo>
                                  <a:pt x="38" y="24"/>
                                </a:lnTo>
                                <a:lnTo>
                                  <a:pt x="40" y="8"/>
                                </a:lnTo>
                                <a:lnTo>
                                  <a:pt x="5" y="0"/>
                                </a:lnTo>
                                <a:close/>
                                <a:moveTo>
                                  <a:pt x="40" y="7"/>
                                </a:moveTo>
                                <a:lnTo>
                                  <a:pt x="40" y="8"/>
                                </a:lnTo>
                                <a:lnTo>
                                  <a:pt x="42" y="8"/>
                                </a:lnTo>
                                <a:lnTo>
                                  <a:pt x="40" y="7"/>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115"/>
                        <wps:cNvSpPr>
                          <a:spLocks/>
                        </wps:cNvSpPr>
                        <wps:spPr bwMode="auto">
                          <a:xfrm>
                            <a:off x="1271" y="637"/>
                            <a:ext cx="41" cy="20"/>
                          </a:xfrm>
                          <a:custGeom>
                            <a:avLst/>
                            <a:gdLst>
                              <a:gd name="T0" fmla="+- 0 1273 1271"/>
                              <a:gd name="T1" fmla="*/ T0 w 41"/>
                              <a:gd name="T2" fmla="+- 0 637 637"/>
                              <a:gd name="T3" fmla="*/ 637 h 20"/>
                              <a:gd name="T4" fmla="+- 0 1271 1271"/>
                              <a:gd name="T5" fmla="*/ T4 w 41"/>
                              <a:gd name="T6" fmla="+- 0 654 637"/>
                              <a:gd name="T7" fmla="*/ 654 h 20"/>
                              <a:gd name="T8" fmla="+- 0 1310 1271"/>
                              <a:gd name="T9" fmla="*/ T8 w 41"/>
                              <a:gd name="T10" fmla="+- 0 657 637"/>
                              <a:gd name="T11" fmla="*/ 657 h 20"/>
                              <a:gd name="T12" fmla="+- 0 1312 1271"/>
                              <a:gd name="T13" fmla="*/ T12 w 41"/>
                              <a:gd name="T14" fmla="+- 0 641 637"/>
                              <a:gd name="T15" fmla="*/ 641 h 20"/>
                              <a:gd name="T16" fmla="+- 0 1273 1271"/>
                              <a:gd name="T17" fmla="*/ T16 w 41"/>
                              <a:gd name="T18" fmla="+- 0 637 637"/>
                              <a:gd name="T19" fmla="*/ 637 h 20"/>
                            </a:gdLst>
                            <a:ahLst/>
                            <a:cxnLst>
                              <a:cxn ang="0">
                                <a:pos x="T1" y="T3"/>
                              </a:cxn>
                              <a:cxn ang="0">
                                <a:pos x="T5" y="T7"/>
                              </a:cxn>
                              <a:cxn ang="0">
                                <a:pos x="T9" y="T11"/>
                              </a:cxn>
                              <a:cxn ang="0">
                                <a:pos x="T13" y="T15"/>
                              </a:cxn>
                              <a:cxn ang="0">
                                <a:pos x="T17" y="T19"/>
                              </a:cxn>
                            </a:cxnLst>
                            <a:rect l="0" t="0" r="r" b="b"/>
                            <a:pathLst>
                              <a:path w="41" h="20">
                                <a:moveTo>
                                  <a:pt x="2" y="0"/>
                                </a:moveTo>
                                <a:lnTo>
                                  <a:pt x="0" y="17"/>
                                </a:lnTo>
                                <a:lnTo>
                                  <a:pt x="39" y="20"/>
                                </a:lnTo>
                                <a:lnTo>
                                  <a:pt x="41" y="4"/>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AutoShape 116"/>
                        <wps:cNvSpPr>
                          <a:spLocks/>
                        </wps:cNvSpPr>
                        <wps:spPr bwMode="auto">
                          <a:xfrm>
                            <a:off x="1310" y="641"/>
                            <a:ext cx="59" cy="22"/>
                          </a:xfrm>
                          <a:custGeom>
                            <a:avLst/>
                            <a:gdLst>
                              <a:gd name="T0" fmla="+- 0 1367 1310"/>
                              <a:gd name="T1" fmla="*/ T0 w 59"/>
                              <a:gd name="T2" fmla="+- 0 662 641"/>
                              <a:gd name="T3" fmla="*/ 662 h 22"/>
                              <a:gd name="T4" fmla="+- 0 1366 1310"/>
                              <a:gd name="T5" fmla="*/ T4 w 59"/>
                              <a:gd name="T6" fmla="+- 0 662 641"/>
                              <a:gd name="T7" fmla="*/ 662 h 22"/>
                              <a:gd name="T8" fmla="+- 0 1367 1310"/>
                              <a:gd name="T9" fmla="*/ T8 w 59"/>
                              <a:gd name="T10" fmla="+- 0 662 641"/>
                              <a:gd name="T11" fmla="*/ 662 h 22"/>
                              <a:gd name="T12" fmla="+- 0 1367 1310"/>
                              <a:gd name="T13" fmla="*/ T12 w 59"/>
                              <a:gd name="T14" fmla="+- 0 662 641"/>
                              <a:gd name="T15" fmla="*/ 662 h 22"/>
                              <a:gd name="T16" fmla="+- 0 1312 1310"/>
                              <a:gd name="T17" fmla="*/ T16 w 59"/>
                              <a:gd name="T18" fmla="+- 0 641 641"/>
                              <a:gd name="T19" fmla="*/ 641 h 22"/>
                              <a:gd name="T20" fmla="+- 0 1310 1310"/>
                              <a:gd name="T21" fmla="*/ T20 w 59"/>
                              <a:gd name="T22" fmla="+- 0 657 641"/>
                              <a:gd name="T23" fmla="*/ 657 h 22"/>
                              <a:gd name="T24" fmla="+- 0 1367 1310"/>
                              <a:gd name="T25" fmla="*/ T24 w 59"/>
                              <a:gd name="T26" fmla="+- 0 662 641"/>
                              <a:gd name="T27" fmla="*/ 662 h 22"/>
                              <a:gd name="T28" fmla="+- 0 1369 1310"/>
                              <a:gd name="T29" fmla="*/ T28 w 59"/>
                              <a:gd name="T30" fmla="+- 0 645 641"/>
                              <a:gd name="T31" fmla="*/ 645 h 22"/>
                              <a:gd name="T32" fmla="+- 0 1312 1310"/>
                              <a:gd name="T33" fmla="*/ T32 w 59"/>
                              <a:gd name="T34" fmla="+- 0 641 641"/>
                              <a:gd name="T35" fmla="*/ 64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22">
                                <a:moveTo>
                                  <a:pt x="57" y="21"/>
                                </a:moveTo>
                                <a:lnTo>
                                  <a:pt x="56" y="21"/>
                                </a:lnTo>
                                <a:lnTo>
                                  <a:pt x="57" y="21"/>
                                </a:lnTo>
                                <a:close/>
                                <a:moveTo>
                                  <a:pt x="2" y="0"/>
                                </a:moveTo>
                                <a:lnTo>
                                  <a:pt x="0" y="16"/>
                                </a:lnTo>
                                <a:lnTo>
                                  <a:pt x="57" y="21"/>
                                </a:lnTo>
                                <a:lnTo>
                                  <a:pt x="59" y="4"/>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17"/>
                        <wps:cNvSpPr>
                          <a:spLocks/>
                        </wps:cNvSpPr>
                        <wps:spPr bwMode="auto">
                          <a:xfrm>
                            <a:off x="1366" y="645"/>
                            <a:ext cx="45" cy="21"/>
                          </a:xfrm>
                          <a:custGeom>
                            <a:avLst/>
                            <a:gdLst>
                              <a:gd name="T0" fmla="+- 0 1369 1366"/>
                              <a:gd name="T1" fmla="*/ T0 w 45"/>
                              <a:gd name="T2" fmla="+- 0 645 645"/>
                              <a:gd name="T3" fmla="*/ 645 h 21"/>
                              <a:gd name="T4" fmla="+- 0 1366 1366"/>
                              <a:gd name="T5" fmla="*/ T4 w 45"/>
                              <a:gd name="T6" fmla="+- 0 662 645"/>
                              <a:gd name="T7" fmla="*/ 662 h 21"/>
                              <a:gd name="T8" fmla="+- 0 1408 1366"/>
                              <a:gd name="T9" fmla="*/ T8 w 45"/>
                              <a:gd name="T10" fmla="+- 0 666 645"/>
                              <a:gd name="T11" fmla="*/ 666 h 21"/>
                              <a:gd name="T12" fmla="+- 0 1411 1366"/>
                              <a:gd name="T13" fmla="*/ T12 w 45"/>
                              <a:gd name="T14" fmla="+- 0 650 645"/>
                              <a:gd name="T15" fmla="*/ 650 h 21"/>
                              <a:gd name="T16" fmla="+- 0 1369 1366"/>
                              <a:gd name="T17" fmla="*/ T16 w 45"/>
                              <a:gd name="T18" fmla="+- 0 645 645"/>
                              <a:gd name="T19" fmla="*/ 645 h 21"/>
                            </a:gdLst>
                            <a:ahLst/>
                            <a:cxnLst>
                              <a:cxn ang="0">
                                <a:pos x="T1" y="T3"/>
                              </a:cxn>
                              <a:cxn ang="0">
                                <a:pos x="T5" y="T7"/>
                              </a:cxn>
                              <a:cxn ang="0">
                                <a:pos x="T9" y="T11"/>
                              </a:cxn>
                              <a:cxn ang="0">
                                <a:pos x="T13" y="T15"/>
                              </a:cxn>
                              <a:cxn ang="0">
                                <a:pos x="T17" y="T19"/>
                              </a:cxn>
                            </a:cxnLst>
                            <a:rect l="0" t="0" r="r" b="b"/>
                            <a:pathLst>
                              <a:path w="45" h="21">
                                <a:moveTo>
                                  <a:pt x="3" y="0"/>
                                </a:moveTo>
                                <a:lnTo>
                                  <a:pt x="0" y="17"/>
                                </a:lnTo>
                                <a:lnTo>
                                  <a:pt x="42" y="21"/>
                                </a:lnTo>
                                <a:lnTo>
                                  <a:pt x="45" y="5"/>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18"/>
                        <wps:cNvSpPr>
                          <a:spLocks/>
                        </wps:cNvSpPr>
                        <wps:spPr bwMode="auto">
                          <a:xfrm>
                            <a:off x="1408" y="650"/>
                            <a:ext cx="61" cy="23"/>
                          </a:xfrm>
                          <a:custGeom>
                            <a:avLst/>
                            <a:gdLst>
                              <a:gd name="T0" fmla="+- 0 1411 1408"/>
                              <a:gd name="T1" fmla="*/ T0 w 61"/>
                              <a:gd name="T2" fmla="+- 0 650 650"/>
                              <a:gd name="T3" fmla="*/ 650 h 23"/>
                              <a:gd name="T4" fmla="+- 0 1408 1408"/>
                              <a:gd name="T5" fmla="*/ T4 w 61"/>
                              <a:gd name="T6" fmla="+- 0 666 650"/>
                              <a:gd name="T7" fmla="*/ 666 h 23"/>
                              <a:gd name="T8" fmla="+- 0 1467 1408"/>
                              <a:gd name="T9" fmla="*/ T8 w 61"/>
                              <a:gd name="T10" fmla="+- 0 673 650"/>
                              <a:gd name="T11" fmla="*/ 673 h 23"/>
                              <a:gd name="T12" fmla="+- 0 1469 1408"/>
                              <a:gd name="T13" fmla="*/ T12 w 61"/>
                              <a:gd name="T14" fmla="+- 0 656 650"/>
                              <a:gd name="T15" fmla="*/ 656 h 23"/>
                              <a:gd name="T16" fmla="+- 0 1411 1408"/>
                              <a:gd name="T17" fmla="*/ T16 w 61"/>
                              <a:gd name="T18" fmla="+- 0 650 650"/>
                              <a:gd name="T19" fmla="*/ 650 h 23"/>
                            </a:gdLst>
                            <a:ahLst/>
                            <a:cxnLst>
                              <a:cxn ang="0">
                                <a:pos x="T1" y="T3"/>
                              </a:cxn>
                              <a:cxn ang="0">
                                <a:pos x="T5" y="T7"/>
                              </a:cxn>
                              <a:cxn ang="0">
                                <a:pos x="T9" y="T11"/>
                              </a:cxn>
                              <a:cxn ang="0">
                                <a:pos x="T13" y="T15"/>
                              </a:cxn>
                              <a:cxn ang="0">
                                <a:pos x="T17" y="T19"/>
                              </a:cxn>
                            </a:cxnLst>
                            <a:rect l="0" t="0" r="r" b="b"/>
                            <a:pathLst>
                              <a:path w="61" h="23">
                                <a:moveTo>
                                  <a:pt x="3" y="0"/>
                                </a:moveTo>
                                <a:lnTo>
                                  <a:pt x="0" y="16"/>
                                </a:lnTo>
                                <a:lnTo>
                                  <a:pt x="59" y="23"/>
                                </a:lnTo>
                                <a:lnTo>
                                  <a:pt x="61" y="6"/>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AutoShape 119"/>
                        <wps:cNvSpPr>
                          <a:spLocks/>
                        </wps:cNvSpPr>
                        <wps:spPr bwMode="auto">
                          <a:xfrm>
                            <a:off x="1467" y="656"/>
                            <a:ext cx="40" cy="20"/>
                          </a:xfrm>
                          <a:custGeom>
                            <a:avLst/>
                            <a:gdLst>
                              <a:gd name="T0" fmla="+- 0 1504 1467"/>
                              <a:gd name="T1" fmla="*/ T0 w 40"/>
                              <a:gd name="T2" fmla="+- 0 676 656"/>
                              <a:gd name="T3" fmla="*/ 676 h 20"/>
                              <a:gd name="T4" fmla="+- 0 1504 1467"/>
                              <a:gd name="T5" fmla="*/ T4 w 40"/>
                              <a:gd name="T6" fmla="+- 0 676 656"/>
                              <a:gd name="T7" fmla="*/ 676 h 20"/>
                              <a:gd name="T8" fmla="+- 0 1504 1467"/>
                              <a:gd name="T9" fmla="*/ T8 w 40"/>
                              <a:gd name="T10" fmla="+- 0 676 656"/>
                              <a:gd name="T11" fmla="*/ 676 h 20"/>
                              <a:gd name="T12" fmla="+- 0 1504 1467"/>
                              <a:gd name="T13" fmla="*/ T12 w 40"/>
                              <a:gd name="T14" fmla="+- 0 676 656"/>
                              <a:gd name="T15" fmla="*/ 676 h 20"/>
                              <a:gd name="T16" fmla="+- 0 1469 1467"/>
                              <a:gd name="T17" fmla="*/ T16 w 40"/>
                              <a:gd name="T18" fmla="+- 0 656 656"/>
                              <a:gd name="T19" fmla="*/ 656 h 20"/>
                              <a:gd name="T20" fmla="+- 0 1467 1467"/>
                              <a:gd name="T21" fmla="*/ T20 w 40"/>
                              <a:gd name="T22" fmla="+- 0 673 656"/>
                              <a:gd name="T23" fmla="*/ 673 h 20"/>
                              <a:gd name="T24" fmla="+- 0 1504 1467"/>
                              <a:gd name="T25" fmla="*/ T24 w 40"/>
                              <a:gd name="T26" fmla="+- 0 676 656"/>
                              <a:gd name="T27" fmla="*/ 676 h 20"/>
                              <a:gd name="T28" fmla="+- 0 1506 1467"/>
                              <a:gd name="T29" fmla="*/ T28 w 40"/>
                              <a:gd name="T30" fmla="+- 0 659 656"/>
                              <a:gd name="T31" fmla="*/ 659 h 20"/>
                              <a:gd name="T32" fmla="+- 0 1469 1467"/>
                              <a:gd name="T33" fmla="*/ T32 w 40"/>
                              <a:gd name="T34" fmla="+- 0 656 656"/>
                              <a:gd name="T35" fmla="*/ 65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20">
                                <a:moveTo>
                                  <a:pt x="37" y="20"/>
                                </a:moveTo>
                                <a:lnTo>
                                  <a:pt x="37" y="20"/>
                                </a:lnTo>
                                <a:close/>
                                <a:moveTo>
                                  <a:pt x="2" y="0"/>
                                </a:moveTo>
                                <a:lnTo>
                                  <a:pt x="0" y="17"/>
                                </a:lnTo>
                                <a:lnTo>
                                  <a:pt x="37" y="20"/>
                                </a:lnTo>
                                <a:lnTo>
                                  <a:pt x="39"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AutoShape 120"/>
                        <wps:cNvSpPr>
                          <a:spLocks/>
                        </wps:cNvSpPr>
                        <wps:spPr bwMode="auto">
                          <a:xfrm>
                            <a:off x="1504" y="659"/>
                            <a:ext cx="44" cy="21"/>
                          </a:xfrm>
                          <a:custGeom>
                            <a:avLst/>
                            <a:gdLst>
                              <a:gd name="T0" fmla="+- 0 1506 1504"/>
                              <a:gd name="T1" fmla="*/ T0 w 44"/>
                              <a:gd name="T2" fmla="+- 0 659 659"/>
                              <a:gd name="T3" fmla="*/ 659 h 21"/>
                              <a:gd name="T4" fmla="+- 0 1504 1504"/>
                              <a:gd name="T5" fmla="*/ T4 w 44"/>
                              <a:gd name="T6" fmla="+- 0 676 659"/>
                              <a:gd name="T7" fmla="*/ 676 h 21"/>
                              <a:gd name="T8" fmla="+- 0 1545 1504"/>
                              <a:gd name="T9" fmla="*/ T8 w 44"/>
                              <a:gd name="T10" fmla="+- 0 680 659"/>
                              <a:gd name="T11" fmla="*/ 680 h 21"/>
                              <a:gd name="T12" fmla="+- 0 1546 1504"/>
                              <a:gd name="T13" fmla="*/ T12 w 44"/>
                              <a:gd name="T14" fmla="+- 0 680 659"/>
                              <a:gd name="T15" fmla="*/ 680 h 21"/>
                              <a:gd name="T16" fmla="+- 0 1546 1504"/>
                              <a:gd name="T17" fmla="*/ T16 w 44"/>
                              <a:gd name="T18" fmla="+- 0 664 659"/>
                              <a:gd name="T19" fmla="*/ 664 h 21"/>
                              <a:gd name="T20" fmla="+- 0 1506 1504"/>
                              <a:gd name="T21" fmla="*/ T20 w 44"/>
                              <a:gd name="T22" fmla="+- 0 659 659"/>
                              <a:gd name="T23" fmla="*/ 659 h 21"/>
                              <a:gd name="T24" fmla="+- 0 1546 1504"/>
                              <a:gd name="T25" fmla="*/ T24 w 44"/>
                              <a:gd name="T26" fmla="+- 0 664 659"/>
                              <a:gd name="T27" fmla="*/ 664 h 21"/>
                              <a:gd name="T28" fmla="+- 0 1546 1504"/>
                              <a:gd name="T29" fmla="*/ T28 w 44"/>
                              <a:gd name="T30" fmla="+- 0 664 659"/>
                              <a:gd name="T31" fmla="*/ 664 h 21"/>
                              <a:gd name="T32" fmla="+- 0 1547 1504"/>
                              <a:gd name="T33" fmla="*/ T32 w 44"/>
                              <a:gd name="T34" fmla="+- 0 664 659"/>
                              <a:gd name="T35" fmla="*/ 664 h 21"/>
                              <a:gd name="T36" fmla="+- 0 1546 1504"/>
                              <a:gd name="T37" fmla="*/ T36 w 44"/>
                              <a:gd name="T38" fmla="+- 0 664 659"/>
                              <a:gd name="T39" fmla="*/ 66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21">
                                <a:moveTo>
                                  <a:pt x="2" y="0"/>
                                </a:moveTo>
                                <a:lnTo>
                                  <a:pt x="0" y="17"/>
                                </a:lnTo>
                                <a:lnTo>
                                  <a:pt x="41" y="21"/>
                                </a:lnTo>
                                <a:lnTo>
                                  <a:pt x="42" y="21"/>
                                </a:lnTo>
                                <a:lnTo>
                                  <a:pt x="42" y="5"/>
                                </a:lnTo>
                                <a:lnTo>
                                  <a:pt x="2" y="0"/>
                                </a:lnTo>
                                <a:close/>
                                <a:moveTo>
                                  <a:pt x="42" y="5"/>
                                </a:moveTo>
                                <a:lnTo>
                                  <a:pt x="42" y="5"/>
                                </a:lnTo>
                                <a:lnTo>
                                  <a:pt x="43" y="5"/>
                                </a:lnTo>
                                <a:lnTo>
                                  <a:pt x="42" y="5"/>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21"/>
                        <wps:cNvSpPr>
                          <a:spLocks/>
                        </wps:cNvSpPr>
                        <wps:spPr bwMode="auto">
                          <a:xfrm>
                            <a:off x="1546" y="664"/>
                            <a:ext cx="45" cy="19"/>
                          </a:xfrm>
                          <a:custGeom>
                            <a:avLst/>
                            <a:gdLst>
                              <a:gd name="T0" fmla="+- 0 1546 1546"/>
                              <a:gd name="T1" fmla="*/ T0 w 45"/>
                              <a:gd name="T2" fmla="+- 0 664 664"/>
                              <a:gd name="T3" fmla="*/ 664 h 19"/>
                              <a:gd name="T4" fmla="+- 0 1546 1546"/>
                              <a:gd name="T5" fmla="*/ T4 w 45"/>
                              <a:gd name="T6" fmla="+- 0 680 664"/>
                              <a:gd name="T7" fmla="*/ 680 h 19"/>
                              <a:gd name="T8" fmla="+- 0 1589 1546"/>
                              <a:gd name="T9" fmla="*/ T8 w 45"/>
                              <a:gd name="T10" fmla="+- 0 682 664"/>
                              <a:gd name="T11" fmla="*/ 682 h 19"/>
                              <a:gd name="T12" fmla="+- 0 1589 1546"/>
                              <a:gd name="T13" fmla="*/ T12 w 45"/>
                              <a:gd name="T14" fmla="+- 0 680 664"/>
                              <a:gd name="T15" fmla="*/ 680 h 19"/>
                              <a:gd name="T16" fmla="+- 0 1590 1546"/>
                              <a:gd name="T17" fmla="*/ T16 w 45"/>
                              <a:gd name="T18" fmla="+- 0 666 664"/>
                              <a:gd name="T19" fmla="*/ 666 h 19"/>
                              <a:gd name="T20" fmla="+- 0 1546 1546"/>
                              <a:gd name="T21" fmla="*/ T20 w 45"/>
                              <a:gd name="T22" fmla="+- 0 664 664"/>
                              <a:gd name="T23" fmla="*/ 664 h 19"/>
                            </a:gdLst>
                            <a:ahLst/>
                            <a:cxnLst>
                              <a:cxn ang="0">
                                <a:pos x="T1" y="T3"/>
                              </a:cxn>
                              <a:cxn ang="0">
                                <a:pos x="T5" y="T7"/>
                              </a:cxn>
                              <a:cxn ang="0">
                                <a:pos x="T9" y="T11"/>
                              </a:cxn>
                              <a:cxn ang="0">
                                <a:pos x="T13" y="T15"/>
                              </a:cxn>
                              <a:cxn ang="0">
                                <a:pos x="T17" y="T19"/>
                              </a:cxn>
                              <a:cxn ang="0">
                                <a:pos x="T21" y="T23"/>
                              </a:cxn>
                            </a:cxnLst>
                            <a:rect l="0" t="0" r="r" b="b"/>
                            <a:pathLst>
                              <a:path w="45" h="19">
                                <a:moveTo>
                                  <a:pt x="0" y="0"/>
                                </a:moveTo>
                                <a:lnTo>
                                  <a:pt x="0" y="16"/>
                                </a:lnTo>
                                <a:lnTo>
                                  <a:pt x="43" y="18"/>
                                </a:lnTo>
                                <a:lnTo>
                                  <a:pt x="43" y="16"/>
                                </a:lnTo>
                                <a:lnTo>
                                  <a:pt x="44" y="2"/>
                                </a:lnTo>
                                <a:lnTo>
                                  <a:pt x="0"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22"/>
                        <wps:cNvSpPr>
                          <a:spLocks/>
                        </wps:cNvSpPr>
                        <wps:spPr bwMode="auto">
                          <a:xfrm>
                            <a:off x="1589" y="666"/>
                            <a:ext cx="43" cy="19"/>
                          </a:xfrm>
                          <a:custGeom>
                            <a:avLst/>
                            <a:gdLst>
                              <a:gd name="T0" fmla="+- 0 1590 1589"/>
                              <a:gd name="T1" fmla="*/ T0 w 43"/>
                              <a:gd name="T2" fmla="+- 0 666 666"/>
                              <a:gd name="T3" fmla="*/ 666 h 19"/>
                              <a:gd name="T4" fmla="+- 0 1589 1589"/>
                              <a:gd name="T5" fmla="*/ T4 w 43"/>
                              <a:gd name="T6" fmla="+- 0 682 666"/>
                              <a:gd name="T7" fmla="*/ 682 h 19"/>
                              <a:gd name="T8" fmla="+- 0 1630 1589"/>
                              <a:gd name="T9" fmla="*/ T8 w 43"/>
                              <a:gd name="T10" fmla="+- 0 685 666"/>
                              <a:gd name="T11" fmla="*/ 685 h 19"/>
                              <a:gd name="T12" fmla="+- 0 1632 1589"/>
                              <a:gd name="T13" fmla="*/ T12 w 43"/>
                              <a:gd name="T14" fmla="+- 0 669 666"/>
                              <a:gd name="T15" fmla="*/ 669 h 19"/>
                              <a:gd name="T16" fmla="+- 0 1590 1589"/>
                              <a:gd name="T17" fmla="*/ T16 w 43"/>
                              <a:gd name="T18" fmla="+- 0 666 666"/>
                              <a:gd name="T19" fmla="*/ 666 h 19"/>
                            </a:gdLst>
                            <a:ahLst/>
                            <a:cxnLst>
                              <a:cxn ang="0">
                                <a:pos x="T1" y="T3"/>
                              </a:cxn>
                              <a:cxn ang="0">
                                <a:pos x="T5" y="T7"/>
                              </a:cxn>
                              <a:cxn ang="0">
                                <a:pos x="T9" y="T11"/>
                              </a:cxn>
                              <a:cxn ang="0">
                                <a:pos x="T13" y="T15"/>
                              </a:cxn>
                              <a:cxn ang="0">
                                <a:pos x="T17" y="T19"/>
                              </a:cxn>
                            </a:cxnLst>
                            <a:rect l="0" t="0" r="r" b="b"/>
                            <a:pathLst>
                              <a:path w="43" h="19">
                                <a:moveTo>
                                  <a:pt x="1" y="0"/>
                                </a:moveTo>
                                <a:lnTo>
                                  <a:pt x="0" y="16"/>
                                </a:lnTo>
                                <a:lnTo>
                                  <a:pt x="41" y="19"/>
                                </a:lnTo>
                                <a:lnTo>
                                  <a:pt x="43" y="3"/>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23"/>
                        <wps:cNvSpPr>
                          <a:spLocks/>
                        </wps:cNvSpPr>
                        <wps:spPr bwMode="auto">
                          <a:xfrm>
                            <a:off x="1630" y="669"/>
                            <a:ext cx="52" cy="20"/>
                          </a:xfrm>
                          <a:custGeom>
                            <a:avLst/>
                            <a:gdLst>
                              <a:gd name="T0" fmla="+- 0 1632 1630"/>
                              <a:gd name="T1" fmla="*/ T0 w 52"/>
                              <a:gd name="T2" fmla="+- 0 669 669"/>
                              <a:gd name="T3" fmla="*/ 669 h 20"/>
                              <a:gd name="T4" fmla="+- 0 1630 1630"/>
                              <a:gd name="T5" fmla="*/ T4 w 52"/>
                              <a:gd name="T6" fmla="+- 0 685 669"/>
                              <a:gd name="T7" fmla="*/ 685 h 20"/>
                              <a:gd name="T8" fmla="+- 0 1680 1630"/>
                              <a:gd name="T9" fmla="*/ T8 w 52"/>
                              <a:gd name="T10" fmla="+- 0 688 669"/>
                              <a:gd name="T11" fmla="*/ 688 h 20"/>
                              <a:gd name="T12" fmla="+- 0 1681 1630"/>
                              <a:gd name="T13" fmla="*/ T12 w 52"/>
                              <a:gd name="T14" fmla="+- 0 672 669"/>
                              <a:gd name="T15" fmla="*/ 672 h 20"/>
                              <a:gd name="T16" fmla="+- 0 1681 1630"/>
                              <a:gd name="T17" fmla="*/ T16 w 52"/>
                              <a:gd name="T18" fmla="+- 0 672 669"/>
                              <a:gd name="T19" fmla="*/ 672 h 20"/>
                              <a:gd name="T20" fmla="+- 0 1632 1630"/>
                              <a:gd name="T21" fmla="*/ T20 w 52"/>
                              <a:gd name="T22" fmla="+- 0 669 669"/>
                              <a:gd name="T23" fmla="*/ 669 h 20"/>
                            </a:gdLst>
                            <a:ahLst/>
                            <a:cxnLst>
                              <a:cxn ang="0">
                                <a:pos x="T1" y="T3"/>
                              </a:cxn>
                              <a:cxn ang="0">
                                <a:pos x="T5" y="T7"/>
                              </a:cxn>
                              <a:cxn ang="0">
                                <a:pos x="T9" y="T11"/>
                              </a:cxn>
                              <a:cxn ang="0">
                                <a:pos x="T13" y="T15"/>
                              </a:cxn>
                              <a:cxn ang="0">
                                <a:pos x="T17" y="T19"/>
                              </a:cxn>
                              <a:cxn ang="0">
                                <a:pos x="T21" y="T23"/>
                              </a:cxn>
                            </a:cxnLst>
                            <a:rect l="0" t="0" r="r" b="b"/>
                            <a:pathLst>
                              <a:path w="52" h="20">
                                <a:moveTo>
                                  <a:pt x="2" y="0"/>
                                </a:moveTo>
                                <a:lnTo>
                                  <a:pt x="0" y="16"/>
                                </a:lnTo>
                                <a:lnTo>
                                  <a:pt x="50" y="19"/>
                                </a:lnTo>
                                <a:lnTo>
                                  <a:pt x="51"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AutoShape 124"/>
                        <wps:cNvSpPr>
                          <a:spLocks/>
                        </wps:cNvSpPr>
                        <wps:spPr bwMode="auto">
                          <a:xfrm>
                            <a:off x="1680" y="672"/>
                            <a:ext cx="54" cy="18"/>
                          </a:xfrm>
                          <a:custGeom>
                            <a:avLst/>
                            <a:gdLst>
                              <a:gd name="T0" fmla="+- 0 1732 1680"/>
                              <a:gd name="T1" fmla="*/ T0 w 54"/>
                              <a:gd name="T2" fmla="+- 0 690 672"/>
                              <a:gd name="T3" fmla="*/ 690 h 18"/>
                              <a:gd name="T4" fmla="+- 0 1732 1680"/>
                              <a:gd name="T5" fmla="*/ T4 w 54"/>
                              <a:gd name="T6" fmla="+- 0 690 672"/>
                              <a:gd name="T7" fmla="*/ 690 h 18"/>
                              <a:gd name="T8" fmla="+- 0 1733 1680"/>
                              <a:gd name="T9" fmla="*/ T8 w 54"/>
                              <a:gd name="T10" fmla="+- 0 690 672"/>
                              <a:gd name="T11" fmla="*/ 690 h 18"/>
                              <a:gd name="T12" fmla="+- 0 1732 1680"/>
                              <a:gd name="T13" fmla="*/ T12 w 54"/>
                              <a:gd name="T14" fmla="+- 0 690 672"/>
                              <a:gd name="T15" fmla="*/ 690 h 18"/>
                              <a:gd name="T16" fmla="+- 0 1681 1680"/>
                              <a:gd name="T17" fmla="*/ T16 w 54"/>
                              <a:gd name="T18" fmla="+- 0 672 672"/>
                              <a:gd name="T19" fmla="*/ 672 h 18"/>
                              <a:gd name="T20" fmla="+- 0 1680 1680"/>
                              <a:gd name="T21" fmla="*/ T20 w 54"/>
                              <a:gd name="T22" fmla="+- 0 688 672"/>
                              <a:gd name="T23" fmla="*/ 688 h 18"/>
                              <a:gd name="T24" fmla="+- 0 1732 1680"/>
                              <a:gd name="T25" fmla="*/ T24 w 54"/>
                              <a:gd name="T26" fmla="+- 0 690 672"/>
                              <a:gd name="T27" fmla="*/ 690 h 18"/>
                              <a:gd name="T28" fmla="+- 0 1733 1680"/>
                              <a:gd name="T29" fmla="*/ T28 w 54"/>
                              <a:gd name="T30" fmla="+- 0 673 672"/>
                              <a:gd name="T31" fmla="*/ 673 h 18"/>
                              <a:gd name="T32" fmla="+- 0 1681 1680"/>
                              <a:gd name="T33" fmla="*/ T32 w 54"/>
                              <a:gd name="T34" fmla="+- 0 672 672"/>
                              <a:gd name="T35" fmla="*/ 67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18">
                                <a:moveTo>
                                  <a:pt x="52" y="18"/>
                                </a:moveTo>
                                <a:lnTo>
                                  <a:pt x="52" y="18"/>
                                </a:lnTo>
                                <a:lnTo>
                                  <a:pt x="53" y="18"/>
                                </a:lnTo>
                                <a:lnTo>
                                  <a:pt x="52" y="18"/>
                                </a:lnTo>
                                <a:close/>
                                <a:moveTo>
                                  <a:pt x="1" y="0"/>
                                </a:moveTo>
                                <a:lnTo>
                                  <a:pt x="0" y="16"/>
                                </a:lnTo>
                                <a:lnTo>
                                  <a:pt x="52" y="18"/>
                                </a:lnTo>
                                <a:lnTo>
                                  <a:pt x="53" y="1"/>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125"/>
                        <wps:cNvSpPr>
                          <a:spLocks/>
                        </wps:cNvSpPr>
                        <wps:spPr bwMode="auto">
                          <a:xfrm>
                            <a:off x="1732" y="673"/>
                            <a:ext cx="102" cy="23"/>
                          </a:xfrm>
                          <a:custGeom>
                            <a:avLst/>
                            <a:gdLst>
                              <a:gd name="T0" fmla="+- 0 1733 1732"/>
                              <a:gd name="T1" fmla="*/ T0 w 102"/>
                              <a:gd name="T2" fmla="+- 0 673 673"/>
                              <a:gd name="T3" fmla="*/ 673 h 23"/>
                              <a:gd name="T4" fmla="+- 0 1732 1732"/>
                              <a:gd name="T5" fmla="*/ T4 w 102"/>
                              <a:gd name="T6" fmla="+- 0 690 673"/>
                              <a:gd name="T7" fmla="*/ 690 h 23"/>
                              <a:gd name="T8" fmla="+- 0 1832 1732"/>
                              <a:gd name="T9" fmla="*/ T8 w 102"/>
                              <a:gd name="T10" fmla="+- 0 696 673"/>
                              <a:gd name="T11" fmla="*/ 696 h 23"/>
                              <a:gd name="T12" fmla="+- 0 1833 1732"/>
                              <a:gd name="T13" fmla="*/ T12 w 102"/>
                              <a:gd name="T14" fmla="+- 0 696 673"/>
                              <a:gd name="T15" fmla="*/ 696 h 23"/>
                              <a:gd name="T16" fmla="+- 0 1833 1732"/>
                              <a:gd name="T17" fmla="*/ T16 w 102"/>
                              <a:gd name="T18" fmla="+- 0 680 673"/>
                              <a:gd name="T19" fmla="*/ 680 h 23"/>
                              <a:gd name="T20" fmla="+- 0 1834 1732"/>
                              <a:gd name="T21" fmla="*/ T20 w 102"/>
                              <a:gd name="T22" fmla="+- 0 680 673"/>
                              <a:gd name="T23" fmla="*/ 680 h 23"/>
                              <a:gd name="T24" fmla="+- 0 1733 1732"/>
                              <a:gd name="T25" fmla="*/ T24 w 102"/>
                              <a:gd name="T26" fmla="+- 0 673 673"/>
                              <a:gd name="T27" fmla="*/ 673 h 23"/>
                            </a:gdLst>
                            <a:ahLst/>
                            <a:cxnLst>
                              <a:cxn ang="0">
                                <a:pos x="T1" y="T3"/>
                              </a:cxn>
                              <a:cxn ang="0">
                                <a:pos x="T5" y="T7"/>
                              </a:cxn>
                              <a:cxn ang="0">
                                <a:pos x="T9" y="T11"/>
                              </a:cxn>
                              <a:cxn ang="0">
                                <a:pos x="T13" y="T15"/>
                              </a:cxn>
                              <a:cxn ang="0">
                                <a:pos x="T17" y="T19"/>
                              </a:cxn>
                              <a:cxn ang="0">
                                <a:pos x="T21" y="T23"/>
                              </a:cxn>
                              <a:cxn ang="0">
                                <a:pos x="T25" y="T27"/>
                              </a:cxn>
                            </a:cxnLst>
                            <a:rect l="0" t="0" r="r" b="b"/>
                            <a:pathLst>
                              <a:path w="102" h="23">
                                <a:moveTo>
                                  <a:pt x="1" y="0"/>
                                </a:moveTo>
                                <a:lnTo>
                                  <a:pt x="0" y="17"/>
                                </a:lnTo>
                                <a:lnTo>
                                  <a:pt x="100" y="23"/>
                                </a:lnTo>
                                <a:lnTo>
                                  <a:pt x="101" y="23"/>
                                </a:lnTo>
                                <a:lnTo>
                                  <a:pt x="101" y="7"/>
                                </a:lnTo>
                                <a:lnTo>
                                  <a:pt x="102" y="7"/>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Line 126"/>
                        <wps:cNvCnPr>
                          <a:cxnSpLocks noChangeShapeType="1"/>
                        </wps:cNvCnPr>
                        <wps:spPr bwMode="auto">
                          <a:xfrm>
                            <a:off x="1833" y="688"/>
                            <a:ext cx="46" cy="0"/>
                          </a:xfrm>
                          <a:prstGeom prst="line">
                            <a:avLst/>
                          </a:prstGeom>
                          <a:noFill/>
                          <a:ln w="10310">
                            <a:solidFill>
                              <a:srgbClr val="39746B"/>
                            </a:solidFill>
                            <a:round/>
                            <a:headEnd/>
                            <a:tailEnd/>
                          </a:ln>
                          <a:extLst>
                            <a:ext uri="{909E8E84-426E-40DD-AFC4-6F175D3DCCD1}">
                              <a14:hiddenFill xmlns:a14="http://schemas.microsoft.com/office/drawing/2010/main">
                                <a:noFill/>
                              </a14:hiddenFill>
                            </a:ext>
                          </a:extLst>
                        </wps:spPr>
                        <wps:bodyPr/>
                      </wps:wsp>
                      <wps:wsp>
                        <wps:cNvPr id="630" name="Line 127"/>
                        <wps:cNvCnPr>
                          <a:cxnSpLocks noChangeShapeType="1"/>
                        </wps:cNvCnPr>
                        <wps:spPr bwMode="auto">
                          <a:xfrm>
                            <a:off x="1879" y="688"/>
                            <a:ext cx="60" cy="0"/>
                          </a:xfrm>
                          <a:prstGeom prst="line">
                            <a:avLst/>
                          </a:prstGeom>
                          <a:noFill/>
                          <a:ln w="10310">
                            <a:solidFill>
                              <a:srgbClr val="39746B"/>
                            </a:solidFill>
                            <a:round/>
                            <a:headEnd/>
                            <a:tailEnd/>
                          </a:ln>
                          <a:extLst>
                            <a:ext uri="{909E8E84-426E-40DD-AFC4-6F175D3DCCD1}">
                              <a14:hiddenFill xmlns:a14="http://schemas.microsoft.com/office/drawing/2010/main">
                                <a:noFill/>
                              </a14:hiddenFill>
                            </a:ext>
                          </a:extLst>
                        </wps:spPr>
                        <wps:bodyPr/>
                      </wps:wsp>
                      <wps:wsp>
                        <wps:cNvPr id="631" name="Line 128"/>
                        <wps:cNvCnPr>
                          <a:cxnSpLocks noChangeShapeType="1"/>
                        </wps:cNvCnPr>
                        <wps:spPr bwMode="auto">
                          <a:xfrm>
                            <a:off x="1939" y="688"/>
                            <a:ext cx="48" cy="0"/>
                          </a:xfrm>
                          <a:prstGeom prst="line">
                            <a:avLst/>
                          </a:prstGeom>
                          <a:noFill/>
                          <a:ln w="10310">
                            <a:solidFill>
                              <a:srgbClr val="39746B"/>
                            </a:solidFill>
                            <a:round/>
                            <a:headEnd/>
                            <a:tailEnd/>
                          </a:ln>
                          <a:extLst>
                            <a:ext uri="{909E8E84-426E-40DD-AFC4-6F175D3DCCD1}">
                              <a14:hiddenFill xmlns:a14="http://schemas.microsoft.com/office/drawing/2010/main">
                                <a:noFill/>
                              </a14:hiddenFill>
                            </a:ext>
                          </a:extLst>
                        </wps:spPr>
                        <wps:bodyPr/>
                      </wps:wsp>
                      <wps:wsp>
                        <wps:cNvPr id="632" name="Freeform 129"/>
                        <wps:cNvSpPr>
                          <a:spLocks/>
                        </wps:cNvSpPr>
                        <wps:spPr bwMode="auto">
                          <a:xfrm>
                            <a:off x="1986" y="678"/>
                            <a:ext cx="52" cy="18"/>
                          </a:xfrm>
                          <a:custGeom>
                            <a:avLst/>
                            <a:gdLst>
                              <a:gd name="T0" fmla="+- 0 2036 1986"/>
                              <a:gd name="T1" fmla="*/ T0 w 52"/>
                              <a:gd name="T2" fmla="+- 0 678 678"/>
                              <a:gd name="T3" fmla="*/ 678 h 18"/>
                              <a:gd name="T4" fmla="+- 0 1986 1986"/>
                              <a:gd name="T5" fmla="*/ T4 w 52"/>
                              <a:gd name="T6" fmla="+- 0 680 678"/>
                              <a:gd name="T7" fmla="*/ 680 h 18"/>
                              <a:gd name="T8" fmla="+- 0 1987 1986"/>
                              <a:gd name="T9" fmla="*/ T8 w 52"/>
                              <a:gd name="T10" fmla="+- 0 696 678"/>
                              <a:gd name="T11" fmla="*/ 696 h 18"/>
                              <a:gd name="T12" fmla="+- 0 2038 1986"/>
                              <a:gd name="T13" fmla="*/ T12 w 52"/>
                              <a:gd name="T14" fmla="+- 0 694 678"/>
                              <a:gd name="T15" fmla="*/ 694 h 18"/>
                              <a:gd name="T16" fmla="+- 0 2037 1986"/>
                              <a:gd name="T17" fmla="*/ T16 w 52"/>
                              <a:gd name="T18" fmla="+- 0 694 678"/>
                              <a:gd name="T19" fmla="*/ 694 h 18"/>
                              <a:gd name="T20" fmla="+- 0 2036 1986"/>
                              <a:gd name="T21" fmla="*/ T20 w 52"/>
                              <a:gd name="T22" fmla="+- 0 678 678"/>
                              <a:gd name="T23" fmla="*/ 678 h 18"/>
                            </a:gdLst>
                            <a:ahLst/>
                            <a:cxnLst>
                              <a:cxn ang="0">
                                <a:pos x="T1" y="T3"/>
                              </a:cxn>
                              <a:cxn ang="0">
                                <a:pos x="T5" y="T7"/>
                              </a:cxn>
                              <a:cxn ang="0">
                                <a:pos x="T9" y="T11"/>
                              </a:cxn>
                              <a:cxn ang="0">
                                <a:pos x="T13" y="T15"/>
                              </a:cxn>
                              <a:cxn ang="0">
                                <a:pos x="T17" y="T19"/>
                              </a:cxn>
                              <a:cxn ang="0">
                                <a:pos x="T21" y="T23"/>
                              </a:cxn>
                            </a:cxnLst>
                            <a:rect l="0" t="0" r="r" b="b"/>
                            <a:pathLst>
                              <a:path w="52" h="18">
                                <a:moveTo>
                                  <a:pt x="50" y="0"/>
                                </a:moveTo>
                                <a:lnTo>
                                  <a:pt x="0" y="2"/>
                                </a:lnTo>
                                <a:lnTo>
                                  <a:pt x="1" y="18"/>
                                </a:lnTo>
                                <a:lnTo>
                                  <a:pt x="52" y="16"/>
                                </a:lnTo>
                                <a:lnTo>
                                  <a:pt x="51" y="16"/>
                                </a:lnTo>
                                <a:lnTo>
                                  <a:pt x="50"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30"/>
                        <wps:cNvSpPr>
                          <a:spLocks/>
                        </wps:cNvSpPr>
                        <wps:spPr bwMode="auto">
                          <a:xfrm>
                            <a:off x="2036" y="676"/>
                            <a:ext cx="58" cy="19"/>
                          </a:xfrm>
                          <a:custGeom>
                            <a:avLst/>
                            <a:gdLst>
                              <a:gd name="T0" fmla="+- 0 2094 2036"/>
                              <a:gd name="T1" fmla="*/ T0 w 58"/>
                              <a:gd name="T2" fmla="+- 0 676 676"/>
                              <a:gd name="T3" fmla="*/ 676 h 19"/>
                              <a:gd name="T4" fmla="+- 0 2036 2036"/>
                              <a:gd name="T5" fmla="*/ T4 w 58"/>
                              <a:gd name="T6" fmla="+- 0 678 676"/>
                              <a:gd name="T7" fmla="*/ 678 h 19"/>
                              <a:gd name="T8" fmla="+- 0 2037 2036"/>
                              <a:gd name="T9" fmla="*/ T8 w 58"/>
                              <a:gd name="T10" fmla="+- 0 694 676"/>
                              <a:gd name="T11" fmla="*/ 694 h 19"/>
                              <a:gd name="T12" fmla="+- 0 2094 2036"/>
                              <a:gd name="T13" fmla="*/ T12 w 58"/>
                              <a:gd name="T14" fmla="+- 0 692 676"/>
                              <a:gd name="T15" fmla="*/ 692 h 19"/>
                              <a:gd name="T16" fmla="+- 0 2094 2036"/>
                              <a:gd name="T17" fmla="*/ T16 w 58"/>
                              <a:gd name="T18" fmla="+- 0 676 676"/>
                              <a:gd name="T19" fmla="*/ 676 h 19"/>
                            </a:gdLst>
                            <a:ahLst/>
                            <a:cxnLst>
                              <a:cxn ang="0">
                                <a:pos x="T1" y="T3"/>
                              </a:cxn>
                              <a:cxn ang="0">
                                <a:pos x="T5" y="T7"/>
                              </a:cxn>
                              <a:cxn ang="0">
                                <a:pos x="T9" y="T11"/>
                              </a:cxn>
                              <a:cxn ang="0">
                                <a:pos x="T13" y="T15"/>
                              </a:cxn>
                              <a:cxn ang="0">
                                <a:pos x="T17" y="T19"/>
                              </a:cxn>
                            </a:cxnLst>
                            <a:rect l="0" t="0" r="r" b="b"/>
                            <a:pathLst>
                              <a:path w="58" h="19">
                                <a:moveTo>
                                  <a:pt x="58" y="0"/>
                                </a:moveTo>
                                <a:lnTo>
                                  <a:pt x="0" y="2"/>
                                </a:lnTo>
                                <a:lnTo>
                                  <a:pt x="1" y="18"/>
                                </a:lnTo>
                                <a:lnTo>
                                  <a:pt x="58" y="16"/>
                                </a:lnTo>
                                <a:lnTo>
                                  <a:pt x="58"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131"/>
                        <wps:cNvSpPr>
                          <a:spLocks/>
                        </wps:cNvSpPr>
                        <wps:spPr bwMode="auto">
                          <a:xfrm>
                            <a:off x="2094" y="675"/>
                            <a:ext cx="40" cy="18"/>
                          </a:xfrm>
                          <a:custGeom>
                            <a:avLst/>
                            <a:gdLst>
                              <a:gd name="T0" fmla="+- 0 2133 2094"/>
                              <a:gd name="T1" fmla="*/ T0 w 40"/>
                              <a:gd name="T2" fmla="+- 0 675 675"/>
                              <a:gd name="T3" fmla="*/ 675 h 18"/>
                              <a:gd name="T4" fmla="+- 0 2132 2094"/>
                              <a:gd name="T5" fmla="*/ T4 w 40"/>
                              <a:gd name="T6" fmla="+- 0 675 675"/>
                              <a:gd name="T7" fmla="*/ 675 h 18"/>
                              <a:gd name="T8" fmla="+- 0 2094 2094"/>
                              <a:gd name="T9" fmla="*/ T8 w 40"/>
                              <a:gd name="T10" fmla="+- 0 676 675"/>
                              <a:gd name="T11" fmla="*/ 676 h 18"/>
                              <a:gd name="T12" fmla="+- 0 2094 2094"/>
                              <a:gd name="T13" fmla="*/ T12 w 40"/>
                              <a:gd name="T14" fmla="+- 0 692 675"/>
                              <a:gd name="T15" fmla="*/ 692 h 18"/>
                              <a:gd name="T16" fmla="+- 0 2133 2094"/>
                              <a:gd name="T17" fmla="*/ T16 w 40"/>
                              <a:gd name="T18" fmla="+- 0 691 675"/>
                              <a:gd name="T19" fmla="*/ 691 h 18"/>
                              <a:gd name="T20" fmla="+- 0 2132 2094"/>
                              <a:gd name="T21" fmla="*/ T20 w 40"/>
                              <a:gd name="T22" fmla="+- 0 691 675"/>
                              <a:gd name="T23" fmla="*/ 691 h 18"/>
                              <a:gd name="T24" fmla="+- 0 2133 2094"/>
                              <a:gd name="T25" fmla="*/ T24 w 40"/>
                              <a:gd name="T26" fmla="+- 0 675 675"/>
                              <a:gd name="T27" fmla="*/ 675 h 18"/>
                            </a:gdLst>
                            <a:ahLst/>
                            <a:cxnLst>
                              <a:cxn ang="0">
                                <a:pos x="T1" y="T3"/>
                              </a:cxn>
                              <a:cxn ang="0">
                                <a:pos x="T5" y="T7"/>
                              </a:cxn>
                              <a:cxn ang="0">
                                <a:pos x="T9" y="T11"/>
                              </a:cxn>
                              <a:cxn ang="0">
                                <a:pos x="T13" y="T15"/>
                              </a:cxn>
                              <a:cxn ang="0">
                                <a:pos x="T17" y="T19"/>
                              </a:cxn>
                              <a:cxn ang="0">
                                <a:pos x="T21" y="T23"/>
                              </a:cxn>
                              <a:cxn ang="0">
                                <a:pos x="T25" y="T27"/>
                              </a:cxn>
                            </a:cxnLst>
                            <a:rect l="0" t="0" r="r" b="b"/>
                            <a:pathLst>
                              <a:path w="40" h="18">
                                <a:moveTo>
                                  <a:pt x="39" y="0"/>
                                </a:moveTo>
                                <a:lnTo>
                                  <a:pt x="38" y="0"/>
                                </a:lnTo>
                                <a:lnTo>
                                  <a:pt x="0" y="1"/>
                                </a:lnTo>
                                <a:lnTo>
                                  <a:pt x="0" y="17"/>
                                </a:lnTo>
                                <a:lnTo>
                                  <a:pt x="39" y="16"/>
                                </a:lnTo>
                                <a:lnTo>
                                  <a:pt x="38" y="16"/>
                                </a:lnTo>
                                <a:lnTo>
                                  <a:pt x="39"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32"/>
                        <wps:cNvSpPr>
                          <a:spLocks/>
                        </wps:cNvSpPr>
                        <wps:spPr bwMode="auto">
                          <a:xfrm>
                            <a:off x="2132" y="675"/>
                            <a:ext cx="40" cy="18"/>
                          </a:xfrm>
                          <a:custGeom>
                            <a:avLst/>
                            <a:gdLst>
                              <a:gd name="T0" fmla="+- 0 2133 2132"/>
                              <a:gd name="T1" fmla="*/ T0 w 40"/>
                              <a:gd name="T2" fmla="+- 0 675 675"/>
                              <a:gd name="T3" fmla="*/ 675 h 18"/>
                              <a:gd name="T4" fmla="+- 0 2132 2132"/>
                              <a:gd name="T5" fmla="*/ T4 w 40"/>
                              <a:gd name="T6" fmla="+- 0 691 675"/>
                              <a:gd name="T7" fmla="*/ 691 h 18"/>
                              <a:gd name="T8" fmla="+- 0 2172 2132"/>
                              <a:gd name="T9" fmla="*/ T8 w 40"/>
                              <a:gd name="T10" fmla="+- 0 692 675"/>
                              <a:gd name="T11" fmla="*/ 692 h 18"/>
                              <a:gd name="T12" fmla="+- 0 2172 2132"/>
                              <a:gd name="T13" fmla="*/ T12 w 40"/>
                              <a:gd name="T14" fmla="+- 0 676 675"/>
                              <a:gd name="T15" fmla="*/ 676 h 18"/>
                              <a:gd name="T16" fmla="+- 0 2172 2132"/>
                              <a:gd name="T17" fmla="*/ T16 w 40"/>
                              <a:gd name="T18" fmla="+- 0 676 675"/>
                              <a:gd name="T19" fmla="*/ 676 h 18"/>
                              <a:gd name="T20" fmla="+- 0 2133 2132"/>
                              <a:gd name="T21" fmla="*/ T20 w 40"/>
                              <a:gd name="T22" fmla="+- 0 675 675"/>
                              <a:gd name="T23" fmla="*/ 675 h 18"/>
                            </a:gdLst>
                            <a:ahLst/>
                            <a:cxnLst>
                              <a:cxn ang="0">
                                <a:pos x="T1" y="T3"/>
                              </a:cxn>
                              <a:cxn ang="0">
                                <a:pos x="T5" y="T7"/>
                              </a:cxn>
                              <a:cxn ang="0">
                                <a:pos x="T9" y="T11"/>
                              </a:cxn>
                              <a:cxn ang="0">
                                <a:pos x="T13" y="T15"/>
                              </a:cxn>
                              <a:cxn ang="0">
                                <a:pos x="T17" y="T19"/>
                              </a:cxn>
                              <a:cxn ang="0">
                                <a:pos x="T21" y="T23"/>
                              </a:cxn>
                            </a:cxnLst>
                            <a:rect l="0" t="0" r="r" b="b"/>
                            <a:pathLst>
                              <a:path w="40" h="18">
                                <a:moveTo>
                                  <a:pt x="1" y="0"/>
                                </a:moveTo>
                                <a:lnTo>
                                  <a:pt x="0" y="16"/>
                                </a:lnTo>
                                <a:lnTo>
                                  <a:pt x="40" y="17"/>
                                </a:lnTo>
                                <a:lnTo>
                                  <a:pt x="40" y="1"/>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Line 133"/>
                        <wps:cNvCnPr>
                          <a:cxnSpLocks noChangeShapeType="1"/>
                        </wps:cNvCnPr>
                        <wps:spPr bwMode="auto">
                          <a:xfrm>
                            <a:off x="2172" y="684"/>
                            <a:ext cx="48" cy="0"/>
                          </a:xfrm>
                          <a:prstGeom prst="line">
                            <a:avLst/>
                          </a:prstGeom>
                          <a:noFill/>
                          <a:ln w="10310">
                            <a:solidFill>
                              <a:srgbClr val="39746B"/>
                            </a:solidFill>
                            <a:round/>
                            <a:headEnd/>
                            <a:tailEnd/>
                          </a:ln>
                          <a:extLst>
                            <a:ext uri="{909E8E84-426E-40DD-AFC4-6F175D3DCCD1}">
                              <a14:hiddenFill xmlns:a14="http://schemas.microsoft.com/office/drawing/2010/main">
                                <a:noFill/>
                              </a14:hiddenFill>
                            </a:ext>
                          </a:extLst>
                        </wps:spPr>
                        <wps:bodyPr/>
                      </wps:wsp>
                      <wps:wsp>
                        <wps:cNvPr id="637" name="Freeform 134"/>
                        <wps:cNvSpPr>
                          <a:spLocks/>
                        </wps:cNvSpPr>
                        <wps:spPr bwMode="auto">
                          <a:xfrm>
                            <a:off x="2220" y="676"/>
                            <a:ext cx="56" cy="17"/>
                          </a:xfrm>
                          <a:custGeom>
                            <a:avLst/>
                            <a:gdLst>
                              <a:gd name="T0" fmla="+- 0 2274 2220"/>
                              <a:gd name="T1" fmla="*/ T0 w 56"/>
                              <a:gd name="T2" fmla="+- 0 676 676"/>
                              <a:gd name="T3" fmla="*/ 676 h 17"/>
                              <a:gd name="T4" fmla="+- 0 2220 2220"/>
                              <a:gd name="T5" fmla="*/ T4 w 56"/>
                              <a:gd name="T6" fmla="+- 0 676 676"/>
                              <a:gd name="T7" fmla="*/ 676 h 17"/>
                              <a:gd name="T8" fmla="+- 0 2220 2220"/>
                              <a:gd name="T9" fmla="*/ T8 w 56"/>
                              <a:gd name="T10" fmla="+- 0 692 676"/>
                              <a:gd name="T11" fmla="*/ 692 h 17"/>
                              <a:gd name="T12" fmla="+- 0 2273 2220"/>
                              <a:gd name="T13" fmla="*/ T12 w 56"/>
                              <a:gd name="T14" fmla="+- 0 692 676"/>
                              <a:gd name="T15" fmla="*/ 692 h 17"/>
                              <a:gd name="T16" fmla="+- 0 2275 2220"/>
                              <a:gd name="T17" fmla="*/ T16 w 56"/>
                              <a:gd name="T18" fmla="+- 0 677 676"/>
                              <a:gd name="T19" fmla="*/ 677 h 17"/>
                              <a:gd name="T20" fmla="+- 0 2274 2220"/>
                              <a:gd name="T21" fmla="*/ T20 w 56"/>
                              <a:gd name="T22" fmla="+- 0 676 676"/>
                              <a:gd name="T23" fmla="*/ 676 h 17"/>
                            </a:gdLst>
                            <a:ahLst/>
                            <a:cxnLst>
                              <a:cxn ang="0">
                                <a:pos x="T1" y="T3"/>
                              </a:cxn>
                              <a:cxn ang="0">
                                <a:pos x="T5" y="T7"/>
                              </a:cxn>
                              <a:cxn ang="0">
                                <a:pos x="T9" y="T11"/>
                              </a:cxn>
                              <a:cxn ang="0">
                                <a:pos x="T13" y="T15"/>
                              </a:cxn>
                              <a:cxn ang="0">
                                <a:pos x="T17" y="T19"/>
                              </a:cxn>
                              <a:cxn ang="0">
                                <a:pos x="T21" y="T23"/>
                              </a:cxn>
                            </a:cxnLst>
                            <a:rect l="0" t="0" r="r" b="b"/>
                            <a:pathLst>
                              <a:path w="56" h="17">
                                <a:moveTo>
                                  <a:pt x="54" y="0"/>
                                </a:moveTo>
                                <a:lnTo>
                                  <a:pt x="0" y="0"/>
                                </a:lnTo>
                                <a:lnTo>
                                  <a:pt x="0" y="16"/>
                                </a:lnTo>
                                <a:lnTo>
                                  <a:pt x="53" y="16"/>
                                </a:lnTo>
                                <a:lnTo>
                                  <a:pt x="55" y="1"/>
                                </a:lnTo>
                                <a:lnTo>
                                  <a:pt x="5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AutoShape 135"/>
                        <wps:cNvSpPr>
                          <a:spLocks/>
                        </wps:cNvSpPr>
                        <wps:spPr bwMode="auto">
                          <a:xfrm>
                            <a:off x="2273" y="676"/>
                            <a:ext cx="65" cy="20"/>
                          </a:xfrm>
                          <a:custGeom>
                            <a:avLst/>
                            <a:gdLst>
                              <a:gd name="T0" fmla="+- 0 2336 2273"/>
                              <a:gd name="T1" fmla="*/ T0 w 65"/>
                              <a:gd name="T2" fmla="+- 0 696 676"/>
                              <a:gd name="T3" fmla="*/ 696 h 20"/>
                              <a:gd name="T4" fmla="+- 0 2336 2273"/>
                              <a:gd name="T5" fmla="*/ T4 w 65"/>
                              <a:gd name="T6" fmla="+- 0 696 676"/>
                              <a:gd name="T7" fmla="*/ 696 h 20"/>
                              <a:gd name="T8" fmla="+- 0 2336 2273"/>
                              <a:gd name="T9" fmla="*/ T8 w 65"/>
                              <a:gd name="T10" fmla="+- 0 696 676"/>
                              <a:gd name="T11" fmla="*/ 696 h 20"/>
                              <a:gd name="T12" fmla="+- 0 2336 2273"/>
                              <a:gd name="T13" fmla="*/ T12 w 65"/>
                              <a:gd name="T14" fmla="+- 0 696 676"/>
                              <a:gd name="T15" fmla="*/ 696 h 20"/>
                              <a:gd name="T16" fmla="+- 0 2275 2273"/>
                              <a:gd name="T17" fmla="*/ T16 w 65"/>
                              <a:gd name="T18" fmla="+- 0 676 676"/>
                              <a:gd name="T19" fmla="*/ 676 h 20"/>
                              <a:gd name="T20" fmla="+- 0 2273 2273"/>
                              <a:gd name="T21" fmla="*/ T20 w 65"/>
                              <a:gd name="T22" fmla="+- 0 692 676"/>
                              <a:gd name="T23" fmla="*/ 692 h 20"/>
                              <a:gd name="T24" fmla="+- 0 2336 2273"/>
                              <a:gd name="T25" fmla="*/ T24 w 65"/>
                              <a:gd name="T26" fmla="+- 0 696 676"/>
                              <a:gd name="T27" fmla="*/ 696 h 20"/>
                              <a:gd name="T28" fmla="+- 0 2338 2273"/>
                              <a:gd name="T29" fmla="*/ T28 w 65"/>
                              <a:gd name="T30" fmla="+- 0 680 676"/>
                              <a:gd name="T31" fmla="*/ 680 h 20"/>
                              <a:gd name="T32" fmla="+- 0 2337 2273"/>
                              <a:gd name="T33" fmla="*/ T32 w 65"/>
                              <a:gd name="T34" fmla="+- 0 680 676"/>
                              <a:gd name="T35" fmla="*/ 680 h 20"/>
                              <a:gd name="T36" fmla="+- 0 2275 2273"/>
                              <a:gd name="T37" fmla="*/ T36 w 65"/>
                              <a:gd name="T38" fmla="+- 0 676 676"/>
                              <a:gd name="T39" fmla="*/ 67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20">
                                <a:moveTo>
                                  <a:pt x="63" y="20"/>
                                </a:moveTo>
                                <a:lnTo>
                                  <a:pt x="63" y="20"/>
                                </a:lnTo>
                                <a:close/>
                                <a:moveTo>
                                  <a:pt x="2" y="0"/>
                                </a:moveTo>
                                <a:lnTo>
                                  <a:pt x="0" y="16"/>
                                </a:lnTo>
                                <a:lnTo>
                                  <a:pt x="63" y="20"/>
                                </a:lnTo>
                                <a:lnTo>
                                  <a:pt x="65" y="4"/>
                                </a:lnTo>
                                <a:lnTo>
                                  <a:pt x="64" y="4"/>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AutoShape 136"/>
                        <wps:cNvSpPr>
                          <a:spLocks/>
                        </wps:cNvSpPr>
                        <wps:spPr bwMode="auto">
                          <a:xfrm>
                            <a:off x="2336" y="680"/>
                            <a:ext cx="50" cy="19"/>
                          </a:xfrm>
                          <a:custGeom>
                            <a:avLst/>
                            <a:gdLst>
                              <a:gd name="T0" fmla="+- 0 2383 2336"/>
                              <a:gd name="T1" fmla="*/ T0 w 50"/>
                              <a:gd name="T2" fmla="+- 0 699 680"/>
                              <a:gd name="T3" fmla="*/ 699 h 19"/>
                              <a:gd name="T4" fmla="+- 0 2383 2336"/>
                              <a:gd name="T5" fmla="*/ T4 w 50"/>
                              <a:gd name="T6" fmla="+- 0 699 680"/>
                              <a:gd name="T7" fmla="*/ 699 h 19"/>
                              <a:gd name="T8" fmla="+- 0 2384 2336"/>
                              <a:gd name="T9" fmla="*/ T8 w 50"/>
                              <a:gd name="T10" fmla="+- 0 699 680"/>
                              <a:gd name="T11" fmla="*/ 699 h 19"/>
                              <a:gd name="T12" fmla="+- 0 2383 2336"/>
                              <a:gd name="T13" fmla="*/ T12 w 50"/>
                              <a:gd name="T14" fmla="+- 0 699 680"/>
                              <a:gd name="T15" fmla="*/ 699 h 19"/>
                              <a:gd name="T16" fmla="+- 0 2338 2336"/>
                              <a:gd name="T17" fmla="*/ T16 w 50"/>
                              <a:gd name="T18" fmla="+- 0 680 680"/>
                              <a:gd name="T19" fmla="*/ 680 h 19"/>
                              <a:gd name="T20" fmla="+- 0 2336 2336"/>
                              <a:gd name="T21" fmla="*/ T20 w 50"/>
                              <a:gd name="T22" fmla="+- 0 696 680"/>
                              <a:gd name="T23" fmla="*/ 696 h 19"/>
                              <a:gd name="T24" fmla="+- 0 2383 2336"/>
                              <a:gd name="T25" fmla="*/ T24 w 50"/>
                              <a:gd name="T26" fmla="+- 0 699 680"/>
                              <a:gd name="T27" fmla="*/ 699 h 19"/>
                              <a:gd name="T28" fmla="+- 0 2386 2336"/>
                              <a:gd name="T29" fmla="*/ T28 w 50"/>
                              <a:gd name="T30" fmla="+- 0 683 680"/>
                              <a:gd name="T31" fmla="*/ 683 h 19"/>
                              <a:gd name="T32" fmla="+- 0 2385 2336"/>
                              <a:gd name="T33" fmla="*/ T32 w 50"/>
                              <a:gd name="T34" fmla="+- 0 683 680"/>
                              <a:gd name="T35" fmla="*/ 683 h 19"/>
                              <a:gd name="T36" fmla="+- 0 2338 2336"/>
                              <a:gd name="T37" fmla="*/ T36 w 50"/>
                              <a:gd name="T38" fmla="+- 0 680 680"/>
                              <a:gd name="T39" fmla="*/ 68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19">
                                <a:moveTo>
                                  <a:pt x="47" y="19"/>
                                </a:moveTo>
                                <a:lnTo>
                                  <a:pt x="47" y="19"/>
                                </a:lnTo>
                                <a:lnTo>
                                  <a:pt x="48" y="19"/>
                                </a:lnTo>
                                <a:lnTo>
                                  <a:pt x="47" y="19"/>
                                </a:lnTo>
                                <a:close/>
                                <a:moveTo>
                                  <a:pt x="2" y="0"/>
                                </a:moveTo>
                                <a:lnTo>
                                  <a:pt x="0" y="16"/>
                                </a:lnTo>
                                <a:lnTo>
                                  <a:pt x="47" y="19"/>
                                </a:lnTo>
                                <a:lnTo>
                                  <a:pt x="50" y="3"/>
                                </a:lnTo>
                                <a:lnTo>
                                  <a:pt x="49"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AutoShape 137"/>
                        <wps:cNvSpPr>
                          <a:spLocks/>
                        </wps:cNvSpPr>
                        <wps:spPr bwMode="auto">
                          <a:xfrm>
                            <a:off x="2383" y="683"/>
                            <a:ext cx="47" cy="22"/>
                          </a:xfrm>
                          <a:custGeom>
                            <a:avLst/>
                            <a:gdLst>
                              <a:gd name="T0" fmla="+- 0 2426 2383"/>
                              <a:gd name="T1" fmla="*/ T0 w 47"/>
                              <a:gd name="T2" fmla="+- 0 704 683"/>
                              <a:gd name="T3" fmla="*/ 704 h 22"/>
                              <a:gd name="T4" fmla="+- 0 2426 2383"/>
                              <a:gd name="T5" fmla="*/ T4 w 47"/>
                              <a:gd name="T6" fmla="+- 0 704 683"/>
                              <a:gd name="T7" fmla="*/ 704 h 22"/>
                              <a:gd name="T8" fmla="+- 0 2427 2383"/>
                              <a:gd name="T9" fmla="*/ T8 w 47"/>
                              <a:gd name="T10" fmla="+- 0 704 683"/>
                              <a:gd name="T11" fmla="*/ 704 h 22"/>
                              <a:gd name="T12" fmla="+- 0 2426 2383"/>
                              <a:gd name="T13" fmla="*/ T12 w 47"/>
                              <a:gd name="T14" fmla="+- 0 704 683"/>
                              <a:gd name="T15" fmla="*/ 704 h 22"/>
                              <a:gd name="T16" fmla="+- 0 2386 2383"/>
                              <a:gd name="T17" fmla="*/ T16 w 47"/>
                              <a:gd name="T18" fmla="+- 0 683 683"/>
                              <a:gd name="T19" fmla="*/ 683 h 22"/>
                              <a:gd name="T20" fmla="+- 0 2383 2383"/>
                              <a:gd name="T21" fmla="*/ T20 w 47"/>
                              <a:gd name="T22" fmla="+- 0 699 683"/>
                              <a:gd name="T23" fmla="*/ 699 h 22"/>
                              <a:gd name="T24" fmla="+- 0 2426 2383"/>
                              <a:gd name="T25" fmla="*/ T24 w 47"/>
                              <a:gd name="T26" fmla="+- 0 704 683"/>
                              <a:gd name="T27" fmla="*/ 704 h 22"/>
                              <a:gd name="T28" fmla="+- 0 2430 2383"/>
                              <a:gd name="T29" fmla="*/ T28 w 47"/>
                              <a:gd name="T30" fmla="+- 0 688 683"/>
                              <a:gd name="T31" fmla="*/ 688 h 22"/>
                              <a:gd name="T32" fmla="+- 0 2429 2383"/>
                              <a:gd name="T33" fmla="*/ T32 w 47"/>
                              <a:gd name="T34" fmla="+- 0 688 683"/>
                              <a:gd name="T35" fmla="*/ 688 h 22"/>
                              <a:gd name="T36" fmla="+- 0 2386 2383"/>
                              <a:gd name="T37" fmla="*/ T36 w 47"/>
                              <a:gd name="T38" fmla="+- 0 683 683"/>
                              <a:gd name="T39" fmla="*/ 68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2">
                                <a:moveTo>
                                  <a:pt x="43" y="21"/>
                                </a:moveTo>
                                <a:lnTo>
                                  <a:pt x="43" y="21"/>
                                </a:lnTo>
                                <a:lnTo>
                                  <a:pt x="44" y="21"/>
                                </a:lnTo>
                                <a:lnTo>
                                  <a:pt x="43" y="21"/>
                                </a:lnTo>
                                <a:close/>
                                <a:moveTo>
                                  <a:pt x="3" y="0"/>
                                </a:moveTo>
                                <a:lnTo>
                                  <a:pt x="0" y="16"/>
                                </a:lnTo>
                                <a:lnTo>
                                  <a:pt x="43" y="21"/>
                                </a:lnTo>
                                <a:lnTo>
                                  <a:pt x="47" y="5"/>
                                </a:lnTo>
                                <a:lnTo>
                                  <a:pt x="46" y="5"/>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38"/>
                        <wps:cNvSpPr>
                          <a:spLocks/>
                        </wps:cNvSpPr>
                        <wps:spPr bwMode="auto">
                          <a:xfrm>
                            <a:off x="2426" y="688"/>
                            <a:ext cx="52" cy="24"/>
                          </a:xfrm>
                          <a:custGeom>
                            <a:avLst/>
                            <a:gdLst>
                              <a:gd name="T0" fmla="+- 0 2430 2426"/>
                              <a:gd name="T1" fmla="*/ T0 w 52"/>
                              <a:gd name="T2" fmla="+- 0 688 688"/>
                              <a:gd name="T3" fmla="*/ 688 h 24"/>
                              <a:gd name="T4" fmla="+- 0 2426 2426"/>
                              <a:gd name="T5" fmla="*/ T4 w 52"/>
                              <a:gd name="T6" fmla="+- 0 704 688"/>
                              <a:gd name="T7" fmla="*/ 704 h 24"/>
                              <a:gd name="T8" fmla="+- 0 2474 2426"/>
                              <a:gd name="T9" fmla="*/ T8 w 52"/>
                              <a:gd name="T10" fmla="+- 0 711 688"/>
                              <a:gd name="T11" fmla="*/ 711 h 24"/>
                              <a:gd name="T12" fmla="+- 0 2478 2426"/>
                              <a:gd name="T13" fmla="*/ T12 w 52"/>
                              <a:gd name="T14" fmla="+- 0 695 688"/>
                              <a:gd name="T15" fmla="*/ 695 h 24"/>
                              <a:gd name="T16" fmla="+- 0 2430 2426"/>
                              <a:gd name="T17" fmla="*/ T16 w 52"/>
                              <a:gd name="T18" fmla="+- 0 688 688"/>
                              <a:gd name="T19" fmla="*/ 688 h 24"/>
                            </a:gdLst>
                            <a:ahLst/>
                            <a:cxnLst>
                              <a:cxn ang="0">
                                <a:pos x="T1" y="T3"/>
                              </a:cxn>
                              <a:cxn ang="0">
                                <a:pos x="T5" y="T7"/>
                              </a:cxn>
                              <a:cxn ang="0">
                                <a:pos x="T9" y="T11"/>
                              </a:cxn>
                              <a:cxn ang="0">
                                <a:pos x="T13" y="T15"/>
                              </a:cxn>
                              <a:cxn ang="0">
                                <a:pos x="T17" y="T19"/>
                              </a:cxn>
                            </a:cxnLst>
                            <a:rect l="0" t="0" r="r" b="b"/>
                            <a:pathLst>
                              <a:path w="52" h="24">
                                <a:moveTo>
                                  <a:pt x="4" y="0"/>
                                </a:moveTo>
                                <a:lnTo>
                                  <a:pt x="0" y="16"/>
                                </a:lnTo>
                                <a:lnTo>
                                  <a:pt x="48" y="23"/>
                                </a:lnTo>
                                <a:lnTo>
                                  <a:pt x="52" y="7"/>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AutoShape 139"/>
                        <wps:cNvSpPr>
                          <a:spLocks/>
                        </wps:cNvSpPr>
                        <wps:spPr bwMode="auto">
                          <a:xfrm>
                            <a:off x="2474" y="695"/>
                            <a:ext cx="51" cy="24"/>
                          </a:xfrm>
                          <a:custGeom>
                            <a:avLst/>
                            <a:gdLst>
                              <a:gd name="T0" fmla="+- 0 2519 2474"/>
                              <a:gd name="T1" fmla="*/ T0 w 51"/>
                              <a:gd name="T2" fmla="+- 0 718 695"/>
                              <a:gd name="T3" fmla="*/ 718 h 24"/>
                              <a:gd name="T4" fmla="+- 0 2519 2474"/>
                              <a:gd name="T5" fmla="*/ T4 w 51"/>
                              <a:gd name="T6" fmla="+- 0 719 695"/>
                              <a:gd name="T7" fmla="*/ 719 h 24"/>
                              <a:gd name="T8" fmla="+- 0 2520 2474"/>
                              <a:gd name="T9" fmla="*/ T8 w 51"/>
                              <a:gd name="T10" fmla="+- 0 719 695"/>
                              <a:gd name="T11" fmla="*/ 719 h 24"/>
                              <a:gd name="T12" fmla="+- 0 2519 2474"/>
                              <a:gd name="T13" fmla="*/ T12 w 51"/>
                              <a:gd name="T14" fmla="+- 0 718 695"/>
                              <a:gd name="T15" fmla="*/ 718 h 24"/>
                              <a:gd name="T16" fmla="+- 0 2478 2474"/>
                              <a:gd name="T17" fmla="*/ T16 w 51"/>
                              <a:gd name="T18" fmla="+- 0 695 695"/>
                              <a:gd name="T19" fmla="*/ 695 h 24"/>
                              <a:gd name="T20" fmla="+- 0 2474 2474"/>
                              <a:gd name="T21" fmla="*/ T20 w 51"/>
                              <a:gd name="T22" fmla="+- 0 711 695"/>
                              <a:gd name="T23" fmla="*/ 711 h 24"/>
                              <a:gd name="T24" fmla="+- 0 2519 2474"/>
                              <a:gd name="T25" fmla="*/ T24 w 51"/>
                              <a:gd name="T26" fmla="+- 0 718 695"/>
                              <a:gd name="T27" fmla="*/ 718 h 24"/>
                              <a:gd name="T28" fmla="+- 0 2525 2474"/>
                              <a:gd name="T29" fmla="*/ T28 w 51"/>
                              <a:gd name="T30" fmla="+- 0 704 695"/>
                              <a:gd name="T31" fmla="*/ 704 h 24"/>
                              <a:gd name="T32" fmla="+- 0 2523 2474"/>
                              <a:gd name="T33" fmla="*/ T32 w 51"/>
                              <a:gd name="T34" fmla="+- 0 703 695"/>
                              <a:gd name="T35" fmla="*/ 703 h 24"/>
                              <a:gd name="T36" fmla="+- 0 2478 2474"/>
                              <a:gd name="T37" fmla="*/ T36 w 51"/>
                              <a:gd name="T38" fmla="+- 0 695 695"/>
                              <a:gd name="T39" fmla="*/ 695 h 24"/>
                              <a:gd name="T40" fmla="+- 0 2524 2474"/>
                              <a:gd name="T41" fmla="*/ T40 w 51"/>
                              <a:gd name="T42" fmla="+- 0 703 695"/>
                              <a:gd name="T43" fmla="*/ 703 h 24"/>
                              <a:gd name="T44" fmla="+- 0 2523 2474"/>
                              <a:gd name="T45" fmla="*/ T44 w 51"/>
                              <a:gd name="T46" fmla="+- 0 703 695"/>
                              <a:gd name="T47" fmla="*/ 703 h 24"/>
                              <a:gd name="T48" fmla="+- 0 2525 2474"/>
                              <a:gd name="T49" fmla="*/ T48 w 51"/>
                              <a:gd name="T50" fmla="+- 0 704 695"/>
                              <a:gd name="T51" fmla="*/ 704 h 24"/>
                              <a:gd name="T52" fmla="+- 0 2524 2474"/>
                              <a:gd name="T53" fmla="*/ T52 w 51"/>
                              <a:gd name="T54" fmla="+- 0 703 695"/>
                              <a:gd name="T55" fmla="*/ 70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 h="24">
                                <a:moveTo>
                                  <a:pt x="45" y="23"/>
                                </a:moveTo>
                                <a:lnTo>
                                  <a:pt x="45" y="24"/>
                                </a:lnTo>
                                <a:lnTo>
                                  <a:pt x="46" y="24"/>
                                </a:lnTo>
                                <a:lnTo>
                                  <a:pt x="45" y="23"/>
                                </a:lnTo>
                                <a:close/>
                                <a:moveTo>
                                  <a:pt x="4" y="0"/>
                                </a:moveTo>
                                <a:lnTo>
                                  <a:pt x="0" y="16"/>
                                </a:lnTo>
                                <a:lnTo>
                                  <a:pt x="45" y="23"/>
                                </a:lnTo>
                                <a:lnTo>
                                  <a:pt x="51" y="9"/>
                                </a:lnTo>
                                <a:lnTo>
                                  <a:pt x="49" y="8"/>
                                </a:lnTo>
                                <a:lnTo>
                                  <a:pt x="4" y="0"/>
                                </a:lnTo>
                                <a:close/>
                                <a:moveTo>
                                  <a:pt x="50" y="8"/>
                                </a:moveTo>
                                <a:lnTo>
                                  <a:pt x="49" y="8"/>
                                </a:lnTo>
                                <a:lnTo>
                                  <a:pt x="51" y="9"/>
                                </a:lnTo>
                                <a:lnTo>
                                  <a:pt x="50" y="8"/>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AutoShape 140"/>
                        <wps:cNvSpPr>
                          <a:spLocks/>
                        </wps:cNvSpPr>
                        <wps:spPr bwMode="auto">
                          <a:xfrm>
                            <a:off x="2519" y="704"/>
                            <a:ext cx="44" cy="26"/>
                          </a:xfrm>
                          <a:custGeom>
                            <a:avLst/>
                            <a:gdLst>
                              <a:gd name="T0" fmla="+- 0 2525 2519"/>
                              <a:gd name="T1" fmla="*/ T0 w 44"/>
                              <a:gd name="T2" fmla="+- 0 704 704"/>
                              <a:gd name="T3" fmla="*/ 704 h 26"/>
                              <a:gd name="T4" fmla="+- 0 2519 2519"/>
                              <a:gd name="T5" fmla="*/ T4 w 44"/>
                              <a:gd name="T6" fmla="+- 0 719 704"/>
                              <a:gd name="T7" fmla="*/ 719 h 26"/>
                              <a:gd name="T8" fmla="+- 0 2555 2519"/>
                              <a:gd name="T9" fmla="*/ T8 w 44"/>
                              <a:gd name="T10" fmla="+- 0 730 704"/>
                              <a:gd name="T11" fmla="*/ 730 h 26"/>
                              <a:gd name="T12" fmla="+- 0 2556 2519"/>
                              <a:gd name="T13" fmla="*/ T12 w 44"/>
                              <a:gd name="T14" fmla="+- 0 730 704"/>
                              <a:gd name="T15" fmla="*/ 730 h 26"/>
                              <a:gd name="T16" fmla="+- 0 2561 2519"/>
                              <a:gd name="T17" fmla="*/ T16 w 44"/>
                              <a:gd name="T18" fmla="+- 0 714 704"/>
                              <a:gd name="T19" fmla="*/ 714 h 26"/>
                              <a:gd name="T20" fmla="+- 0 2525 2519"/>
                              <a:gd name="T21" fmla="*/ T20 w 44"/>
                              <a:gd name="T22" fmla="+- 0 704 704"/>
                              <a:gd name="T23" fmla="*/ 704 h 26"/>
                              <a:gd name="T24" fmla="+- 0 2561 2519"/>
                              <a:gd name="T25" fmla="*/ T24 w 44"/>
                              <a:gd name="T26" fmla="+- 0 714 704"/>
                              <a:gd name="T27" fmla="*/ 714 h 26"/>
                              <a:gd name="T28" fmla="+- 0 2561 2519"/>
                              <a:gd name="T29" fmla="*/ T28 w 44"/>
                              <a:gd name="T30" fmla="+- 0 714 704"/>
                              <a:gd name="T31" fmla="*/ 714 h 26"/>
                              <a:gd name="T32" fmla="+- 0 2562 2519"/>
                              <a:gd name="T33" fmla="*/ T32 w 44"/>
                              <a:gd name="T34" fmla="+- 0 714 704"/>
                              <a:gd name="T35" fmla="*/ 714 h 26"/>
                              <a:gd name="T36" fmla="+- 0 2561 2519"/>
                              <a:gd name="T37" fmla="*/ T36 w 44"/>
                              <a:gd name="T38" fmla="+- 0 714 704"/>
                              <a:gd name="T39" fmla="*/ 714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26">
                                <a:moveTo>
                                  <a:pt x="6" y="0"/>
                                </a:moveTo>
                                <a:lnTo>
                                  <a:pt x="0" y="15"/>
                                </a:lnTo>
                                <a:lnTo>
                                  <a:pt x="36" y="26"/>
                                </a:lnTo>
                                <a:lnTo>
                                  <a:pt x="37" y="26"/>
                                </a:lnTo>
                                <a:lnTo>
                                  <a:pt x="42" y="10"/>
                                </a:lnTo>
                                <a:lnTo>
                                  <a:pt x="6" y="0"/>
                                </a:lnTo>
                                <a:close/>
                                <a:moveTo>
                                  <a:pt x="42" y="10"/>
                                </a:moveTo>
                                <a:lnTo>
                                  <a:pt x="42" y="10"/>
                                </a:lnTo>
                                <a:lnTo>
                                  <a:pt x="43" y="10"/>
                                </a:lnTo>
                                <a:lnTo>
                                  <a:pt x="42" y="1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141"/>
                        <wps:cNvSpPr>
                          <a:spLocks/>
                        </wps:cNvSpPr>
                        <wps:spPr bwMode="auto">
                          <a:xfrm>
                            <a:off x="2556" y="714"/>
                            <a:ext cx="38" cy="24"/>
                          </a:xfrm>
                          <a:custGeom>
                            <a:avLst/>
                            <a:gdLst>
                              <a:gd name="T0" fmla="+- 0 2561 2556"/>
                              <a:gd name="T1" fmla="*/ T0 w 38"/>
                              <a:gd name="T2" fmla="+- 0 714 714"/>
                              <a:gd name="T3" fmla="*/ 714 h 24"/>
                              <a:gd name="T4" fmla="+- 0 2556 2556"/>
                              <a:gd name="T5" fmla="*/ T4 w 38"/>
                              <a:gd name="T6" fmla="+- 0 730 714"/>
                              <a:gd name="T7" fmla="*/ 730 h 24"/>
                              <a:gd name="T8" fmla="+- 0 2589 2556"/>
                              <a:gd name="T9" fmla="*/ T8 w 38"/>
                              <a:gd name="T10" fmla="+- 0 738 714"/>
                              <a:gd name="T11" fmla="*/ 738 h 24"/>
                              <a:gd name="T12" fmla="+- 0 2589 2556"/>
                              <a:gd name="T13" fmla="*/ T12 w 38"/>
                              <a:gd name="T14" fmla="+- 0 738 714"/>
                              <a:gd name="T15" fmla="*/ 738 h 24"/>
                              <a:gd name="T16" fmla="+- 0 2593 2556"/>
                              <a:gd name="T17" fmla="*/ T16 w 38"/>
                              <a:gd name="T18" fmla="+- 0 722 714"/>
                              <a:gd name="T19" fmla="*/ 722 h 24"/>
                              <a:gd name="T20" fmla="+- 0 2593 2556"/>
                              <a:gd name="T21" fmla="*/ T20 w 38"/>
                              <a:gd name="T22" fmla="+- 0 722 714"/>
                              <a:gd name="T23" fmla="*/ 722 h 24"/>
                              <a:gd name="T24" fmla="+- 0 2561 2556"/>
                              <a:gd name="T25" fmla="*/ T24 w 38"/>
                              <a:gd name="T26" fmla="+- 0 714 714"/>
                              <a:gd name="T27" fmla="*/ 714 h 24"/>
                            </a:gdLst>
                            <a:ahLst/>
                            <a:cxnLst>
                              <a:cxn ang="0">
                                <a:pos x="T1" y="T3"/>
                              </a:cxn>
                              <a:cxn ang="0">
                                <a:pos x="T5" y="T7"/>
                              </a:cxn>
                              <a:cxn ang="0">
                                <a:pos x="T9" y="T11"/>
                              </a:cxn>
                              <a:cxn ang="0">
                                <a:pos x="T13" y="T15"/>
                              </a:cxn>
                              <a:cxn ang="0">
                                <a:pos x="T17" y="T19"/>
                              </a:cxn>
                              <a:cxn ang="0">
                                <a:pos x="T21" y="T23"/>
                              </a:cxn>
                              <a:cxn ang="0">
                                <a:pos x="T25" y="T27"/>
                              </a:cxn>
                            </a:cxnLst>
                            <a:rect l="0" t="0" r="r" b="b"/>
                            <a:pathLst>
                              <a:path w="38" h="24">
                                <a:moveTo>
                                  <a:pt x="5" y="0"/>
                                </a:moveTo>
                                <a:lnTo>
                                  <a:pt x="0" y="16"/>
                                </a:lnTo>
                                <a:lnTo>
                                  <a:pt x="33" y="24"/>
                                </a:lnTo>
                                <a:lnTo>
                                  <a:pt x="37" y="8"/>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142"/>
                        <wps:cNvSpPr>
                          <a:spLocks/>
                        </wps:cNvSpPr>
                        <wps:spPr bwMode="auto">
                          <a:xfrm>
                            <a:off x="2589" y="722"/>
                            <a:ext cx="49" cy="24"/>
                          </a:xfrm>
                          <a:custGeom>
                            <a:avLst/>
                            <a:gdLst>
                              <a:gd name="T0" fmla="+- 0 2593 2589"/>
                              <a:gd name="T1" fmla="*/ T0 w 49"/>
                              <a:gd name="T2" fmla="+- 0 722 722"/>
                              <a:gd name="T3" fmla="*/ 722 h 24"/>
                              <a:gd name="T4" fmla="+- 0 2589 2589"/>
                              <a:gd name="T5" fmla="*/ T4 w 49"/>
                              <a:gd name="T6" fmla="+- 0 738 722"/>
                              <a:gd name="T7" fmla="*/ 738 h 24"/>
                              <a:gd name="T8" fmla="+- 0 2633 2589"/>
                              <a:gd name="T9" fmla="*/ T8 w 49"/>
                              <a:gd name="T10" fmla="+- 0 746 722"/>
                              <a:gd name="T11" fmla="*/ 746 h 24"/>
                              <a:gd name="T12" fmla="+- 0 2631 2589"/>
                              <a:gd name="T13" fmla="*/ T12 w 49"/>
                              <a:gd name="T14" fmla="+- 0 745 722"/>
                              <a:gd name="T15" fmla="*/ 745 h 24"/>
                              <a:gd name="T16" fmla="+- 0 2638 2589"/>
                              <a:gd name="T17" fmla="*/ T16 w 49"/>
                              <a:gd name="T18" fmla="+- 0 730 722"/>
                              <a:gd name="T19" fmla="*/ 730 h 24"/>
                              <a:gd name="T20" fmla="+- 0 2637 2589"/>
                              <a:gd name="T21" fmla="*/ T20 w 49"/>
                              <a:gd name="T22" fmla="+- 0 730 722"/>
                              <a:gd name="T23" fmla="*/ 730 h 24"/>
                              <a:gd name="T24" fmla="+- 0 2637 2589"/>
                              <a:gd name="T25" fmla="*/ T24 w 49"/>
                              <a:gd name="T26" fmla="+- 0 729 722"/>
                              <a:gd name="T27" fmla="*/ 729 h 24"/>
                              <a:gd name="T28" fmla="+- 0 2593 2589"/>
                              <a:gd name="T29" fmla="*/ T28 w 49"/>
                              <a:gd name="T30" fmla="+- 0 722 722"/>
                              <a:gd name="T31" fmla="*/ 722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24">
                                <a:moveTo>
                                  <a:pt x="4" y="0"/>
                                </a:moveTo>
                                <a:lnTo>
                                  <a:pt x="0" y="16"/>
                                </a:lnTo>
                                <a:lnTo>
                                  <a:pt x="44" y="24"/>
                                </a:lnTo>
                                <a:lnTo>
                                  <a:pt x="42" y="23"/>
                                </a:lnTo>
                                <a:lnTo>
                                  <a:pt x="49" y="8"/>
                                </a:lnTo>
                                <a:lnTo>
                                  <a:pt x="48" y="8"/>
                                </a:lnTo>
                                <a:lnTo>
                                  <a:pt x="48" y="7"/>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AutoShape 143"/>
                        <wps:cNvSpPr>
                          <a:spLocks/>
                        </wps:cNvSpPr>
                        <wps:spPr bwMode="auto">
                          <a:xfrm>
                            <a:off x="2631" y="730"/>
                            <a:ext cx="49" cy="30"/>
                          </a:xfrm>
                          <a:custGeom>
                            <a:avLst/>
                            <a:gdLst>
                              <a:gd name="T0" fmla="+- 0 2638 2631"/>
                              <a:gd name="T1" fmla="*/ T0 w 49"/>
                              <a:gd name="T2" fmla="+- 0 730 730"/>
                              <a:gd name="T3" fmla="*/ 730 h 30"/>
                              <a:gd name="T4" fmla="+- 0 2631 2631"/>
                              <a:gd name="T5" fmla="*/ T4 w 49"/>
                              <a:gd name="T6" fmla="+- 0 745 730"/>
                              <a:gd name="T7" fmla="*/ 745 h 30"/>
                              <a:gd name="T8" fmla="+- 0 2673 2631"/>
                              <a:gd name="T9" fmla="*/ T8 w 49"/>
                              <a:gd name="T10" fmla="+- 0 759 730"/>
                              <a:gd name="T11" fmla="*/ 759 h 30"/>
                              <a:gd name="T12" fmla="+- 0 2673 2631"/>
                              <a:gd name="T13" fmla="*/ T12 w 49"/>
                              <a:gd name="T14" fmla="+- 0 759 730"/>
                              <a:gd name="T15" fmla="*/ 759 h 30"/>
                              <a:gd name="T16" fmla="+- 0 2678 2631"/>
                              <a:gd name="T17" fmla="*/ T16 w 49"/>
                              <a:gd name="T18" fmla="+- 0 744 730"/>
                              <a:gd name="T19" fmla="*/ 744 h 30"/>
                              <a:gd name="T20" fmla="+- 0 2678 2631"/>
                              <a:gd name="T21" fmla="*/ T20 w 49"/>
                              <a:gd name="T22" fmla="+- 0 744 730"/>
                              <a:gd name="T23" fmla="*/ 744 h 30"/>
                              <a:gd name="T24" fmla="+- 0 2638 2631"/>
                              <a:gd name="T25" fmla="*/ T24 w 49"/>
                              <a:gd name="T26" fmla="+- 0 730 730"/>
                              <a:gd name="T27" fmla="*/ 730 h 30"/>
                              <a:gd name="T28" fmla="+- 0 2678 2631"/>
                              <a:gd name="T29" fmla="*/ T28 w 49"/>
                              <a:gd name="T30" fmla="+- 0 744 730"/>
                              <a:gd name="T31" fmla="*/ 744 h 30"/>
                              <a:gd name="T32" fmla="+- 0 2678 2631"/>
                              <a:gd name="T33" fmla="*/ T32 w 49"/>
                              <a:gd name="T34" fmla="+- 0 744 730"/>
                              <a:gd name="T35" fmla="*/ 744 h 30"/>
                              <a:gd name="T36" fmla="+- 0 2679 2631"/>
                              <a:gd name="T37" fmla="*/ T36 w 49"/>
                              <a:gd name="T38" fmla="+- 0 744 730"/>
                              <a:gd name="T39" fmla="*/ 744 h 30"/>
                              <a:gd name="T40" fmla="+- 0 2678 2631"/>
                              <a:gd name="T41" fmla="*/ T40 w 49"/>
                              <a:gd name="T42" fmla="+- 0 744 730"/>
                              <a:gd name="T43" fmla="*/ 74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 h="30">
                                <a:moveTo>
                                  <a:pt x="7" y="0"/>
                                </a:moveTo>
                                <a:lnTo>
                                  <a:pt x="0" y="15"/>
                                </a:lnTo>
                                <a:lnTo>
                                  <a:pt x="42" y="29"/>
                                </a:lnTo>
                                <a:lnTo>
                                  <a:pt x="47" y="14"/>
                                </a:lnTo>
                                <a:lnTo>
                                  <a:pt x="7" y="0"/>
                                </a:lnTo>
                                <a:close/>
                                <a:moveTo>
                                  <a:pt x="47" y="14"/>
                                </a:moveTo>
                                <a:lnTo>
                                  <a:pt x="47" y="14"/>
                                </a:lnTo>
                                <a:lnTo>
                                  <a:pt x="48" y="14"/>
                                </a:lnTo>
                                <a:lnTo>
                                  <a:pt x="47" y="14"/>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AutoShape 144"/>
                        <wps:cNvSpPr>
                          <a:spLocks/>
                        </wps:cNvSpPr>
                        <wps:spPr bwMode="auto">
                          <a:xfrm>
                            <a:off x="2673" y="744"/>
                            <a:ext cx="39" cy="24"/>
                          </a:xfrm>
                          <a:custGeom>
                            <a:avLst/>
                            <a:gdLst>
                              <a:gd name="T0" fmla="+- 0 2705 2673"/>
                              <a:gd name="T1" fmla="*/ T0 w 39"/>
                              <a:gd name="T2" fmla="+- 0 767 744"/>
                              <a:gd name="T3" fmla="*/ 767 h 24"/>
                              <a:gd name="T4" fmla="+- 0 2705 2673"/>
                              <a:gd name="T5" fmla="*/ T4 w 39"/>
                              <a:gd name="T6" fmla="+- 0 767 744"/>
                              <a:gd name="T7" fmla="*/ 767 h 24"/>
                              <a:gd name="T8" fmla="+- 0 2705 2673"/>
                              <a:gd name="T9" fmla="*/ T8 w 39"/>
                              <a:gd name="T10" fmla="+- 0 767 744"/>
                              <a:gd name="T11" fmla="*/ 767 h 24"/>
                              <a:gd name="T12" fmla="+- 0 2705 2673"/>
                              <a:gd name="T13" fmla="*/ T12 w 39"/>
                              <a:gd name="T14" fmla="+- 0 767 744"/>
                              <a:gd name="T15" fmla="*/ 767 h 24"/>
                              <a:gd name="T16" fmla="+- 0 2678 2673"/>
                              <a:gd name="T17" fmla="*/ T16 w 39"/>
                              <a:gd name="T18" fmla="+- 0 744 744"/>
                              <a:gd name="T19" fmla="*/ 744 h 24"/>
                              <a:gd name="T20" fmla="+- 0 2673 2673"/>
                              <a:gd name="T21" fmla="*/ T20 w 39"/>
                              <a:gd name="T22" fmla="+- 0 759 744"/>
                              <a:gd name="T23" fmla="*/ 759 h 24"/>
                              <a:gd name="T24" fmla="+- 0 2705 2673"/>
                              <a:gd name="T25" fmla="*/ T24 w 39"/>
                              <a:gd name="T26" fmla="+- 0 767 744"/>
                              <a:gd name="T27" fmla="*/ 767 h 24"/>
                              <a:gd name="T28" fmla="+- 0 2712 2673"/>
                              <a:gd name="T29" fmla="*/ T28 w 39"/>
                              <a:gd name="T30" fmla="+- 0 752 744"/>
                              <a:gd name="T31" fmla="*/ 752 h 24"/>
                              <a:gd name="T32" fmla="+- 0 2711 2673"/>
                              <a:gd name="T33" fmla="*/ T32 w 39"/>
                              <a:gd name="T34" fmla="+- 0 752 744"/>
                              <a:gd name="T35" fmla="*/ 752 h 24"/>
                              <a:gd name="T36" fmla="+- 0 2678 2673"/>
                              <a:gd name="T37" fmla="*/ T36 w 39"/>
                              <a:gd name="T38" fmla="+- 0 744 744"/>
                              <a:gd name="T39" fmla="*/ 74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24">
                                <a:moveTo>
                                  <a:pt x="32" y="23"/>
                                </a:moveTo>
                                <a:lnTo>
                                  <a:pt x="32" y="23"/>
                                </a:lnTo>
                                <a:close/>
                                <a:moveTo>
                                  <a:pt x="5" y="0"/>
                                </a:moveTo>
                                <a:lnTo>
                                  <a:pt x="0" y="15"/>
                                </a:lnTo>
                                <a:lnTo>
                                  <a:pt x="32" y="23"/>
                                </a:lnTo>
                                <a:lnTo>
                                  <a:pt x="39" y="8"/>
                                </a:lnTo>
                                <a:lnTo>
                                  <a:pt x="38" y="8"/>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45"/>
                        <wps:cNvSpPr>
                          <a:spLocks/>
                        </wps:cNvSpPr>
                        <wps:spPr bwMode="auto">
                          <a:xfrm>
                            <a:off x="2705" y="752"/>
                            <a:ext cx="66" cy="35"/>
                          </a:xfrm>
                          <a:custGeom>
                            <a:avLst/>
                            <a:gdLst>
                              <a:gd name="T0" fmla="+- 0 2712 2705"/>
                              <a:gd name="T1" fmla="*/ T0 w 66"/>
                              <a:gd name="T2" fmla="+- 0 752 752"/>
                              <a:gd name="T3" fmla="*/ 752 h 35"/>
                              <a:gd name="T4" fmla="+- 0 2705 2705"/>
                              <a:gd name="T5" fmla="*/ T4 w 66"/>
                              <a:gd name="T6" fmla="+- 0 767 752"/>
                              <a:gd name="T7" fmla="*/ 767 h 35"/>
                              <a:gd name="T8" fmla="+- 0 2763 2705"/>
                              <a:gd name="T9" fmla="*/ T8 w 66"/>
                              <a:gd name="T10" fmla="+- 0 786 752"/>
                              <a:gd name="T11" fmla="*/ 786 h 35"/>
                              <a:gd name="T12" fmla="+- 0 2763 2705"/>
                              <a:gd name="T13" fmla="*/ T12 w 66"/>
                              <a:gd name="T14" fmla="+- 0 785 752"/>
                              <a:gd name="T15" fmla="*/ 785 h 35"/>
                              <a:gd name="T16" fmla="+- 0 2770 2705"/>
                              <a:gd name="T17" fmla="*/ T16 w 66"/>
                              <a:gd name="T18" fmla="+- 0 770 752"/>
                              <a:gd name="T19" fmla="*/ 770 h 35"/>
                              <a:gd name="T20" fmla="+- 0 2770 2705"/>
                              <a:gd name="T21" fmla="*/ T20 w 66"/>
                              <a:gd name="T22" fmla="+- 0 770 752"/>
                              <a:gd name="T23" fmla="*/ 770 h 35"/>
                              <a:gd name="T24" fmla="+- 0 2712 2705"/>
                              <a:gd name="T25" fmla="*/ T24 w 66"/>
                              <a:gd name="T26" fmla="+- 0 752 752"/>
                              <a:gd name="T27" fmla="*/ 752 h 35"/>
                            </a:gdLst>
                            <a:ahLst/>
                            <a:cxnLst>
                              <a:cxn ang="0">
                                <a:pos x="T1" y="T3"/>
                              </a:cxn>
                              <a:cxn ang="0">
                                <a:pos x="T5" y="T7"/>
                              </a:cxn>
                              <a:cxn ang="0">
                                <a:pos x="T9" y="T11"/>
                              </a:cxn>
                              <a:cxn ang="0">
                                <a:pos x="T13" y="T15"/>
                              </a:cxn>
                              <a:cxn ang="0">
                                <a:pos x="T17" y="T19"/>
                              </a:cxn>
                              <a:cxn ang="0">
                                <a:pos x="T21" y="T23"/>
                              </a:cxn>
                              <a:cxn ang="0">
                                <a:pos x="T25" y="T27"/>
                              </a:cxn>
                            </a:cxnLst>
                            <a:rect l="0" t="0" r="r" b="b"/>
                            <a:pathLst>
                              <a:path w="66" h="35">
                                <a:moveTo>
                                  <a:pt x="7" y="0"/>
                                </a:moveTo>
                                <a:lnTo>
                                  <a:pt x="0" y="15"/>
                                </a:lnTo>
                                <a:lnTo>
                                  <a:pt x="58" y="34"/>
                                </a:lnTo>
                                <a:lnTo>
                                  <a:pt x="58" y="33"/>
                                </a:lnTo>
                                <a:lnTo>
                                  <a:pt x="65" y="18"/>
                                </a:lnTo>
                                <a:lnTo>
                                  <a:pt x="7"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146"/>
                        <wps:cNvSpPr>
                          <a:spLocks/>
                        </wps:cNvSpPr>
                        <wps:spPr bwMode="auto">
                          <a:xfrm>
                            <a:off x="2763" y="770"/>
                            <a:ext cx="45" cy="28"/>
                          </a:xfrm>
                          <a:custGeom>
                            <a:avLst/>
                            <a:gdLst>
                              <a:gd name="T0" fmla="+- 0 2770 2763"/>
                              <a:gd name="T1" fmla="*/ T0 w 45"/>
                              <a:gd name="T2" fmla="+- 0 770 770"/>
                              <a:gd name="T3" fmla="*/ 770 h 28"/>
                              <a:gd name="T4" fmla="+- 0 2763 2763"/>
                              <a:gd name="T5" fmla="*/ T4 w 45"/>
                              <a:gd name="T6" fmla="+- 0 785 770"/>
                              <a:gd name="T7" fmla="*/ 785 h 28"/>
                              <a:gd name="T8" fmla="+- 0 2801 2763"/>
                              <a:gd name="T9" fmla="*/ T8 w 45"/>
                              <a:gd name="T10" fmla="+- 0 798 770"/>
                              <a:gd name="T11" fmla="*/ 798 h 28"/>
                              <a:gd name="T12" fmla="+- 0 2801 2763"/>
                              <a:gd name="T13" fmla="*/ T12 w 45"/>
                              <a:gd name="T14" fmla="+- 0 798 770"/>
                              <a:gd name="T15" fmla="*/ 798 h 28"/>
                              <a:gd name="T16" fmla="+- 0 2807 2763"/>
                              <a:gd name="T17" fmla="*/ T16 w 45"/>
                              <a:gd name="T18" fmla="+- 0 783 770"/>
                              <a:gd name="T19" fmla="*/ 783 h 28"/>
                              <a:gd name="T20" fmla="+- 0 2808 2763"/>
                              <a:gd name="T21" fmla="*/ T20 w 45"/>
                              <a:gd name="T22" fmla="+- 0 783 770"/>
                              <a:gd name="T23" fmla="*/ 783 h 28"/>
                              <a:gd name="T24" fmla="+- 0 2770 2763"/>
                              <a:gd name="T25" fmla="*/ T24 w 45"/>
                              <a:gd name="T26" fmla="+- 0 770 770"/>
                              <a:gd name="T27" fmla="*/ 770 h 28"/>
                            </a:gdLst>
                            <a:ahLst/>
                            <a:cxnLst>
                              <a:cxn ang="0">
                                <a:pos x="T1" y="T3"/>
                              </a:cxn>
                              <a:cxn ang="0">
                                <a:pos x="T5" y="T7"/>
                              </a:cxn>
                              <a:cxn ang="0">
                                <a:pos x="T9" y="T11"/>
                              </a:cxn>
                              <a:cxn ang="0">
                                <a:pos x="T13" y="T15"/>
                              </a:cxn>
                              <a:cxn ang="0">
                                <a:pos x="T17" y="T19"/>
                              </a:cxn>
                              <a:cxn ang="0">
                                <a:pos x="T21" y="T23"/>
                              </a:cxn>
                              <a:cxn ang="0">
                                <a:pos x="T25" y="T27"/>
                              </a:cxn>
                            </a:cxnLst>
                            <a:rect l="0" t="0" r="r" b="b"/>
                            <a:pathLst>
                              <a:path w="45" h="28">
                                <a:moveTo>
                                  <a:pt x="7" y="0"/>
                                </a:moveTo>
                                <a:lnTo>
                                  <a:pt x="0" y="15"/>
                                </a:lnTo>
                                <a:lnTo>
                                  <a:pt x="38" y="28"/>
                                </a:lnTo>
                                <a:lnTo>
                                  <a:pt x="44" y="13"/>
                                </a:lnTo>
                                <a:lnTo>
                                  <a:pt x="45" y="13"/>
                                </a:lnTo>
                                <a:lnTo>
                                  <a:pt x="7"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47"/>
                        <wps:cNvSpPr>
                          <a:spLocks/>
                        </wps:cNvSpPr>
                        <wps:spPr bwMode="auto">
                          <a:xfrm>
                            <a:off x="2801" y="783"/>
                            <a:ext cx="41" cy="25"/>
                          </a:xfrm>
                          <a:custGeom>
                            <a:avLst/>
                            <a:gdLst>
                              <a:gd name="T0" fmla="+- 0 2807 2801"/>
                              <a:gd name="T1" fmla="*/ T0 w 41"/>
                              <a:gd name="T2" fmla="+- 0 783 783"/>
                              <a:gd name="T3" fmla="*/ 783 h 25"/>
                              <a:gd name="T4" fmla="+- 0 2801 2801"/>
                              <a:gd name="T5" fmla="*/ T4 w 41"/>
                              <a:gd name="T6" fmla="+- 0 798 783"/>
                              <a:gd name="T7" fmla="*/ 798 h 25"/>
                              <a:gd name="T8" fmla="+- 0 2835 2801"/>
                              <a:gd name="T9" fmla="*/ T8 w 41"/>
                              <a:gd name="T10" fmla="+- 0 807 783"/>
                              <a:gd name="T11" fmla="*/ 807 h 25"/>
                              <a:gd name="T12" fmla="+- 0 2836 2801"/>
                              <a:gd name="T13" fmla="*/ T12 w 41"/>
                              <a:gd name="T14" fmla="+- 0 807 783"/>
                              <a:gd name="T15" fmla="*/ 807 h 25"/>
                              <a:gd name="T16" fmla="+- 0 2842 2801"/>
                              <a:gd name="T17" fmla="*/ T16 w 41"/>
                              <a:gd name="T18" fmla="+- 0 791 783"/>
                              <a:gd name="T19" fmla="*/ 791 h 25"/>
                              <a:gd name="T20" fmla="+- 0 2807 2801"/>
                              <a:gd name="T21" fmla="*/ T20 w 41"/>
                              <a:gd name="T22" fmla="+- 0 783 783"/>
                              <a:gd name="T23" fmla="*/ 783 h 25"/>
                            </a:gdLst>
                            <a:ahLst/>
                            <a:cxnLst>
                              <a:cxn ang="0">
                                <a:pos x="T1" y="T3"/>
                              </a:cxn>
                              <a:cxn ang="0">
                                <a:pos x="T5" y="T7"/>
                              </a:cxn>
                              <a:cxn ang="0">
                                <a:pos x="T9" y="T11"/>
                              </a:cxn>
                              <a:cxn ang="0">
                                <a:pos x="T13" y="T15"/>
                              </a:cxn>
                              <a:cxn ang="0">
                                <a:pos x="T17" y="T19"/>
                              </a:cxn>
                              <a:cxn ang="0">
                                <a:pos x="T21" y="T23"/>
                              </a:cxn>
                            </a:cxnLst>
                            <a:rect l="0" t="0" r="r" b="b"/>
                            <a:pathLst>
                              <a:path w="41" h="25">
                                <a:moveTo>
                                  <a:pt x="6" y="0"/>
                                </a:moveTo>
                                <a:lnTo>
                                  <a:pt x="0" y="15"/>
                                </a:lnTo>
                                <a:lnTo>
                                  <a:pt x="34" y="24"/>
                                </a:lnTo>
                                <a:lnTo>
                                  <a:pt x="35" y="24"/>
                                </a:lnTo>
                                <a:lnTo>
                                  <a:pt x="41" y="8"/>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148"/>
                        <wps:cNvSpPr>
                          <a:spLocks/>
                        </wps:cNvSpPr>
                        <wps:spPr bwMode="auto">
                          <a:xfrm>
                            <a:off x="2836" y="791"/>
                            <a:ext cx="38" cy="24"/>
                          </a:xfrm>
                          <a:custGeom>
                            <a:avLst/>
                            <a:gdLst>
                              <a:gd name="T0" fmla="+- 0 2842 2836"/>
                              <a:gd name="T1" fmla="*/ T0 w 38"/>
                              <a:gd name="T2" fmla="+- 0 791 791"/>
                              <a:gd name="T3" fmla="*/ 791 h 24"/>
                              <a:gd name="T4" fmla="+- 0 2836 2836"/>
                              <a:gd name="T5" fmla="*/ T4 w 38"/>
                              <a:gd name="T6" fmla="+- 0 807 791"/>
                              <a:gd name="T7" fmla="*/ 807 h 24"/>
                              <a:gd name="T8" fmla="+- 0 2869 2836"/>
                              <a:gd name="T9" fmla="*/ T8 w 38"/>
                              <a:gd name="T10" fmla="+- 0 815 791"/>
                              <a:gd name="T11" fmla="*/ 815 h 24"/>
                              <a:gd name="T12" fmla="+- 0 2868 2836"/>
                              <a:gd name="T13" fmla="*/ T12 w 38"/>
                              <a:gd name="T14" fmla="+- 0 815 791"/>
                              <a:gd name="T15" fmla="*/ 815 h 24"/>
                              <a:gd name="T16" fmla="+- 0 2874 2836"/>
                              <a:gd name="T17" fmla="*/ T16 w 38"/>
                              <a:gd name="T18" fmla="+- 0 799 791"/>
                              <a:gd name="T19" fmla="*/ 799 h 24"/>
                              <a:gd name="T20" fmla="+- 0 2874 2836"/>
                              <a:gd name="T21" fmla="*/ T20 w 38"/>
                              <a:gd name="T22" fmla="+- 0 799 791"/>
                              <a:gd name="T23" fmla="*/ 799 h 24"/>
                              <a:gd name="T24" fmla="+- 0 2842 2836"/>
                              <a:gd name="T25" fmla="*/ T24 w 38"/>
                              <a:gd name="T26" fmla="+- 0 791 791"/>
                              <a:gd name="T27" fmla="*/ 791 h 24"/>
                            </a:gdLst>
                            <a:ahLst/>
                            <a:cxnLst>
                              <a:cxn ang="0">
                                <a:pos x="T1" y="T3"/>
                              </a:cxn>
                              <a:cxn ang="0">
                                <a:pos x="T5" y="T7"/>
                              </a:cxn>
                              <a:cxn ang="0">
                                <a:pos x="T9" y="T11"/>
                              </a:cxn>
                              <a:cxn ang="0">
                                <a:pos x="T13" y="T15"/>
                              </a:cxn>
                              <a:cxn ang="0">
                                <a:pos x="T17" y="T19"/>
                              </a:cxn>
                              <a:cxn ang="0">
                                <a:pos x="T21" y="T23"/>
                              </a:cxn>
                              <a:cxn ang="0">
                                <a:pos x="T25" y="T27"/>
                              </a:cxn>
                            </a:cxnLst>
                            <a:rect l="0" t="0" r="r" b="b"/>
                            <a:pathLst>
                              <a:path w="38" h="24">
                                <a:moveTo>
                                  <a:pt x="6" y="0"/>
                                </a:moveTo>
                                <a:lnTo>
                                  <a:pt x="0" y="16"/>
                                </a:lnTo>
                                <a:lnTo>
                                  <a:pt x="33" y="24"/>
                                </a:lnTo>
                                <a:lnTo>
                                  <a:pt x="32" y="24"/>
                                </a:lnTo>
                                <a:lnTo>
                                  <a:pt x="38" y="8"/>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49"/>
                        <wps:cNvSpPr>
                          <a:spLocks/>
                        </wps:cNvSpPr>
                        <wps:spPr bwMode="auto">
                          <a:xfrm>
                            <a:off x="2868" y="799"/>
                            <a:ext cx="39" cy="26"/>
                          </a:xfrm>
                          <a:custGeom>
                            <a:avLst/>
                            <a:gdLst>
                              <a:gd name="T0" fmla="+- 0 2874 2868"/>
                              <a:gd name="T1" fmla="*/ T0 w 39"/>
                              <a:gd name="T2" fmla="+- 0 799 799"/>
                              <a:gd name="T3" fmla="*/ 799 h 26"/>
                              <a:gd name="T4" fmla="+- 0 2868 2868"/>
                              <a:gd name="T5" fmla="*/ T4 w 39"/>
                              <a:gd name="T6" fmla="+- 0 815 799"/>
                              <a:gd name="T7" fmla="*/ 815 h 26"/>
                              <a:gd name="T8" fmla="+- 0 2901 2868"/>
                              <a:gd name="T9" fmla="*/ T8 w 39"/>
                              <a:gd name="T10" fmla="+- 0 824 799"/>
                              <a:gd name="T11" fmla="*/ 824 h 26"/>
                              <a:gd name="T12" fmla="+- 0 2902 2868"/>
                              <a:gd name="T13" fmla="*/ T12 w 39"/>
                              <a:gd name="T14" fmla="+- 0 825 799"/>
                              <a:gd name="T15" fmla="*/ 825 h 26"/>
                              <a:gd name="T16" fmla="+- 0 2906 2868"/>
                              <a:gd name="T17" fmla="*/ T16 w 39"/>
                              <a:gd name="T18" fmla="+- 0 809 799"/>
                              <a:gd name="T19" fmla="*/ 809 h 26"/>
                              <a:gd name="T20" fmla="+- 0 2907 2868"/>
                              <a:gd name="T21" fmla="*/ T20 w 39"/>
                              <a:gd name="T22" fmla="+- 0 809 799"/>
                              <a:gd name="T23" fmla="*/ 809 h 26"/>
                              <a:gd name="T24" fmla="+- 0 2874 2868"/>
                              <a:gd name="T25" fmla="*/ T24 w 39"/>
                              <a:gd name="T26" fmla="+- 0 799 799"/>
                              <a:gd name="T27" fmla="*/ 799 h 26"/>
                            </a:gdLst>
                            <a:ahLst/>
                            <a:cxnLst>
                              <a:cxn ang="0">
                                <a:pos x="T1" y="T3"/>
                              </a:cxn>
                              <a:cxn ang="0">
                                <a:pos x="T5" y="T7"/>
                              </a:cxn>
                              <a:cxn ang="0">
                                <a:pos x="T9" y="T11"/>
                              </a:cxn>
                              <a:cxn ang="0">
                                <a:pos x="T13" y="T15"/>
                              </a:cxn>
                              <a:cxn ang="0">
                                <a:pos x="T17" y="T19"/>
                              </a:cxn>
                              <a:cxn ang="0">
                                <a:pos x="T21" y="T23"/>
                              </a:cxn>
                              <a:cxn ang="0">
                                <a:pos x="T25" y="T27"/>
                              </a:cxn>
                            </a:cxnLst>
                            <a:rect l="0" t="0" r="r" b="b"/>
                            <a:pathLst>
                              <a:path w="39" h="26">
                                <a:moveTo>
                                  <a:pt x="6" y="0"/>
                                </a:moveTo>
                                <a:lnTo>
                                  <a:pt x="0" y="16"/>
                                </a:lnTo>
                                <a:lnTo>
                                  <a:pt x="33" y="25"/>
                                </a:lnTo>
                                <a:lnTo>
                                  <a:pt x="34" y="26"/>
                                </a:lnTo>
                                <a:lnTo>
                                  <a:pt x="38" y="10"/>
                                </a:lnTo>
                                <a:lnTo>
                                  <a:pt x="39" y="10"/>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150"/>
                        <wps:cNvSpPr>
                          <a:spLocks/>
                        </wps:cNvSpPr>
                        <wps:spPr bwMode="auto">
                          <a:xfrm>
                            <a:off x="2902" y="809"/>
                            <a:ext cx="52" cy="26"/>
                          </a:xfrm>
                          <a:custGeom>
                            <a:avLst/>
                            <a:gdLst>
                              <a:gd name="T0" fmla="+- 0 2906 2902"/>
                              <a:gd name="T1" fmla="*/ T0 w 52"/>
                              <a:gd name="T2" fmla="+- 0 809 809"/>
                              <a:gd name="T3" fmla="*/ 809 h 26"/>
                              <a:gd name="T4" fmla="+- 0 2902 2902"/>
                              <a:gd name="T5" fmla="*/ T4 w 52"/>
                              <a:gd name="T6" fmla="+- 0 825 809"/>
                              <a:gd name="T7" fmla="*/ 825 h 26"/>
                              <a:gd name="T8" fmla="+- 0 2950 2902"/>
                              <a:gd name="T9" fmla="*/ T8 w 52"/>
                              <a:gd name="T10" fmla="+- 0 834 809"/>
                              <a:gd name="T11" fmla="*/ 834 h 26"/>
                              <a:gd name="T12" fmla="+- 0 2950 2902"/>
                              <a:gd name="T13" fmla="*/ T12 w 52"/>
                              <a:gd name="T14" fmla="+- 0 834 809"/>
                              <a:gd name="T15" fmla="*/ 834 h 26"/>
                              <a:gd name="T16" fmla="+- 0 2953 2902"/>
                              <a:gd name="T17" fmla="*/ T16 w 52"/>
                              <a:gd name="T18" fmla="+- 0 818 809"/>
                              <a:gd name="T19" fmla="*/ 818 h 26"/>
                              <a:gd name="T20" fmla="+- 0 2954 2902"/>
                              <a:gd name="T21" fmla="*/ T20 w 52"/>
                              <a:gd name="T22" fmla="+- 0 818 809"/>
                              <a:gd name="T23" fmla="*/ 818 h 26"/>
                              <a:gd name="T24" fmla="+- 0 2906 2902"/>
                              <a:gd name="T25" fmla="*/ T24 w 52"/>
                              <a:gd name="T26" fmla="+- 0 809 809"/>
                              <a:gd name="T27" fmla="*/ 809 h 26"/>
                            </a:gdLst>
                            <a:ahLst/>
                            <a:cxnLst>
                              <a:cxn ang="0">
                                <a:pos x="T1" y="T3"/>
                              </a:cxn>
                              <a:cxn ang="0">
                                <a:pos x="T5" y="T7"/>
                              </a:cxn>
                              <a:cxn ang="0">
                                <a:pos x="T9" y="T11"/>
                              </a:cxn>
                              <a:cxn ang="0">
                                <a:pos x="T13" y="T15"/>
                              </a:cxn>
                              <a:cxn ang="0">
                                <a:pos x="T17" y="T19"/>
                              </a:cxn>
                              <a:cxn ang="0">
                                <a:pos x="T21" y="T23"/>
                              </a:cxn>
                              <a:cxn ang="0">
                                <a:pos x="T25" y="T27"/>
                              </a:cxn>
                            </a:cxnLst>
                            <a:rect l="0" t="0" r="r" b="b"/>
                            <a:pathLst>
                              <a:path w="52" h="26">
                                <a:moveTo>
                                  <a:pt x="4" y="0"/>
                                </a:moveTo>
                                <a:lnTo>
                                  <a:pt x="0" y="16"/>
                                </a:lnTo>
                                <a:lnTo>
                                  <a:pt x="48" y="25"/>
                                </a:lnTo>
                                <a:lnTo>
                                  <a:pt x="51" y="9"/>
                                </a:lnTo>
                                <a:lnTo>
                                  <a:pt x="52"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51"/>
                        <wps:cNvSpPr>
                          <a:spLocks/>
                        </wps:cNvSpPr>
                        <wps:spPr bwMode="auto">
                          <a:xfrm>
                            <a:off x="2950" y="818"/>
                            <a:ext cx="79" cy="24"/>
                          </a:xfrm>
                          <a:custGeom>
                            <a:avLst/>
                            <a:gdLst>
                              <a:gd name="T0" fmla="+- 0 2953 2950"/>
                              <a:gd name="T1" fmla="*/ T0 w 79"/>
                              <a:gd name="T2" fmla="+- 0 818 818"/>
                              <a:gd name="T3" fmla="*/ 818 h 24"/>
                              <a:gd name="T4" fmla="+- 0 2950 2950"/>
                              <a:gd name="T5" fmla="*/ T4 w 79"/>
                              <a:gd name="T6" fmla="+- 0 834 818"/>
                              <a:gd name="T7" fmla="*/ 834 h 24"/>
                              <a:gd name="T8" fmla="+- 0 3026 2950"/>
                              <a:gd name="T9" fmla="*/ T8 w 79"/>
                              <a:gd name="T10" fmla="+- 0 842 818"/>
                              <a:gd name="T11" fmla="*/ 842 h 24"/>
                              <a:gd name="T12" fmla="+- 0 3028 2950"/>
                              <a:gd name="T13" fmla="*/ T12 w 79"/>
                              <a:gd name="T14" fmla="+- 0 826 818"/>
                              <a:gd name="T15" fmla="*/ 826 h 24"/>
                              <a:gd name="T16" fmla="+- 0 2953 2950"/>
                              <a:gd name="T17" fmla="*/ T16 w 79"/>
                              <a:gd name="T18" fmla="+- 0 818 818"/>
                              <a:gd name="T19" fmla="*/ 818 h 24"/>
                            </a:gdLst>
                            <a:ahLst/>
                            <a:cxnLst>
                              <a:cxn ang="0">
                                <a:pos x="T1" y="T3"/>
                              </a:cxn>
                              <a:cxn ang="0">
                                <a:pos x="T5" y="T7"/>
                              </a:cxn>
                              <a:cxn ang="0">
                                <a:pos x="T9" y="T11"/>
                              </a:cxn>
                              <a:cxn ang="0">
                                <a:pos x="T13" y="T15"/>
                              </a:cxn>
                              <a:cxn ang="0">
                                <a:pos x="T17" y="T19"/>
                              </a:cxn>
                            </a:cxnLst>
                            <a:rect l="0" t="0" r="r" b="b"/>
                            <a:pathLst>
                              <a:path w="79" h="24">
                                <a:moveTo>
                                  <a:pt x="3" y="0"/>
                                </a:moveTo>
                                <a:lnTo>
                                  <a:pt x="0" y="16"/>
                                </a:lnTo>
                                <a:lnTo>
                                  <a:pt x="76" y="24"/>
                                </a:lnTo>
                                <a:lnTo>
                                  <a:pt x="78" y="8"/>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52"/>
                        <wps:cNvSpPr>
                          <a:spLocks/>
                        </wps:cNvSpPr>
                        <wps:spPr bwMode="auto">
                          <a:xfrm>
                            <a:off x="3026" y="826"/>
                            <a:ext cx="60" cy="23"/>
                          </a:xfrm>
                          <a:custGeom>
                            <a:avLst/>
                            <a:gdLst>
                              <a:gd name="T0" fmla="+- 0 3028 3026"/>
                              <a:gd name="T1" fmla="*/ T0 w 60"/>
                              <a:gd name="T2" fmla="+- 0 826 826"/>
                              <a:gd name="T3" fmla="*/ 826 h 23"/>
                              <a:gd name="T4" fmla="+- 0 3026 3026"/>
                              <a:gd name="T5" fmla="*/ T4 w 60"/>
                              <a:gd name="T6" fmla="+- 0 842 826"/>
                              <a:gd name="T7" fmla="*/ 842 h 23"/>
                              <a:gd name="T8" fmla="+- 0 3083 3026"/>
                              <a:gd name="T9" fmla="*/ T8 w 60"/>
                              <a:gd name="T10" fmla="+- 0 848 826"/>
                              <a:gd name="T11" fmla="*/ 848 h 23"/>
                              <a:gd name="T12" fmla="+- 0 3086 3026"/>
                              <a:gd name="T13" fmla="*/ T12 w 60"/>
                              <a:gd name="T14" fmla="+- 0 832 826"/>
                              <a:gd name="T15" fmla="*/ 832 h 23"/>
                              <a:gd name="T16" fmla="+- 0 3028 3026"/>
                              <a:gd name="T17" fmla="*/ T16 w 60"/>
                              <a:gd name="T18" fmla="+- 0 826 826"/>
                              <a:gd name="T19" fmla="*/ 826 h 23"/>
                            </a:gdLst>
                            <a:ahLst/>
                            <a:cxnLst>
                              <a:cxn ang="0">
                                <a:pos x="T1" y="T3"/>
                              </a:cxn>
                              <a:cxn ang="0">
                                <a:pos x="T5" y="T7"/>
                              </a:cxn>
                              <a:cxn ang="0">
                                <a:pos x="T9" y="T11"/>
                              </a:cxn>
                              <a:cxn ang="0">
                                <a:pos x="T13" y="T15"/>
                              </a:cxn>
                              <a:cxn ang="0">
                                <a:pos x="T17" y="T19"/>
                              </a:cxn>
                            </a:cxnLst>
                            <a:rect l="0" t="0" r="r" b="b"/>
                            <a:pathLst>
                              <a:path w="60" h="23">
                                <a:moveTo>
                                  <a:pt x="2" y="0"/>
                                </a:moveTo>
                                <a:lnTo>
                                  <a:pt x="0" y="16"/>
                                </a:lnTo>
                                <a:lnTo>
                                  <a:pt x="57" y="22"/>
                                </a:lnTo>
                                <a:lnTo>
                                  <a:pt x="60" y="6"/>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53"/>
                        <wps:cNvSpPr>
                          <a:spLocks/>
                        </wps:cNvSpPr>
                        <wps:spPr bwMode="auto">
                          <a:xfrm>
                            <a:off x="3083" y="832"/>
                            <a:ext cx="44" cy="21"/>
                          </a:xfrm>
                          <a:custGeom>
                            <a:avLst/>
                            <a:gdLst>
                              <a:gd name="T0" fmla="+- 0 3086 3083"/>
                              <a:gd name="T1" fmla="*/ T0 w 44"/>
                              <a:gd name="T2" fmla="+- 0 832 832"/>
                              <a:gd name="T3" fmla="*/ 832 h 21"/>
                              <a:gd name="T4" fmla="+- 0 3083 3083"/>
                              <a:gd name="T5" fmla="*/ T4 w 44"/>
                              <a:gd name="T6" fmla="+- 0 848 832"/>
                              <a:gd name="T7" fmla="*/ 848 h 21"/>
                              <a:gd name="T8" fmla="+- 0 3124 3083"/>
                              <a:gd name="T9" fmla="*/ T8 w 44"/>
                              <a:gd name="T10" fmla="+- 0 852 832"/>
                              <a:gd name="T11" fmla="*/ 852 h 21"/>
                              <a:gd name="T12" fmla="+- 0 3127 3083"/>
                              <a:gd name="T13" fmla="*/ T12 w 44"/>
                              <a:gd name="T14" fmla="+- 0 837 832"/>
                              <a:gd name="T15" fmla="*/ 837 h 21"/>
                              <a:gd name="T16" fmla="+- 0 3086 3083"/>
                              <a:gd name="T17" fmla="*/ T16 w 44"/>
                              <a:gd name="T18" fmla="+- 0 832 832"/>
                              <a:gd name="T19" fmla="*/ 832 h 21"/>
                            </a:gdLst>
                            <a:ahLst/>
                            <a:cxnLst>
                              <a:cxn ang="0">
                                <a:pos x="T1" y="T3"/>
                              </a:cxn>
                              <a:cxn ang="0">
                                <a:pos x="T5" y="T7"/>
                              </a:cxn>
                              <a:cxn ang="0">
                                <a:pos x="T9" y="T11"/>
                              </a:cxn>
                              <a:cxn ang="0">
                                <a:pos x="T13" y="T15"/>
                              </a:cxn>
                              <a:cxn ang="0">
                                <a:pos x="T17" y="T19"/>
                              </a:cxn>
                            </a:cxnLst>
                            <a:rect l="0" t="0" r="r" b="b"/>
                            <a:pathLst>
                              <a:path w="44" h="21">
                                <a:moveTo>
                                  <a:pt x="3" y="0"/>
                                </a:moveTo>
                                <a:lnTo>
                                  <a:pt x="0" y="16"/>
                                </a:lnTo>
                                <a:lnTo>
                                  <a:pt x="41" y="20"/>
                                </a:lnTo>
                                <a:lnTo>
                                  <a:pt x="44" y="5"/>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154"/>
                        <wps:cNvSpPr>
                          <a:spLocks/>
                        </wps:cNvSpPr>
                        <wps:spPr bwMode="auto">
                          <a:xfrm>
                            <a:off x="3124" y="837"/>
                            <a:ext cx="53" cy="23"/>
                          </a:xfrm>
                          <a:custGeom>
                            <a:avLst/>
                            <a:gdLst>
                              <a:gd name="T0" fmla="+- 0 3127 3124"/>
                              <a:gd name="T1" fmla="*/ T0 w 53"/>
                              <a:gd name="T2" fmla="+- 0 837 837"/>
                              <a:gd name="T3" fmla="*/ 837 h 23"/>
                              <a:gd name="T4" fmla="+- 0 3124 3124"/>
                              <a:gd name="T5" fmla="*/ T4 w 53"/>
                              <a:gd name="T6" fmla="+- 0 852 837"/>
                              <a:gd name="T7" fmla="*/ 852 h 23"/>
                              <a:gd name="T8" fmla="+- 0 3174 3124"/>
                              <a:gd name="T9" fmla="*/ T8 w 53"/>
                              <a:gd name="T10" fmla="+- 0 859 837"/>
                              <a:gd name="T11" fmla="*/ 859 h 23"/>
                              <a:gd name="T12" fmla="+- 0 3175 3124"/>
                              <a:gd name="T13" fmla="*/ T12 w 53"/>
                              <a:gd name="T14" fmla="+- 0 859 837"/>
                              <a:gd name="T15" fmla="*/ 859 h 23"/>
                              <a:gd name="T16" fmla="+- 0 3176 3124"/>
                              <a:gd name="T17" fmla="*/ T16 w 53"/>
                              <a:gd name="T18" fmla="+- 0 843 837"/>
                              <a:gd name="T19" fmla="*/ 843 h 23"/>
                              <a:gd name="T20" fmla="+- 0 3177 3124"/>
                              <a:gd name="T21" fmla="*/ T20 w 53"/>
                              <a:gd name="T22" fmla="+- 0 843 837"/>
                              <a:gd name="T23" fmla="*/ 843 h 23"/>
                              <a:gd name="T24" fmla="+- 0 3127 3124"/>
                              <a:gd name="T25" fmla="*/ T24 w 53"/>
                              <a:gd name="T26" fmla="+- 0 837 837"/>
                              <a:gd name="T27" fmla="*/ 837 h 23"/>
                            </a:gdLst>
                            <a:ahLst/>
                            <a:cxnLst>
                              <a:cxn ang="0">
                                <a:pos x="T1" y="T3"/>
                              </a:cxn>
                              <a:cxn ang="0">
                                <a:pos x="T5" y="T7"/>
                              </a:cxn>
                              <a:cxn ang="0">
                                <a:pos x="T9" y="T11"/>
                              </a:cxn>
                              <a:cxn ang="0">
                                <a:pos x="T13" y="T15"/>
                              </a:cxn>
                              <a:cxn ang="0">
                                <a:pos x="T17" y="T19"/>
                              </a:cxn>
                              <a:cxn ang="0">
                                <a:pos x="T21" y="T23"/>
                              </a:cxn>
                              <a:cxn ang="0">
                                <a:pos x="T25" y="T27"/>
                              </a:cxn>
                            </a:cxnLst>
                            <a:rect l="0" t="0" r="r" b="b"/>
                            <a:pathLst>
                              <a:path w="53" h="23">
                                <a:moveTo>
                                  <a:pt x="3" y="0"/>
                                </a:moveTo>
                                <a:lnTo>
                                  <a:pt x="0" y="15"/>
                                </a:lnTo>
                                <a:lnTo>
                                  <a:pt x="50" y="22"/>
                                </a:lnTo>
                                <a:lnTo>
                                  <a:pt x="51" y="22"/>
                                </a:lnTo>
                                <a:lnTo>
                                  <a:pt x="52" y="6"/>
                                </a:lnTo>
                                <a:lnTo>
                                  <a:pt x="53" y="6"/>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155"/>
                        <wps:cNvSpPr>
                          <a:spLocks/>
                        </wps:cNvSpPr>
                        <wps:spPr bwMode="auto">
                          <a:xfrm>
                            <a:off x="3175" y="843"/>
                            <a:ext cx="52" cy="20"/>
                          </a:xfrm>
                          <a:custGeom>
                            <a:avLst/>
                            <a:gdLst>
                              <a:gd name="T0" fmla="+- 0 3176 3175"/>
                              <a:gd name="T1" fmla="*/ T0 w 52"/>
                              <a:gd name="T2" fmla="+- 0 843 843"/>
                              <a:gd name="T3" fmla="*/ 843 h 20"/>
                              <a:gd name="T4" fmla="+- 0 3175 3175"/>
                              <a:gd name="T5" fmla="*/ T4 w 52"/>
                              <a:gd name="T6" fmla="+- 0 859 843"/>
                              <a:gd name="T7" fmla="*/ 859 h 20"/>
                              <a:gd name="T8" fmla="+- 0 3224 3175"/>
                              <a:gd name="T9" fmla="*/ T8 w 52"/>
                              <a:gd name="T10" fmla="+- 0 862 843"/>
                              <a:gd name="T11" fmla="*/ 862 h 20"/>
                              <a:gd name="T12" fmla="+- 0 3226 3175"/>
                              <a:gd name="T13" fmla="*/ T12 w 52"/>
                              <a:gd name="T14" fmla="+- 0 862 843"/>
                              <a:gd name="T15" fmla="*/ 862 h 20"/>
                              <a:gd name="T16" fmla="+- 0 3225 3175"/>
                              <a:gd name="T17" fmla="*/ T16 w 52"/>
                              <a:gd name="T18" fmla="+- 0 846 843"/>
                              <a:gd name="T19" fmla="*/ 846 h 20"/>
                              <a:gd name="T20" fmla="+- 0 3226 3175"/>
                              <a:gd name="T21" fmla="*/ T20 w 52"/>
                              <a:gd name="T22" fmla="+- 0 846 843"/>
                              <a:gd name="T23" fmla="*/ 846 h 20"/>
                              <a:gd name="T24" fmla="+- 0 3176 3175"/>
                              <a:gd name="T25" fmla="*/ T24 w 52"/>
                              <a:gd name="T26" fmla="+- 0 843 843"/>
                              <a:gd name="T27" fmla="*/ 843 h 20"/>
                            </a:gdLst>
                            <a:ahLst/>
                            <a:cxnLst>
                              <a:cxn ang="0">
                                <a:pos x="T1" y="T3"/>
                              </a:cxn>
                              <a:cxn ang="0">
                                <a:pos x="T5" y="T7"/>
                              </a:cxn>
                              <a:cxn ang="0">
                                <a:pos x="T9" y="T11"/>
                              </a:cxn>
                              <a:cxn ang="0">
                                <a:pos x="T13" y="T15"/>
                              </a:cxn>
                              <a:cxn ang="0">
                                <a:pos x="T17" y="T19"/>
                              </a:cxn>
                              <a:cxn ang="0">
                                <a:pos x="T21" y="T23"/>
                              </a:cxn>
                              <a:cxn ang="0">
                                <a:pos x="T25" y="T27"/>
                              </a:cxn>
                            </a:cxnLst>
                            <a:rect l="0" t="0" r="r" b="b"/>
                            <a:pathLst>
                              <a:path w="52" h="20">
                                <a:moveTo>
                                  <a:pt x="1" y="0"/>
                                </a:moveTo>
                                <a:lnTo>
                                  <a:pt x="0" y="16"/>
                                </a:lnTo>
                                <a:lnTo>
                                  <a:pt x="49" y="19"/>
                                </a:lnTo>
                                <a:lnTo>
                                  <a:pt x="51" y="19"/>
                                </a:lnTo>
                                <a:lnTo>
                                  <a:pt x="50" y="3"/>
                                </a:lnTo>
                                <a:lnTo>
                                  <a:pt x="51" y="3"/>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156"/>
                        <wps:cNvSpPr>
                          <a:spLocks/>
                        </wps:cNvSpPr>
                        <wps:spPr bwMode="auto">
                          <a:xfrm>
                            <a:off x="3225" y="844"/>
                            <a:ext cx="60" cy="18"/>
                          </a:xfrm>
                          <a:custGeom>
                            <a:avLst/>
                            <a:gdLst>
                              <a:gd name="T0" fmla="+- 0 3284 3225"/>
                              <a:gd name="T1" fmla="*/ T0 w 60"/>
                              <a:gd name="T2" fmla="+- 0 844 844"/>
                              <a:gd name="T3" fmla="*/ 844 h 18"/>
                              <a:gd name="T4" fmla="+- 0 3225 3225"/>
                              <a:gd name="T5" fmla="*/ T4 w 60"/>
                              <a:gd name="T6" fmla="+- 0 846 844"/>
                              <a:gd name="T7" fmla="*/ 846 h 18"/>
                              <a:gd name="T8" fmla="+- 0 3226 3225"/>
                              <a:gd name="T9" fmla="*/ T8 w 60"/>
                              <a:gd name="T10" fmla="+- 0 862 844"/>
                              <a:gd name="T11" fmla="*/ 862 h 18"/>
                              <a:gd name="T12" fmla="+- 0 3284 3225"/>
                              <a:gd name="T13" fmla="*/ T12 w 60"/>
                              <a:gd name="T14" fmla="+- 0 860 844"/>
                              <a:gd name="T15" fmla="*/ 860 h 18"/>
                              <a:gd name="T16" fmla="+- 0 3285 3225"/>
                              <a:gd name="T17" fmla="*/ T16 w 60"/>
                              <a:gd name="T18" fmla="+- 0 860 844"/>
                              <a:gd name="T19" fmla="*/ 860 h 18"/>
                              <a:gd name="T20" fmla="+- 0 3284 3225"/>
                              <a:gd name="T21" fmla="*/ T20 w 60"/>
                              <a:gd name="T22" fmla="+- 0 844 844"/>
                              <a:gd name="T23" fmla="*/ 844 h 18"/>
                            </a:gdLst>
                            <a:ahLst/>
                            <a:cxnLst>
                              <a:cxn ang="0">
                                <a:pos x="T1" y="T3"/>
                              </a:cxn>
                              <a:cxn ang="0">
                                <a:pos x="T5" y="T7"/>
                              </a:cxn>
                              <a:cxn ang="0">
                                <a:pos x="T9" y="T11"/>
                              </a:cxn>
                              <a:cxn ang="0">
                                <a:pos x="T13" y="T15"/>
                              </a:cxn>
                              <a:cxn ang="0">
                                <a:pos x="T17" y="T19"/>
                              </a:cxn>
                              <a:cxn ang="0">
                                <a:pos x="T21" y="T23"/>
                              </a:cxn>
                            </a:cxnLst>
                            <a:rect l="0" t="0" r="r" b="b"/>
                            <a:pathLst>
                              <a:path w="60" h="18">
                                <a:moveTo>
                                  <a:pt x="59" y="0"/>
                                </a:moveTo>
                                <a:lnTo>
                                  <a:pt x="0" y="2"/>
                                </a:lnTo>
                                <a:lnTo>
                                  <a:pt x="1" y="18"/>
                                </a:lnTo>
                                <a:lnTo>
                                  <a:pt x="59" y="16"/>
                                </a:lnTo>
                                <a:lnTo>
                                  <a:pt x="60" y="16"/>
                                </a:lnTo>
                                <a:lnTo>
                                  <a:pt x="59"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157"/>
                        <wps:cNvSpPr>
                          <a:spLocks/>
                        </wps:cNvSpPr>
                        <wps:spPr bwMode="auto">
                          <a:xfrm>
                            <a:off x="3284" y="841"/>
                            <a:ext cx="56" cy="20"/>
                          </a:xfrm>
                          <a:custGeom>
                            <a:avLst/>
                            <a:gdLst>
                              <a:gd name="T0" fmla="+- 0 3337 3284"/>
                              <a:gd name="T1" fmla="*/ T0 w 56"/>
                              <a:gd name="T2" fmla="+- 0 841 841"/>
                              <a:gd name="T3" fmla="*/ 841 h 20"/>
                              <a:gd name="T4" fmla="+- 0 3284 3284"/>
                              <a:gd name="T5" fmla="*/ T4 w 56"/>
                              <a:gd name="T6" fmla="+- 0 844 841"/>
                              <a:gd name="T7" fmla="*/ 844 h 20"/>
                              <a:gd name="T8" fmla="+- 0 3285 3284"/>
                              <a:gd name="T9" fmla="*/ T8 w 56"/>
                              <a:gd name="T10" fmla="+- 0 860 841"/>
                              <a:gd name="T11" fmla="*/ 860 h 20"/>
                              <a:gd name="T12" fmla="+- 0 3339 3284"/>
                              <a:gd name="T13" fmla="*/ T12 w 56"/>
                              <a:gd name="T14" fmla="+- 0 858 841"/>
                              <a:gd name="T15" fmla="*/ 858 h 20"/>
                              <a:gd name="T16" fmla="+- 0 3339 3284"/>
                              <a:gd name="T17" fmla="*/ T16 w 56"/>
                              <a:gd name="T18" fmla="+- 0 858 841"/>
                              <a:gd name="T19" fmla="*/ 858 h 20"/>
                              <a:gd name="T20" fmla="+- 0 3337 3284"/>
                              <a:gd name="T21" fmla="*/ T20 w 56"/>
                              <a:gd name="T22" fmla="+- 0 841 841"/>
                              <a:gd name="T23" fmla="*/ 841 h 20"/>
                            </a:gdLst>
                            <a:ahLst/>
                            <a:cxnLst>
                              <a:cxn ang="0">
                                <a:pos x="T1" y="T3"/>
                              </a:cxn>
                              <a:cxn ang="0">
                                <a:pos x="T5" y="T7"/>
                              </a:cxn>
                              <a:cxn ang="0">
                                <a:pos x="T9" y="T11"/>
                              </a:cxn>
                              <a:cxn ang="0">
                                <a:pos x="T13" y="T15"/>
                              </a:cxn>
                              <a:cxn ang="0">
                                <a:pos x="T17" y="T19"/>
                              </a:cxn>
                              <a:cxn ang="0">
                                <a:pos x="T21" y="T23"/>
                              </a:cxn>
                            </a:cxnLst>
                            <a:rect l="0" t="0" r="r" b="b"/>
                            <a:pathLst>
                              <a:path w="56" h="20">
                                <a:moveTo>
                                  <a:pt x="53" y="0"/>
                                </a:moveTo>
                                <a:lnTo>
                                  <a:pt x="0" y="3"/>
                                </a:lnTo>
                                <a:lnTo>
                                  <a:pt x="1" y="19"/>
                                </a:lnTo>
                                <a:lnTo>
                                  <a:pt x="55" y="17"/>
                                </a:lnTo>
                                <a:lnTo>
                                  <a:pt x="5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58"/>
                        <wps:cNvSpPr>
                          <a:spLocks/>
                        </wps:cNvSpPr>
                        <wps:spPr bwMode="auto">
                          <a:xfrm>
                            <a:off x="3337" y="838"/>
                            <a:ext cx="58" cy="20"/>
                          </a:xfrm>
                          <a:custGeom>
                            <a:avLst/>
                            <a:gdLst>
                              <a:gd name="T0" fmla="+- 0 3394 3337"/>
                              <a:gd name="T1" fmla="*/ T0 w 58"/>
                              <a:gd name="T2" fmla="+- 0 838 838"/>
                              <a:gd name="T3" fmla="*/ 838 h 20"/>
                              <a:gd name="T4" fmla="+- 0 3337 3337"/>
                              <a:gd name="T5" fmla="*/ T4 w 58"/>
                              <a:gd name="T6" fmla="+- 0 841 838"/>
                              <a:gd name="T7" fmla="*/ 841 h 20"/>
                              <a:gd name="T8" fmla="+- 0 3339 3337"/>
                              <a:gd name="T9" fmla="*/ T8 w 58"/>
                              <a:gd name="T10" fmla="+- 0 858 838"/>
                              <a:gd name="T11" fmla="*/ 858 h 20"/>
                              <a:gd name="T12" fmla="+- 0 3395 3337"/>
                              <a:gd name="T13" fmla="*/ T12 w 58"/>
                              <a:gd name="T14" fmla="+- 0 854 838"/>
                              <a:gd name="T15" fmla="*/ 854 h 20"/>
                              <a:gd name="T16" fmla="+- 0 3394 3337"/>
                              <a:gd name="T17" fmla="*/ T16 w 58"/>
                              <a:gd name="T18" fmla="+- 0 838 838"/>
                              <a:gd name="T19" fmla="*/ 838 h 20"/>
                            </a:gdLst>
                            <a:ahLst/>
                            <a:cxnLst>
                              <a:cxn ang="0">
                                <a:pos x="T1" y="T3"/>
                              </a:cxn>
                              <a:cxn ang="0">
                                <a:pos x="T5" y="T7"/>
                              </a:cxn>
                              <a:cxn ang="0">
                                <a:pos x="T9" y="T11"/>
                              </a:cxn>
                              <a:cxn ang="0">
                                <a:pos x="T13" y="T15"/>
                              </a:cxn>
                              <a:cxn ang="0">
                                <a:pos x="T17" y="T19"/>
                              </a:cxn>
                            </a:cxnLst>
                            <a:rect l="0" t="0" r="r" b="b"/>
                            <a:pathLst>
                              <a:path w="58" h="20">
                                <a:moveTo>
                                  <a:pt x="57" y="0"/>
                                </a:moveTo>
                                <a:lnTo>
                                  <a:pt x="0" y="3"/>
                                </a:lnTo>
                                <a:lnTo>
                                  <a:pt x="2" y="20"/>
                                </a:lnTo>
                                <a:lnTo>
                                  <a:pt x="58" y="16"/>
                                </a:lnTo>
                                <a:lnTo>
                                  <a:pt x="57"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59"/>
                        <wps:cNvSpPr>
                          <a:spLocks/>
                        </wps:cNvSpPr>
                        <wps:spPr bwMode="auto">
                          <a:xfrm>
                            <a:off x="3394" y="835"/>
                            <a:ext cx="71" cy="20"/>
                          </a:xfrm>
                          <a:custGeom>
                            <a:avLst/>
                            <a:gdLst>
                              <a:gd name="T0" fmla="+- 0 3464 3394"/>
                              <a:gd name="T1" fmla="*/ T0 w 71"/>
                              <a:gd name="T2" fmla="+- 0 835 835"/>
                              <a:gd name="T3" fmla="*/ 835 h 20"/>
                              <a:gd name="T4" fmla="+- 0 3394 3394"/>
                              <a:gd name="T5" fmla="*/ T4 w 71"/>
                              <a:gd name="T6" fmla="+- 0 838 835"/>
                              <a:gd name="T7" fmla="*/ 838 h 20"/>
                              <a:gd name="T8" fmla="+- 0 3395 3394"/>
                              <a:gd name="T9" fmla="*/ T8 w 71"/>
                              <a:gd name="T10" fmla="+- 0 854 835"/>
                              <a:gd name="T11" fmla="*/ 854 h 20"/>
                              <a:gd name="T12" fmla="+- 0 3465 3394"/>
                              <a:gd name="T13" fmla="*/ T12 w 71"/>
                              <a:gd name="T14" fmla="+- 0 851 835"/>
                              <a:gd name="T15" fmla="*/ 851 h 20"/>
                              <a:gd name="T16" fmla="+- 0 3464 3394"/>
                              <a:gd name="T17" fmla="*/ T16 w 71"/>
                              <a:gd name="T18" fmla="+- 0 851 835"/>
                              <a:gd name="T19" fmla="*/ 851 h 20"/>
                              <a:gd name="T20" fmla="+- 0 3464 3394"/>
                              <a:gd name="T21" fmla="*/ T20 w 71"/>
                              <a:gd name="T22" fmla="+- 0 835 835"/>
                              <a:gd name="T23" fmla="*/ 835 h 20"/>
                            </a:gdLst>
                            <a:ahLst/>
                            <a:cxnLst>
                              <a:cxn ang="0">
                                <a:pos x="T1" y="T3"/>
                              </a:cxn>
                              <a:cxn ang="0">
                                <a:pos x="T5" y="T7"/>
                              </a:cxn>
                              <a:cxn ang="0">
                                <a:pos x="T9" y="T11"/>
                              </a:cxn>
                              <a:cxn ang="0">
                                <a:pos x="T13" y="T15"/>
                              </a:cxn>
                              <a:cxn ang="0">
                                <a:pos x="T17" y="T19"/>
                              </a:cxn>
                              <a:cxn ang="0">
                                <a:pos x="T21" y="T23"/>
                              </a:cxn>
                            </a:cxnLst>
                            <a:rect l="0" t="0" r="r" b="b"/>
                            <a:pathLst>
                              <a:path w="71" h="20">
                                <a:moveTo>
                                  <a:pt x="70" y="0"/>
                                </a:moveTo>
                                <a:lnTo>
                                  <a:pt x="0" y="3"/>
                                </a:lnTo>
                                <a:lnTo>
                                  <a:pt x="1" y="19"/>
                                </a:lnTo>
                                <a:lnTo>
                                  <a:pt x="71" y="16"/>
                                </a:lnTo>
                                <a:lnTo>
                                  <a:pt x="70" y="16"/>
                                </a:lnTo>
                                <a:lnTo>
                                  <a:pt x="70"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160"/>
                        <wps:cNvSpPr>
                          <a:spLocks/>
                        </wps:cNvSpPr>
                        <wps:spPr bwMode="auto">
                          <a:xfrm>
                            <a:off x="3464" y="833"/>
                            <a:ext cx="55" cy="18"/>
                          </a:xfrm>
                          <a:custGeom>
                            <a:avLst/>
                            <a:gdLst>
                              <a:gd name="T0" fmla="+- 0 3519 3464"/>
                              <a:gd name="T1" fmla="*/ T0 w 55"/>
                              <a:gd name="T2" fmla="+- 0 833 833"/>
                              <a:gd name="T3" fmla="*/ 833 h 18"/>
                              <a:gd name="T4" fmla="+- 0 3518 3464"/>
                              <a:gd name="T5" fmla="*/ T4 w 55"/>
                              <a:gd name="T6" fmla="+- 0 833 833"/>
                              <a:gd name="T7" fmla="*/ 833 h 18"/>
                              <a:gd name="T8" fmla="+- 0 3464 3464"/>
                              <a:gd name="T9" fmla="*/ T8 w 55"/>
                              <a:gd name="T10" fmla="+- 0 835 833"/>
                              <a:gd name="T11" fmla="*/ 835 h 18"/>
                              <a:gd name="T12" fmla="+- 0 3464 3464"/>
                              <a:gd name="T13" fmla="*/ T12 w 55"/>
                              <a:gd name="T14" fmla="+- 0 851 833"/>
                              <a:gd name="T15" fmla="*/ 851 h 18"/>
                              <a:gd name="T16" fmla="+- 0 3519 3464"/>
                              <a:gd name="T17" fmla="*/ T16 w 55"/>
                              <a:gd name="T18" fmla="+- 0 850 833"/>
                              <a:gd name="T19" fmla="*/ 850 h 18"/>
                              <a:gd name="T20" fmla="+- 0 3519 3464"/>
                              <a:gd name="T21" fmla="*/ T20 w 55"/>
                              <a:gd name="T22" fmla="+- 0 833 833"/>
                              <a:gd name="T23" fmla="*/ 833 h 18"/>
                            </a:gdLst>
                            <a:ahLst/>
                            <a:cxnLst>
                              <a:cxn ang="0">
                                <a:pos x="T1" y="T3"/>
                              </a:cxn>
                              <a:cxn ang="0">
                                <a:pos x="T5" y="T7"/>
                              </a:cxn>
                              <a:cxn ang="0">
                                <a:pos x="T9" y="T11"/>
                              </a:cxn>
                              <a:cxn ang="0">
                                <a:pos x="T13" y="T15"/>
                              </a:cxn>
                              <a:cxn ang="0">
                                <a:pos x="T17" y="T19"/>
                              </a:cxn>
                              <a:cxn ang="0">
                                <a:pos x="T21" y="T23"/>
                              </a:cxn>
                            </a:cxnLst>
                            <a:rect l="0" t="0" r="r" b="b"/>
                            <a:pathLst>
                              <a:path w="55" h="18">
                                <a:moveTo>
                                  <a:pt x="55" y="0"/>
                                </a:moveTo>
                                <a:lnTo>
                                  <a:pt x="54" y="0"/>
                                </a:lnTo>
                                <a:lnTo>
                                  <a:pt x="0" y="2"/>
                                </a:lnTo>
                                <a:lnTo>
                                  <a:pt x="0" y="18"/>
                                </a:lnTo>
                                <a:lnTo>
                                  <a:pt x="55" y="17"/>
                                </a:lnTo>
                                <a:lnTo>
                                  <a:pt x="5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161"/>
                        <wps:cNvCnPr>
                          <a:cxnSpLocks noChangeShapeType="1"/>
                        </wps:cNvCnPr>
                        <wps:spPr bwMode="auto">
                          <a:xfrm>
                            <a:off x="3519" y="841"/>
                            <a:ext cx="47" cy="0"/>
                          </a:xfrm>
                          <a:prstGeom prst="line">
                            <a:avLst/>
                          </a:prstGeom>
                          <a:noFill/>
                          <a:ln w="10558">
                            <a:solidFill>
                              <a:srgbClr val="39746B"/>
                            </a:solidFill>
                            <a:round/>
                            <a:headEnd/>
                            <a:tailEnd/>
                          </a:ln>
                          <a:extLst>
                            <a:ext uri="{909E8E84-426E-40DD-AFC4-6F175D3DCCD1}">
                              <a14:hiddenFill xmlns:a14="http://schemas.microsoft.com/office/drawing/2010/main">
                                <a:noFill/>
                              </a14:hiddenFill>
                            </a:ext>
                          </a:extLst>
                        </wps:spPr>
                        <wps:bodyPr/>
                      </wps:wsp>
                      <wps:wsp>
                        <wps:cNvPr id="665" name="Line 162"/>
                        <wps:cNvCnPr>
                          <a:cxnSpLocks noChangeShapeType="1"/>
                        </wps:cNvCnPr>
                        <wps:spPr bwMode="auto">
                          <a:xfrm>
                            <a:off x="3566" y="841"/>
                            <a:ext cx="49" cy="0"/>
                          </a:xfrm>
                          <a:prstGeom prst="line">
                            <a:avLst/>
                          </a:prstGeom>
                          <a:noFill/>
                          <a:ln w="10558">
                            <a:solidFill>
                              <a:srgbClr val="39746B"/>
                            </a:solidFill>
                            <a:round/>
                            <a:headEnd/>
                            <a:tailEnd/>
                          </a:ln>
                          <a:extLst>
                            <a:ext uri="{909E8E84-426E-40DD-AFC4-6F175D3DCCD1}">
                              <a14:hiddenFill xmlns:a14="http://schemas.microsoft.com/office/drawing/2010/main">
                                <a:noFill/>
                              </a14:hiddenFill>
                            </a:ext>
                          </a:extLst>
                        </wps:spPr>
                        <wps:bodyPr/>
                      </wps:wsp>
                      <wps:wsp>
                        <wps:cNvPr id="666" name="Freeform 163"/>
                        <wps:cNvSpPr>
                          <a:spLocks/>
                        </wps:cNvSpPr>
                        <wps:spPr bwMode="auto">
                          <a:xfrm>
                            <a:off x="3614" y="833"/>
                            <a:ext cx="53" cy="18"/>
                          </a:xfrm>
                          <a:custGeom>
                            <a:avLst/>
                            <a:gdLst>
                              <a:gd name="T0" fmla="+- 0 3615 3614"/>
                              <a:gd name="T1" fmla="*/ T0 w 53"/>
                              <a:gd name="T2" fmla="+- 0 833 833"/>
                              <a:gd name="T3" fmla="*/ 833 h 18"/>
                              <a:gd name="T4" fmla="+- 0 3614 3614"/>
                              <a:gd name="T5" fmla="*/ T4 w 53"/>
                              <a:gd name="T6" fmla="+- 0 850 833"/>
                              <a:gd name="T7" fmla="*/ 850 h 18"/>
                              <a:gd name="T8" fmla="+- 0 3666 3614"/>
                              <a:gd name="T9" fmla="*/ T8 w 53"/>
                              <a:gd name="T10" fmla="+- 0 851 833"/>
                              <a:gd name="T11" fmla="*/ 851 h 18"/>
                              <a:gd name="T12" fmla="+- 0 3666 3614"/>
                              <a:gd name="T13" fmla="*/ T12 w 53"/>
                              <a:gd name="T14" fmla="+- 0 835 833"/>
                              <a:gd name="T15" fmla="*/ 835 h 18"/>
                              <a:gd name="T16" fmla="+- 0 3667 3614"/>
                              <a:gd name="T17" fmla="*/ T16 w 53"/>
                              <a:gd name="T18" fmla="+- 0 835 833"/>
                              <a:gd name="T19" fmla="*/ 835 h 18"/>
                              <a:gd name="T20" fmla="+- 0 3615 3614"/>
                              <a:gd name="T21" fmla="*/ T20 w 53"/>
                              <a:gd name="T22" fmla="+- 0 833 833"/>
                              <a:gd name="T23" fmla="*/ 833 h 18"/>
                            </a:gdLst>
                            <a:ahLst/>
                            <a:cxnLst>
                              <a:cxn ang="0">
                                <a:pos x="T1" y="T3"/>
                              </a:cxn>
                              <a:cxn ang="0">
                                <a:pos x="T5" y="T7"/>
                              </a:cxn>
                              <a:cxn ang="0">
                                <a:pos x="T9" y="T11"/>
                              </a:cxn>
                              <a:cxn ang="0">
                                <a:pos x="T13" y="T15"/>
                              </a:cxn>
                              <a:cxn ang="0">
                                <a:pos x="T17" y="T19"/>
                              </a:cxn>
                              <a:cxn ang="0">
                                <a:pos x="T21" y="T23"/>
                              </a:cxn>
                            </a:cxnLst>
                            <a:rect l="0" t="0" r="r" b="b"/>
                            <a:pathLst>
                              <a:path w="53" h="18">
                                <a:moveTo>
                                  <a:pt x="1" y="0"/>
                                </a:moveTo>
                                <a:lnTo>
                                  <a:pt x="0" y="17"/>
                                </a:lnTo>
                                <a:lnTo>
                                  <a:pt x="52" y="18"/>
                                </a:lnTo>
                                <a:lnTo>
                                  <a:pt x="52" y="2"/>
                                </a:lnTo>
                                <a:lnTo>
                                  <a:pt x="53" y="2"/>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Line 164"/>
                        <wps:cNvCnPr>
                          <a:cxnSpLocks noChangeShapeType="1"/>
                        </wps:cNvCnPr>
                        <wps:spPr bwMode="auto">
                          <a:xfrm>
                            <a:off x="3666" y="843"/>
                            <a:ext cx="44" cy="0"/>
                          </a:xfrm>
                          <a:prstGeom prst="line">
                            <a:avLst/>
                          </a:prstGeom>
                          <a:noFill/>
                          <a:ln w="10300">
                            <a:solidFill>
                              <a:srgbClr val="39746B"/>
                            </a:solidFill>
                            <a:round/>
                            <a:headEnd/>
                            <a:tailEnd/>
                          </a:ln>
                          <a:extLst>
                            <a:ext uri="{909E8E84-426E-40DD-AFC4-6F175D3DCCD1}">
                              <a14:hiddenFill xmlns:a14="http://schemas.microsoft.com/office/drawing/2010/main">
                                <a:noFill/>
                              </a14:hiddenFill>
                            </a:ext>
                          </a:extLst>
                        </wps:spPr>
                        <wps:bodyPr/>
                      </wps:wsp>
                      <wps:wsp>
                        <wps:cNvPr id="668" name="Line 165"/>
                        <wps:cNvCnPr>
                          <a:cxnSpLocks noChangeShapeType="1"/>
                        </wps:cNvCnPr>
                        <wps:spPr bwMode="auto">
                          <a:xfrm>
                            <a:off x="3709" y="842"/>
                            <a:ext cx="84" cy="0"/>
                          </a:xfrm>
                          <a:prstGeom prst="line">
                            <a:avLst/>
                          </a:prstGeom>
                          <a:noFill/>
                          <a:ln w="11310">
                            <a:solidFill>
                              <a:srgbClr val="39746B"/>
                            </a:solidFill>
                            <a:round/>
                            <a:headEnd/>
                            <a:tailEnd/>
                          </a:ln>
                          <a:extLst>
                            <a:ext uri="{909E8E84-426E-40DD-AFC4-6F175D3DCCD1}">
                              <a14:hiddenFill xmlns:a14="http://schemas.microsoft.com/office/drawing/2010/main">
                                <a:noFill/>
                              </a14:hiddenFill>
                            </a:ext>
                          </a:extLst>
                        </wps:spPr>
                        <wps:bodyPr/>
                      </wps:wsp>
                      <wps:wsp>
                        <wps:cNvPr id="669" name="Line 166"/>
                        <wps:cNvCnPr>
                          <a:cxnSpLocks noChangeShapeType="1"/>
                        </wps:cNvCnPr>
                        <wps:spPr bwMode="auto">
                          <a:xfrm>
                            <a:off x="3793" y="841"/>
                            <a:ext cx="60" cy="0"/>
                          </a:xfrm>
                          <a:prstGeom prst="line">
                            <a:avLst/>
                          </a:prstGeom>
                          <a:noFill/>
                          <a:ln w="10558">
                            <a:solidFill>
                              <a:srgbClr val="39746B"/>
                            </a:solidFill>
                            <a:round/>
                            <a:headEnd/>
                            <a:tailEnd/>
                          </a:ln>
                          <a:extLst>
                            <a:ext uri="{909E8E84-426E-40DD-AFC4-6F175D3DCCD1}">
                              <a14:hiddenFill xmlns:a14="http://schemas.microsoft.com/office/drawing/2010/main">
                                <a:noFill/>
                              </a14:hiddenFill>
                            </a:ext>
                          </a:extLst>
                        </wps:spPr>
                        <wps:bodyPr/>
                      </wps:wsp>
                      <wps:wsp>
                        <wps:cNvPr id="670" name="AutoShape 167"/>
                        <wps:cNvSpPr>
                          <a:spLocks/>
                        </wps:cNvSpPr>
                        <wps:spPr bwMode="auto">
                          <a:xfrm>
                            <a:off x="3853" y="833"/>
                            <a:ext cx="48" cy="17"/>
                          </a:xfrm>
                          <a:custGeom>
                            <a:avLst/>
                            <a:gdLst>
                              <a:gd name="T0" fmla="+- 0 3899 3853"/>
                              <a:gd name="T1" fmla="*/ T0 w 48"/>
                              <a:gd name="T2" fmla="+- 0 833 833"/>
                              <a:gd name="T3" fmla="*/ 833 h 17"/>
                              <a:gd name="T4" fmla="+- 0 3853 3853"/>
                              <a:gd name="T5" fmla="*/ T4 w 48"/>
                              <a:gd name="T6" fmla="+- 0 833 833"/>
                              <a:gd name="T7" fmla="*/ 833 h 17"/>
                              <a:gd name="T8" fmla="+- 0 3853 3853"/>
                              <a:gd name="T9" fmla="*/ T8 w 48"/>
                              <a:gd name="T10" fmla="+- 0 850 833"/>
                              <a:gd name="T11" fmla="*/ 850 h 17"/>
                              <a:gd name="T12" fmla="+- 0 3897 3853"/>
                              <a:gd name="T13" fmla="*/ T12 w 48"/>
                              <a:gd name="T14" fmla="+- 0 850 833"/>
                              <a:gd name="T15" fmla="*/ 850 h 17"/>
                              <a:gd name="T16" fmla="+- 0 3901 3853"/>
                              <a:gd name="T17" fmla="*/ T16 w 48"/>
                              <a:gd name="T18" fmla="+- 0 834 833"/>
                              <a:gd name="T19" fmla="*/ 834 h 17"/>
                              <a:gd name="T20" fmla="+- 0 3899 3853"/>
                              <a:gd name="T21" fmla="*/ T20 w 48"/>
                              <a:gd name="T22" fmla="+- 0 833 833"/>
                              <a:gd name="T23" fmla="*/ 833 h 17"/>
                              <a:gd name="T24" fmla="+- 0 3900 3853"/>
                              <a:gd name="T25" fmla="*/ T24 w 48"/>
                              <a:gd name="T26" fmla="+- 0 833 833"/>
                              <a:gd name="T27" fmla="*/ 833 h 17"/>
                              <a:gd name="T28" fmla="+- 0 3899 3853"/>
                              <a:gd name="T29" fmla="*/ T28 w 48"/>
                              <a:gd name="T30" fmla="+- 0 833 833"/>
                              <a:gd name="T31" fmla="*/ 833 h 17"/>
                              <a:gd name="T32" fmla="+- 0 3901 3853"/>
                              <a:gd name="T33" fmla="*/ T32 w 48"/>
                              <a:gd name="T34" fmla="+- 0 834 833"/>
                              <a:gd name="T35" fmla="*/ 834 h 17"/>
                              <a:gd name="T36" fmla="+- 0 3900 3853"/>
                              <a:gd name="T37" fmla="*/ T36 w 48"/>
                              <a:gd name="T38" fmla="+- 0 833 833"/>
                              <a:gd name="T39" fmla="*/ 83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17">
                                <a:moveTo>
                                  <a:pt x="46" y="0"/>
                                </a:moveTo>
                                <a:lnTo>
                                  <a:pt x="0" y="0"/>
                                </a:lnTo>
                                <a:lnTo>
                                  <a:pt x="0" y="17"/>
                                </a:lnTo>
                                <a:lnTo>
                                  <a:pt x="44" y="17"/>
                                </a:lnTo>
                                <a:lnTo>
                                  <a:pt x="48" y="1"/>
                                </a:lnTo>
                                <a:lnTo>
                                  <a:pt x="46" y="0"/>
                                </a:lnTo>
                                <a:close/>
                                <a:moveTo>
                                  <a:pt x="47" y="0"/>
                                </a:moveTo>
                                <a:lnTo>
                                  <a:pt x="46" y="0"/>
                                </a:lnTo>
                                <a:lnTo>
                                  <a:pt x="48" y="1"/>
                                </a:lnTo>
                                <a:lnTo>
                                  <a:pt x="47"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168"/>
                        <wps:cNvSpPr>
                          <a:spLocks/>
                        </wps:cNvSpPr>
                        <wps:spPr bwMode="auto">
                          <a:xfrm>
                            <a:off x="3897" y="834"/>
                            <a:ext cx="42" cy="23"/>
                          </a:xfrm>
                          <a:custGeom>
                            <a:avLst/>
                            <a:gdLst>
                              <a:gd name="T0" fmla="+- 0 3901 3897"/>
                              <a:gd name="T1" fmla="*/ T0 w 42"/>
                              <a:gd name="T2" fmla="+- 0 834 834"/>
                              <a:gd name="T3" fmla="*/ 834 h 23"/>
                              <a:gd name="T4" fmla="+- 0 3897 3897"/>
                              <a:gd name="T5" fmla="*/ T4 w 42"/>
                              <a:gd name="T6" fmla="+- 0 850 834"/>
                              <a:gd name="T7" fmla="*/ 850 h 23"/>
                              <a:gd name="T8" fmla="+- 0 3934 3897"/>
                              <a:gd name="T9" fmla="*/ T8 w 42"/>
                              <a:gd name="T10" fmla="+- 0 856 834"/>
                              <a:gd name="T11" fmla="*/ 856 h 23"/>
                              <a:gd name="T12" fmla="+- 0 3935 3897"/>
                              <a:gd name="T13" fmla="*/ T12 w 42"/>
                              <a:gd name="T14" fmla="+- 0 856 834"/>
                              <a:gd name="T15" fmla="*/ 856 h 23"/>
                              <a:gd name="T16" fmla="+- 0 3937 3897"/>
                              <a:gd name="T17" fmla="*/ T16 w 42"/>
                              <a:gd name="T18" fmla="+- 0 840 834"/>
                              <a:gd name="T19" fmla="*/ 840 h 23"/>
                              <a:gd name="T20" fmla="+- 0 3938 3897"/>
                              <a:gd name="T21" fmla="*/ T20 w 42"/>
                              <a:gd name="T22" fmla="+- 0 840 834"/>
                              <a:gd name="T23" fmla="*/ 840 h 23"/>
                              <a:gd name="T24" fmla="+- 0 3901 3897"/>
                              <a:gd name="T25" fmla="*/ T24 w 42"/>
                              <a:gd name="T26" fmla="+- 0 834 834"/>
                              <a:gd name="T27" fmla="*/ 834 h 23"/>
                            </a:gdLst>
                            <a:ahLst/>
                            <a:cxnLst>
                              <a:cxn ang="0">
                                <a:pos x="T1" y="T3"/>
                              </a:cxn>
                              <a:cxn ang="0">
                                <a:pos x="T5" y="T7"/>
                              </a:cxn>
                              <a:cxn ang="0">
                                <a:pos x="T9" y="T11"/>
                              </a:cxn>
                              <a:cxn ang="0">
                                <a:pos x="T13" y="T15"/>
                              </a:cxn>
                              <a:cxn ang="0">
                                <a:pos x="T17" y="T19"/>
                              </a:cxn>
                              <a:cxn ang="0">
                                <a:pos x="T21" y="T23"/>
                              </a:cxn>
                              <a:cxn ang="0">
                                <a:pos x="T25" y="T27"/>
                              </a:cxn>
                            </a:cxnLst>
                            <a:rect l="0" t="0" r="r" b="b"/>
                            <a:pathLst>
                              <a:path w="42" h="23">
                                <a:moveTo>
                                  <a:pt x="4" y="0"/>
                                </a:moveTo>
                                <a:lnTo>
                                  <a:pt x="0" y="16"/>
                                </a:lnTo>
                                <a:lnTo>
                                  <a:pt x="37" y="22"/>
                                </a:lnTo>
                                <a:lnTo>
                                  <a:pt x="38" y="22"/>
                                </a:lnTo>
                                <a:lnTo>
                                  <a:pt x="40" y="6"/>
                                </a:lnTo>
                                <a:lnTo>
                                  <a:pt x="41" y="6"/>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AutoShape 169"/>
                        <wps:cNvSpPr>
                          <a:spLocks/>
                        </wps:cNvSpPr>
                        <wps:spPr bwMode="auto">
                          <a:xfrm>
                            <a:off x="3935" y="840"/>
                            <a:ext cx="50" cy="19"/>
                          </a:xfrm>
                          <a:custGeom>
                            <a:avLst/>
                            <a:gdLst>
                              <a:gd name="T0" fmla="+- 0 3982 3935"/>
                              <a:gd name="T1" fmla="*/ T0 w 50"/>
                              <a:gd name="T2" fmla="+- 0 859 840"/>
                              <a:gd name="T3" fmla="*/ 859 h 19"/>
                              <a:gd name="T4" fmla="+- 0 3982 3935"/>
                              <a:gd name="T5" fmla="*/ T4 w 50"/>
                              <a:gd name="T6" fmla="+- 0 859 840"/>
                              <a:gd name="T7" fmla="*/ 859 h 19"/>
                              <a:gd name="T8" fmla="+- 0 3983 3935"/>
                              <a:gd name="T9" fmla="*/ T8 w 50"/>
                              <a:gd name="T10" fmla="+- 0 859 840"/>
                              <a:gd name="T11" fmla="*/ 859 h 19"/>
                              <a:gd name="T12" fmla="+- 0 3982 3935"/>
                              <a:gd name="T13" fmla="*/ T12 w 50"/>
                              <a:gd name="T14" fmla="+- 0 859 840"/>
                              <a:gd name="T15" fmla="*/ 859 h 19"/>
                              <a:gd name="T16" fmla="+- 0 3937 3935"/>
                              <a:gd name="T17" fmla="*/ T16 w 50"/>
                              <a:gd name="T18" fmla="+- 0 840 840"/>
                              <a:gd name="T19" fmla="*/ 840 h 19"/>
                              <a:gd name="T20" fmla="+- 0 3935 3935"/>
                              <a:gd name="T21" fmla="*/ T20 w 50"/>
                              <a:gd name="T22" fmla="+- 0 856 840"/>
                              <a:gd name="T23" fmla="*/ 856 h 19"/>
                              <a:gd name="T24" fmla="+- 0 3982 3935"/>
                              <a:gd name="T25" fmla="*/ T24 w 50"/>
                              <a:gd name="T26" fmla="+- 0 859 840"/>
                              <a:gd name="T27" fmla="*/ 859 h 19"/>
                              <a:gd name="T28" fmla="+- 0 3984 3935"/>
                              <a:gd name="T29" fmla="*/ T28 w 50"/>
                              <a:gd name="T30" fmla="+- 0 843 840"/>
                              <a:gd name="T31" fmla="*/ 843 h 19"/>
                              <a:gd name="T32" fmla="+- 0 3937 3935"/>
                              <a:gd name="T33" fmla="*/ T32 w 50"/>
                              <a:gd name="T34" fmla="+- 0 840 840"/>
                              <a:gd name="T35" fmla="*/ 84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19">
                                <a:moveTo>
                                  <a:pt x="47" y="19"/>
                                </a:moveTo>
                                <a:lnTo>
                                  <a:pt x="47" y="19"/>
                                </a:lnTo>
                                <a:lnTo>
                                  <a:pt x="48" y="19"/>
                                </a:lnTo>
                                <a:lnTo>
                                  <a:pt x="47" y="19"/>
                                </a:lnTo>
                                <a:close/>
                                <a:moveTo>
                                  <a:pt x="2" y="0"/>
                                </a:moveTo>
                                <a:lnTo>
                                  <a:pt x="0" y="16"/>
                                </a:lnTo>
                                <a:lnTo>
                                  <a:pt x="47" y="19"/>
                                </a:lnTo>
                                <a:lnTo>
                                  <a:pt x="49"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AutoShape 170"/>
                        <wps:cNvSpPr>
                          <a:spLocks/>
                        </wps:cNvSpPr>
                        <wps:spPr bwMode="auto">
                          <a:xfrm>
                            <a:off x="3982" y="843"/>
                            <a:ext cx="47" cy="21"/>
                          </a:xfrm>
                          <a:custGeom>
                            <a:avLst/>
                            <a:gdLst>
                              <a:gd name="T0" fmla="+- 0 4025 3982"/>
                              <a:gd name="T1" fmla="*/ T0 w 47"/>
                              <a:gd name="T2" fmla="+- 0 863 843"/>
                              <a:gd name="T3" fmla="*/ 863 h 21"/>
                              <a:gd name="T4" fmla="+- 0 4025 3982"/>
                              <a:gd name="T5" fmla="*/ T4 w 47"/>
                              <a:gd name="T6" fmla="+- 0 863 843"/>
                              <a:gd name="T7" fmla="*/ 863 h 21"/>
                              <a:gd name="T8" fmla="+- 0 4026 3982"/>
                              <a:gd name="T9" fmla="*/ T8 w 47"/>
                              <a:gd name="T10" fmla="+- 0 863 843"/>
                              <a:gd name="T11" fmla="*/ 863 h 21"/>
                              <a:gd name="T12" fmla="+- 0 4025 3982"/>
                              <a:gd name="T13" fmla="*/ T12 w 47"/>
                              <a:gd name="T14" fmla="+- 0 863 843"/>
                              <a:gd name="T15" fmla="*/ 863 h 21"/>
                              <a:gd name="T16" fmla="+- 0 3984 3982"/>
                              <a:gd name="T17" fmla="*/ T16 w 47"/>
                              <a:gd name="T18" fmla="+- 0 843 843"/>
                              <a:gd name="T19" fmla="*/ 843 h 21"/>
                              <a:gd name="T20" fmla="+- 0 3982 3982"/>
                              <a:gd name="T21" fmla="*/ T20 w 47"/>
                              <a:gd name="T22" fmla="+- 0 859 843"/>
                              <a:gd name="T23" fmla="*/ 859 h 21"/>
                              <a:gd name="T24" fmla="+- 0 4025 3982"/>
                              <a:gd name="T25" fmla="*/ T24 w 47"/>
                              <a:gd name="T26" fmla="+- 0 863 843"/>
                              <a:gd name="T27" fmla="*/ 863 h 21"/>
                              <a:gd name="T28" fmla="+- 0 4029 3982"/>
                              <a:gd name="T29" fmla="*/ T28 w 47"/>
                              <a:gd name="T30" fmla="+- 0 848 843"/>
                              <a:gd name="T31" fmla="*/ 848 h 21"/>
                              <a:gd name="T32" fmla="+- 0 3984 3982"/>
                              <a:gd name="T33" fmla="*/ T32 w 47"/>
                              <a:gd name="T34" fmla="+- 0 843 843"/>
                              <a:gd name="T35" fmla="*/ 84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21">
                                <a:moveTo>
                                  <a:pt x="43" y="20"/>
                                </a:moveTo>
                                <a:lnTo>
                                  <a:pt x="43" y="20"/>
                                </a:lnTo>
                                <a:lnTo>
                                  <a:pt x="44" y="20"/>
                                </a:lnTo>
                                <a:lnTo>
                                  <a:pt x="43" y="20"/>
                                </a:lnTo>
                                <a:close/>
                                <a:moveTo>
                                  <a:pt x="2" y="0"/>
                                </a:moveTo>
                                <a:lnTo>
                                  <a:pt x="0" y="16"/>
                                </a:lnTo>
                                <a:lnTo>
                                  <a:pt x="43" y="20"/>
                                </a:lnTo>
                                <a:lnTo>
                                  <a:pt x="47" y="5"/>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71"/>
                        <wps:cNvSpPr>
                          <a:spLocks/>
                        </wps:cNvSpPr>
                        <wps:spPr bwMode="auto">
                          <a:xfrm>
                            <a:off x="4025" y="848"/>
                            <a:ext cx="71" cy="25"/>
                          </a:xfrm>
                          <a:custGeom>
                            <a:avLst/>
                            <a:gdLst>
                              <a:gd name="T0" fmla="+- 0 4029 4025"/>
                              <a:gd name="T1" fmla="*/ T0 w 71"/>
                              <a:gd name="T2" fmla="+- 0 848 848"/>
                              <a:gd name="T3" fmla="*/ 848 h 25"/>
                              <a:gd name="T4" fmla="+- 0 4025 4025"/>
                              <a:gd name="T5" fmla="*/ T4 w 71"/>
                              <a:gd name="T6" fmla="+- 0 863 848"/>
                              <a:gd name="T7" fmla="*/ 863 h 25"/>
                              <a:gd name="T8" fmla="+- 0 4093 4025"/>
                              <a:gd name="T9" fmla="*/ T8 w 71"/>
                              <a:gd name="T10" fmla="+- 0 873 848"/>
                              <a:gd name="T11" fmla="*/ 873 h 25"/>
                              <a:gd name="T12" fmla="+- 0 4096 4025"/>
                              <a:gd name="T13" fmla="*/ T12 w 71"/>
                              <a:gd name="T14" fmla="+- 0 857 848"/>
                              <a:gd name="T15" fmla="*/ 857 h 25"/>
                              <a:gd name="T16" fmla="+- 0 4096 4025"/>
                              <a:gd name="T17" fmla="*/ T16 w 71"/>
                              <a:gd name="T18" fmla="+- 0 857 848"/>
                              <a:gd name="T19" fmla="*/ 857 h 25"/>
                              <a:gd name="T20" fmla="+- 0 4029 4025"/>
                              <a:gd name="T21" fmla="*/ T20 w 71"/>
                              <a:gd name="T22" fmla="+- 0 848 848"/>
                              <a:gd name="T23" fmla="*/ 848 h 25"/>
                            </a:gdLst>
                            <a:ahLst/>
                            <a:cxnLst>
                              <a:cxn ang="0">
                                <a:pos x="T1" y="T3"/>
                              </a:cxn>
                              <a:cxn ang="0">
                                <a:pos x="T5" y="T7"/>
                              </a:cxn>
                              <a:cxn ang="0">
                                <a:pos x="T9" y="T11"/>
                              </a:cxn>
                              <a:cxn ang="0">
                                <a:pos x="T13" y="T15"/>
                              </a:cxn>
                              <a:cxn ang="0">
                                <a:pos x="T17" y="T19"/>
                              </a:cxn>
                              <a:cxn ang="0">
                                <a:pos x="T21" y="T23"/>
                              </a:cxn>
                            </a:cxnLst>
                            <a:rect l="0" t="0" r="r" b="b"/>
                            <a:pathLst>
                              <a:path w="71" h="25">
                                <a:moveTo>
                                  <a:pt x="4" y="0"/>
                                </a:moveTo>
                                <a:lnTo>
                                  <a:pt x="0" y="15"/>
                                </a:lnTo>
                                <a:lnTo>
                                  <a:pt x="68" y="25"/>
                                </a:lnTo>
                                <a:lnTo>
                                  <a:pt x="71"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172"/>
                        <wps:cNvSpPr>
                          <a:spLocks/>
                        </wps:cNvSpPr>
                        <wps:spPr bwMode="auto">
                          <a:xfrm>
                            <a:off x="4093" y="857"/>
                            <a:ext cx="41" cy="23"/>
                          </a:xfrm>
                          <a:custGeom>
                            <a:avLst/>
                            <a:gdLst>
                              <a:gd name="T0" fmla="+- 0 4096 4093"/>
                              <a:gd name="T1" fmla="*/ T0 w 41"/>
                              <a:gd name="T2" fmla="+- 0 857 857"/>
                              <a:gd name="T3" fmla="*/ 857 h 23"/>
                              <a:gd name="T4" fmla="+- 0 4093 4093"/>
                              <a:gd name="T5" fmla="*/ T4 w 41"/>
                              <a:gd name="T6" fmla="+- 0 873 857"/>
                              <a:gd name="T7" fmla="*/ 873 h 23"/>
                              <a:gd name="T8" fmla="+- 0 4130 4093"/>
                              <a:gd name="T9" fmla="*/ T8 w 41"/>
                              <a:gd name="T10" fmla="+- 0 879 857"/>
                              <a:gd name="T11" fmla="*/ 879 h 23"/>
                              <a:gd name="T12" fmla="+- 0 4129 4093"/>
                              <a:gd name="T13" fmla="*/ T12 w 41"/>
                              <a:gd name="T14" fmla="+- 0 879 857"/>
                              <a:gd name="T15" fmla="*/ 879 h 23"/>
                              <a:gd name="T16" fmla="+- 0 4133 4093"/>
                              <a:gd name="T17" fmla="*/ T16 w 41"/>
                              <a:gd name="T18" fmla="+- 0 863 857"/>
                              <a:gd name="T19" fmla="*/ 863 h 23"/>
                              <a:gd name="T20" fmla="+- 0 4133 4093"/>
                              <a:gd name="T21" fmla="*/ T20 w 41"/>
                              <a:gd name="T22" fmla="+- 0 863 857"/>
                              <a:gd name="T23" fmla="*/ 863 h 23"/>
                              <a:gd name="T24" fmla="+- 0 4096 4093"/>
                              <a:gd name="T25" fmla="*/ T24 w 41"/>
                              <a:gd name="T26" fmla="+- 0 857 857"/>
                              <a:gd name="T27" fmla="*/ 857 h 23"/>
                            </a:gdLst>
                            <a:ahLst/>
                            <a:cxnLst>
                              <a:cxn ang="0">
                                <a:pos x="T1" y="T3"/>
                              </a:cxn>
                              <a:cxn ang="0">
                                <a:pos x="T5" y="T7"/>
                              </a:cxn>
                              <a:cxn ang="0">
                                <a:pos x="T9" y="T11"/>
                              </a:cxn>
                              <a:cxn ang="0">
                                <a:pos x="T13" y="T15"/>
                              </a:cxn>
                              <a:cxn ang="0">
                                <a:pos x="T17" y="T19"/>
                              </a:cxn>
                              <a:cxn ang="0">
                                <a:pos x="T21" y="T23"/>
                              </a:cxn>
                              <a:cxn ang="0">
                                <a:pos x="T25" y="T27"/>
                              </a:cxn>
                            </a:cxnLst>
                            <a:rect l="0" t="0" r="r" b="b"/>
                            <a:pathLst>
                              <a:path w="41" h="23">
                                <a:moveTo>
                                  <a:pt x="3" y="0"/>
                                </a:moveTo>
                                <a:lnTo>
                                  <a:pt x="0" y="16"/>
                                </a:lnTo>
                                <a:lnTo>
                                  <a:pt x="37" y="22"/>
                                </a:lnTo>
                                <a:lnTo>
                                  <a:pt x="36" y="22"/>
                                </a:lnTo>
                                <a:lnTo>
                                  <a:pt x="40" y="6"/>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AutoShape 173"/>
                        <wps:cNvSpPr>
                          <a:spLocks/>
                        </wps:cNvSpPr>
                        <wps:spPr bwMode="auto">
                          <a:xfrm>
                            <a:off x="4129" y="863"/>
                            <a:ext cx="68" cy="30"/>
                          </a:xfrm>
                          <a:custGeom>
                            <a:avLst/>
                            <a:gdLst>
                              <a:gd name="T0" fmla="+- 0 4192 4129"/>
                              <a:gd name="T1" fmla="*/ T0 w 68"/>
                              <a:gd name="T2" fmla="+- 0 892 863"/>
                              <a:gd name="T3" fmla="*/ 892 h 30"/>
                              <a:gd name="T4" fmla="+- 0 4191 4129"/>
                              <a:gd name="T5" fmla="*/ T4 w 68"/>
                              <a:gd name="T6" fmla="+- 0 892 863"/>
                              <a:gd name="T7" fmla="*/ 892 h 30"/>
                              <a:gd name="T8" fmla="+- 0 4192 4129"/>
                              <a:gd name="T9" fmla="*/ T8 w 68"/>
                              <a:gd name="T10" fmla="+- 0 892 863"/>
                              <a:gd name="T11" fmla="*/ 892 h 30"/>
                              <a:gd name="T12" fmla="+- 0 4192 4129"/>
                              <a:gd name="T13" fmla="*/ T12 w 68"/>
                              <a:gd name="T14" fmla="+- 0 892 863"/>
                              <a:gd name="T15" fmla="*/ 892 h 30"/>
                              <a:gd name="T16" fmla="+- 0 4133 4129"/>
                              <a:gd name="T17" fmla="*/ T16 w 68"/>
                              <a:gd name="T18" fmla="+- 0 863 863"/>
                              <a:gd name="T19" fmla="*/ 863 h 30"/>
                              <a:gd name="T20" fmla="+- 0 4129 4129"/>
                              <a:gd name="T21" fmla="*/ T20 w 68"/>
                              <a:gd name="T22" fmla="+- 0 879 863"/>
                              <a:gd name="T23" fmla="*/ 879 h 30"/>
                              <a:gd name="T24" fmla="+- 0 4192 4129"/>
                              <a:gd name="T25" fmla="*/ T24 w 68"/>
                              <a:gd name="T26" fmla="+- 0 892 863"/>
                              <a:gd name="T27" fmla="*/ 892 h 30"/>
                              <a:gd name="T28" fmla="+- 0 4196 4129"/>
                              <a:gd name="T29" fmla="*/ T28 w 68"/>
                              <a:gd name="T30" fmla="+- 0 877 863"/>
                              <a:gd name="T31" fmla="*/ 877 h 30"/>
                              <a:gd name="T32" fmla="+- 0 4133 4129"/>
                              <a:gd name="T33" fmla="*/ T32 w 68"/>
                              <a:gd name="T34" fmla="+- 0 863 863"/>
                              <a:gd name="T35" fmla="*/ 86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30">
                                <a:moveTo>
                                  <a:pt x="63" y="29"/>
                                </a:moveTo>
                                <a:lnTo>
                                  <a:pt x="62" y="29"/>
                                </a:lnTo>
                                <a:lnTo>
                                  <a:pt x="63" y="29"/>
                                </a:lnTo>
                                <a:close/>
                                <a:moveTo>
                                  <a:pt x="4" y="0"/>
                                </a:moveTo>
                                <a:lnTo>
                                  <a:pt x="0" y="16"/>
                                </a:lnTo>
                                <a:lnTo>
                                  <a:pt x="63" y="29"/>
                                </a:lnTo>
                                <a:lnTo>
                                  <a:pt x="67" y="14"/>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AutoShape 174"/>
                        <wps:cNvSpPr>
                          <a:spLocks/>
                        </wps:cNvSpPr>
                        <wps:spPr bwMode="auto">
                          <a:xfrm>
                            <a:off x="4191" y="877"/>
                            <a:ext cx="54" cy="27"/>
                          </a:xfrm>
                          <a:custGeom>
                            <a:avLst/>
                            <a:gdLst>
                              <a:gd name="T0" fmla="+- 0 4196 4191"/>
                              <a:gd name="T1" fmla="*/ T0 w 54"/>
                              <a:gd name="T2" fmla="+- 0 877 877"/>
                              <a:gd name="T3" fmla="*/ 877 h 27"/>
                              <a:gd name="T4" fmla="+- 0 4191 4191"/>
                              <a:gd name="T5" fmla="*/ T4 w 54"/>
                              <a:gd name="T6" fmla="+- 0 892 877"/>
                              <a:gd name="T7" fmla="*/ 892 h 27"/>
                              <a:gd name="T8" fmla="+- 0 4239 4191"/>
                              <a:gd name="T9" fmla="*/ T8 w 54"/>
                              <a:gd name="T10" fmla="+- 0 903 877"/>
                              <a:gd name="T11" fmla="*/ 903 h 27"/>
                              <a:gd name="T12" fmla="+- 0 4240 4191"/>
                              <a:gd name="T13" fmla="*/ T12 w 54"/>
                              <a:gd name="T14" fmla="+- 0 904 877"/>
                              <a:gd name="T15" fmla="*/ 904 h 27"/>
                              <a:gd name="T16" fmla="+- 0 4244 4191"/>
                              <a:gd name="T17" fmla="*/ T16 w 54"/>
                              <a:gd name="T18" fmla="+- 0 888 877"/>
                              <a:gd name="T19" fmla="*/ 888 h 27"/>
                              <a:gd name="T20" fmla="+- 0 4196 4191"/>
                              <a:gd name="T21" fmla="*/ T20 w 54"/>
                              <a:gd name="T22" fmla="+- 0 877 877"/>
                              <a:gd name="T23" fmla="*/ 877 h 27"/>
                              <a:gd name="T24" fmla="+- 0 4244 4191"/>
                              <a:gd name="T25" fmla="*/ T24 w 54"/>
                              <a:gd name="T26" fmla="+- 0 888 877"/>
                              <a:gd name="T27" fmla="*/ 888 h 27"/>
                              <a:gd name="T28" fmla="+- 0 4244 4191"/>
                              <a:gd name="T29" fmla="*/ T28 w 54"/>
                              <a:gd name="T30" fmla="+- 0 888 877"/>
                              <a:gd name="T31" fmla="*/ 888 h 27"/>
                              <a:gd name="T32" fmla="+- 0 4245 4191"/>
                              <a:gd name="T33" fmla="*/ T32 w 54"/>
                              <a:gd name="T34" fmla="+- 0 888 877"/>
                              <a:gd name="T35" fmla="*/ 888 h 27"/>
                              <a:gd name="T36" fmla="+- 0 4244 4191"/>
                              <a:gd name="T37" fmla="*/ T36 w 54"/>
                              <a:gd name="T38" fmla="+- 0 888 877"/>
                              <a:gd name="T39" fmla="*/ 88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 h="27">
                                <a:moveTo>
                                  <a:pt x="5" y="0"/>
                                </a:moveTo>
                                <a:lnTo>
                                  <a:pt x="0" y="15"/>
                                </a:lnTo>
                                <a:lnTo>
                                  <a:pt x="48" y="26"/>
                                </a:lnTo>
                                <a:lnTo>
                                  <a:pt x="49" y="27"/>
                                </a:lnTo>
                                <a:lnTo>
                                  <a:pt x="53" y="11"/>
                                </a:lnTo>
                                <a:lnTo>
                                  <a:pt x="5" y="0"/>
                                </a:lnTo>
                                <a:close/>
                                <a:moveTo>
                                  <a:pt x="53" y="11"/>
                                </a:moveTo>
                                <a:lnTo>
                                  <a:pt x="53" y="11"/>
                                </a:lnTo>
                                <a:lnTo>
                                  <a:pt x="54" y="11"/>
                                </a:lnTo>
                                <a:lnTo>
                                  <a:pt x="53" y="11"/>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75"/>
                        <wps:cNvSpPr>
                          <a:spLocks/>
                        </wps:cNvSpPr>
                        <wps:spPr bwMode="auto">
                          <a:xfrm>
                            <a:off x="4240" y="888"/>
                            <a:ext cx="44" cy="24"/>
                          </a:xfrm>
                          <a:custGeom>
                            <a:avLst/>
                            <a:gdLst>
                              <a:gd name="T0" fmla="+- 0 4244 4240"/>
                              <a:gd name="T1" fmla="*/ T0 w 44"/>
                              <a:gd name="T2" fmla="+- 0 888 888"/>
                              <a:gd name="T3" fmla="*/ 888 h 24"/>
                              <a:gd name="T4" fmla="+- 0 4240 4240"/>
                              <a:gd name="T5" fmla="*/ T4 w 44"/>
                              <a:gd name="T6" fmla="+- 0 904 888"/>
                              <a:gd name="T7" fmla="*/ 904 h 24"/>
                              <a:gd name="T8" fmla="+- 0 4278 4240"/>
                              <a:gd name="T9" fmla="*/ T8 w 44"/>
                              <a:gd name="T10" fmla="+- 0 911 888"/>
                              <a:gd name="T11" fmla="*/ 911 h 24"/>
                              <a:gd name="T12" fmla="+- 0 4279 4240"/>
                              <a:gd name="T13" fmla="*/ T12 w 44"/>
                              <a:gd name="T14" fmla="+- 0 911 888"/>
                              <a:gd name="T15" fmla="*/ 911 h 24"/>
                              <a:gd name="T16" fmla="+- 0 4283 4240"/>
                              <a:gd name="T17" fmla="*/ T16 w 44"/>
                              <a:gd name="T18" fmla="+- 0 896 888"/>
                              <a:gd name="T19" fmla="*/ 896 h 24"/>
                              <a:gd name="T20" fmla="+- 0 4244 4240"/>
                              <a:gd name="T21" fmla="*/ T20 w 44"/>
                              <a:gd name="T22" fmla="+- 0 888 888"/>
                              <a:gd name="T23" fmla="*/ 888 h 24"/>
                            </a:gdLst>
                            <a:ahLst/>
                            <a:cxnLst>
                              <a:cxn ang="0">
                                <a:pos x="T1" y="T3"/>
                              </a:cxn>
                              <a:cxn ang="0">
                                <a:pos x="T5" y="T7"/>
                              </a:cxn>
                              <a:cxn ang="0">
                                <a:pos x="T9" y="T11"/>
                              </a:cxn>
                              <a:cxn ang="0">
                                <a:pos x="T13" y="T15"/>
                              </a:cxn>
                              <a:cxn ang="0">
                                <a:pos x="T17" y="T19"/>
                              </a:cxn>
                              <a:cxn ang="0">
                                <a:pos x="T21" y="T23"/>
                              </a:cxn>
                            </a:cxnLst>
                            <a:rect l="0" t="0" r="r" b="b"/>
                            <a:pathLst>
                              <a:path w="44" h="24">
                                <a:moveTo>
                                  <a:pt x="4" y="0"/>
                                </a:moveTo>
                                <a:lnTo>
                                  <a:pt x="0" y="16"/>
                                </a:lnTo>
                                <a:lnTo>
                                  <a:pt x="38" y="23"/>
                                </a:lnTo>
                                <a:lnTo>
                                  <a:pt x="39" y="23"/>
                                </a:lnTo>
                                <a:lnTo>
                                  <a:pt x="43" y="8"/>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176"/>
                        <wps:cNvSpPr>
                          <a:spLocks/>
                        </wps:cNvSpPr>
                        <wps:spPr bwMode="auto">
                          <a:xfrm>
                            <a:off x="4279" y="896"/>
                            <a:ext cx="39" cy="23"/>
                          </a:xfrm>
                          <a:custGeom>
                            <a:avLst/>
                            <a:gdLst>
                              <a:gd name="T0" fmla="+- 0 4283 4279"/>
                              <a:gd name="T1" fmla="*/ T0 w 39"/>
                              <a:gd name="T2" fmla="+- 0 896 896"/>
                              <a:gd name="T3" fmla="*/ 896 h 23"/>
                              <a:gd name="T4" fmla="+- 0 4279 4279"/>
                              <a:gd name="T5" fmla="*/ T4 w 39"/>
                              <a:gd name="T6" fmla="+- 0 911 896"/>
                              <a:gd name="T7" fmla="*/ 911 h 23"/>
                              <a:gd name="T8" fmla="+- 0 4314 4279"/>
                              <a:gd name="T9" fmla="*/ T8 w 39"/>
                              <a:gd name="T10" fmla="+- 0 918 896"/>
                              <a:gd name="T11" fmla="*/ 918 h 23"/>
                              <a:gd name="T12" fmla="+- 0 4318 4279"/>
                              <a:gd name="T13" fmla="*/ T12 w 39"/>
                              <a:gd name="T14" fmla="+- 0 902 896"/>
                              <a:gd name="T15" fmla="*/ 902 h 23"/>
                              <a:gd name="T16" fmla="+- 0 4283 4279"/>
                              <a:gd name="T17" fmla="*/ T16 w 39"/>
                              <a:gd name="T18" fmla="+- 0 896 896"/>
                              <a:gd name="T19" fmla="*/ 896 h 23"/>
                            </a:gdLst>
                            <a:ahLst/>
                            <a:cxnLst>
                              <a:cxn ang="0">
                                <a:pos x="T1" y="T3"/>
                              </a:cxn>
                              <a:cxn ang="0">
                                <a:pos x="T5" y="T7"/>
                              </a:cxn>
                              <a:cxn ang="0">
                                <a:pos x="T9" y="T11"/>
                              </a:cxn>
                              <a:cxn ang="0">
                                <a:pos x="T13" y="T15"/>
                              </a:cxn>
                              <a:cxn ang="0">
                                <a:pos x="T17" y="T19"/>
                              </a:cxn>
                            </a:cxnLst>
                            <a:rect l="0" t="0" r="r" b="b"/>
                            <a:pathLst>
                              <a:path w="39" h="23">
                                <a:moveTo>
                                  <a:pt x="4" y="0"/>
                                </a:moveTo>
                                <a:lnTo>
                                  <a:pt x="0" y="15"/>
                                </a:lnTo>
                                <a:lnTo>
                                  <a:pt x="35" y="22"/>
                                </a:lnTo>
                                <a:lnTo>
                                  <a:pt x="39" y="6"/>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77"/>
                        <wps:cNvSpPr>
                          <a:spLocks/>
                        </wps:cNvSpPr>
                        <wps:spPr bwMode="auto">
                          <a:xfrm>
                            <a:off x="4314" y="902"/>
                            <a:ext cx="73" cy="30"/>
                          </a:xfrm>
                          <a:custGeom>
                            <a:avLst/>
                            <a:gdLst>
                              <a:gd name="T0" fmla="+- 0 4318 4314"/>
                              <a:gd name="T1" fmla="*/ T0 w 73"/>
                              <a:gd name="T2" fmla="+- 0 902 902"/>
                              <a:gd name="T3" fmla="*/ 902 h 30"/>
                              <a:gd name="T4" fmla="+- 0 4314 4314"/>
                              <a:gd name="T5" fmla="*/ T4 w 73"/>
                              <a:gd name="T6" fmla="+- 0 918 902"/>
                              <a:gd name="T7" fmla="*/ 918 h 30"/>
                              <a:gd name="T8" fmla="+- 0 4381 4314"/>
                              <a:gd name="T9" fmla="*/ T8 w 73"/>
                              <a:gd name="T10" fmla="+- 0 932 902"/>
                              <a:gd name="T11" fmla="*/ 932 h 30"/>
                              <a:gd name="T12" fmla="+- 0 4386 4314"/>
                              <a:gd name="T13" fmla="*/ T12 w 73"/>
                              <a:gd name="T14" fmla="+- 0 916 902"/>
                              <a:gd name="T15" fmla="*/ 916 h 30"/>
                              <a:gd name="T16" fmla="+- 0 4318 4314"/>
                              <a:gd name="T17" fmla="*/ T16 w 73"/>
                              <a:gd name="T18" fmla="+- 0 902 902"/>
                              <a:gd name="T19" fmla="*/ 902 h 30"/>
                            </a:gdLst>
                            <a:ahLst/>
                            <a:cxnLst>
                              <a:cxn ang="0">
                                <a:pos x="T1" y="T3"/>
                              </a:cxn>
                              <a:cxn ang="0">
                                <a:pos x="T5" y="T7"/>
                              </a:cxn>
                              <a:cxn ang="0">
                                <a:pos x="T9" y="T11"/>
                              </a:cxn>
                              <a:cxn ang="0">
                                <a:pos x="T13" y="T15"/>
                              </a:cxn>
                              <a:cxn ang="0">
                                <a:pos x="T17" y="T19"/>
                              </a:cxn>
                            </a:cxnLst>
                            <a:rect l="0" t="0" r="r" b="b"/>
                            <a:pathLst>
                              <a:path w="73" h="30">
                                <a:moveTo>
                                  <a:pt x="4" y="0"/>
                                </a:moveTo>
                                <a:lnTo>
                                  <a:pt x="0" y="16"/>
                                </a:lnTo>
                                <a:lnTo>
                                  <a:pt x="67" y="30"/>
                                </a:lnTo>
                                <a:lnTo>
                                  <a:pt x="72" y="14"/>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178"/>
                        <wps:cNvSpPr>
                          <a:spLocks/>
                        </wps:cNvSpPr>
                        <wps:spPr bwMode="auto">
                          <a:xfrm>
                            <a:off x="4381" y="916"/>
                            <a:ext cx="40" cy="24"/>
                          </a:xfrm>
                          <a:custGeom>
                            <a:avLst/>
                            <a:gdLst>
                              <a:gd name="T0" fmla="+- 0 4386 4381"/>
                              <a:gd name="T1" fmla="*/ T0 w 40"/>
                              <a:gd name="T2" fmla="+- 0 916 916"/>
                              <a:gd name="T3" fmla="*/ 916 h 24"/>
                              <a:gd name="T4" fmla="+- 0 4381 4381"/>
                              <a:gd name="T5" fmla="*/ T4 w 40"/>
                              <a:gd name="T6" fmla="+- 0 932 916"/>
                              <a:gd name="T7" fmla="*/ 932 h 24"/>
                              <a:gd name="T8" fmla="+- 0 4416 4381"/>
                              <a:gd name="T9" fmla="*/ T8 w 40"/>
                              <a:gd name="T10" fmla="+- 0 939 916"/>
                              <a:gd name="T11" fmla="*/ 939 h 24"/>
                              <a:gd name="T12" fmla="+- 0 4416 4381"/>
                              <a:gd name="T13" fmla="*/ T12 w 40"/>
                              <a:gd name="T14" fmla="+- 0 939 916"/>
                              <a:gd name="T15" fmla="*/ 939 h 24"/>
                              <a:gd name="T16" fmla="+- 0 4420 4381"/>
                              <a:gd name="T17" fmla="*/ T16 w 40"/>
                              <a:gd name="T18" fmla="+- 0 924 916"/>
                              <a:gd name="T19" fmla="*/ 924 h 24"/>
                              <a:gd name="T20" fmla="+- 0 4386 4381"/>
                              <a:gd name="T21" fmla="*/ T20 w 40"/>
                              <a:gd name="T22" fmla="+- 0 916 916"/>
                              <a:gd name="T23" fmla="*/ 916 h 24"/>
                            </a:gdLst>
                            <a:ahLst/>
                            <a:cxnLst>
                              <a:cxn ang="0">
                                <a:pos x="T1" y="T3"/>
                              </a:cxn>
                              <a:cxn ang="0">
                                <a:pos x="T5" y="T7"/>
                              </a:cxn>
                              <a:cxn ang="0">
                                <a:pos x="T9" y="T11"/>
                              </a:cxn>
                              <a:cxn ang="0">
                                <a:pos x="T13" y="T15"/>
                              </a:cxn>
                              <a:cxn ang="0">
                                <a:pos x="T17" y="T19"/>
                              </a:cxn>
                              <a:cxn ang="0">
                                <a:pos x="T21" y="T23"/>
                              </a:cxn>
                            </a:cxnLst>
                            <a:rect l="0" t="0" r="r" b="b"/>
                            <a:pathLst>
                              <a:path w="40" h="24">
                                <a:moveTo>
                                  <a:pt x="5" y="0"/>
                                </a:moveTo>
                                <a:lnTo>
                                  <a:pt x="0" y="16"/>
                                </a:lnTo>
                                <a:lnTo>
                                  <a:pt x="35" y="23"/>
                                </a:lnTo>
                                <a:lnTo>
                                  <a:pt x="39" y="8"/>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79"/>
                        <wps:cNvSpPr>
                          <a:spLocks/>
                        </wps:cNvSpPr>
                        <wps:spPr bwMode="auto">
                          <a:xfrm>
                            <a:off x="4416" y="924"/>
                            <a:ext cx="38" cy="22"/>
                          </a:xfrm>
                          <a:custGeom>
                            <a:avLst/>
                            <a:gdLst>
                              <a:gd name="T0" fmla="+- 0 4420 4416"/>
                              <a:gd name="T1" fmla="*/ T0 w 38"/>
                              <a:gd name="T2" fmla="+- 0 924 924"/>
                              <a:gd name="T3" fmla="*/ 924 h 22"/>
                              <a:gd name="T4" fmla="+- 0 4416 4416"/>
                              <a:gd name="T5" fmla="*/ T4 w 38"/>
                              <a:gd name="T6" fmla="+- 0 939 924"/>
                              <a:gd name="T7" fmla="*/ 939 h 22"/>
                              <a:gd name="T8" fmla="+- 0 4449 4416"/>
                              <a:gd name="T9" fmla="*/ T8 w 38"/>
                              <a:gd name="T10" fmla="+- 0 945 924"/>
                              <a:gd name="T11" fmla="*/ 945 h 22"/>
                              <a:gd name="T12" fmla="+- 0 4453 4416"/>
                              <a:gd name="T13" fmla="*/ T12 w 38"/>
                              <a:gd name="T14" fmla="+- 0 930 924"/>
                              <a:gd name="T15" fmla="*/ 930 h 22"/>
                              <a:gd name="T16" fmla="+- 0 4452 4416"/>
                              <a:gd name="T17" fmla="*/ T16 w 38"/>
                              <a:gd name="T18" fmla="+- 0 930 924"/>
                              <a:gd name="T19" fmla="*/ 930 h 22"/>
                              <a:gd name="T20" fmla="+- 0 4420 4416"/>
                              <a:gd name="T21" fmla="*/ T20 w 38"/>
                              <a:gd name="T22" fmla="+- 0 924 924"/>
                              <a:gd name="T23" fmla="*/ 924 h 22"/>
                            </a:gdLst>
                            <a:ahLst/>
                            <a:cxnLst>
                              <a:cxn ang="0">
                                <a:pos x="T1" y="T3"/>
                              </a:cxn>
                              <a:cxn ang="0">
                                <a:pos x="T5" y="T7"/>
                              </a:cxn>
                              <a:cxn ang="0">
                                <a:pos x="T9" y="T11"/>
                              </a:cxn>
                              <a:cxn ang="0">
                                <a:pos x="T13" y="T15"/>
                              </a:cxn>
                              <a:cxn ang="0">
                                <a:pos x="T17" y="T19"/>
                              </a:cxn>
                              <a:cxn ang="0">
                                <a:pos x="T21" y="T23"/>
                              </a:cxn>
                            </a:cxnLst>
                            <a:rect l="0" t="0" r="r" b="b"/>
                            <a:pathLst>
                              <a:path w="38" h="22">
                                <a:moveTo>
                                  <a:pt x="4" y="0"/>
                                </a:moveTo>
                                <a:lnTo>
                                  <a:pt x="0" y="15"/>
                                </a:lnTo>
                                <a:lnTo>
                                  <a:pt x="33" y="21"/>
                                </a:lnTo>
                                <a:lnTo>
                                  <a:pt x="37" y="6"/>
                                </a:lnTo>
                                <a:lnTo>
                                  <a:pt x="36" y="6"/>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80"/>
                        <wps:cNvSpPr>
                          <a:spLocks/>
                        </wps:cNvSpPr>
                        <wps:spPr bwMode="auto">
                          <a:xfrm>
                            <a:off x="4449" y="930"/>
                            <a:ext cx="47" cy="26"/>
                          </a:xfrm>
                          <a:custGeom>
                            <a:avLst/>
                            <a:gdLst>
                              <a:gd name="T0" fmla="+- 0 4453 4449"/>
                              <a:gd name="T1" fmla="*/ T0 w 47"/>
                              <a:gd name="T2" fmla="+- 0 930 930"/>
                              <a:gd name="T3" fmla="*/ 930 h 26"/>
                              <a:gd name="T4" fmla="+- 0 4449 4449"/>
                              <a:gd name="T5" fmla="*/ T4 w 47"/>
                              <a:gd name="T6" fmla="+- 0 945 930"/>
                              <a:gd name="T7" fmla="*/ 945 h 26"/>
                              <a:gd name="T8" fmla="+- 0 4489 4449"/>
                              <a:gd name="T9" fmla="*/ T8 w 47"/>
                              <a:gd name="T10" fmla="+- 0 955 930"/>
                              <a:gd name="T11" fmla="*/ 955 h 26"/>
                              <a:gd name="T12" fmla="+- 0 4494 4449"/>
                              <a:gd name="T13" fmla="*/ T12 w 47"/>
                              <a:gd name="T14" fmla="+- 0 939 930"/>
                              <a:gd name="T15" fmla="*/ 939 h 26"/>
                              <a:gd name="T16" fmla="+- 0 4495 4449"/>
                              <a:gd name="T17" fmla="*/ T16 w 47"/>
                              <a:gd name="T18" fmla="+- 0 939 930"/>
                              <a:gd name="T19" fmla="*/ 939 h 26"/>
                              <a:gd name="T20" fmla="+- 0 4453 4449"/>
                              <a:gd name="T21" fmla="*/ T20 w 47"/>
                              <a:gd name="T22" fmla="+- 0 930 930"/>
                              <a:gd name="T23" fmla="*/ 930 h 26"/>
                            </a:gdLst>
                            <a:ahLst/>
                            <a:cxnLst>
                              <a:cxn ang="0">
                                <a:pos x="T1" y="T3"/>
                              </a:cxn>
                              <a:cxn ang="0">
                                <a:pos x="T5" y="T7"/>
                              </a:cxn>
                              <a:cxn ang="0">
                                <a:pos x="T9" y="T11"/>
                              </a:cxn>
                              <a:cxn ang="0">
                                <a:pos x="T13" y="T15"/>
                              </a:cxn>
                              <a:cxn ang="0">
                                <a:pos x="T17" y="T19"/>
                              </a:cxn>
                              <a:cxn ang="0">
                                <a:pos x="T21" y="T23"/>
                              </a:cxn>
                            </a:cxnLst>
                            <a:rect l="0" t="0" r="r" b="b"/>
                            <a:pathLst>
                              <a:path w="47" h="26">
                                <a:moveTo>
                                  <a:pt x="4" y="0"/>
                                </a:moveTo>
                                <a:lnTo>
                                  <a:pt x="0" y="15"/>
                                </a:lnTo>
                                <a:lnTo>
                                  <a:pt x="40" y="25"/>
                                </a:lnTo>
                                <a:lnTo>
                                  <a:pt x="45" y="9"/>
                                </a:lnTo>
                                <a:lnTo>
                                  <a:pt x="46"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AutoShape 181"/>
                        <wps:cNvSpPr>
                          <a:spLocks/>
                        </wps:cNvSpPr>
                        <wps:spPr bwMode="auto">
                          <a:xfrm>
                            <a:off x="4489" y="939"/>
                            <a:ext cx="57" cy="27"/>
                          </a:xfrm>
                          <a:custGeom>
                            <a:avLst/>
                            <a:gdLst>
                              <a:gd name="T0" fmla="+- 0 4541 4489"/>
                              <a:gd name="T1" fmla="*/ T0 w 57"/>
                              <a:gd name="T2" fmla="+- 0 966 939"/>
                              <a:gd name="T3" fmla="*/ 966 h 27"/>
                              <a:gd name="T4" fmla="+- 0 4541 4489"/>
                              <a:gd name="T5" fmla="*/ T4 w 57"/>
                              <a:gd name="T6" fmla="+- 0 966 939"/>
                              <a:gd name="T7" fmla="*/ 966 h 27"/>
                              <a:gd name="T8" fmla="+- 0 4542 4489"/>
                              <a:gd name="T9" fmla="*/ T8 w 57"/>
                              <a:gd name="T10" fmla="+- 0 966 939"/>
                              <a:gd name="T11" fmla="*/ 966 h 27"/>
                              <a:gd name="T12" fmla="+- 0 4541 4489"/>
                              <a:gd name="T13" fmla="*/ T12 w 57"/>
                              <a:gd name="T14" fmla="+- 0 966 939"/>
                              <a:gd name="T15" fmla="*/ 966 h 27"/>
                              <a:gd name="T16" fmla="+- 0 4494 4489"/>
                              <a:gd name="T17" fmla="*/ T16 w 57"/>
                              <a:gd name="T18" fmla="+- 0 939 939"/>
                              <a:gd name="T19" fmla="*/ 939 h 27"/>
                              <a:gd name="T20" fmla="+- 0 4489 4489"/>
                              <a:gd name="T21" fmla="*/ T20 w 57"/>
                              <a:gd name="T22" fmla="+- 0 955 939"/>
                              <a:gd name="T23" fmla="*/ 955 h 27"/>
                              <a:gd name="T24" fmla="+- 0 4541 4489"/>
                              <a:gd name="T25" fmla="*/ T24 w 57"/>
                              <a:gd name="T26" fmla="+- 0 966 939"/>
                              <a:gd name="T27" fmla="*/ 966 h 27"/>
                              <a:gd name="T28" fmla="+- 0 4546 4489"/>
                              <a:gd name="T29" fmla="*/ T28 w 57"/>
                              <a:gd name="T30" fmla="+- 0 950 939"/>
                              <a:gd name="T31" fmla="*/ 950 h 27"/>
                              <a:gd name="T32" fmla="+- 0 4546 4489"/>
                              <a:gd name="T33" fmla="*/ T32 w 57"/>
                              <a:gd name="T34" fmla="+- 0 950 939"/>
                              <a:gd name="T35" fmla="*/ 950 h 27"/>
                              <a:gd name="T36" fmla="+- 0 4494 4489"/>
                              <a:gd name="T37" fmla="*/ T36 w 57"/>
                              <a:gd name="T38" fmla="+- 0 939 939"/>
                              <a:gd name="T39" fmla="*/ 93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27">
                                <a:moveTo>
                                  <a:pt x="52" y="27"/>
                                </a:moveTo>
                                <a:lnTo>
                                  <a:pt x="52" y="27"/>
                                </a:lnTo>
                                <a:lnTo>
                                  <a:pt x="53" y="27"/>
                                </a:lnTo>
                                <a:lnTo>
                                  <a:pt x="52" y="27"/>
                                </a:lnTo>
                                <a:close/>
                                <a:moveTo>
                                  <a:pt x="5" y="0"/>
                                </a:moveTo>
                                <a:lnTo>
                                  <a:pt x="0" y="16"/>
                                </a:lnTo>
                                <a:lnTo>
                                  <a:pt x="52" y="27"/>
                                </a:lnTo>
                                <a:lnTo>
                                  <a:pt x="57" y="11"/>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AutoShape 182"/>
                        <wps:cNvSpPr>
                          <a:spLocks/>
                        </wps:cNvSpPr>
                        <wps:spPr bwMode="auto">
                          <a:xfrm>
                            <a:off x="4541" y="950"/>
                            <a:ext cx="71" cy="31"/>
                          </a:xfrm>
                          <a:custGeom>
                            <a:avLst/>
                            <a:gdLst>
                              <a:gd name="T0" fmla="+- 0 4606 4541"/>
                              <a:gd name="T1" fmla="*/ T0 w 71"/>
                              <a:gd name="T2" fmla="+- 0 981 950"/>
                              <a:gd name="T3" fmla="*/ 981 h 31"/>
                              <a:gd name="T4" fmla="+- 0 4606 4541"/>
                              <a:gd name="T5" fmla="*/ T4 w 71"/>
                              <a:gd name="T6" fmla="+- 0 981 950"/>
                              <a:gd name="T7" fmla="*/ 981 h 31"/>
                              <a:gd name="T8" fmla="+- 0 4607 4541"/>
                              <a:gd name="T9" fmla="*/ T8 w 71"/>
                              <a:gd name="T10" fmla="+- 0 981 950"/>
                              <a:gd name="T11" fmla="*/ 981 h 31"/>
                              <a:gd name="T12" fmla="+- 0 4606 4541"/>
                              <a:gd name="T13" fmla="*/ T12 w 71"/>
                              <a:gd name="T14" fmla="+- 0 981 950"/>
                              <a:gd name="T15" fmla="*/ 981 h 31"/>
                              <a:gd name="T16" fmla="+- 0 4546 4541"/>
                              <a:gd name="T17" fmla="*/ T16 w 71"/>
                              <a:gd name="T18" fmla="+- 0 950 950"/>
                              <a:gd name="T19" fmla="*/ 950 h 31"/>
                              <a:gd name="T20" fmla="+- 0 4541 4541"/>
                              <a:gd name="T21" fmla="*/ T20 w 71"/>
                              <a:gd name="T22" fmla="+- 0 966 950"/>
                              <a:gd name="T23" fmla="*/ 966 h 31"/>
                              <a:gd name="T24" fmla="+- 0 4606 4541"/>
                              <a:gd name="T25" fmla="*/ T24 w 71"/>
                              <a:gd name="T26" fmla="+- 0 981 950"/>
                              <a:gd name="T27" fmla="*/ 981 h 31"/>
                              <a:gd name="T28" fmla="+- 0 4612 4541"/>
                              <a:gd name="T29" fmla="*/ T28 w 71"/>
                              <a:gd name="T30" fmla="+- 0 966 950"/>
                              <a:gd name="T31" fmla="*/ 966 h 31"/>
                              <a:gd name="T32" fmla="+- 0 4611 4541"/>
                              <a:gd name="T33" fmla="*/ T32 w 71"/>
                              <a:gd name="T34" fmla="+- 0 965 950"/>
                              <a:gd name="T35" fmla="*/ 965 h 31"/>
                              <a:gd name="T36" fmla="+- 0 4546 4541"/>
                              <a:gd name="T37" fmla="*/ T36 w 71"/>
                              <a:gd name="T38" fmla="+- 0 950 950"/>
                              <a:gd name="T39" fmla="*/ 950 h 31"/>
                              <a:gd name="T40" fmla="+- 0 4612 4541"/>
                              <a:gd name="T41" fmla="*/ T40 w 71"/>
                              <a:gd name="T42" fmla="+- 0 965 950"/>
                              <a:gd name="T43" fmla="*/ 965 h 31"/>
                              <a:gd name="T44" fmla="+- 0 4611 4541"/>
                              <a:gd name="T45" fmla="*/ T44 w 71"/>
                              <a:gd name="T46" fmla="+- 0 965 950"/>
                              <a:gd name="T47" fmla="*/ 965 h 31"/>
                              <a:gd name="T48" fmla="+- 0 4612 4541"/>
                              <a:gd name="T49" fmla="*/ T48 w 71"/>
                              <a:gd name="T50" fmla="+- 0 966 950"/>
                              <a:gd name="T51" fmla="*/ 966 h 31"/>
                              <a:gd name="T52" fmla="+- 0 4612 4541"/>
                              <a:gd name="T53" fmla="*/ T52 w 71"/>
                              <a:gd name="T54" fmla="+- 0 965 950"/>
                              <a:gd name="T55" fmla="*/ 96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1" h="31">
                                <a:moveTo>
                                  <a:pt x="65" y="31"/>
                                </a:moveTo>
                                <a:lnTo>
                                  <a:pt x="65" y="31"/>
                                </a:lnTo>
                                <a:lnTo>
                                  <a:pt x="66" y="31"/>
                                </a:lnTo>
                                <a:lnTo>
                                  <a:pt x="65" y="31"/>
                                </a:lnTo>
                                <a:close/>
                                <a:moveTo>
                                  <a:pt x="5" y="0"/>
                                </a:moveTo>
                                <a:lnTo>
                                  <a:pt x="0" y="16"/>
                                </a:lnTo>
                                <a:lnTo>
                                  <a:pt x="65" y="31"/>
                                </a:lnTo>
                                <a:lnTo>
                                  <a:pt x="71" y="16"/>
                                </a:lnTo>
                                <a:lnTo>
                                  <a:pt x="70" y="15"/>
                                </a:lnTo>
                                <a:lnTo>
                                  <a:pt x="5" y="0"/>
                                </a:lnTo>
                                <a:close/>
                                <a:moveTo>
                                  <a:pt x="71" y="15"/>
                                </a:moveTo>
                                <a:lnTo>
                                  <a:pt x="70" y="15"/>
                                </a:lnTo>
                                <a:lnTo>
                                  <a:pt x="71" y="16"/>
                                </a:lnTo>
                                <a:lnTo>
                                  <a:pt x="71" y="15"/>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183"/>
                        <wps:cNvSpPr>
                          <a:spLocks/>
                        </wps:cNvSpPr>
                        <wps:spPr bwMode="auto">
                          <a:xfrm>
                            <a:off x="4606" y="966"/>
                            <a:ext cx="65" cy="31"/>
                          </a:xfrm>
                          <a:custGeom>
                            <a:avLst/>
                            <a:gdLst>
                              <a:gd name="T0" fmla="+- 0 4612 4606"/>
                              <a:gd name="T1" fmla="*/ T0 w 65"/>
                              <a:gd name="T2" fmla="+- 0 966 966"/>
                              <a:gd name="T3" fmla="*/ 966 h 31"/>
                              <a:gd name="T4" fmla="+- 0 4606 4606"/>
                              <a:gd name="T5" fmla="*/ T4 w 65"/>
                              <a:gd name="T6" fmla="+- 0 981 966"/>
                              <a:gd name="T7" fmla="*/ 981 h 31"/>
                              <a:gd name="T8" fmla="+- 0 4665 4606"/>
                              <a:gd name="T9" fmla="*/ T8 w 65"/>
                              <a:gd name="T10" fmla="+- 0 996 966"/>
                              <a:gd name="T11" fmla="*/ 996 h 31"/>
                              <a:gd name="T12" fmla="+- 0 4665 4606"/>
                              <a:gd name="T13" fmla="*/ T12 w 65"/>
                              <a:gd name="T14" fmla="+- 0 996 966"/>
                              <a:gd name="T15" fmla="*/ 996 h 31"/>
                              <a:gd name="T16" fmla="+- 0 4665 4606"/>
                              <a:gd name="T17" fmla="*/ T16 w 65"/>
                              <a:gd name="T18" fmla="+- 0 997 966"/>
                              <a:gd name="T19" fmla="*/ 997 h 31"/>
                              <a:gd name="T20" fmla="+- 0 4671 4606"/>
                              <a:gd name="T21" fmla="*/ T20 w 65"/>
                              <a:gd name="T22" fmla="+- 0 981 966"/>
                              <a:gd name="T23" fmla="*/ 981 h 31"/>
                              <a:gd name="T24" fmla="+- 0 4612 4606"/>
                              <a:gd name="T25" fmla="*/ T24 w 65"/>
                              <a:gd name="T26" fmla="+- 0 966 966"/>
                              <a:gd name="T27" fmla="*/ 966 h 31"/>
                            </a:gdLst>
                            <a:ahLst/>
                            <a:cxnLst>
                              <a:cxn ang="0">
                                <a:pos x="T1" y="T3"/>
                              </a:cxn>
                              <a:cxn ang="0">
                                <a:pos x="T5" y="T7"/>
                              </a:cxn>
                              <a:cxn ang="0">
                                <a:pos x="T9" y="T11"/>
                              </a:cxn>
                              <a:cxn ang="0">
                                <a:pos x="T13" y="T15"/>
                              </a:cxn>
                              <a:cxn ang="0">
                                <a:pos x="T17" y="T19"/>
                              </a:cxn>
                              <a:cxn ang="0">
                                <a:pos x="T21" y="T23"/>
                              </a:cxn>
                              <a:cxn ang="0">
                                <a:pos x="T25" y="T27"/>
                              </a:cxn>
                            </a:cxnLst>
                            <a:rect l="0" t="0" r="r" b="b"/>
                            <a:pathLst>
                              <a:path w="65" h="31">
                                <a:moveTo>
                                  <a:pt x="6" y="0"/>
                                </a:moveTo>
                                <a:lnTo>
                                  <a:pt x="0" y="15"/>
                                </a:lnTo>
                                <a:lnTo>
                                  <a:pt x="59" y="30"/>
                                </a:lnTo>
                                <a:lnTo>
                                  <a:pt x="59" y="31"/>
                                </a:lnTo>
                                <a:lnTo>
                                  <a:pt x="65" y="15"/>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84"/>
                        <wps:cNvSpPr>
                          <a:spLocks/>
                        </wps:cNvSpPr>
                        <wps:spPr bwMode="auto">
                          <a:xfrm>
                            <a:off x="4665" y="981"/>
                            <a:ext cx="45" cy="25"/>
                          </a:xfrm>
                          <a:custGeom>
                            <a:avLst/>
                            <a:gdLst>
                              <a:gd name="T0" fmla="+- 0 4671 4665"/>
                              <a:gd name="T1" fmla="*/ T0 w 45"/>
                              <a:gd name="T2" fmla="+- 0 981 981"/>
                              <a:gd name="T3" fmla="*/ 981 h 25"/>
                              <a:gd name="T4" fmla="+- 0 4665 4665"/>
                              <a:gd name="T5" fmla="*/ T4 w 45"/>
                              <a:gd name="T6" fmla="+- 0 997 981"/>
                              <a:gd name="T7" fmla="*/ 997 h 25"/>
                              <a:gd name="T8" fmla="+- 0 4705 4665"/>
                              <a:gd name="T9" fmla="*/ T8 w 45"/>
                              <a:gd name="T10" fmla="+- 0 1006 981"/>
                              <a:gd name="T11" fmla="*/ 1006 h 25"/>
                              <a:gd name="T12" fmla="+- 0 4710 4665"/>
                              <a:gd name="T13" fmla="*/ T12 w 45"/>
                              <a:gd name="T14" fmla="+- 0 991 981"/>
                              <a:gd name="T15" fmla="*/ 991 h 25"/>
                              <a:gd name="T16" fmla="+- 0 4671 4665"/>
                              <a:gd name="T17" fmla="*/ T16 w 45"/>
                              <a:gd name="T18" fmla="+- 0 981 981"/>
                              <a:gd name="T19" fmla="*/ 981 h 25"/>
                            </a:gdLst>
                            <a:ahLst/>
                            <a:cxnLst>
                              <a:cxn ang="0">
                                <a:pos x="T1" y="T3"/>
                              </a:cxn>
                              <a:cxn ang="0">
                                <a:pos x="T5" y="T7"/>
                              </a:cxn>
                              <a:cxn ang="0">
                                <a:pos x="T9" y="T11"/>
                              </a:cxn>
                              <a:cxn ang="0">
                                <a:pos x="T13" y="T15"/>
                              </a:cxn>
                              <a:cxn ang="0">
                                <a:pos x="T17" y="T19"/>
                              </a:cxn>
                            </a:cxnLst>
                            <a:rect l="0" t="0" r="r" b="b"/>
                            <a:pathLst>
                              <a:path w="45" h="25">
                                <a:moveTo>
                                  <a:pt x="6" y="0"/>
                                </a:moveTo>
                                <a:lnTo>
                                  <a:pt x="0" y="16"/>
                                </a:lnTo>
                                <a:lnTo>
                                  <a:pt x="40" y="25"/>
                                </a:lnTo>
                                <a:lnTo>
                                  <a:pt x="45" y="10"/>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185"/>
                        <wps:cNvSpPr>
                          <a:spLocks/>
                        </wps:cNvSpPr>
                        <wps:spPr bwMode="auto">
                          <a:xfrm>
                            <a:off x="4705" y="991"/>
                            <a:ext cx="38" cy="24"/>
                          </a:xfrm>
                          <a:custGeom>
                            <a:avLst/>
                            <a:gdLst>
                              <a:gd name="T0" fmla="+- 0 4710 4705"/>
                              <a:gd name="T1" fmla="*/ T0 w 38"/>
                              <a:gd name="T2" fmla="+- 0 991 991"/>
                              <a:gd name="T3" fmla="*/ 991 h 24"/>
                              <a:gd name="T4" fmla="+- 0 4705 4705"/>
                              <a:gd name="T5" fmla="*/ T4 w 38"/>
                              <a:gd name="T6" fmla="+- 0 1006 991"/>
                              <a:gd name="T7" fmla="*/ 1006 h 24"/>
                              <a:gd name="T8" fmla="+- 0 4737 4705"/>
                              <a:gd name="T9" fmla="*/ T8 w 38"/>
                              <a:gd name="T10" fmla="+- 0 1014 991"/>
                              <a:gd name="T11" fmla="*/ 1014 h 24"/>
                              <a:gd name="T12" fmla="+- 0 4737 4705"/>
                              <a:gd name="T13" fmla="*/ T12 w 38"/>
                              <a:gd name="T14" fmla="+- 0 1014 991"/>
                              <a:gd name="T15" fmla="*/ 1014 h 24"/>
                              <a:gd name="T16" fmla="+- 0 4742 4705"/>
                              <a:gd name="T17" fmla="*/ T16 w 38"/>
                              <a:gd name="T18" fmla="+- 0 998 991"/>
                              <a:gd name="T19" fmla="*/ 998 h 24"/>
                              <a:gd name="T20" fmla="+- 0 4710 4705"/>
                              <a:gd name="T21" fmla="*/ T20 w 38"/>
                              <a:gd name="T22" fmla="+- 0 991 991"/>
                              <a:gd name="T23" fmla="*/ 991 h 24"/>
                            </a:gdLst>
                            <a:ahLst/>
                            <a:cxnLst>
                              <a:cxn ang="0">
                                <a:pos x="T1" y="T3"/>
                              </a:cxn>
                              <a:cxn ang="0">
                                <a:pos x="T5" y="T7"/>
                              </a:cxn>
                              <a:cxn ang="0">
                                <a:pos x="T9" y="T11"/>
                              </a:cxn>
                              <a:cxn ang="0">
                                <a:pos x="T13" y="T15"/>
                              </a:cxn>
                              <a:cxn ang="0">
                                <a:pos x="T17" y="T19"/>
                              </a:cxn>
                              <a:cxn ang="0">
                                <a:pos x="T21" y="T23"/>
                              </a:cxn>
                            </a:cxnLst>
                            <a:rect l="0" t="0" r="r" b="b"/>
                            <a:pathLst>
                              <a:path w="38" h="24">
                                <a:moveTo>
                                  <a:pt x="5" y="0"/>
                                </a:moveTo>
                                <a:lnTo>
                                  <a:pt x="0" y="15"/>
                                </a:lnTo>
                                <a:lnTo>
                                  <a:pt x="32" y="23"/>
                                </a:lnTo>
                                <a:lnTo>
                                  <a:pt x="37" y="7"/>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86"/>
                        <wps:cNvSpPr>
                          <a:spLocks/>
                        </wps:cNvSpPr>
                        <wps:spPr bwMode="auto">
                          <a:xfrm>
                            <a:off x="4737" y="998"/>
                            <a:ext cx="55" cy="27"/>
                          </a:xfrm>
                          <a:custGeom>
                            <a:avLst/>
                            <a:gdLst>
                              <a:gd name="T0" fmla="+- 0 4742 4737"/>
                              <a:gd name="T1" fmla="*/ T0 w 55"/>
                              <a:gd name="T2" fmla="+- 0 998 998"/>
                              <a:gd name="T3" fmla="*/ 998 h 27"/>
                              <a:gd name="T4" fmla="+- 0 4737 4737"/>
                              <a:gd name="T5" fmla="*/ T4 w 55"/>
                              <a:gd name="T6" fmla="+- 0 1014 998"/>
                              <a:gd name="T7" fmla="*/ 1014 h 27"/>
                              <a:gd name="T8" fmla="+- 0 4787 4737"/>
                              <a:gd name="T9" fmla="*/ T8 w 55"/>
                              <a:gd name="T10" fmla="+- 0 1025 998"/>
                              <a:gd name="T11" fmla="*/ 1025 h 27"/>
                              <a:gd name="T12" fmla="+- 0 4787 4737"/>
                              <a:gd name="T13" fmla="*/ T12 w 55"/>
                              <a:gd name="T14" fmla="+- 0 1025 998"/>
                              <a:gd name="T15" fmla="*/ 1025 h 27"/>
                              <a:gd name="T16" fmla="+- 0 4792 4737"/>
                              <a:gd name="T17" fmla="*/ T16 w 55"/>
                              <a:gd name="T18" fmla="+- 0 1009 998"/>
                              <a:gd name="T19" fmla="*/ 1009 h 27"/>
                              <a:gd name="T20" fmla="+- 0 4742 4737"/>
                              <a:gd name="T21" fmla="*/ T20 w 55"/>
                              <a:gd name="T22" fmla="+- 0 998 998"/>
                              <a:gd name="T23" fmla="*/ 998 h 27"/>
                            </a:gdLst>
                            <a:ahLst/>
                            <a:cxnLst>
                              <a:cxn ang="0">
                                <a:pos x="T1" y="T3"/>
                              </a:cxn>
                              <a:cxn ang="0">
                                <a:pos x="T5" y="T7"/>
                              </a:cxn>
                              <a:cxn ang="0">
                                <a:pos x="T9" y="T11"/>
                              </a:cxn>
                              <a:cxn ang="0">
                                <a:pos x="T13" y="T15"/>
                              </a:cxn>
                              <a:cxn ang="0">
                                <a:pos x="T17" y="T19"/>
                              </a:cxn>
                              <a:cxn ang="0">
                                <a:pos x="T21" y="T23"/>
                              </a:cxn>
                            </a:cxnLst>
                            <a:rect l="0" t="0" r="r" b="b"/>
                            <a:pathLst>
                              <a:path w="55" h="27">
                                <a:moveTo>
                                  <a:pt x="5" y="0"/>
                                </a:moveTo>
                                <a:lnTo>
                                  <a:pt x="0" y="16"/>
                                </a:lnTo>
                                <a:lnTo>
                                  <a:pt x="50" y="27"/>
                                </a:lnTo>
                                <a:lnTo>
                                  <a:pt x="55" y="11"/>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AutoShape 187"/>
                        <wps:cNvSpPr>
                          <a:spLocks/>
                        </wps:cNvSpPr>
                        <wps:spPr bwMode="auto">
                          <a:xfrm>
                            <a:off x="4787" y="1009"/>
                            <a:ext cx="53" cy="26"/>
                          </a:xfrm>
                          <a:custGeom>
                            <a:avLst/>
                            <a:gdLst>
                              <a:gd name="T0" fmla="+- 0 4835 4787"/>
                              <a:gd name="T1" fmla="*/ T0 w 53"/>
                              <a:gd name="T2" fmla="+- 0 1034 1009"/>
                              <a:gd name="T3" fmla="*/ 1034 h 26"/>
                              <a:gd name="T4" fmla="+- 0 4835 4787"/>
                              <a:gd name="T5" fmla="*/ T4 w 53"/>
                              <a:gd name="T6" fmla="+- 0 1034 1009"/>
                              <a:gd name="T7" fmla="*/ 1034 h 26"/>
                              <a:gd name="T8" fmla="+- 0 4835 4787"/>
                              <a:gd name="T9" fmla="*/ T8 w 53"/>
                              <a:gd name="T10" fmla="+- 0 1034 1009"/>
                              <a:gd name="T11" fmla="*/ 1034 h 26"/>
                              <a:gd name="T12" fmla="+- 0 4835 4787"/>
                              <a:gd name="T13" fmla="*/ T12 w 53"/>
                              <a:gd name="T14" fmla="+- 0 1034 1009"/>
                              <a:gd name="T15" fmla="*/ 1034 h 26"/>
                              <a:gd name="T16" fmla="+- 0 4792 4787"/>
                              <a:gd name="T17" fmla="*/ T16 w 53"/>
                              <a:gd name="T18" fmla="+- 0 1009 1009"/>
                              <a:gd name="T19" fmla="*/ 1009 h 26"/>
                              <a:gd name="T20" fmla="+- 0 4787 4787"/>
                              <a:gd name="T21" fmla="*/ T20 w 53"/>
                              <a:gd name="T22" fmla="+- 0 1025 1009"/>
                              <a:gd name="T23" fmla="*/ 1025 h 26"/>
                              <a:gd name="T24" fmla="+- 0 4835 4787"/>
                              <a:gd name="T25" fmla="*/ T24 w 53"/>
                              <a:gd name="T26" fmla="+- 0 1034 1009"/>
                              <a:gd name="T27" fmla="*/ 1034 h 26"/>
                              <a:gd name="T28" fmla="+- 0 4840 4787"/>
                              <a:gd name="T29" fmla="*/ T28 w 53"/>
                              <a:gd name="T30" fmla="+- 0 1018 1009"/>
                              <a:gd name="T31" fmla="*/ 1018 h 26"/>
                              <a:gd name="T32" fmla="+- 0 4840 4787"/>
                              <a:gd name="T33" fmla="*/ T32 w 53"/>
                              <a:gd name="T34" fmla="+- 0 1018 1009"/>
                              <a:gd name="T35" fmla="*/ 1018 h 26"/>
                              <a:gd name="T36" fmla="+- 0 4792 4787"/>
                              <a:gd name="T37" fmla="*/ T36 w 53"/>
                              <a:gd name="T38" fmla="+- 0 1009 1009"/>
                              <a:gd name="T39" fmla="*/ 100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26">
                                <a:moveTo>
                                  <a:pt x="48" y="25"/>
                                </a:moveTo>
                                <a:lnTo>
                                  <a:pt x="48" y="25"/>
                                </a:lnTo>
                                <a:close/>
                                <a:moveTo>
                                  <a:pt x="5" y="0"/>
                                </a:moveTo>
                                <a:lnTo>
                                  <a:pt x="0" y="16"/>
                                </a:lnTo>
                                <a:lnTo>
                                  <a:pt x="48" y="25"/>
                                </a:lnTo>
                                <a:lnTo>
                                  <a:pt x="53" y="9"/>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88"/>
                        <wps:cNvSpPr>
                          <a:spLocks/>
                        </wps:cNvSpPr>
                        <wps:spPr bwMode="auto">
                          <a:xfrm>
                            <a:off x="4835" y="1018"/>
                            <a:ext cx="43" cy="26"/>
                          </a:xfrm>
                          <a:custGeom>
                            <a:avLst/>
                            <a:gdLst>
                              <a:gd name="T0" fmla="+- 0 4840 4835"/>
                              <a:gd name="T1" fmla="*/ T0 w 43"/>
                              <a:gd name="T2" fmla="+- 0 1018 1018"/>
                              <a:gd name="T3" fmla="*/ 1018 h 26"/>
                              <a:gd name="T4" fmla="+- 0 4835 4835"/>
                              <a:gd name="T5" fmla="*/ T4 w 43"/>
                              <a:gd name="T6" fmla="+- 0 1034 1018"/>
                              <a:gd name="T7" fmla="*/ 1034 h 26"/>
                              <a:gd name="T8" fmla="+- 0 4871 4835"/>
                              <a:gd name="T9" fmla="*/ T8 w 43"/>
                              <a:gd name="T10" fmla="+- 0 1044 1018"/>
                              <a:gd name="T11" fmla="*/ 1044 h 26"/>
                              <a:gd name="T12" fmla="+- 0 4872 4835"/>
                              <a:gd name="T13" fmla="*/ T12 w 43"/>
                              <a:gd name="T14" fmla="+- 0 1044 1018"/>
                              <a:gd name="T15" fmla="*/ 1044 h 26"/>
                              <a:gd name="T16" fmla="+- 0 4876 4835"/>
                              <a:gd name="T17" fmla="*/ T16 w 43"/>
                              <a:gd name="T18" fmla="+- 0 1028 1018"/>
                              <a:gd name="T19" fmla="*/ 1028 h 26"/>
                              <a:gd name="T20" fmla="+- 0 4877 4835"/>
                              <a:gd name="T21" fmla="*/ T20 w 43"/>
                              <a:gd name="T22" fmla="+- 0 1028 1018"/>
                              <a:gd name="T23" fmla="*/ 1028 h 26"/>
                              <a:gd name="T24" fmla="+- 0 4840 4835"/>
                              <a:gd name="T25" fmla="*/ T24 w 43"/>
                              <a:gd name="T26" fmla="+- 0 1018 1018"/>
                              <a:gd name="T27" fmla="*/ 1018 h 26"/>
                            </a:gdLst>
                            <a:ahLst/>
                            <a:cxnLst>
                              <a:cxn ang="0">
                                <a:pos x="T1" y="T3"/>
                              </a:cxn>
                              <a:cxn ang="0">
                                <a:pos x="T5" y="T7"/>
                              </a:cxn>
                              <a:cxn ang="0">
                                <a:pos x="T9" y="T11"/>
                              </a:cxn>
                              <a:cxn ang="0">
                                <a:pos x="T13" y="T15"/>
                              </a:cxn>
                              <a:cxn ang="0">
                                <a:pos x="T17" y="T19"/>
                              </a:cxn>
                              <a:cxn ang="0">
                                <a:pos x="T21" y="T23"/>
                              </a:cxn>
                              <a:cxn ang="0">
                                <a:pos x="T25" y="T27"/>
                              </a:cxn>
                            </a:cxnLst>
                            <a:rect l="0" t="0" r="r" b="b"/>
                            <a:pathLst>
                              <a:path w="43" h="26">
                                <a:moveTo>
                                  <a:pt x="5" y="0"/>
                                </a:moveTo>
                                <a:lnTo>
                                  <a:pt x="0" y="16"/>
                                </a:lnTo>
                                <a:lnTo>
                                  <a:pt x="36" y="26"/>
                                </a:lnTo>
                                <a:lnTo>
                                  <a:pt x="37" y="26"/>
                                </a:lnTo>
                                <a:lnTo>
                                  <a:pt x="41" y="10"/>
                                </a:lnTo>
                                <a:lnTo>
                                  <a:pt x="42" y="10"/>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89"/>
                        <wps:cNvSpPr>
                          <a:spLocks/>
                        </wps:cNvSpPr>
                        <wps:spPr bwMode="auto">
                          <a:xfrm>
                            <a:off x="4872" y="1028"/>
                            <a:ext cx="56" cy="26"/>
                          </a:xfrm>
                          <a:custGeom>
                            <a:avLst/>
                            <a:gdLst>
                              <a:gd name="T0" fmla="+- 0 4876 4872"/>
                              <a:gd name="T1" fmla="*/ T0 w 56"/>
                              <a:gd name="T2" fmla="+- 0 1028 1028"/>
                              <a:gd name="T3" fmla="*/ 1028 h 26"/>
                              <a:gd name="T4" fmla="+- 0 4872 4872"/>
                              <a:gd name="T5" fmla="*/ T4 w 56"/>
                              <a:gd name="T6" fmla="+- 0 1044 1028"/>
                              <a:gd name="T7" fmla="*/ 1044 h 26"/>
                              <a:gd name="T8" fmla="+- 0 4922 4872"/>
                              <a:gd name="T9" fmla="*/ T8 w 56"/>
                              <a:gd name="T10" fmla="+- 0 1053 1028"/>
                              <a:gd name="T11" fmla="*/ 1053 h 26"/>
                              <a:gd name="T12" fmla="+- 0 4922 4872"/>
                              <a:gd name="T13" fmla="*/ T12 w 56"/>
                              <a:gd name="T14" fmla="+- 0 1053 1028"/>
                              <a:gd name="T15" fmla="*/ 1053 h 26"/>
                              <a:gd name="T16" fmla="+- 0 4927 4872"/>
                              <a:gd name="T17" fmla="*/ T16 w 56"/>
                              <a:gd name="T18" fmla="+- 0 1037 1028"/>
                              <a:gd name="T19" fmla="*/ 1037 h 26"/>
                              <a:gd name="T20" fmla="+- 0 4926 4872"/>
                              <a:gd name="T21" fmla="*/ T20 w 56"/>
                              <a:gd name="T22" fmla="+- 0 1037 1028"/>
                              <a:gd name="T23" fmla="*/ 1037 h 26"/>
                              <a:gd name="T24" fmla="+- 0 4926 4872"/>
                              <a:gd name="T25" fmla="*/ T24 w 56"/>
                              <a:gd name="T26" fmla="+- 0 1037 1028"/>
                              <a:gd name="T27" fmla="*/ 1037 h 26"/>
                              <a:gd name="T28" fmla="+- 0 4876 4872"/>
                              <a:gd name="T29" fmla="*/ T28 w 56"/>
                              <a:gd name="T30" fmla="+- 0 1028 1028"/>
                              <a:gd name="T31" fmla="*/ 1028 h 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 h="26">
                                <a:moveTo>
                                  <a:pt x="4" y="0"/>
                                </a:moveTo>
                                <a:lnTo>
                                  <a:pt x="0" y="16"/>
                                </a:lnTo>
                                <a:lnTo>
                                  <a:pt x="50" y="25"/>
                                </a:lnTo>
                                <a:lnTo>
                                  <a:pt x="55" y="9"/>
                                </a:lnTo>
                                <a:lnTo>
                                  <a:pt x="54"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90"/>
                        <wps:cNvSpPr>
                          <a:spLocks/>
                        </wps:cNvSpPr>
                        <wps:spPr bwMode="auto">
                          <a:xfrm>
                            <a:off x="4922" y="1037"/>
                            <a:ext cx="18" cy="19"/>
                          </a:xfrm>
                          <a:custGeom>
                            <a:avLst/>
                            <a:gdLst>
                              <a:gd name="T0" fmla="+- 0 4927 4922"/>
                              <a:gd name="T1" fmla="*/ T0 w 18"/>
                              <a:gd name="T2" fmla="+- 0 1037 1037"/>
                              <a:gd name="T3" fmla="*/ 1037 h 19"/>
                              <a:gd name="T4" fmla="+- 0 4922 4922"/>
                              <a:gd name="T5" fmla="*/ T4 w 18"/>
                              <a:gd name="T6" fmla="+- 0 1053 1037"/>
                              <a:gd name="T7" fmla="*/ 1053 h 19"/>
                              <a:gd name="T8" fmla="+- 0 4934 4922"/>
                              <a:gd name="T9" fmla="*/ T8 w 18"/>
                              <a:gd name="T10" fmla="+- 0 1056 1037"/>
                              <a:gd name="T11" fmla="*/ 1056 h 19"/>
                              <a:gd name="T12" fmla="+- 0 4937 4922"/>
                              <a:gd name="T13" fmla="*/ T12 w 18"/>
                              <a:gd name="T14" fmla="+- 0 1048 1037"/>
                              <a:gd name="T15" fmla="*/ 1048 h 19"/>
                              <a:gd name="T16" fmla="+- 0 4940 4922"/>
                              <a:gd name="T17" fmla="*/ T16 w 18"/>
                              <a:gd name="T18" fmla="+- 0 1040 1037"/>
                              <a:gd name="T19" fmla="*/ 1040 h 19"/>
                              <a:gd name="T20" fmla="+- 0 4927 4922"/>
                              <a:gd name="T21" fmla="*/ T20 w 18"/>
                              <a:gd name="T22" fmla="+- 0 1037 1037"/>
                              <a:gd name="T23" fmla="*/ 1037 h 19"/>
                            </a:gdLst>
                            <a:ahLst/>
                            <a:cxnLst>
                              <a:cxn ang="0">
                                <a:pos x="T1" y="T3"/>
                              </a:cxn>
                              <a:cxn ang="0">
                                <a:pos x="T5" y="T7"/>
                              </a:cxn>
                              <a:cxn ang="0">
                                <a:pos x="T9" y="T11"/>
                              </a:cxn>
                              <a:cxn ang="0">
                                <a:pos x="T13" y="T15"/>
                              </a:cxn>
                              <a:cxn ang="0">
                                <a:pos x="T17" y="T19"/>
                              </a:cxn>
                              <a:cxn ang="0">
                                <a:pos x="T21" y="T23"/>
                              </a:cxn>
                            </a:cxnLst>
                            <a:rect l="0" t="0" r="r" b="b"/>
                            <a:pathLst>
                              <a:path w="18" h="19">
                                <a:moveTo>
                                  <a:pt x="5" y="0"/>
                                </a:moveTo>
                                <a:lnTo>
                                  <a:pt x="0" y="16"/>
                                </a:lnTo>
                                <a:lnTo>
                                  <a:pt x="12" y="19"/>
                                </a:lnTo>
                                <a:lnTo>
                                  <a:pt x="15" y="11"/>
                                </a:lnTo>
                                <a:lnTo>
                                  <a:pt x="18" y="3"/>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191"/>
                        <wps:cNvSpPr>
                          <a:spLocks/>
                        </wps:cNvSpPr>
                        <wps:spPr bwMode="auto">
                          <a:xfrm>
                            <a:off x="4603" y="1124"/>
                            <a:ext cx="61" cy="27"/>
                          </a:xfrm>
                          <a:custGeom>
                            <a:avLst/>
                            <a:gdLst>
                              <a:gd name="T0" fmla="+- 0 4659 4603"/>
                              <a:gd name="T1" fmla="*/ T0 w 61"/>
                              <a:gd name="T2" fmla="+- 0 1124 1124"/>
                              <a:gd name="T3" fmla="*/ 1124 h 27"/>
                              <a:gd name="T4" fmla="+- 0 4603 4603"/>
                              <a:gd name="T5" fmla="*/ T4 w 61"/>
                              <a:gd name="T6" fmla="+- 0 1135 1124"/>
                              <a:gd name="T7" fmla="*/ 1135 h 27"/>
                              <a:gd name="T8" fmla="+- 0 4607 4603"/>
                              <a:gd name="T9" fmla="*/ T8 w 61"/>
                              <a:gd name="T10" fmla="+- 0 1151 1124"/>
                              <a:gd name="T11" fmla="*/ 1151 h 27"/>
                              <a:gd name="T12" fmla="+- 0 4664 4603"/>
                              <a:gd name="T13" fmla="*/ T12 w 61"/>
                              <a:gd name="T14" fmla="+- 0 1140 1124"/>
                              <a:gd name="T15" fmla="*/ 1140 h 27"/>
                              <a:gd name="T16" fmla="+- 0 4659 4603"/>
                              <a:gd name="T17" fmla="*/ T16 w 61"/>
                              <a:gd name="T18" fmla="+- 0 1124 1124"/>
                              <a:gd name="T19" fmla="*/ 1124 h 27"/>
                              <a:gd name="T20" fmla="+- 0 4659 4603"/>
                              <a:gd name="T21" fmla="*/ T20 w 61"/>
                              <a:gd name="T22" fmla="+- 0 1124 1124"/>
                              <a:gd name="T23" fmla="*/ 1124 h 27"/>
                            </a:gdLst>
                            <a:ahLst/>
                            <a:cxnLst>
                              <a:cxn ang="0">
                                <a:pos x="T1" y="T3"/>
                              </a:cxn>
                              <a:cxn ang="0">
                                <a:pos x="T5" y="T7"/>
                              </a:cxn>
                              <a:cxn ang="0">
                                <a:pos x="T9" y="T11"/>
                              </a:cxn>
                              <a:cxn ang="0">
                                <a:pos x="T13" y="T15"/>
                              </a:cxn>
                              <a:cxn ang="0">
                                <a:pos x="T17" y="T19"/>
                              </a:cxn>
                              <a:cxn ang="0">
                                <a:pos x="T21" y="T23"/>
                              </a:cxn>
                            </a:cxnLst>
                            <a:rect l="0" t="0" r="r" b="b"/>
                            <a:pathLst>
                              <a:path w="61" h="27">
                                <a:moveTo>
                                  <a:pt x="56" y="0"/>
                                </a:moveTo>
                                <a:lnTo>
                                  <a:pt x="0" y="11"/>
                                </a:lnTo>
                                <a:lnTo>
                                  <a:pt x="4" y="27"/>
                                </a:lnTo>
                                <a:lnTo>
                                  <a:pt x="61" y="16"/>
                                </a:lnTo>
                                <a:lnTo>
                                  <a:pt x="5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AutoShape 192"/>
                        <wps:cNvSpPr>
                          <a:spLocks/>
                        </wps:cNvSpPr>
                        <wps:spPr bwMode="auto">
                          <a:xfrm>
                            <a:off x="4659" y="1116"/>
                            <a:ext cx="42" cy="24"/>
                          </a:xfrm>
                          <a:custGeom>
                            <a:avLst/>
                            <a:gdLst>
                              <a:gd name="T0" fmla="+- 0 4695 4659"/>
                              <a:gd name="T1" fmla="*/ T0 w 42"/>
                              <a:gd name="T2" fmla="+- 0 1116 1116"/>
                              <a:gd name="T3" fmla="*/ 1116 h 24"/>
                              <a:gd name="T4" fmla="+- 0 4659 4659"/>
                              <a:gd name="T5" fmla="*/ T4 w 42"/>
                              <a:gd name="T6" fmla="+- 0 1124 1116"/>
                              <a:gd name="T7" fmla="*/ 1124 h 24"/>
                              <a:gd name="T8" fmla="+- 0 4664 4659"/>
                              <a:gd name="T9" fmla="*/ T8 w 42"/>
                              <a:gd name="T10" fmla="+- 0 1140 1116"/>
                              <a:gd name="T11" fmla="*/ 1140 h 24"/>
                              <a:gd name="T12" fmla="+- 0 4700 4659"/>
                              <a:gd name="T13" fmla="*/ T12 w 42"/>
                              <a:gd name="T14" fmla="+- 0 1132 1116"/>
                              <a:gd name="T15" fmla="*/ 1132 h 24"/>
                              <a:gd name="T16" fmla="+- 0 4701 4659"/>
                              <a:gd name="T17" fmla="*/ T16 w 42"/>
                              <a:gd name="T18" fmla="+- 0 1132 1116"/>
                              <a:gd name="T19" fmla="*/ 1132 h 24"/>
                              <a:gd name="T20" fmla="+- 0 4695 4659"/>
                              <a:gd name="T21" fmla="*/ T20 w 42"/>
                              <a:gd name="T22" fmla="+- 0 1116 1116"/>
                              <a:gd name="T23" fmla="*/ 1116 h 24"/>
                              <a:gd name="T24" fmla="+- 0 4696 4659"/>
                              <a:gd name="T25" fmla="*/ T24 w 42"/>
                              <a:gd name="T26" fmla="+- 0 1116 1116"/>
                              <a:gd name="T27" fmla="*/ 1116 h 24"/>
                              <a:gd name="T28" fmla="+- 0 4695 4659"/>
                              <a:gd name="T29" fmla="*/ T28 w 42"/>
                              <a:gd name="T30" fmla="+- 0 1116 1116"/>
                              <a:gd name="T31" fmla="*/ 1116 h 24"/>
                              <a:gd name="T32" fmla="+- 0 4695 4659"/>
                              <a:gd name="T33" fmla="*/ T32 w 42"/>
                              <a:gd name="T34" fmla="+- 0 1116 1116"/>
                              <a:gd name="T35" fmla="*/ 1116 h 24"/>
                              <a:gd name="T36" fmla="+- 0 4696 4659"/>
                              <a:gd name="T37" fmla="*/ T36 w 42"/>
                              <a:gd name="T38" fmla="+- 0 1116 1116"/>
                              <a:gd name="T39" fmla="*/ 111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24">
                                <a:moveTo>
                                  <a:pt x="36" y="0"/>
                                </a:moveTo>
                                <a:lnTo>
                                  <a:pt x="0" y="8"/>
                                </a:lnTo>
                                <a:lnTo>
                                  <a:pt x="5" y="24"/>
                                </a:lnTo>
                                <a:lnTo>
                                  <a:pt x="41" y="16"/>
                                </a:lnTo>
                                <a:lnTo>
                                  <a:pt x="42" y="16"/>
                                </a:lnTo>
                                <a:lnTo>
                                  <a:pt x="36" y="0"/>
                                </a:lnTo>
                                <a:close/>
                                <a:moveTo>
                                  <a:pt x="37" y="0"/>
                                </a:moveTo>
                                <a:lnTo>
                                  <a:pt x="36" y="0"/>
                                </a:lnTo>
                                <a:lnTo>
                                  <a:pt x="37"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193"/>
                        <wps:cNvSpPr>
                          <a:spLocks/>
                        </wps:cNvSpPr>
                        <wps:spPr bwMode="auto">
                          <a:xfrm>
                            <a:off x="4695" y="1105"/>
                            <a:ext cx="48" cy="27"/>
                          </a:xfrm>
                          <a:custGeom>
                            <a:avLst/>
                            <a:gdLst>
                              <a:gd name="T0" fmla="+- 0 4737 4695"/>
                              <a:gd name="T1" fmla="*/ T0 w 48"/>
                              <a:gd name="T2" fmla="+- 0 1105 1105"/>
                              <a:gd name="T3" fmla="*/ 1105 h 27"/>
                              <a:gd name="T4" fmla="+- 0 4737 4695"/>
                              <a:gd name="T5" fmla="*/ T4 w 48"/>
                              <a:gd name="T6" fmla="+- 0 1105 1105"/>
                              <a:gd name="T7" fmla="*/ 1105 h 27"/>
                              <a:gd name="T8" fmla="+- 0 4695 4695"/>
                              <a:gd name="T9" fmla="*/ T8 w 48"/>
                              <a:gd name="T10" fmla="+- 0 1116 1105"/>
                              <a:gd name="T11" fmla="*/ 1116 h 27"/>
                              <a:gd name="T12" fmla="+- 0 4701 4695"/>
                              <a:gd name="T13" fmla="*/ T12 w 48"/>
                              <a:gd name="T14" fmla="+- 0 1132 1105"/>
                              <a:gd name="T15" fmla="*/ 1132 h 27"/>
                              <a:gd name="T16" fmla="+- 0 4743 4695"/>
                              <a:gd name="T17" fmla="*/ T16 w 48"/>
                              <a:gd name="T18" fmla="+- 0 1121 1105"/>
                              <a:gd name="T19" fmla="*/ 1121 h 27"/>
                              <a:gd name="T20" fmla="+- 0 4742 4695"/>
                              <a:gd name="T21" fmla="*/ T20 w 48"/>
                              <a:gd name="T22" fmla="+- 0 1121 1105"/>
                              <a:gd name="T23" fmla="*/ 1121 h 27"/>
                              <a:gd name="T24" fmla="+- 0 4737 4695"/>
                              <a:gd name="T25" fmla="*/ T24 w 48"/>
                              <a:gd name="T26" fmla="+- 0 1105 1105"/>
                              <a:gd name="T27" fmla="*/ 1105 h 27"/>
                            </a:gdLst>
                            <a:ahLst/>
                            <a:cxnLst>
                              <a:cxn ang="0">
                                <a:pos x="T1" y="T3"/>
                              </a:cxn>
                              <a:cxn ang="0">
                                <a:pos x="T5" y="T7"/>
                              </a:cxn>
                              <a:cxn ang="0">
                                <a:pos x="T9" y="T11"/>
                              </a:cxn>
                              <a:cxn ang="0">
                                <a:pos x="T13" y="T15"/>
                              </a:cxn>
                              <a:cxn ang="0">
                                <a:pos x="T17" y="T19"/>
                              </a:cxn>
                              <a:cxn ang="0">
                                <a:pos x="T21" y="T23"/>
                              </a:cxn>
                              <a:cxn ang="0">
                                <a:pos x="T25" y="T27"/>
                              </a:cxn>
                            </a:cxnLst>
                            <a:rect l="0" t="0" r="r" b="b"/>
                            <a:pathLst>
                              <a:path w="48" h="27">
                                <a:moveTo>
                                  <a:pt x="42" y="0"/>
                                </a:moveTo>
                                <a:lnTo>
                                  <a:pt x="42" y="0"/>
                                </a:lnTo>
                                <a:lnTo>
                                  <a:pt x="0" y="11"/>
                                </a:lnTo>
                                <a:lnTo>
                                  <a:pt x="6" y="27"/>
                                </a:lnTo>
                                <a:lnTo>
                                  <a:pt x="48" y="16"/>
                                </a:lnTo>
                                <a:lnTo>
                                  <a:pt x="47" y="16"/>
                                </a:lnTo>
                                <a:lnTo>
                                  <a:pt x="4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AutoShape 194"/>
                        <wps:cNvSpPr>
                          <a:spLocks/>
                        </wps:cNvSpPr>
                        <wps:spPr bwMode="auto">
                          <a:xfrm>
                            <a:off x="4737" y="1096"/>
                            <a:ext cx="54" cy="25"/>
                          </a:xfrm>
                          <a:custGeom>
                            <a:avLst/>
                            <a:gdLst>
                              <a:gd name="T0" fmla="+- 0 4785 4737"/>
                              <a:gd name="T1" fmla="*/ T0 w 54"/>
                              <a:gd name="T2" fmla="+- 0 1096 1096"/>
                              <a:gd name="T3" fmla="*/ 1096 h 25"/>
                              <a:gd name="T4" fmla="+- 0 4737 4737"/>
                              <a:gd name="T5" fmla="*/ T4 w 54"/>
                              <a:gd name="T6" fmla="+- 0 1105 1096"/>
                              <a:gd name="T7" fmla="*/ 1105 h 25"/>
                              <a:gd name="T8" fmla="+- 0 4742 4737"/>
                              <a:gd name="T9" fmla="*/ T8 w 54"/>
                              <a:gd name="T10" fmla="+- 0 1121 1096"/>
                              <a:gd name="T11" fmla="*/ 1121 h 25"/>
                              <a:gd name="T12" fmla="+- 0 4789 4737"/>
                              <a:gd name="T13" fmla="*/ T12 w 54"/>
                              <a:gd name="T14" fmla="+- 0 1112 1096"/>
                              <a:gd name="T15" fmla="*/ 1112 h 25"/>
                              <a:gd name="T16" fmla="+- 0 4791 4737"/>
                              <a:gd name="T17" fmla="*/ T16 w 54"/>
                              <a:gd name="T18" fmla="+- 0 1112 1096"/>
                              <a:gd name="T19" fmla="*/ 1112 h 25"/>
                              <a:gd name="T20" fmla="+- 0 4785 4737"/>
                              <a:gd name="T21" fmla="*/ T20 w 54"/>
                              <a:gd name="T22" fmla="+- 0 1096 1096"/>
                              <a:gd name="T23" fmla="*/ 1096 h 25"/>
                              <a:gd name="T24" fmla="+- 0 4785 4737"/>
                              <a:gd name="T25" fmla="*/ T24 w 54"/>
                              <a:gd name="T26" fmla="+- 0 1096 1096"/>
                              <a:gd name="T27" fmla="*/ 1096 h 25"/>
                              <a:gd name="T28" fmla="+- 0 4785 4737"/>
                              <a:gd name="T29" fmla="*/ T28 w 54"/>
                              <a:gd name="T30" fmla="+- 0 1096 1096"/>
                              <a:gd name="T31" fmla="*/ 1096 h 25"/>
                              <a:gd name="T32" fmla="+- 0 4785 4737"/>
                              <a:gd name="T33" fmla="*/ T32 w 54"/>
                              <a:gd name="T34" fmla="+- 0 1096 1096"/>
                              <a:gd name="T35" fmla="*/ 1096 h 25"/>
                              <a:gd name="T36" fmla="+- 0 4785 4737"/>
                              <a:gd name="T37" fmla="*/ T36 w 54"/>
                              <a:gd name="T38" fmla="+- 0 1096 1096"/>
                              <a:gd name="T39" fmla="*/ 109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 h="25">
                                <a:moveTo>
                                  <a:pt x="48" y="0"/>
                                </a:moveTo>
                                <a:lnTo>
                                  <a:pt x="0" y="9"/>
                                </a:lnTo>
                                <a:lnTo>
                                  <a:pt x="5" y="25"/>
                                </a:lnTo>
                                <a:lnTo>
                                  <a:pt x="52" y="16"/>
                                </a:lnTo>
                                <a:lnTo>
                                  <a:pt x="54" y="16"/>
                                </a:lnTo>
                                <a:lnTo>
                                  <a:pt x="48" y="0"/>
                                </a:lnTo>
                                <a:close/>
                                <a:moveTo>
                                  <a:pt x="48" y="0"/>
                                </a:moveTo>
                                <a:lnTo>
                                  <a:pt x="4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AutoShape 195"/>
                        <wps:cNvSpPr>
                          <a:spLocks/>
                        </wps:cNvSpPr>
                        <wps:spPr bwMode="auto">
                          <a:xfrm>
                            <a:off x="4785" y="1087"/>
                            <a:ext cx="41" cy="26"/>
                          </a:xfrm>
                          <a:custGeom>
                            <a:avLst/>
                            <a:gdLst>
                              <a:gd name="T0" fmla="+- 0 4820 4785"/>
                              <a:gd name="T1" fmla="*/ T0 w 41"/>
                              <a:gd name="T2" fmla="+- 0 1087 1087"/>
                              <a:gd name="T3" fmla="*/ 1087 h 26"/>
                              <a:gd name="T4" fmla="+- 0 4819 4785"/>
                              <a:gd name="T5" fmla="*/ T4 w 41"/>
                              <a:gd name="T6" fmla="+- 0 1087 1087"/>
                              <a:gd name="T7" fmla="*/ 1087 h 26"/>
                              <a:gd name="T8" fmla="+- 0 4785 4785"/>
                              <a:gd name="T9" fmla="*/ T8 w 41"/>
                              <a:gd name="T10" fmla="+- 0 1096 1087"/>
                              <a:gd name="T11" fmla="*/ 1096 h 26"/>
                              <a:gd name="T12" fmla="+- 0 4791 4785"/>
                              <a:gd name="T13" fmla="*/ T12 w 41"/>
                              <a:gd name="T14" fmla="+- 0 1112 1087"/>
                              <a:gd name="T15" fmla="*/ 1112 h 26"/>
                              <a:gd name="T16" fmla="+- 0 4825 4785"/>
                              <a:gd name="T17" fmla="*/ T16 w 41"/>
                              <a:gd name="T18" fmla="+- 0 1103 1087"/>
                              <a:gd name="T19" fmla="*/ 1103 h 26"/>
                              <a:gd name="T20" fmla="+- 0 4825 4785"/>
                              <a:gd name="T21" fmla="*/ T20 w 41"/>
                              <a:gd name="T22" fmla="+- 0 1103 1087"/>
                              <a:gd name="T23" fmla="*/ 1103 h 26"/>
                              <a:gd name="T24" fmla="+- 0 4820 4785"/>
                              <a:gd name="T25" fmla="*/ T24 w 41"/>
                              <a:gd name="T26" fmla="+- 0 1087 1087"/>
                              <a:gd name="T27" fmla="*/ 1087 h 26"/>
                              <a:gd name="T28" fmla="+- 0 4820 4785"/>
                              <a:gd name="T29" fmla="*/ T28 w 41"/>
                              <a:gd name="T30" fmla="+- 0 1087 1087"/>
                              <a:gd name="T31" fmla="*/ 1087 h 26"/>
                              <a:gd name="T32" fmla="+- 0 4819 4785"/>
                              <a:gd name="T33" fmla="*/ T32 w 41"/>
                              <a:gd name="T34" fmla="+- 0 1087 1087"/>
                              <a:gd name="T35" fmla="*/ 1087 h 26"/>
                              <a:gd name="T36" fmla="+- 0 4819 4785"/>
                              <a:gd name="T37" fmla="*/ T36 w 41"/>
                              <a:gd name="T38" fmla="+- 0 1087 1087"/>
                              <a:gd name="T39" fmla="*/ 1087 h 26"/>
                              <a:gd name="T40" fmla="+- 0 4820 4785"/>
                              <a:gd name="T41" fmla="*/ T40 w 41"/>
                              <a:gd name="T42" fmla="+- 0 1087 1087"/>
                              <a:gd name="T43" fmla="*/ 108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 h="26">
                                <a:moveTo>
                                  <a:pt x="35" y="0"/>
                                </a:moveTo>
                                <a:lnTo>
                                  <a:pt x="34" y="0"/>
                                </a:lnTo>
                                <a:lnTo>
                                  <a:pt x="0" y="9"/>
                                </a:lnTo>
                                <a:lnTo>
                                  <a:pt x="6" y="25"/>
                                </a:lnTo>
                                <a:lnTo>
                                  <a:pt x="40" y="16"/>
                                </a:lnTo>
                                <a:lnTo>
                                  <a:pt x="35" y="0"/>
                                </a:lnTo>
                                <a:close/>
                                <a:moveTo>
                                  <a:pt x="35" y="0"/>
                                </a:moveTo>
                                <a:lnTo>
                                  <a:pt x="34" y="0"/>
                                </a:lnTo>
                                <a:lnTo>
                                  <a:pt x="3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96"/>
                        <wps:cNvSpPr>
                          <a:spLocks/>
                        </wps:cNvSpPr>
                        <wps:spPr bwMode="auto">
                          <a:xfrm>
                            <a:off x="4820" y="1079"/>
                            <a:ext cx="38" cy="24"/>
                          </a:xfrm>
                          <a:custGeom>
                            <a:avLst/>
                            <a:gdLst>
                              <a:gd name="T0" fmla="+- 0 4852 4820"/>
                              <a:gd name="T1" fmla="*/ T0 w 38"/>
                              <a:gd name="T2" fmla="+- 0 1079 1079"/>
                              <a:gd name="T3" fmla="*/ 1079 h 24"/>
                              <a:gd name="T4" fmla="+- 0 4820 4820"/>
                              <a:gd name="T5" fmla="*/ T4 w 38"/>
                              <a:gd name="T6" fmla="+- 0 1087 1079"/>
                              <a:gd name="T7" fmla="*/ 1087 h 24"/>
                              <a:gd name="T8" fmla="+- 0 4825 4820"/>
                              <a:gd name="T9" fmla="*/ T8 w 38"/>
                              <a:gd name="T10" fmla="+- 0 1103 1079"/>
                              <a:gd name="T11" fmla="*/ 1103 h 24"/>
                              <a:gd name="T12" fmla="+- 0 4857 4820"/>
                              <a:gd name="T13" fmla="*/ T12 w 38"/>
                              <a:gd name="T14" fmla="+- 0 1095 1079"/>
                              <a:gd name="T15" fmla="*/ 1095 h 24"/>
                              <a:gd name="T16" fmla="+- 0 4858 4820"/>
                              <a:gd name="T17" fmla="*/ T16 w 38"/>
                              <a:gd name="T18" fmla="+- 0 1095 1079"/>
                              <a:gd name="T19" fmla="*/ 1095 h 24"/>
                              <a:gd name="T20" fmla="+- 0 4852 4820"/>
                              <a:gd name="T21" fmla="*/ T20 w 38"/>
                              <a:gd name="T22" fmla="+- 0 1079 1079"/>
                              <a:gd name="T23" fmla="*/ 1079 h 24"/>
                            </a:gdLst>
                            <a:ahLst/>
                            <a:cxnLst>
                              <a:cxn ang="0">
                                <a:pos x="T1" y="T3"/>
                              </a:cxn>
                              <a:cxn ang="0">
                                <a:pos x="T5" y="T7"/>
                              </a:cxn>
                              <a:cxn ang="0">
                                <a:pos x="T9" y="T11"/>
                              </a:cxn>
                              <a:cxn ang="0">
                                <a:pos x="T13" y="T15"/>
                              </a:cxn>
                              <a:cxn ang="0">
                                <a:pos x="T17" y="T19"/>
                              </a:cxn>
                              <a:cxn ang="0">
                                <a:pos x="T21" y="T23"/>
                              </a:cxn>
                            </a:cxnLst>
                            <a:rect l="0" t="0" r="r" b="b"/>
                            <a:pathLst>
                              <a:path w="38" h="24">
                                <a:moveTo>
                                  <a:pt x="32" y="0"/>
                                </a:moveTo>
                                <a:lnTo>
                                  <a:pt x="0" y="8"/>
                                </a:lnTo>
                                <a:lnTo>
                                  <a:pt x="5" y="24"/>
                                </a:lnTo>
                                <a:lnTo>
                                  <a:pt x="37" y="16"/>
                                </a:lnTo>
                                <a:lnTo>
                                  <a:pt x="38" y="16"/>
                                </a:lnTo>
                                <a:lnTo>
                                  <a:pt x="3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197"/>
                        <wps:cNvSpPr>
                          <a:spLocks/>
                        </wps:cNvSpPr>
                        <wps:spPr bwMode="auto">
                          <a:xfrm>
                            <a:off x="4852" y="1068"/>
                            <a:ext cx="47" cy="27"/>
                          </a:xfrm>
                          <a:custGeom>
                            <a:avLst/>
                            <a:gdLst>
                              <a:gd name="T0" fmla="+- 0 4893 4852"/>
                              <a:gd name="T1" fmla="*/ T0 w 47"/>
                              <a:gd name="T2" fmla="+- 0 1068 1068"/>
                              <a:gd name="T3" fmla="*/ 1068 h 27"/>
                              <a:gd name="T4" fmla="+- 0 4893 4852"/>
                              <a:gd name="T5" fmla="*/ T4 w 47"/>
                              <a:gd name="T6" fmla="+- 0 1068 1068"/>
                              <a:gd name="T7" fmla="*/ 1068 h 27"/>
                              <a:gd name="T8" fmla="+- 0 4852 4852"/>
                              <a:gd name="T9" fmla="*/ T8 w 47"/>
                              <a:gd name="T10" fmla="+- 0 1079 1068"/>
                              <a:gd name="T11" fmla="*/ 1079 h 27"/>
                              <a:gd name="T12" fmla="+- 0 4858 4852"/>
                              <a:gd name="T13" fmla="*/ T12 w 47"/>
                              <a:gd name="T14" fmla="+- 0 1095 1068"/>
                              <a:gd name="T15" fmla="*/ 1095 h 27"/>
                              <a:gd name="T16" fmla="+- 0 4898 4852"/>
                              <a:gd name="T17" fmla="*/ T16 w 47"/>
                              <a:gd name="T18" fmla="+- 0 1084 1068"/>
                              <a:gd name="T19" fmla="*/ 1084 h 27"/>
                              <a:gd name="T20" fmla="+- 0 4893 4852"/>
                              <a:gd name="T21" fmla="*/ T20 w 47"/>
                              <a:gd name="T22" fmla="+- 0 1068 1068"/>
                              <a:gd name="T23" fmla="*/ 1068 h 27"/>
                              <a:gd name="T24" fmla="+- 0 4899 4852"/>
                              <a:gd name="T25" fmla="*/ T24 w 47"/>
                              <a:gd name="T26" fmla="+- 0 1084 1068"/>
                              <a:gd name="T27" fmla="*/ 1084 h 27"/>
                              <a:gd name="T28" fmla="+- 0 4898 4852"/>
                              <a:gd name="T29" fmla="*/ T28 w 47"/>
                              <a:gd name="T30" fmla="+- 0 1084 1068"/>
                              <a:gd name="T31" fmla="*/ 1084 h 27"/>
                              <a:gd name="T32" fmla="+- 0 4898 4852"/>
                              <a:gd name="T33" fmla="*/ T32 w 47"/>
                              <a:gd name="T34" fmla="+- 0 1084 1068"/>
                              <a:gd name="T35" fmla="*/ 1084 h 27"/>
                              <a:gd name="T36" fmla="+- 0 4899 4852"/>
                              <a:gd name="T37" fmla="*/ T36 w 47"/>
                              <a:gd name="T38" fmla="+- 0 1084 1068"/>
                              <a:gd name="T39" fmla="*/ 108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7">
                                <a:moveTo>
                                  <a:pt x="41" y="0"/>
                                </a:moveTo>
                                <a:lnTo>
                                  <a:pt x="41" y="0"/>
                                </a:lnTo>
                                <a:lnTo>
                                  <a:pt x="0" y="11"/>
                                </a:lnTo>
                                <a:lnTo>
                                  <a:pt x="6" y="27"/>
                                </a:lnTo>
                                <a:lnTo>
                                  <a:pt x="46" y="16"/>
                                </a:lnTo>
                                <a:lnTo>
                                  <a:pt x="41" y="0"/>
                                </a:lnTo>
                                <a:close/>
                                <a:moveTo>
                                  <a:pt x="47" y="16"/>
                                </a:moveTo>
                                <a:lnTo>
                                  <a:pt x="46" y="16"/>
                                </a:lnTo>
                                <a:lnTo>
                                  <a:pt x="47" y="16"/>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AutoShape 198"/>
                        <wps:cNvSpPr>
                          <a:spLocks/>
                        </wps:cNvSpPr>
                        <wps:spPr bwMode="auto">
                          <a:xfrm>
                            <a:off x="4893" y="1059"/>
                            <a:ext cx="50" cy="26"/>
                          </a:xfrm>
                          <a:custGeom>
                            <a:avLst/>
                            <a:gdLst>
                              <a:gd name="T0" fmla="+- 0 4936 4893"/>
                              <a:gd name="T1" fmla="*/ T0 w 50"/>
                              <a:gd name="T2" fmla="+- 0 1059 1059"/>
                              <a:gd name="T3" fmla="*/ 1059 h 26"/>
                              <a:gd name="T4" fmla="+- 0 4893 4893"/>
                              <a:gd name="T5" fmla="*/ T4 w 50"/>
                              <a:gd name="T6" fmla="+- 0 1068 1059"/>
                              <a:gd name="T7" fmla="*/ 1068 h 26"/>
                              <a:gd name="T8" fmla="+- 0 4898 4893"/>
                              <a:gd name="T9" fmla="*/ T8 w 50"/>
                              <a:gd name="T10" fmla="+- 0 1084 1059"/>
                              <a:gd name="T11" fmla="*/ 1084 h 26"/>
                              <a:gd name="T12" fmla="+- 0 4942 4893"/>
                              <a:gd name="T13" fmla="*/ T12 w 50"/>
                              <a:gd name="T14" fmla="+- 0 1075 1059"/>
                              <a:gd name="T15" fmla="*/ 1075 h 26"/>
                              <a:gd name="T16" fmla="+- 0 4943 4893"/>
                              <a:gd name="T17" fmla="*/ T16 w 50"/>
                              <a:gd name="T18" fmla="+- 0 1074 1059"/>
                              <a:gd name="T19" fmla="*/ 1074 h 26"/>
                              <a:gd name="T20" fmla="+- 0 4936 4893"/>
                              <a:gd name="T21" fmla="*/ T20 w 50"/>
                              <a:gd name="T22" fmla="+- 0 1059 1059"/>
                              <a:gd name="T23" fmla="*/ 1059 h 26"/>
                              <a:gd name="T24" fmla="+- 0 4937 4893"/>
                              <a:gd name="T25" fmla="*/ T24 w 50"/>
                              <a:gd name="T26" fmla="+- 0 1059 1059"/>
                              <a:gd name="T27" fmla="*/ 1059 h 26"/>
                              <a:gd name="T28" fmla="+- 0 4936 4893"/>
                              <a:gd name="T29" fmla="*/ T28 w 50"/>
                              <a:gd name="T30" fmla="+- 0 1059 1059"/>
                              <a:gd name="T31" fmla="*/ 1059 h 26"/>
                              <a:gd name="T32" fmla="+- 0 4936 4893"/>
                              <a:gd name="T33" fmla="*/ T32 w 50"/>
                              <a:gd name="T34" fmla="+- 0 1059 1059"/>
                              <a:gd name="T35" fmla="*/ 1059 h 26"/>
                              <a:gd name="T36" fmla="+- 0 4937 4893"/>
                              <a:gd name="T37" fmla="*/ T36 w 50"/>
                              <a:gd name="T38" fmla="+- 0 1059 1059"/>
                              <a:gd name="T39" fmla="*/ 105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26">
                                <a:moveTo>
                                  <a:pt x="43" y="0"/>
                                </a:moveTo>
                                <a:lnTo>
                                  <a:pt x="0" y="9"/>
                                </a:lnTo>
                                <a:lnTo>
                                  <a:pt x="5" y="25"/>
                                </a:lnTo>
                                <a:lnTo>
                                  <a:pt x="49" y="16"/>
                                </a:lnTo>
                                <a:lnTo>
                                  <a:pt x="50" y="15"/>
                                </a:lnTo>
                                <a:lnTo>
                                  <a:pt x="43" y="0"/>
                                </a:lnTo>
                                <a:close/>
                                <a:moveTo>
                                  <a:pt x="44" y="0"/>
                                </a:moveTo>
                                <a:lnTo>
                                  <a:pt x="43" y="0"/>
                                </a:lnTo>
                                <a:lnTo>
                                  <a:pt x="44"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199"/>
                        <wps:cNvSpPr>
                          <a:spLocks/>
                        </wps:cNvSpPr>
                        <wps:spPr bwMode="auto">
                          <a:xfrm>
                            <a:off x="4936" y="1048"/>
                            <a:ext cx="42" cy="27"/>
                          </a:xfrm>
                          <a:custGeom>
                            <a:avLst/>
                            <a:gdLst>
                              <a:gd name="T0" fmla="+- 0 4971 4936"/>
                              <a:gd name="T1" fmla="*/ T0 w 42"/>
                              <a:gd name="T2" fmla="+- 0 1048 1048"/>
                              <a:gd name="T3" fmla="*/ 1048 h 27"/>
                              <a:gd name="T4" fmla="+- 0 4971 4936"/>
                              <a:gd name="T5" fmla="*/ T4 w 42"/>
                              <a:gd name="T6" fmla="+- 0 1048 1048"/>
                              <a:gd name="T7" fmla="*/ 1048 h 27"/>
                              <a:gd name="T8" fmla="+- 0 4936 4936"/>
                              <a:gd name="T9" fmla="*/ T8 w 42"/>
                              <a:gd name="T10" fmla="+- 0 1059 1048"/>
                              <a:gd name="T11" fmla="*/ 1059 h 27"/>
                              <a:gd name="T12" fmla="+- 0 4943 4936"/>
                              <a:gd name="T13" fmla="*/ T12 w 42"/>
                              <a:gd name="T14" fmla="+- 0 1074 1048"/>
                              <a:gd name="T15" fmla="*/ 1074 h 27"/>
                              <a:gd name="T16" fmla="+- 0 4977 4936"/>
                              <a:gd name="T17" fmla="*/ T16 w 42"/>
                              <a:gd name="T18" fmla="+- 0 1064 1048"/>
                              <a:gd name="T19" fmla="*/ 1064 h 27"/>
                              <a:gd name="T20" fmla="+- 0 4971 4936"/>
                              <a:gd name="T21" fmla="*/ T20 w 42"/>
                              <a:gd name="T22" fmla="+- 0 1048 1048"/>
                              <a:gd name="T23" fmla="*/ 1048 h 27"/>
                              <a:gd name="T24" fmla="+- 0 4978 4936"/>
                              <a:gd name="T25" fmla="*/ T24 w 42"/>
                              <a:gd name="T26" fmla="+- 0 1063 1048"/>
                              <a:gd name="T27" fmla="*/ 1063 h 27"/>
                              <a:gd name="T28" fmla="+- 0 4977 4936"/>
                              <a:gd name="T29" fmla="*/ T28 w 42"/>
                              <a:gd name="T30" fmla="+- 0 1064 1048"/>
                              <a:gd name="T31" fmla="*/ 1064 h 27"/>
                              <a:gd name="T32" fmla="+- 0 4977 4936"/>
                              <a:gd name="T33" fmla="*/ T32 w 42"/>
                              <a:gd name="T34" fmla="+- 0 1064 1048"/>
                              <a:gd name="T35" fmla="*/ 1064 h 27"/>
                              <a:gd name="T36" fmla="+- 0 4978 4936"/>
                              <a:gd name="T37" fmla="*/ T36 w 42"/>
                              <a:gd name="T38" fmla="+- 0 1063 1048"/>
                              <a:gd name="T39" fmla="*/ 106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27">
                                <a:moveTo>
                                  <a:pt x="35" y="0"/>
                                </a:moveTo>
                                <a:lnTo>
                                  <a:pt x="35" y="0"/>
                                </a:lnTo>
                                <a:lnTo>
                                  <a:pt x="0" y="11"/>
                                </a:lnTo>
                                <a:lnTo>
                                  <a:pt x="7" y="26"/>
                                </a:lnTo>
                                <a:lnTo>
                                  <a:pt x="41" y="16"/>
                                </a:lnTo>
                                <a:lnTo>
                                  <a:pt x="35" y="0"/>
                                </a:lnTo>
                                <a:close/>
                                <a:moveTo>
                                  <a:pt x="42" y="15"/>
                                </a:moveTo>
                                <a:lnTo>
                                  <a:pt x="41" y="16"/>
                                </a:lnTo>
                                <a:lnTo>
                                  <a:pt x="42" y="15"/>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200"/>
                        <wps:cNvSpPr>
                          <a:spLocks/>
                        </wps:cNvSpPr>
                        <wps:spPr bwMode="auto">
                          <a:xfrm>
                            <a:off x="4971" y="1036"/>
                            <a:ext cx="52" cy="29"/>
                          </a:xfrm>
                          <a:custGeom>
                            <a:avLst/>
                            <a:gdLst>
                              <a:gd name="T0" fmla="+- 0 5017 4971"/>
                              <a:gd name="T1" fmla="*/ T0 w 52"/>
                              <a:gd name="T2" fmla="+- 0 1036 1036"/>
                              <a:gd name="T3" fmla="*/ 1036 h 29"/>
                              <a:gd name="T4" fmla="+- 0 4971 4971"/>
                              <a:gd name="T5" fmla="*/ T4 w 52"/>
                              <a:gd name="T6" fmla="+- 0 1048 1036"/>
                              <a:gd name="T7" fmla="*/ 1048 h 29"/>
                              <a:gd name="T8" fmla="+- 0 4977 4971"/>
                              <a:gd name="T9" fmla="*/ T8 w 52"/>
                              <a:gd name="T10" fmla="+- 0 1064 1036"/>
                              <a:gd name="T11" fmla="*/ 1064 h 29"/>
                              <a:gd name="T12" fmla="+- 0 5023 4971"/>
                              <a:gd name="T13" fmla="*/ T12 w 52"/>
                              <a:gd name="T14" fmla="+- 0 1051 1036"/>
                              <a:gd name="T15" fmla="*/ 1051 h 29"/>
                              <a:gd name="T16" fmla="+- 0 5017 4971"/>
                              <a:gd name="T17" fmla="*/ T16 w 52"/>
                              <a:gd name="T18" fmla="+- 0 1036 1036"/>
                              <a:gd name="T19" fmla="*/ 1036 h 29"/>
                            </a:gdLst>
                            <a:ahLst/>
                            <a:cxnLst>
                              <a:cxn ang="0">
                                <a:pos x="T1" y="T3"/>
                              </a:cxn>
                              <a:cxn ang="0">
                                <a:pos x="T5" y="T7"/>
                              </a:cxn>
                              <a:cxn ang="0">
                                <a:pos x="T9" y="T11"/>
                              </a:cxn>
                              <a:cxn ang="0">
                                <a:pos x="T13" y="T15"/>
                              </a:cxn>
                              <a:cxn ang="0">
                                <a:pos x="T17" y="T19"/>
                              </a:cxn>
                            </a:cxnLst>
                            <a:rect l="0" t="0" r="r" b="b"/>
                            <a:pathLst>
                              <a:path w="52" h="29">
                                <a:moveTo>
                                  <a:pt x="46" y="0"/>
                                </a:moveTo>
                                <a:lnTo>
                                  <a:pt x="0" y="12"/>
                                </a:lnTo>
                                <a:lnTo>
                                  <a:pt x="6" y="28"/>
                                </a:lnTo>
                                <a:lnTo>
                                  <a:pt x="52" y="15"/>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201"/>
                        <wps:cNvSpPr>
                          <a:spLocks/>
                        </wps:cNvSpPr>
                        <wps:spPr bwMode="auto">
                          <a:xfrm>
                            <a:off x="5017" y="1022"/>
                            <a:ext cx="61" cy="30"/>
                          </a:xfrm>
                          <a:custGeom>
                            <a:avLst/>
                            <a:gdLst>
                              <a:gd name="T0" fmla="+- 0 5071 5017"/>
                              <a:gd name="T1" fmla="*/ T0 w 61"/>
                              <a:gd name="T2" fmla="+- 0 1022 1022"/>
                              <a:gd name="T3" fmla="*/ 1022 h 30"/>
                              <a:gd name="T4" fmla="+- 0 5017 5017"/>
                              <a:gd name="T5" fmla="*/ T4 w 61"/>
                              <a:gd name="T6" fmla="+- 0 1036 1022"/>
                              <a:gd name="T7" fmla="*/ 1036 h 30"/>
                              <a:gd name="T8" fmla="+- 0 5023 5017"/>
                              <a:gd name="T9" fmla="*/ T8 w 61"/>
                              <a:gd name="T10" fmla="+- 0 1051 1022"/>
                              <a:gd name="T11" fmla="*/ 1051 h 30"/>
                              <a:gd name="T12" fmla="+- 0 5077 5017"/>
                              <a:gd name="T13" fmla="*/ T12 w 61"/>
                              <a:gd name="T14" fmla="+- 0 1037 1022"/>
                              <a:gd name="T15" fmla="*/ 1037 h 30"/>
                              <a:gd name="T16" fmla="+- 0 5071 5017"/>
                              <a:gd name="T17" fmla="*/ T16 w 61"/>
                              <a:gd name="T18" fmla="+- 0 1022 1022"/>
                              <a:gd name="T19" fmla="*/ 1022 h 30"/>
                            </a:gdLst>
                            <a:ahLst/>
                            <a:cxnLst>
                              <a:cxn ang="0">
                                <a:pos x="T1" y="T3"/>
                              </a:cxn>
                              <a:cxn ang="0">
                                <a:pos x="T5" y="T7"/>
                              </a:cxn>
                              <a:cxn ang="0">
                                <a:pos x="T9" y="T11"/>
                              </a:cxn>
                              <a:cxn ang="0">
                                <a:pos x="T13" y="T15"/>
                              </a:cxn>
                              <a:cxn ang="0">
                                <a:pos x="T17" y="T19"/>
                              </a:cxn>
                            </a:cxnLst>
                            <a:rect l="0" t="0" r="r" b="b"/>
                            <a:pathLst>
                              <a:path w="61" h="30">
                                <a:moveTo>
                                  <a:pt x="54" y="0"/>
                                </a:moveTo>
                                <a:lnTo>
                                  <a:pt x="0" y="14"/>
                                </a:lnTo>
                                <a:lnTo>
                                  <a:pt x="6" y="29"/>
                                </a:lnTo>
                                <a:lnTo>
                                  <a:pt x="60" y="15"/>
                                </a:lnTo>
                                <a:lnTo>
                                  <a:pt x="54"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202"/>
                        <wps:cNvSpPr>
                          <a:spLocks/>
                        </wps:cNvSpPr>
                        <wps:spPr bwMode="auto">
                          <a:xfrm>
                            <a:off x="5071" y="1004"/>
                            <a:ext cx="67" cy="33"/>
                          </a:xfrm>
                          <a:custGeom>
                            <a:avLst/>
                            <a:gdLst>
                              <a:gd name="T0" fmla="+- 0 5133 5071"/>
                              <a:gd name="T1" fmla="*/ T0 w 67"/>
                              <a:gd name="T2" fmla="+- 0 1004 1004"/>
                              <a:gd name="T3" fmla="*/ 1004 h 33"/>
                              <a:gd name="T4" fmla="+- 0 5132 5071"/>
                              <a:gd name="T5" fmla="*/ T4 w 67"/>
                              <a:gd name="T6" fmla="+- 0 1004 1004"/>
                              <a:gd name="T7" fmla="*/ 1004 h 33"/>
                              <a:gd name="T8" fmla="+- 0 5071 5071"/>
                              <a:gd name="T9" fmla="*/ T8 w 67"/>
                              <a:gd name="T10" fmla="+- 0 1022 1004"/>
                              <a:gd name="T11" fmla="*/ 1022 h 33"/>
                              <a:gd name="T12" fmla="+- 0 5077 5071"/>
                              <a:gd name="T13" fmla="*/ T12 w 67"/>
                              <a:gd name="T14" fmla="+- 0 1037 1004"/>
                              <a:gd name="T15" fmla="*/ 1037 h 33"/>
                              <a:gd name="T16" fmla="+- 0 5138 5071"/>
                              <a:gd name="T17" fmla="*/ T16 w 67"/>
                              <a:gd name="T18" fmla="+- 0 1020 1004"/>
                              <a:gd name="T19" fmla="*/ 1020 h 33"/>
                              <a:gd name="T20" fmla="+- 0 5137 5071"/>
                              <a:gd name="T21" fmla="*/ T20 w 67"/>
                              <a:gd name="T22" fmla="+- 0 1020 1004"/>
                              <a:gd name="T23" fmla="*/ 1020 h 33"/>
                              <a:gd name="T24" fmla="+- 0 5133 5071"/>
                              <a:gd name="T25" fmla="*/ T24 w 67"/>
                              <a:gd name="T26" fmla="+- 0 1004 1004"/>
                              <a:gd name="T27" fmla="*/ 1004 h 33"/>
                            </a:gdLst>
                            <a:ahLst/>
                            <a:cxnLst>
                              <a:cxn ang="0">
                                <a:pos x="T1" y="T3"/>
                              </a:cxn>
                              <a:cxn ang="0">
                                <a:pos x="T5" y="T7"/>
                              </a:cxn>
                              <a:cxn ang="0">
                                <a:pos x="T9" y="T11"/>
                              </a:cxn>
                              <a:cxn ang="0">
                                <a:pos x="T13" y="T15"/>
                              </a:cxn>
                              <a:cxn ang="0">
                                <a:pos x="T17" y="T19"/>
                              </a:cxn>
                              <a:cxn ang="0">
                                <a:pos x="T21" y="T23"/>
                              </a:cxn>
                              <a:cxn ang="0">
                                <a:pos x="T25" y="T27"/>
                              </a:cxn>
                            </a:cxnLst>
                            <a:rect l="0" t="0" r="r" b="b"/>
                            <a:pathLst>
                              <a:path w="67" h="33">
                                <a:moveTo>
                                  <a:pt x="62" y="0"/>
                                </a:moveTo>
                                <a:lnTo>
                                  <a:pt x="61" y="0"/>
                                </a:lnTo>
                                <a:lnTo>
                                  <a:pt x="0" y="18"/>
                                </a:lnTo>
                                <a:lnTo>
                                  <a:pt x="6" y="33"/>
                                </a:lnTo>
                                <a:lnTo>
                                  <a:pt x="67" y="16"/>
                                </a:lnTo>
                                <a:lnTo>
                                  <a:pt x="66" y="16"/>
                                </a:lnTo>
                                <a:lnTo>
                                  <a:pt x="6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203"/>
                        <wps:cNvSpPr>
                          <a:spLocks/>
                        </wps:cNvSpPr>
                        <wps:spPr bwMode="auto">
                          <a:xfrm>
                            <a:off x="5133" y="996"/>
                            <a:ext cx="42" cy="24"/>
                          </a:xfrm>
                          <a:custGeom>
                            <a:avLst/>
                            <a:gdLst>
                              <a:gd name="T0" fmla="+- 0 5170 5133"/>
                              <a:gd name="T1" fmla="*/ T0 w 42"/>
                              <a:gd name="T2" fmla="+- 0 996 996"/>
                              <a:gd name="T3" fmla="*/ 996 h 24"/>
                              <a:gd name="T4" fmla="+- 0 5133 5133"/>
                              <a:gd name="T5" fmla="*/ T4 w 42"/>
                              <a:gd name="T6" fmla="+- 0 1004 996"/>
                              <a:gd name="T7" fmla="*/ 1004 h 24"/>
                              <a:gd name="T8" fmla="+- 0 5137 5133"/>
                              <a:gd name="T9" fmla="*/ T8 w 42"/>
                              <a:gd name="T10" fmla="+- 0 1020 996"/>
                              <a:gd name="T11" fmla="*/ 1020 h 24"/>
                              <a:gd name="T12" fmla="+- 0 5174 5133"/>
                              <a:gd name="T13" fmla="*/ T12 w 42"/>
                              <a:gd name="T14" fmla="+- 0 1012 996"/>
                              <a:gd name="T15" fmla="*/ 1012 h 24"/>
                              <a:gd name="T16" fmla="+- 0 5170 5133"/>
                              <a:gd name="T17" fmla="*/ T16 w 42"/>
                              <a:gd name="T18" fmla="+- 0 996 996"/>
                              <a:gd name="T19" fmla="*/ 996 h 24"/>
                            </a:gdLst>
                            <a:ahLst/>
                            <a:cxnLst>
                              <a:cxn ang="0">
                                <a:pos x="T1" y="T3"/>
                              </a:cxn>
                              <a:cxn ang="0">
                                <a:pos x="T5" y="T7"/>
                              </a:cxn>
                              <a:cxn ang="0">
                                <a:pos x="T9" y="T11"/>
                              </a:cxn>
                              <a:cxn ang="0">
                                <a:pos x="T13" y="T15"/>
                              </a:cxn>
                              <a:cxn ang="0">
                                <a:pos x="T17" y="T19"/>
                              </a:cxn>
                            </a:cxnLst>
                            <a:rect l="0" t="0" r="r" b="b"/>
                            <a:pathLst>
                              <a:path w="42" h="24">
                                <a:moveTo>
                                  <a:pt x="37" y="0"/>
                                </a:moveTo>
                                <a:lnTo>
                                  <a:pt x="0" y="8"/>
                                </a:lnTo>
                                <a:lnTo>
                                  <a:pt x="4" y="24"/>
                                </a:lnTo>
                                <a:lnTo>
                                  <a:pt x="41" y="16"/>
                                </a:lnTo>
                                <a:lnTo>
                                  <a:pt x="37"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204"/>
                        <wps:cNvSpPr>
                          <a:spLocks/>
                        </wps:cNvSpPr>
                        <wps:spPr bwMode="auto">
                          <a:xfrm>
                            <a:off x="5170" y="984"/>
                            <a:ext cx="66" cy="29"/>
                          </a:xfrm>
                          <a:custGeom>
                            <a:avLst/>
                            <a:gdLst>
                              <a:gd name="T0" fmla="+- 0 5231 5170"/>
                              <a:gd name="T1" fmla="*/ T0 w 66"/>
                              <a:gd name="T2" fmla="+- 0 984 984"/>
                              <a:gd name="T3" fmla="*/ 984 h 29"/>
                              <a:gd name="T4" fmla="+- 0 5231 5170"/>
                              <a:gd name="T5" fmla="*/ T4 w 66"/>
                              <a:gd name="T6" fmla="+- 0 984 984"/>
                              <a:gd name="T7" fmla="*/ 984 h 29"/>
                              <a:gd name="T8" fmla="+- 0 5170 5170"/>
                              <a:gd name="T9" fmla="*/ T8 w 66"/>
                              <a:gd name="T10" fmla="+- 0 996 984"/>
                              <a:gd name="T11" fmla="*/ 996 h 29"/>
                              <a:gd name="T12" fmla="+- 0 5174 5170"/>
                              <a:gd name="T13" fmla="*/ T12 w 66"/>
                              <a:gd name="T14" fmla="+- 0 1012 984"/>
                              <a:gd name="T15" fmla="*/ 1012 h 29"/>
                              <a:gd name="T16" fmla="+- 0 5234 5170"/>
                              <a:gd name="T17" fmla="*/ T16 w 66"/>
                              <a:gd name="T18" fmla="+- 0 1000 984"/>
                              <a:gd name="T19" fmla="*/ 1000 h 29"/>
                              <a:gd name="T20" fmla="+- 0 5231 5170"/>
                              <a:gd name="T21" fmla="*/ T20 w 66"/>
                              <a:gd name="T22" fmla="+- 0 984 984"/>
                              <a:gd name="T23" fmla="*/ 984 h 29"/>
                              <a:gd name="T24" fmla="+- 0 5235 5170"/>
                              <a:gd name="T25" fmla="*/ T24 w 66"/>
                              <a:gd name="T26" fmla="+- 0 1000 984"/>
                              <a:gd name="T27" fmla="*/ 1000 h 29"/>
                              <a:gd name="T28" fmla="+- 0 5234 5170"/>
                              <a:gd name="T29" fmla="*/ T28 w 66"/>
                              <a:gd name="T30" fmla="+- 0 1000 984"/>
                              <a:gd name="T31" fmla="*/ 1000 h 29"/>
                              <a:gd name="T32" fmla="+- 0 5234 5170"/>
                              <a:gd name="T33" fmla="*/ T32 w 66"/>
                              <a:gd name="T34" fmla="+- 0 1000 984"/>
                              <a:gd name="T35" fmla="*/ 1000 h 29"/>
                              <a:gd name="T36" fmla="+- 0 5235 5170"/>
                              <a:gd name="T37" fmla="*/ T36 w 66"/>
                              <a:gd name="T38" fmla="+- 0 1000 984"/>
                              <a:gd name="T39" fmla="*/ 100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29">
                                <a:moveTo>
                                  <a:pt x="61" y="0"/>
                                </a:moveTo>
                                <a:lnTo>
                                  <a:pt x="61" y="0"/>
                                </a:lnTo>
                                <a:lnTo>
                                  <a:pt x="0" y="12"/>
                                </a:lnTo>
                                <a:lnTo>
                                  <a:pt x="4" y="28"/>
                                </a:lnTo>
                                <a:lnTo>
                                  <a:pt x="64" y="16"/>
                                </a:lnTo>
                                <a:lnTo>
                                  <a:pt x="61" y="0"/>
                                </a:lnTo>
                                <a:close/>
                                <a:moveTo>
                                  <a:pt x="65" y="16"/>
                                </a:moveTo>
                                <a:lnTo>
                                  <a:pt x="64" y="16"/>
                                </a:lnTo>
                                <a:lnTo>
                                  <a:pt x="65" y="16"/>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205"/>
                        <wps:cNvSpPr>
                          <a:spLocks/>
                        </wps:cNvSpPr>
                        <wps:spPr bwMode="auto">
                          <a:xfrm>
                            <a:off x="5231" y="980"/>
                            <a:ext cx="39" cy="21"/>
                          </a:xfrm>
                          <a:custGeom>
                            <a:avLst/>
                            <a:gdLst>
                              <a:gd name="T0" fmla="+- 0 5265 5231"/>
                              <a:gd name="T1" fmla="*/ T0 w 39"/>
                              <a:gd name="T2" fmla="+- 0 980 980"/>
                              <a:gd name="T3" fmla="*/ 980 h 21"/>
                              <a:gd name="T4" fmla="+- 0 5231 5231"/>
                              <a:gd name="T5" fmla="*/ T4 w 39"/>
                              <a:gd name="T6" fmla="+- 0 984 980"/>
                              <a:gd name="T7" fmla="*/ 984 h 21"/>
                              <a:gd name="T8" fmla="+- 0 5234 5231"/>
                              <a:gd name="T9" fmla="*/ T8 w 39"/>
                              <a:gd name="T10" fmla="+- 0 1000 980"/>
                              <a:gd name="T11" fmla="*/ 1000 h 21"/>
                              <a:gd name="T12" fmla="+- 0 5269 5231"/>
                              <a:gd name="T13" fmla="*/ T12 w 39"/>
                              <a:gd name="T14" fmla="+- 0 996 980"/>
                              <a:gd name="T15" fmla="*/ 996 h 21"/>
                              <a:gd name="T16" fmla="+- 0 5269 5231"/>
                              <a:gd name="T17" fmla="*/ T16 w 39"/>
                              <a:gd name="T18" fmla="+- 0 996 980"/>
                              <a:gd name="T19" fmla="*/ 996 h 21"/>
                              <a:gd name="T20" fmla="+- 0 5265 5231"/>
                              <a:gd name="T21" fmla="*/ T20 w 39"/>
                              <a:gd name="T22" fmla="+- 0 980 980"/>
                              <a:gd name="T23" fmla="*/ 980 h 21"/>
                              <a:gd name="T24" fmla="+- 0 5266 5231"/>
                              <a:gd name="T25" fmla="*/ T24 w 39"/>
                              <a:gd name="T26" fmla="+- 0 980 980"/>
                              <a:gd name="T27" fmla="*/ 980 h 21"/>
                              <a:gd name="T28" fmla="+- 0 5265 5231"/>
                              <a:gd name="T29" fmla="*/ T28 w 39"/>
                              <a:gd name="T30" fmla="+- 0 980 980"/>
                              <a:gd name="T31" fmla="*/ 980 h 21"/>
                              <a:gd name="T32" fmla="+- 0 5265 5231"/>
                              <a:gd name="T33" fmla="*/ T32 w 39"/>
                              <a:gd name="T34" fmla="+- 0 980 980"/>
                              <a:gd name="T35" fmla="*/ 980 h 21"/>
                              <a:gd name="T36" fmla="+- 0 5266 5231"/>
                              <a:gd name="T37" fmla="*/ T36 w 39"/>
                              <a:gd name="T38" fmla="+- 0 980 980"/>
                              <a:gd name="T39" fmla="*/ 98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21">
                                <a:moveTo>
                                  <a:pt x="34" y="0"/>
                                </a:moveTo>
                                <a:lnTo>
                                  <a:pt x="0" y="4"/>
                                </a:lnTo>
                                <a:lnTo>
                                  <a:pt x="3" y="20"/>
                                </a:lnTo>
                                <a:lnTo>
                                  <a:pt x="38" y="16"/>
                                </a:lnTo>
                                <a:lnTo>
                                  <a:pt x="34" y="0"/>
                                </a:lnTo>
                                <a:close/>
                                <a:moveTo>
                                  <a:pt x="35" y="0"/>
                                </a:moveTo>
                                <a:lnTo>
                                  <a:pt x="34" y="0"/>
                                </a:lnTo>
                                <a:lnTo>
                                  <a:pt x="3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206"/>
                        <wps:cNvSpPr>
                          <a:spLocks/>
                        </wps:cNvSpPr>
                        <wps:spPr bwMode="auto">
                          <a:xfrm>
                            <a:off x="5265" y="970"/>
                            <a:ext cx="55" cy="26"/>
                          </a:xfrm>
                          <a:custGeom>
                            <a:avLst/>
                            <a:gdLst>
                              <a:gd name="T0" fmla="+- 0 5317 5265"/>
                              <a:gd name="T1" fmla="*/ T0 w 55"/>
                              <a:gd name="T2" fmla="+- 0 970 970"/>
                              <a:gd name="T3" fmla="*/ 970 h 26"/>
                              <a:gd name="T4" fmla="+- 0 5315 5265"/>
                              <a:gd name="T5" fmla="*/ T4 w 55"/>
                              <a:gd name="T6" fmla="+- 0 970 970"/>
                              <a:gd name="T7" fmla="*/ 970 h 26"/>
                              <a:gd name="T8" fmla="+- 0 5265 5265"/>
                              <a:gd name="T9" fmla="*/ T8 w 55"/>
                              <a:gd name="T10" fmla="+- 0 980 970"/>
                              <a:gd name="T11" fmla="*/ 980 h 26"/>
                              <a:gd name="T12" fmla="+- 0 5269 5265"/>
                              <a:gd name="T13" fmla="*/ T12 w 55"/>
                              <a:gd name="T14" fmla="+- 0 996 970"/>
                              <a:gd name="T15" fmla="*/ 996 h 26"/>
                              <a:gd name="T16" fmla="+- 0 5319 5265"/>
                              <a:gd name="T17" fmla="*/ T16 w 55"/>
                              <a:gd name="T18" fmla="+- 0 986 970"/>
                              <a:gd name="T19" fmla="*/ 986 h 26"/>
                              <a:gd name="T20" fmla="+- 0 5319 5265"/>
                              <a:gd name="T21" fmla="*/ T20 w 55"/>
                              <a:gd name="T22" fmla="+- 0 986 970"/>
                              <a:gd name="T23" fmla="*/ 986 h 26"/>
                              <a:gd name="T24" fmla="+- 0 5317 5265"/>
                              <a:gd name="T25" fmla="*/ T24 w 55"/>
                              <a:gd name="T26" fmla="+- 0 970 970"/>
                              <a:gd name="T27" fmla="*/ 970 h 26"/>
                            </a:gdLst>
                            <a:ahLst/>
                            <a:cxnLst>
                              <a:cxn ang="0">
                                <a:pos x="T1" y="T3"/>
                              </a:cxn>
                              <a:cxn ang="0">
                                <a:pos x="T5" y="T7"/>
                              </a:cxn>
                              <a:cxn ang="0">
                                <a:pos x="T9" y="T11"/>
                              </a:cxn>
                              <a:cxn ang="0">
                                <a:pos x="T13" y="T15"/>
                              </a:cxn>
                              <a:cxn ang="0">
                                <a:pos x="T17" y="T19"/>
                              </a:cxn>
                              <a:cxn ang="0">
                                <a:pos x="T21" y="T23"/>
                              </a:cxn>
                              <a:cxn ang="0">
                                <a:pos x="T25" y="T27"/>
                              </a:cxn>
                            </a:cxnLst>
                            <a:rect l="0" t="0" r="r" b="b"/>
                            <a:pathLst>
                              <a:path w="55" h="26">
                                <a:moveTo>
                                  <a:pt x="52" y="0"/>
                                </a:moveTo>
                                <a:lnTo>
                                  <a:pt x="50" y="0"/>
                                </a:lnTo>
                                <a:lnTo>
                                  <a:pt x="0" y="10"/>
                                </a:lnTo>
                                <a:lnTo>
                                  <a:pt x="4" y="26"/>
                                </a:lnTo>
                                <a:lnTo>
                                  <a:pt x="54" y="16"/>
                                </a:lnTo>
                                <a:lnTo>
                                  <a:pt x="5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207"/>
                        <wps:cNvSpPr>
                          <a:spLocks/>
                        </wps:cNvSpPr>
                        <wps:spPr bwMode="auto">
                          <a:xfrm>
                            <a:off x="5317" y="967"/>
                            <a:ext cx="35" cy="20"/>
                          </a:xfrm>
                          <a:custGeom>
                            <a:avLst/>
                            <a:gdLst>
                              <a:gd name="T0" fmla="+- 0 5349 5317"/>
                              <a:gd name="T1" fmla="*/ T0 w 35"/>
                              <a:gd name="T2" fmla="+- 0 967 967"/>
                              <a:gd name="T3" fmla="*/ 967 h 20"/>
                              <a:gd name="T4" fmla="+- 0 5317 5317"/>
                              <a:gd name="T5" fmla="*/ T4 w 35"/>
                              <a:gd name="T6" fmla="+- 0 970 967"/>
                              <a:gd name="T7" fmla="*/ 970 h 20"/>
                              <a:gd name="T8" fmla="+- 0 5319 5317"/>
                              <a:gd name="T9" fmla="*/ T8 w 35"/>
                              <a:gd name="T10" fmla="+- 0 986 967"/>
                              <a:gd name="T11" fmla="*/ 986 h 20"/>
                              <a:gd name="T12" fmla="+- 0 5351 5317"/>
                              <a:gd name="T13" fmla="*/ T12 w 35"/>
                              <a:gd name="T14" fmla="+- 0 983 967"/>
                              <a:gd name="T15" fmla="*/ 983 h 20"/>
                              <a:gd name="T16" fmla="+- 0 5351 5317"/>
                              <a:gd name="T17" fmla="*/ T16 w 35"/>
                              <a:gd name="T18" fmla="+- 0 983 967"/>
                              <a:gd name="T19" fmla="*/ 983 h 20"/>
                              <a:gd name="T20" fmla="+- 0 5348 5317"/>
                              <a:gd name="T21" fmla="*/ T20 w 35"/>
                              <a:gd name="T22" fmla="+- 0 967 967"/>
                              <a:gd name="T23" fmla="*/ 967 h 20"/>
                              <a:gd name="T24" fmla="+- 0 5349 5317"/>
                              <a:gd name="T25" fmla="*/ T24 w 35"/>
                              <a:gd name="T26" fmla="+- 0 967 967"/>
                              <a:gd name="T27" fmla="*/ 967 h 20"/>
                            </a:gdLst>
                            <a:ahLst/>
                            <a:cxnLst>
                              <a:cxn ang="0">
                                <a:pos x="T1" y="T3"/>
                              </a:cxn>
                              <a:cxn ang="0">
                                <a:pos x="T5" y="T7"/>
                              </a:cxn>
                              <a:cxn ang="0">
                                <a:pos x="T9" y="T11"/>
                              </a:cxn>
                              <a:cxn ang="0">
                                <a:pos x="T13" y="T15"/>
                              </a:cxn>
                              <a:cxn ang="0">
                                <a:pos x="T17" y="T19"/>
                              </a:cxn>
                              <a:cxn ang="0">
                                <a:pos x="T21" y="T23"/>
                              </a:cxn>
                              <a:cxn ang="0">
                                <a:pos x="T25" y="T27"/>
                              </a:cxn>
                            </a:cxnLst>
                            <a:rect l="0" t="0" r="r" b="b"/>
                            <a:pathLst>
                              <a:path w="35" h="20">
                                <a:moveTo>
                                  <a:pt x="32" y="0"/>
                                </a:moveTo>
                                <a:lnTo>
                                  <a:pt x="0" y="3"/>
                                </a:lnTo>
                                <a:lnTo>
                                  <a:pt x="2" y="19"/>
                                </a:lnTo>
                                <a:lnTo>
                                  <a:pt x="34" y="16"/>
                                </a:lnTo>
                                <a:lnTo>
                                  <a:pt x="31" y="0"/>
                                </a:lnTo>
                                <a:lnTo>
                                  <a:pt x="3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208"/>
                        <wps:cNvSpPr>
                          <a:spLocks/>
                        </wps:cNvSpPr>
                        <wps:spPr bwMode="auto">
                          <a:xfrm>
                            <a:off x="5348" y="951"/>
                            <a:ext cx="102" cy="32"/>
                          </a:xfrm>
                          <a:custGeom>
                            <a:avLst/>
                            <a:gdLst>
                              <a:gd name="T0" fmla="+- 0 5446 5348"/>
                              <a:gd name="T1" fmla="*/ T0 w 102"/>
                              <a:gd name="T2" fmla="+- 0 951 951"/>
                              <a:gd name="T3" fmla="*/ 951 h 32"/>
                              <a:gd name="T4" fmla="+- 0 5348 5348"/>
                              <a:gd name="T5" fmla="*/ T4 w 102"/>
                              <a:gd name="T6" fmla="+- 0 967 951"/>
                              <a:gd name="T7" fmla="*/ 967 h 32"/>
                              <a:gd name="T8" fmla="+- 0 5351 5348"/>
                              <a:gd name="T9" fmla="*/ T8 w 102"/>
                              <a:gd name="T10" fmla="+- 0 983 951"/>
                              <a:gd name="T11" fmla="*/ 983 h 32"/>
                              <a:gd name="T12" fmla="+- 0 5450 5348"/>
                              <a:gd name="T13" fmla="*/ T12 w 102"/>
                              <a:gd name="T14" fmla="+- 0 968 951"/>
                              <a:gd name="T15" fmla="*/ 968 h 32"/>
                              <a:gd name="T16" fmla="+- 0 5449 5348"/>
                              <a:gd name="T17" fmla="*/ T16 w 102"/>
                              <a:gd name="T18" fmla="+- 0 968 951"/>
                              <a:gd name="T19" fmla="*/ 968 h 32"/>
                              <a:gd name="T20" fmla="+- 0 5446 5348"/>
                              <a:gd name="T21" fmla="*/ T20 w 102"/>
                              <a:gd name="T22" fmla="+- 0 951 951"/>
                              <a:gd name="T23" fmla="*/ 951 h 32"/>
                            </a:gdLst>
                            <a:ahLst/>
                            <a:cxnLst>
                              <a:cxn ang="0">
                                <a:pos x="T1" y="T3"/>
                              </a:cxn>
                              <a:cxn ang="0">
                                <a:pos x="T5" y="T7"/>
                              </a:cxn>
                              <a:cxn ang="0">
                                <a:pos x="T9" y="T11"/>
                              </a:cxn>
                              <a:cxn ang="0">
                                <a:pos x="T13" y="T15"/>
                              </a:cxn>
                              <a:cxn ang="0">
                                <a:pos x="T17" y="T19"/>
                              </a:cxn>
                              <a:cxn ang="0">
                                <a:pos x="T21" y="T23"/>
                              </a:cxn>
                            </a:cxnLst>
                            <a:rect l="0" t="0" r="r" b="b"/>
                            <a:pathLst>
                              <a:path w="102" h="32">
                                <a:moveTo>
                                  <a:pt x="98" y="0"/>
                                </a:moveTo>
                                <a:lnTo>
                                  <a:pt x="0" y="16"/>
                                </a:lnTo>
                                <a:lnTo>
                                  <a:pt x="3" y="32"/>
                                </a:lnTo>
                                <a:lnTo>
                                  <a:pt x="102" y="17"/>
                                </a:lnTo>
                                <a:lnTo>
                                  <a:pt x="101" y="17"/>
                                </a:lnTo>
                                <a:lnTo>
                                  <a:pt x="9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61" y="830"/>
                            <a:ext cx="444" cy="487"/>
                          </a:xfrm>
                          <a:prstGeom prst="rect">
                            <a:avLst/>
                          </a:prstGeom>
                          <a:noFill/>
                          <a:extLst>
                            <a:ext uri="{909E8E84-426E-40DD-AFC4-6F175D3DCCD1}">
                              <a14:hiddenFill xmlns:a14="http://schemas.microsoft.com/office/drawing/2010/main">
                                <a:solidFill>
                                  <a:srgbClr val="FFFFFF"/>
                                </a:solidFill>
                              </a14:hiddenFill>
                            </a:ext>
                          </a:extLst>
                        </pic:spPr>
                      </pic:pic>
                      <wps:wsp>
                        <wps:cNvPr id="713" name="Freeform 210"/>
                        <wps:cNvSpPr>
                          <a:spLocks/>
                        </wps:cNvSpPr>
                        <wps:spPr bwMode="auto">
                          <a:xfrm>
                            <a:off x="7346" y="1015"/>
                            <a:ext cx="838" cy="281"/>
                          </a:xfrm>
                          <a:custGeom>
                            <a:avLst/>
                            <a:gdLst>
                              <a:gd name="T0" fmla="+- 0 7359 7346"/>
                              <a:gd name="T1" fmla="*/ T0 w 838"/>
                              <a:gd name="T2" fmla="+- 0 1289 1015"/>
                              <a:gd name="T3" fmla="*/ 1289 h 281"/>
                              <a:gd name="T4" fmla="+- 0 7394 7346"/>
                              <a:gd name="T5" fmla="*/ T4 w 838"/>
                              <a:gd name="T6" fmla="+- 0 1272 1015"/>
                              <a:gd name="T7" fmla="*/ 1272 h 281"/>
                              <a:gd name="T8" fmla="+- 0 7414 7346"/>
                              <a:gd name="T9" fmla="*/ T8 w 838"/>
                              <a:gd name="T10" fmla="+- 0 1256 1015"/>
                              <a:gd name="T11" fmla="*/ 1256 h 281"/>
                              <a:gd name="T12" fmla="+- 0 7431 7346"/>
                              <a:gd name="T13" fmla="*/ T12 w 838"/>
                              <a:gd name="T14" fmla="+- 0 1239 1015"/>
                              <a:gd name="T15" fmla="*/ 1239 h 281"/>
                              <a:gd name="T16" fmla="+- 0 7464 7346"/>
                              <a:gd name="T17" fmla="*/ T16 w 838"/>
                              <a:gd name="T18" fmla="+- 0 1209 1015"/>
                              <a:gd name="T19" fmla="*/ 1209 h 281"/>
                              <a:gd name="T20" fmla="+- 0 7487 7346"/>
                              <a:gd name="T21" fmla="*/ T20 w 838"/>
                              <a:gd name="T22" fmla="+- 0 1190 1015"/>
                              <a:gd name="T23" fmla="*/ 1190 h 281"/>
                              <a:gd name="T24" fmla="+- 0 7513 7346"/>
                              <a:gd name="T25" fmla="*/ T24 w 838"/>
                              <a:gd name="T26" fmla="+- 0 1166 1015"/>
                              <a:gd name="T27" fmla="*/ 1166 h 281"/>
                              <a:gd name="T28" fmla="+- 0 7535 7346"/>
                              <a:gd name="T29" fmla="*/ T28 w 838"/>
                              <a:gd name="T30" fmla="+- 0 1152 1015"/>
                              <a:gd name="T31" fmla="*/ 1152 h 281"/>
                              <a:gd name="T32" fmla="+- 0 7576 7346"/>
                              <a:gd name="T33" fmla="*/ T32 w 838"/>
                              <a:gd name="T34" fmla="+- 0 1140 1015"/>
                              <a:gd name="T35" fmla="*/ 1140 h 281"/>
                              <a:gd name="T36" fmla="+- 0 7598 7346"/>
                              <a:gd name="T37" fmla="*/ T36 w 838"/>
                              <a:gd name="T38" fmla="+- 0 1124 1015"/>
                              <a:gd name="T39" fmla="*/ 1124 h 281"/>
                              <a:gd name="T40" fmla="+- 0 7559 7346"/>
                              <a:gd name="T41" fmla="*/ T40 w 838"/>
                              <a:gd name="T42" fmla="+- 0 1132 1015"/>
                              <a:gd name="T43" fmla="*/ 1132 h 281"/>
                              <a:gd name="T44" fmla="+- 0 7557 7346"/>
                              <a:gd name="T45" fmla="*/ T44 w 838"/>
                              <a:gd name="T46" fmla="+- 0 1110 1015"/>
                              <a:gd name="T47" fmla="*/ 1110 h 281"/>
                              <a:gd name="T48" fmla="+- 0 7593 7346"/>
                              <a:gd name="T49" fmla="*/ T48 w 838"/>
                              <a:gd name="T50" fmla="+- 0 1037 1015"/>
                              <a:gd name="T51" fmla="*/ 1037 h 281"/>
                              <a:gd name="T52" fmla="+- 0 7672 7346"/>
                              <a:gd name="T53" fmla="*/ T52 w 838"/>
                              <a:gd name="T54" fmla="+- 0 1015 1015"/>
                              <a:gd name="T55" fmla="*/ 1015 h 281"/>
                              <a:gd name="T56" fmla="+- 0 7709 7346"/>
                              <a:gd name="T57" fmla="*/ T56 w 838"/>
                              <a:gd name="T58" fmla="+- 0 1015 1015"/>
                              <a:gd name="T59" fmla="*/ 1015 h 281"/>
                              <a:gd name="T60" fmla="+- 0 7750 7346"/>
                              <a:gd name="T61" fmla="*/ T60 w 838"/>
                              <a:gd name="T62" fmla="+- 0 1019 1015"/>
                              <a:gd name="T63" fmla="*/ 1019 h 281"/>
                              <a:gd name="T64" fmla="+- 0 7791 7346"/>
                              <a:gd name="T65" fmla="*/ T64 w 838"/>
                              <a:gd name="T66" fmla="+- 0 1026 1015"/>
                              <a:gd name="T67" fmla="*/ 1026 h 281"/>
                              <a:gd name="T68" fmla="+- 0 7837 7346"/>
                              <a:gd name="T69" fmla="*/ T68 w 838"/>
                              <a:gd name="T70" fmla="+- 0 1031 1015"/>
                              <a:gd name="T71" fmla="*/ 1031 h 281"/>
                              <a:gd name="T72" fmla="+- 0 7896 7346"/>
                              <a:gd name="T73" fmla="*/ T72 w 838"/>
                              <a:gd name="T74" fmla="+- 0 1042 1015"/>
                              <a:gd name="T75" fmla="*/ 1042 h 281"/>
                              <a:gd name="T76" fmla="+- 0 7928 7346"/>
                              <a:gd name="T77" fmla="*/ T76 w 838"/>
                              <a:gd name="T78" fmla="+- 0 1049 1015"/>
                              <a:gd name="T79" fmla="*/ 1049 h 281"/>
                              <a:gd name="T80" fmla="+- 0 7980 7346"/>
                              <a:gd name="T81" fmla="*/ T80 w 838"/>
                              <a:gd name="T82" fmla="+- 0 1061 1015"/>
                              <a:gd name="T83" fmla="*/ 1061 h 281"/>
                              <a:gd name="T84" fmla="+- 0 8035 7346"/>
                              <a:gd name="T85" fmla="*/ T84 w 838"/>
                              <a:gd name="T86" fmla="+- 0 1073 1015"/>
                              <a:gd name="T87" fmla="*/ 1073 h 281"/>
                              <a:gd name="T88" fmla="+- 0 8092 7346"/>
                              <a:gd name="T89" fmla="*/ T88 w 838"/>
                              <a:gd name="T90" fmla="+- 0 1082 1015"/>
                              <a:gd name="T91" fmla="*/ 1082 h 281"/>
                              <a:gd name="T92" fmla="+- 0 8137 7346"/>
                              <a:gd name="T93" fmla="*/ T92 w 838"/>
                              <a:gd name="T94" fmla="+- 0 1087 1015"/>
                              <a:gd name="T95" fmla="*/ 1087 h 281"/>
                              <a:gd name="T96" fmla="+- 0 8184 7346"/>
                              <a:gd name="T97" fmla="*/ T96 w 838"/>
                              <a:gd name="T98" fmla="+- 0 1089 1015"/>
                              <a:gd name="T99" fmla="*/ 1089 h 281"/>
                              <a:gd name="T100" fmla="+- 0 8150 7346"/>
                              <a:gd name="T101" fmla="*/ T100 w 838"/>
                              <a:gd name="T102" fmla="+- 0 1101 1015"/>
                              <a:gd name="T103" fmla="*/ 1101 h 281"/>
                              <a:gd name="T104" fmla="+- 0 8107 7346"/>
                              <a:gd name="T105" fmla="*/ T104 w 838"/>
                              <a:gd name="T106" fmla="+- 0 1112 1015"/>
                              <a:gd name="T107" fmla="*/ 1112 h 281"/>
                              <a:gd name="T108" fmla="+- 0 8074 7346"/>
                              <a:gd name="T109" fmla="*/ T108 w 838"/>
                              <a:gd name="T110" fmla="+- 0 1124 1015"/>
                              <a:gd name="T111" fmla="*/ 1124 h 281"/>
                              <a:gd name="T112" fmla="+- 0 8035 7346"/>
                              <a:gd name="T113" fmla="*/ T112 w 838"/>
                              <a:gd name="T114" fmla="+- 0 1138 1015"/>
                              <a:gd name="T115" fmla="*/ 1138 h 281"/>
                              <a:gd name="T116" fmla="+- 0 8002 7346"/>
                              <a:gd name="T117" fmla="*/ T116 w 838"/>
                              <a:gd name="T118" fmla="+- 0 1150 1015"/>
                              <a:gd name="T119" fmla="*/ 1150 h 281"/>
                              <a:gd name="T120" fmla="+- 0 7961 7346"/>
                              <a:gd name="T121" fmla="*/ T120 w 838"/>
                              <a:gd name="T122" fmla="+- 0 1163 1015"/>
                              <a:gd name="T123" fmla="*/ 1163 h 281"/>
                              <a:gd name="T124" fmla="+- 0 7924 7346"/>
                              <a:gd name="T125" fmla="*/ T124 w 838"/>
                              <a:gd name="T126" fmla="+- 0 1179 1015"/>
                              <a:gd name="T127" fmla="*/ 1179 h 281"/>
                              <a:gd name="T128" fmla="+- 0 7852 7346"/>
                              <a:gd name="T129" fmla="*/ T128 w 838"/>
                              <a:gd name="T130" fmla="+- 0 1196 1015"/>
                              <a:gd name="T131" fmla="*/ 1196 h 281"/>
                              <a:gd name="T132" fmla="+- 0 7767 7346"/>
                              <a:gd name="T133" fmla="*/ T132 w 838"/>
                              <a:gd name="T134" fmla="+- 0 1224 1015"/>
                              <a:gd name="T135" fmla="*/ 1224 h 281"/>
                              <a:gd name="T136" fmla="+- 0 7729 7346"/>
                              <a:gd name="T137" fmla="*/ T136 w 838"/>
                              <a:gd name="T138" fmla="+- 0 1237 1015"/>
                              <a:gd name="T139" fmla="*/ 1237 h 281"/>
                              <a:gd name="T140" fmla="+- 0 7672 7346"/>
                              <a:gd name="T141" fmla="*/ T140 w 838"/>
                              <a:gd name="T142" fmla="+- 0 1247 1015"/>
                              <a:gd name="T143" fmla="*/ 1247 h 281"/>
                              <a:gd name="T144" fmla="+- 0 7638 7346"/>
                              <a:gd name="T145" fmla="*/ T144 w 838"/>
                              <a:gd name="T146" fmla="+- 0 1253 1015"/>
                              <a:gd name="T147" fmla="*/ 1253 h 281"/>
                              <a:gd name="T148" fmla="+- 0 7585 7346"/>
                              <a:gd name="T149" fmla="*/ T148 w 838"/>
                              <a:gd name="T150" fmla="+- 0 1262 1015"/>
                              <a:gd name="T151" fmla="*/ 1262 h 281"/>
                              <a:gd name="T152" fmla="+- 0 7551 7346"/>
                              <a:gd name="T153" fmla="*/ T152 w 838"/>
                              <a:gd name="T154" fmla="+- 0 1269 1015"/>
                              <a:gd name="T155" fmla="*/ 1269 h 281"/>
                              <a:gd name="T156" fmla="+- 0 7496 7346"/>
                              <a:gd name="T157" fmla="*/ T156 w 838"/>
                              <a:gd name="T158" fmla="+- 0 1279 1015"/>
                              <a:gd name="T159" fmla="*/ 1279 h 281"/>
                              <a:gd name="T160" fmla="+- 0 7455 7346"/>
                              <a:gd name="T161" fmla="*/ T160 w 838"/>
                              <a:gd name="T162" fmla="+- 0 1286 1015"/>
                              <a:gd name="T163" fmla="*/ 1286 h 281"/>
                              <a:gd name="T164" fmla="+- 0 7422 7346"/>
                              <a:gd name="T165" fmla="*/ T164 w 838"/>
                              <a:gd name="T166" fmla="+- 0 1294 1015"/>
                              <a:gd name="T167" fmla="*/ 1294 h 281"/>
                              <a:gd name="T168" fmla="+- 0 7385 7346"/>
                              <a:gd name="T169" fmla="*/ T168 w 838"/>
                              <a:gd name="T170" fmla="+- 0 1296 1015"/>
                              <a:gd name="T171" fmla="*/ 1296 h 281"/>
                              <a:gd name="T172" fmla="+- 0 7351 7346"/>
                              <a:gd name="T173" fmla="*/ T172 w 838"/>
                              <a:gd name="T174" fmla="+- 0 1296 1015"/>
                              <a:gd name="T175" fmla="*/ 1296 h 281"/>
                              <a:gd name="T176" fmla="+- 0 7346 7346"/>
                              <a:gd name="T177" fmla="*/ T176 w 838"/>
                              <a:gd name="T178" fmla="+- 0 1296 1015"/>
                              <a:gd name="T179" fmla="*/ 1296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38" h="281">
                                <a:moveTo>
                                  <a:pt x="13" y="274"/>
                                </a:moveTo>
                                <a:lnTo>
                                  <a:pt x="48" y="257"/>
                                </a:lnTo>
                                <a:lnTo>
                                  <a:pt x="68" y="241"/>
                                </a:lnTo>
                                <a:lnTo>
                                  <a:pt x="85" y="224"/>
                                </a:lnTo>
                                <a:lnTo>
                                  <a:pt x="118" y="194"/>
                                </a:lnTo>
                                <a:lnTo>
                                  <a:pt x="141" y="175"/>
                                </a:lnTo>
                                <a:lnTo>
                                  <a:pt x="167" y="151"/>
                                </a:lnTo>
                                <a:lnTo>
                                  <a:pt x="189" y="137"/>
                                </a:lnTo>
                                <a:lnTo>
                                  <a:pt x="230" y="125"/>
                                </a:lnTo>
                                <a:lnTo>
                                  <a:pt x="252" y="109"/>
                                </a:lnTo>
                                <a:lnTo>
                                  <a:pt x="213" y="117"/>
                                </a:lnTo>
                                <a:lnTo>
                                  <a:pt x="211" y="95"/>
                                </a:lnTo>
                                <a:lnTo>
                                  <a:pt x="247" y="22"/>
                                </a:lnTo>
                                <a:lnTo>
                                  <a:pt x="326" y="0"/>
                                </a:lnTo>
                                <a:lnTo>
                                  <a:pt x="363" y="0"/>
                                </a:lnTo>
                                <a:lnTo>
                                  <a:pt x="404" y="4"/>
                                </a:lnTo>
                                <a:lnTo>
                                  <a:pt x="445" y="11"/>
                                </a:lnTo>
                                <a:lnTo>
                                  <a:pt x="491" y="16"/>
                                </a:lnTo>
                                <a:lnTo>
                                  <a:pt x="550" y="27"/>
                                </a:lnTo>
                                <a:lnTo>
                                  <a:pt x="582" y="34"/>
                                </a:lnTo>
                                <a:lnTo>
                                  <a:pt x="634" y="46"/>
                                </a:lnTo>
                                <a:lnTo>
                                  <a:pt x="689" y="58"/>
                                </a:lnTo>
                                <a:lnTo>
                                  <a:pt x="746" y="67"/>
                                </a:lnTo>
                                <a:lnTo>
                                  <a:pt x="791" y="72"/>
                                </a:lnTo>
                                <a:lnTo>
                                  <a:pt x="838" y="74"/>
                                </a:lnTo>
                                <a:lnTo>
                                  <a:pt x="804" y="86"/>
                                </a:lnTo>
                                <a:lnTo>
                                  <a:pt x="761" y="97"/>
                                </a:lnTo>
                                <a:lnTo>
                                  <a:pt x="728" y="109"/>
                                </a:lnTo>
                                <a:lnTo>
                                  <a:pt x="689" y="123"/>
                                </a:lnTo>
                                <a:lnTo>
                                  <a:pt x="656" y="135"/>
                                </a:lnTo>
                                <a:lnTo>
                                  <a:pt x="615" y="148"/>
                                </a:lnTo>
                                <a:lnTo>
                                  <a:pt x="578" y="164"/>
                                </a:lnTo>
                                <a:lnTo>
                                  <a:pt x="506" y="181"/>
                                </a:lnTo>
                                <a:lnTo>
                                  <a:pt x="421" y="209"/>
                                </a:lnTo>
                                <a:lnTo>
                                  <a:pt x="383" y="222"/>
                                </a:lnTo>
                                <a:lnTo>
                                  <a:pt x="326" y="232"/>
                                </a:lnTo>
                                <a:lnTo>
                                  <a:pt x="292" y="238"/>
                                </a:lnTo>
                                <a:lnTo>
                                  <a:pt x="239" y="247"/>
                                </a:lnTo>
                                <a:lnTo>
                                  <a:pt x="205" y="254"/>
                                </a:lnTo>
                                <a:lnTo>
                                  <a:pt x="150" y="264"/>
                                </a:lnTo>
                                <a:lnTo>
                                  <a:pt x="109" y="271"/>
                                </a:lnTo>
                                <a:lnTo>
                                  <a:pt x="76" y="279"/>
                                </a:lnTo>
                                <a:lnTo>
                                  <a:pt x="39" y="281"/>
                                </a:lnTo>
                                <a:lnTo>
                                  <a:pt x="5" y="281"/>
                                </a:lnTo>
                                <a:lnTo>
                                  <a:pt x="0" y="281"/>
                                </a:lnTo>
                              </a:path>
                            </a:pathLst>
                          </a:custGeom>
                          <a:noFill/>
                          <a:ln w="1051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4"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27" y="778"/>
                            <a:ext cx="367"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Picture 2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14" y="1086"/>
                            <a:ext cx="180" cy="173"/>
                          </a:xfrm>
                          <a:prstGeom prst="rect">
                            <a:avLst/>
                          </a:prstGeom>
                          <a:noFill/>
                          <a:extLst>
                            <a:ext uri="{909E8E84-426E-40DD-AFC4-6F175D3DCCD1}">
                              <a14:hiddenFill xmlns:a14="http://schemas.microsoft.com/office/drawing/2010/main">
                                <a:solidFill>
                                  <a:srgbClr val="FFFFFF"/>
                                </a:solidFill>
                              </a14:hiddenFill>
                            </a:ext>
                          </a:extLst>
                        </pic:spPr>
                      </pic:pic>
                      <wps:wsp>
                        <wps:cNvPr id="716" name="Freeform 213"/>
                        <wps:cNvSpPr>
                          <a:spLocks/>
                        </wps:cNvSpPr>
                        <wps:spPr bwMode="auto">
                          <a:xfrm>
                            <a:off x="6923" y="1308"/>
                            <a:ext cx="111" cy="38"/>
                          </a:xfrm>
                          <a:custGeom>
                            <a:avLst/>
                            <a:gdLst>
                              <a:gd name="T0" fmla="+- 0 6972 6923"/>
                              <a:gd name="T1" fmla="*/ T0 w 111"/>
                              <a:gd name="T2" fmla="+- 0 1343 1308"/>
                              <a:gd name="T3" fmla="*/ 1343 h 38"/>
                              <a:gd name="T4" fmla="+- 0 6947 6923"/>
                              <a:gd name="T5" fmla="*/ T4 w 111"/>
                              <a:gd name="T6" fmla="+- 0 1321 1308"/>
                              <a:gd name="T7" fmla="*/ 1321 h 38"/>
                              <a:gd name="T8" fmla="+- 0 6923 6923"/>
                              <a:gd name="T9" fmla="*/ T8 w 111"/>
                              <a:gd name="T10" fmla="+- 0 1309 1308"/>
                              <a:gd name="T11" fmla="*/ 1309 h 38"/>
                              <a:gd name="T12" fmla="+- 0 6964 6923"/>
                              <a:gd name="T13" fmla="*/ T12 w 111"/>
                              <a:gd name="T14" fmla="+- 0 1308 1308"/>
                              <a:gd name="T15" fmla="*/ 1308 h 38"/>
                              <a:gd name="T16" fmla="+- 0 7005 6923"/>
                              <a:gd name="T17" fmla="*/ T16 w 111"/>
                              <a:gd name="T18" fmla="+- 0 1313 1308"/>
                              <a:gd name="T19" fmla="*/ 1313 h 38"/>
                              <a:gd name="T20" fmla="+- 0 7033 6923"/>
                              <a:gd name="T21" fmla="*/ T20 w 111"/>
                              <a:gd name="T22" fmla="+- 0 1328 1308"/>
                              <a:gd name="T23" fmla="*/ 1328 h 38"/>
                              <a:gd name="T24" fmla="+- 0 7025 6923"/>
                              <a:gd name="T25" fmla="*/ T24 w 111"/>
                              <a:gd name="T26" fmla="+- 0 1345 1308"/>
                              <a:gd name="T27" fmla="*/ 1345 h 38"/>
                              <a:gd name="T28" fmla="+- 0 6984 6923"/>
                              <a:gd name="T29" fmla="*/ T28 w 111"/>
                              <a:gd name="T30" fmla="+- 0 1340 1308"/>
                              <a:gd name="T31" fmla="*/ 1340 h 38"/>
                              <a:gd name="T32" fmla="+- 0 6979 6923"/>
                              <a:gd name="T33" fmla="*/ T32 w 111"/>
                              <a:gd name="T34" fmla="+- 0 1342 1308"/>
                              <a:gd name="T35" fmla="*/ 1342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 h="38">
                                <a:moveTo>
                                  <a:pt x="49" y="35"/>
                                </a:moveTo>
                                <a:lnTo>
                                  <a:pt x="24" y="13"/>
                                </a:lnTo>
                                <a:lnTo>
                                  <a:pt x="0" y="1"/>
                                </a:lnTo>
                                <a:lnTo>
                                  <a:pt x="41" y="0"/>
                                </a:lnTo>
                                <a:lnTo>
                                  <a:pt x="82" y="5"/>
                                </a:lnTo>
                                <a:lnTo>
                                  <a:pt x="110" y="20"/>
                                </a:lnTo>
                                <a:lnTo>
                                  <a:pt x="102" y="37"/>
                                </a:lnTo>
                                <a:lnTo>
                                  <a:pt x="61" y="32"/>
                                </a:lnTo>
                                <a:lnTo>
                                  <a:pt x="56" y="34"/>
                                </a:lnTo>
                              </a:path>
                            </a:pathLst>
                          </a:custGeom>
                          <a:noFill/>
                          <a:ln w="1051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214"/>
                        <wps:cNvSpPr>
                          <a:spLocks/>
                        </wps:cNvSpPr>
                        <wps:spPr bwMode="auto">
                          <a:xfrm>
                            <a:off x="6875" y="1402"/>
                            <a:ext cx="113" cy="47"/>
                          </a:xfrm>
                          <a:custGeom>
                            <a:avLst/>
                            <a:gdLst>
                              <a:gd name="T0" fmla="+- 0 6875 6875"/>
                              <a:gd name="T1" fmla="*/ T0 w 113"/>
                              <a:gd name="T2" fmla="+- 0 1414 1402"/>
                              <a:gd name="T3" fmla="*/ 1414 h 47"/>
                              <a:gd name="T4" fmla="+- 0 6925 6875"/>
                              <a:gd name="T5" fmla="*/ T4 w 113"/>
                              <a:gd name="T6" fmla="+- 0 1402 1402"/>
                              <a:gd name="T7" fmla="*/ 1402 h 47"/>
                              <a:gd name="T8" fmla="+- 0 6957 6875"/>
                              <a:gd name="T9" fmla="*/ T8 w 113"/>
                              <a:gd name="T10" fmla="+- 0 1411 1402"/>
                              <a:gd name="T11" fmla="*/ 1411 h 47"/>
                              <a:gd name="T12" fmla="+- 0 6975 6875"/>
                              <a:gd name="T13" fmla="*/ T12 w 113"/>
                              <a:gd name="T14" fmla="+- 0 1427 1402"/>
                              <a:gd name="T15" fmla="*/ 1427 h 47"/>
                              <a:gd name="T16" fmla="+- 0 6988 6875"/>
                              <a:gd name="T17" fmla="*/ T16 w 113"/>
                              <a:gd name="T18" fmla="+- 0 1448 1402"/>
                              <a:gd name="T19" fmla="*/ 1448 h 47"/>
                              <a:gd name="T20" fmla="+- 0 6955 6875"/>
                              <a:gd name="T21" fmla="*/ T20 w 113"/>
                              <a:gd name="T22" fmla="+- 0 1438 1402"/>
                              <a:gd name="T23" fmla="*/ 1438 h 47"/>
                              <a:gd name="T24" fmla="+- 0 6925 6875"/>
                              <a:gd name="T25" fmla="*/ T24 w 113"/>
                              <a:gd name="T26" fmla="+- 0 1425 1402"/>
                              <a:gd name="T27" fmla="*/ 1425 h 47"/>
                              <a:gd name="T28" fmla="+- 0 6899 6875"/>
                              <a:gd name="T29" fmla="*/ T28 w 113"/>
                              <a:gd name="T30" fmla="+- 0 1414 1402"/>
                              <a:gd name="T31" fmla="*/ 1414 h 47"/>
                              <a:gd name="T32" fmla="+- 0 6879 6875"/>
                              <a:gd name="T33" fmla="*/ T32 w 113"/>
                              <a:gd name="T34" fmla="+- 0 1411 1402"/>
                              <a:gd name="T35" fmla="*/ 141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 h="47">
                                <a:moveTo>
                                  <a:pt x="0" y="12"/>
                                </a:moveTo>
                                <a:lnTo>
                                  <a:pt x="50" y="0"/>
                                </a:lnTo>
                                <a:lnTo>
                                  <a:pt x="82" y="9"/>
                                </a:lnTo>
                                <a:lnTo>
                                  <a:pt x="100" y="25"/>
                                </a:lnTo>
                                <a:lnTo>
                                  <a:pt x="113" y="46"/>
                                </a:lnTo>
                                <a:lnTo>
                                  <a:pt x="80" y="36"/>
                                </a:lnTo>
                                <a:lnTo>
                                  <a:pt x="50" y="23"/>
                                </a:lnTo>
                                <a:lnTo>
                                  <a:pt x="24" y="12"/>
                                </a:lnTo>
                                <a:lnTo>
                                  <a:pt x="4" y="9"/>
                                </a:lnTo>
                              </a:path>
                            </a:pathLst>
                          </a:custGeom>
                          <a:noFill/>
                          <a:ln w="1059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8" name="Picture 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857" y="721"/>
                            <a:ext cx="28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 name="Picture 2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81" y="768"/>
                            <a:ext cx="148" cy="148"/>
                          </a:xfrm>
                          <a:prstGeom prst="rect">
                            <a:avLst/>
                          </a:prstGeom>
                          <a:noFill/>
                          <a:extLst>
                            <a:ext uri="{909E8E84-426E-40DD-AFC4-6F175D3DCCD1}">
                              <a14:hiddenFill xmlns:a14="http://schemas.microsoft.com/office/drawing/2010/main">
                                <a:solidFill>
                                  <a:srgbClr val="FFFFFF"/>
                                </a:solidFill>
                              </a14:hiddenFill>
                            </a:ext>
                          </a:extLst>
                        </pic:spPr>
                      </pic:pic>
                      <wps:wsp>
                        <wps:cNvPr id="720" name="Freeform 217"/>
                        <wps:cNvSpPr>
                          <a:spLocks/>
                        </wps:cNvSpPr>
                        <wps:spPr bwMode="auto">
                          <a:xfrm>
                            <a:off x="6775" y="871"/>
                            <a:ext cx="311" cy="401"/>
                          </a:xfrm>
                          <a:custGeom>
                            <a:avLst/>
                            <a:gdLst>
                              <a:gd name="T0" fmla="+- 0 7064 6775"/>
                              <a:gd name="T1" fmla="*/ T0 w 311"/>
                              <a:gd name="T2" fmla="+- 0 1272 871"/>
                              <a:gd name="T3" fmla="*/ 1272 h 401"/>
                              <a:gd name="T4" fmla="+- 0 7048 6775"/>
                              <a:gd name="T5" fmla="*/ T4 w 311"/>
                              <a:gd name="T6" fmla="+- 0 1249 871"/>
                              <a:gd name="T7" fmla="*/ 1249 h 401"/>
                              <a:gd name="T8" fmla="+- 0 7027 6775"/>
                              <a:gd name="T9" fmla="*/ T8 w 311"/>
                              <a:gd name="T10" fmla="+- 0 1219 871"/>
                              <a:gd name="T11" fmla="*/ 1219 h 401"/>
                              <a:gd name="T12" fmla="+- 0 7009 6775"/>
                              <a:gd name="T13" fmla="*/ T12 w 311"/>
                              <a:gd name="T14" fmla="+- 0 1194 871"/>
                              <a:gd name="T15" fmla="*/ 1194 h 401"/>
                              <a:gd name="T16" fmla="+- 0 6984 6775"/>
                              <a:gd name="T17" fmla="*/ T16 w 311"/>
                              <a:gd name="T18" fmla="+- 0 1161 871"/>
                              <a:gd name="T19" fmla="*/ 1161 h 401"/>
                              <a:gd name="T20" fmla="+- 0 6975 6775"/>
                              <a:gd name="T21" fmla="*/ T20 w 311"/>
                              <a:gd name="T22" fmla="+- 0 1143 871"/>
                              <a:gd name="T23" fmla="*/ 1143 h 401"/>
                              <a:gd name="T24" fmla="+- 0 6964 6775"/>
                              <a:gd name="T25" fmla="*/ T24 w 311"/>
                              <a:gd name="T26" fmla="+- 0 1126 871"/>
                              <a:gd name="T27" fmla="*/ 1126 h 401"/>
                              <a:gd name="T28" fmla="+- 0 6953 6775"/>
                              <a:gd name="T29" fmla="*/ T28 w 311"/>
                              <a:gd name="T30" fmla="+- 0 1103 871"/>
                              <a:gd name="T31" fmla="*/ 1103 h 401"/>
                              <a:gd name="T32" fmla="+- 0 6940 6775"/>
                              <a:gd name="T33" fmla="*/ T32 w 311"/>
                              <a:gd name="T34" fmla="+- 0 1078 871"/>
                              <a:gd name="T35" fmla="*/ 1078 h 401"/>
                              <a:gd name="T36" fmla="+- 0 6925 6775"/>
                              <a:gd name="T37" fmla="*/ T36 w 311"/>
                              <a:gd name="T38" fmla="+- 0 1049 871"/>
                              <a:gd name="T39" fmla="*/ 1049 h 401"/>
                              <a:gd name="T40" fmla="+- 0 6917 6775"/>
                              <a:gd name="T41" fmla="*/ T40 w 311"/>
                              <a:gd name="T42" fmla="+- 0 1026 871"/>
                              <a:gd name="T43" fmla="*/ 1026 h 401"/>
                              <a:gd name="T44" fmla="+- 0 6903 6775"/>
                              <a:gd name="T45" fmla="*/ T44 w 311"/>
                              <a:gd name="T46" fmla="+- 0 1008 871"/>
                              <a:gd name="T47" fmla="*/ 1008 h 401"/>
                              <a:gd name="T48" fmla="+- 0 6892 6775"/>
                              <a:gd name="T49" fmla="*/ T48 w 311"/>
                              <a:gd name="T50" fmla="+- 0 989 871"/>
                              <a:gd name="T51" fmla="*/ 989 h 401"/>
                              <a:gd name="T52" fmla="+- 0 6873 6775"/>
                              <a:gd name="T53" fmla="*/ T52 w 311"/>
                              <a:gd name="T54" fmla="+- 0 967 871"/>
                              <a:gd name="T55" fmla="*/ 967 h 401"/>
                              <a:gd name="T56" fmla="+- 0 6851 6775"/>
                              <a:gd name="T57" fmla="*/ T56 w 311"/>
                              <a:gd name="T58" fmla="+- 0 952 871"/>
                              <a:gd name="T59" fmla="*/ 952 h 401"/>
                              <a:gd name="T60" fmla="+- 0 6814 6775"/>
                              <a:gd name="T61" fmla="*/ T60 w 311"/>
                              <a:gd name="T62" fmla="+- 0 933 871"/>
                              <a:gd name="T63" fmla="*/ 933 h 401"/>
                              <a:gd name="T64" fmla="+- 0 6788 6775"/>
                              <a:gd name="T65" fmla="*/ T64 w 311"/>
                              <a:gd name="T66" fmla="+- 0 918 871"/>
                              <a:gd name="T67" fmla="*/ 918 h 401"/>
                              <a:gd name="T68" fmla="+- 0 6775 6775"/>
                              <a:gd name="T69" fmla="*/ T68 w 311"/>
                              <a:gd name="T70" fmla="+- 0 898 871"/>
                              <a:gd name="T71" fmla="*/ 898 h 401"/>
                              <a:gd name="T72" fmla="+- 0 6775 6775"/>
                              <a:gd name="T73" fmla="*/ T72 w 311"/>
                              <a:gd name="T74" fmla="+- 0 880 871"/>
                              <a:gd name="T75" fmla="*/ 880 h 401"/>
                              <a:gd name="T76" fmla="+- 0 6811 6775"/>
                              <a:gd name="T77" fmla="*/ T76 w 311"/>
                              <a:gd name="T78" fmla="+- 0 871 871"/>
                              <a:gd name="T79" fmla="*/ 871 h 401"/>
                              <a:gd name="T80" fmla="+- 0 6840 6775"/>
                              <a:gd name="T81" fmla="*/ T80 w 311"/>
                              <a:gd name="T82" fmla="+- 0 893 871"/>
                              <a:gd name="T83" fmla="*/ 893 h 401"/>
                              <a:gd name="T84" fmla="+- 0 6864 6775"/>
                              <a:gd name="T85" fmla="*/ T84 w 311"/>
                              <a:gd name="T86" fmla="+- 0 913 871"/>
                              <a:gd name="T87" fmla="*/ 913 h 401"/>
                              <a:gd name="T88" fmla="+- 0 6884 6775"/>
                              <a:gd name="T89" fmla="*/ T88 w 311"/>
                              <a:gd name="T90" fmla="+- 0 930 871"/>
                              <a:gd name="T91" fmla="*/ 930 h 401"/>
                              <a:gd name="T92" fmla="+- 0 6899 6775"/>
                              <a:gd name="T93" fmla="*/ T92 w 311"/>
                              <a:gd name="T94" fmla="+- 0 949 871"/>
                              <a:gd name="T95" fmla="*/ 949 h 401"/>
                              <a:gd name="T96" fmla="+- 0 6920 6775"/>
                              <a:gd name="T97" fmla="*/ T96 w 311"/>
                              <a:gd name="T98" fmla="+- 0 972 871"/>
                              <a:gd name="T99" fmla="*/ 972 h 401"/>
                              <a:gd name="T100" fmla="+- 0 6944 6775"/>
                              <a:gd name="T101" fmla="*/ T100 w 311"/>
                              <a:gd name="T102" fmla="+- 0 994 871"/>
                              <a:gd name="T103" fmla="*/ 994 h 401"/>
                              <a:gd name="T104" fmla="+- 0 6970 6775"/>
                              <a:gd name="T105" fmla="*/ T104 w 311"/>
                              <a:gd name="T106" fmla="+- 0 1012 871"/>
                              <a:gd name="T107" fmla="*/ 1012 h 401"/>
                              <a:gd name="T108" fmla="+- 0 6990 6775"/>
                              <a:gd name="T109" fmla="*/ T108 w 311"/>
                              <a:gd name="T110" fmla="+- 0 1039 871"/>
                              <a:gd name="T111" fmla="*/ 1039 h 401"/>
                              <a:gd name="T112" fmla="+- 0 7005 6775"/>
                              <a:gd name="T113" fmla="*/ T112 w 311"/>
                              <a:gd name="T114" fmla="+- 0 1057 871"/>
                              <a:gd name="T115" fmla="*/ 1057 h 401"/>
                              <a:gd name="T116" fmla="+- 0 7025 6775"/>
                              <a:gd name="T117" fmla="*/ T116 w 311"/>
                              <a:gd name="T118" fmla="+- 0 1084 871"/>
                              <a:gd name="T119" fmla="*/ 1084 h 401"/>
                              <a:gd name="T120" fmla="+- 0 7042 6775"/>
                              <a:gd name="T121" fmla="*/ T120 w 311"/>
                              <a:gd name="T122" fmla="+- 0 1103 871"/>
                              <a:gd name="T123" fmla="*/ 1103 h 401"/>
                              <a:gd name="T124" fmla="+- 0 7060 6775"/>
                              <a:gd name="T125" fmla="*/ T124 w 311"/>
                              <a:gd name="T126" fmla="+- 0 1124 871"/>
                              <a:gd name="T127" fmla="*/ 1124 h 401"/>
                              <a:gd name="T128" fmla="+- 0 7079 6775"/>
                              <a:gd name="T129" fmla="*/ T128 w 311"/>
                              <a:gd name="T130" fmla="+- 0 1149 871"/>
                              <a:gd name="T131" fmla="*/ 1149 h 401"/>
                              <a:gd name="T132" fmla="+- 0 7085 6775"/>
                              <a:gd name="T133" fmla="*/ T132 w 311"/>
                              <a:gd name="T134" fmla="+- 0 1182 871"/>
                              <a:gd name="T135" fmla="*/ 1182 h 401"/>
                              <a:gd name="T136" fmla="+- 0 7084 6775"/>
                              <a:gd name="T137" fmla="*/ T136 w 311"/>
                              <a:gd name="T138" fmla="+- 0 1209 871"/>
                              <a:gd name="T139" fmla="*/ 1209 h 401"/>
                              <a:gd name="T140" fmla="+- 0 7075 6775"/>
                              <a:gd name="T141" fmla="*/ T140 w 311"/>
                              <a:gd name="T142" fmla="+- 0 1239 871"/>
                              <a:gd name="T143" fmla="*/ 1239 h 401"/>
                              <a:gd name="T144" fmla="+- 0 7070 6775"/>
                              <a:gd name="T145" fmla="*/ T144 w 311"/>
                              <a:gd name="T146" fmla="+- 0 1256 871"/>
                              <a:gd name="T147" fmla="*/ 1256 h 401"/>
                              <a:gd name="T148" fmla="+- 0 7070 6775"/>
                              <a:gd name="T149" fmla="*/ T148 w 311"/>
                              <a:gd name="T150" fmla="+- 0 1265 871"/>
                              <a:gd name="T151" fmla="*/ 126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1" h="401">
                                <a:moveTo>
                                  <a:pt x="289" y="401"/>
                                </a:moveTo>
                                <a:lnTo>
                                  <a:pt x="273" y="378"/>
                                </a:lnTo>
                                <a:lnTo>
                                  <a:pt x="252" y="348"/>
                                </a:lnTo>
                                <a:lnTo>
                                  <a:pt x="234" y="323"/>
                                </a:lnTo>
                                <a:lnTo>
                                  <a:pt x="209" y="290"/>
                                </a:lnTo>
                                <a:lnTo>
                                  <a:pt x="200" y="272"/>
                                </a:lnTo>
                                <a:lnTo>
                                  <a:pt x="189" y="255"/>
                                </a:lnTo>
                                <a:lnTo>
                                  <a:pt x="178" y="232"/>
                                </a:lnTo>
                                <a:lnTo>
                                  <a:pt x="165" y="207"/>
                                </a:lnTo>
                                <a:lnTo>
                                  <a:pt x="150" y="178"/>
                                </a:lnTo>
                                <a:lnTo>
                                  <a:pt x="142" y="155"/>
                                </a:lnTo>
                                <a:lnTo>
                                  <a:pt x="128" y="137"/>
                                </a:lnTo>
                                <a:lnTo>
                                  <a:pt x="117" y="118"/>
                                </a:lnTo>
                                <a:lnTo>
                                  <a:pt x="98" y="96"/>
                                </a:lnTo>
                                <a:lnTo>
                                  <a:pt x="76" y="81"/>
                                </a:lnTo>
                                <a:lnTo>
                                  <a:pt x="39" y="62"/>
                                </a:lnTo>
                                <a:lnTo>
                                  <a:pt x="13" y="47"/>
                                </a:lnTo>
                                <a:lnTo>
                                  <a:pt x="0" y="27"/>
                                </a:lnTo>
                                <a:lnTo>
                                  <a:pt x="0" y="9"/>
                                </a:lnTo>
                                <a:lnTo>
                                  <a:pt x="36" y="0"/>
                                </a:lnTo>
                                <a:lnTo>
                                  <a:pt x="65" y="22"/>
                                </a:lnTo>
                                <a:lnTo>
                                  <a:pt x="89" y="42"/>
                                </a:lnTo>
                                <a:lnTo>
                                  <a:pt x="109" y="59"/>
                                </a:lnTo>
                                <a:lnTo>
                                  <a:pt x="124" y="78"/>
                                </a:lnTo>
                                <a:lnTo>
                                  <a:pt x="145" y="101"/>
                                </a:lnTo>
                                <a:lnTo>
                                  <a:pt x="169" y="123"/>
                                </a:lnTo>
                                <a:lnTo>
                                  <a:pt x="195" y="141"/>
                                </a:lnTo>
                                <a:lnTo>
                                  <a:pt x="215" y="168"/>
                                </a:lnTo>
                                <a:lnTo>
                                  <a:pt x="230" y="186"/>
                                </a:lnTo>
                                <a:lnTo>
                                  <a:pt x="250" y="213"/>
                                </a:lnTo>
                                <a:lnTo>
                                  <a:pt x="267" y="232"/>
                                </a:lnTo>
                                <a:lnTo>
                                  <a:pt x="285" y="253"/>
                                </a:lnTo>
                                <a:lnTo>
                                  <a:pt x="304" y="278"/>
                                </a:lnTo>
                                <a:lnTo>
                                  <a:pt x="310" y="311"/>
                                </a:lnTo>
                                <a:lnTo>
                                  <a:pt x="309" y="338"/>
                                </a:lnTo>
                                <a:lnTo>
                                  <a:pt x="300" y="368"/>
                                </a:lnTo>
                                <a:lnTo>
                                  <a:pt x="295" y="385"/>
                                </a:lnTo>
                                <a:lnTo>
                                  <a:pt x="295" y="394"/>
                                </a:lnTo>
                              </a:path>
                            </a:pathLst>
                          </a:custGeom>
                          <a:noFill/>
                          <a:ln w="1153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218"/>
                        <wps:cNvSpPr>
                          <a:spLocks/>
                        </wps:cNvSpPr>
                        <wps:spPr bwMode="auto">
                          <a:xfrm>
                            <a:off x="7055" y="657"/>
                            <a:ext cx="73" cy="120"/>
                          </a:xfrm>
                          <a:custGeom>
                            <a:avLst/>
                            <a:gdLst>
                              <a:gd name="T0" fmla="+- 0 7127 7055"/>
                              <a:gd name="T1" fmla="*/ T0 w 73"/>
                              <a:gd name="T2" fmla="+- 0 776 657"/>
                              <a:gd name="T3" fmla="*/ 776 h 120"/>
                              <a:gd name="T4" fmla="+- 0 7116 7055"/>
                              <a:gd name="T5" fmla="*/ T4 w 73"/>
                              <a:gd name="T6" fmla="+- 0 756 657"/>
                              <a:gd name="T7" fmla="*/ 756 h 120"/>
                              <a:gd name="T8" fmla="+- 0 7096 7055"/>
                              <a:gd name="T9" fmla="*/ T8 w 73"/>
                              <a:gd name="T10" fmla="+- 0 733 657"/>
                              <a:gd name="T11" fmla="*/ 733 h 120"/>
                              <a:gd name="T12" fmla="+- 0 7077 7055"/>
                              <a:gd name="T13" fmla="*/ T12 w 73"/>
                              <a:gd name="T14" fmla="+- 0 710 657"/>
                              <a:gd name="T15" fmla="*/ 710 h 120"/>
                              <a:gd name="T16" fmla="+- 0 7055 7055"/>
                              <a:gd name="T17" fmla="*/ T16 w 73"/>
                              <a:gd name="T18" fmla="+- 0 690 657"/>
                              <a:gd name="T19" fmla="*/ 690 h 120"/>
                              <a:gd name="T20" fmla="+- 0 7060 7055"/>
                              <a:gd name="T21" fmla="*/ T20 w 73"/>
                              <a:gd name="T22" fmla="+- 0 668 657"/>
                              <a:gd name="T23" fmla="*/ 668 h 120"/>
                              <a:gd name="T24" fmla="+- 0 7088 7055"/>
                              <a:gd name="T25" fmla="*/ T24 w 73"/>
                              <a:gd name="T26" fmla="+- 0 657 657"/>
                              <a:gd name="T27" fmla="*/ 657 h 120"/>
                              <a:gd name="T28" fmla="+- 0 7107 7055"/>
                              <a:gd name="T29" fmla="*/ T28 w 73"/>
                              <a:gd name="T30" fmla="+- 0 674 657"/>
                              <a:gd name="T31" fmla="*/ 674 h 120"/>
                              <a:gd name="T32" fmla="+- 0 7107 7055"/>
                              <a:gd name="T33" fmla="*/ T32 w 73"/>
                              <a:gd name="T34" fmla="+- 0 696 657"/>
                              <a:gd name="T35" fmla="*/ 696 h 120"/>
                              <a:gd name="T36" fmla="+- 0 7112 7055"/>
                              <a:gd name="T37" fmla="*/ T36 w 73"/>
                              <a:gd name="T38" fmla="+- 0 717 657"/>
                              <a:gd name="T39" fmla="*/ 717 h 120"/>
                              <a:gd name="T40" fmla="+- 0 7120 7055"/>
                              <a:gd name="T41" fmla="*/ T40 w 73"/>
                              <a:gd name="T42" fmla="+- 0 740 657"/>
                              <a:gd name="T43" fmla="*/ 740 h 120"/>
                              <a:gd name="T44" fmla="+- 0 7127 7055"/>
                              <a:gd name="T45" fmla="*/ T44 w 73"/>
                              <a:gd name="T46" fmla="+- 0 776 657"/>
                              <a:gd name="T47" fmla="*/ 77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120">
                                <a:moveTo>
                                  <a:pt x="72" y="119"/>
                                </a:moveTo>
                                <a:lnTo>
                                  <a:pt x="61" y="99"/>
                                </a:lnTo>
                                <a:lnTo>
                                  <a:pt x="41" y="76"/>
                                </a:lnTo>
                                <a:lnTo>
                                  <a:pt x="22" y="53"/>
                                </a:lnTo>
                                <a:lnTo>
                                  <a:pt x="0" y="33"/>
                                </a:lnTo>
                                <a:lnTo>
                                  <a:pt x="5" y="11"/>
                                </a:lnTo>
                                <a:lnTo>
                                  <a:pt x="33" y="0"/>
                                </a:lnTo>
                                <a:lnTo>
                                  <a:pt x="52" y="17"/>
                                </a:lnTo>
                                <a:lnTo>
                                  <a:pt x="52" y="39"/>
                                </a:lnTo>
                                <a:lnTo>
                                  <a:pt x="57" y="60"/>
                                </a:lnTo>
                                <a:lnTo>
                                  <a:pt x="65" y="83"/>
                                </a:lnTo>
                                <a:lnTo>
                                  <a:pt x="72" y="119"/>
                                </a:lnTo>
                              </a:path>
                            </a:pathLst>
                          </a:custGeom>
                          <a:noFill/>
                          <a:ln w="1174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219"/>
                        <wps:cNvSpPr>
                          <a:spLocks/>
                        </wps:cNvSpPr>
                        <wps:spPr bwMode="auto">
                          <a:xfrm>
                            <a:off x="6725" y="1334"/>
                            <a:ext cx="170" cy="69"/>
                          </a:xfrm>
                          <a:custGeom>
                            <a:avLst/>
                            <a:gdLst>
                              <a:gd name="T0" fmla="+- 0 6832 6725"/>
                              <a:gd name="T1" fmla="*/ T0 w 170"/>
                              <a:gd name="T2" fmla="+- 0 1402 1334"/>
                              <a:gd name="T3" fmla="*/ 1402 h 69"/>
                              <a:gd name="T4" fmla="+- 0 6790 6725"/>
                              <a:gd name="T5" fmla="*/ T4 w 170"/>
                              <a:gd name="T6" fmla="+- 0 1395 1334"/>
                              <a:gd name="T7" fmla="*/ 1395 h 69"/>
                              <a:gd name="T8" fmla="+- 0 6756 6725"/>
                              <a:gd name="T9" fmla="*/ T8 w 170"/>
                              <a:gd name="T10" fmla="+- 0 1385 1334"/>
                              <a:gd name="T11" fmla="*/ 1385 h 69"/>
                              <a:gd name="T12" fmla="+- 0 6725 6725"/>
                              <a:gd name="T13" fmla="*/ T12 w 170"/>
                              <a:gd name="T14" fmla="+- 0 1374 1334"/>
                              <a:gd name="T15" fmla="*/ 1374 h 69"/>
                              <a:gd name="T16" fmla="+- 0 6738 6725"/>
                              <a:gd name="T17" fmla="*/ T16 w 170"/>
                              <a:gd name="T18" fmla="+- 0 1359 1334"/>
                              <a:gd name="T19" fmla="*/ 1359 h 69"/>
                              <a:gd name="T20" fmla="+- 0 6777 6725"/>
                              <a:gd name="T21" fmla="*/ T20 w 170"/>
                              <a:gd name="T22" fmla="+- 0 1347 1334"/>
                              <a:gd name="T23" fmla="*/ 1347 h 69"/>
                              <a:gd name="T24" fmla="+- 0 6804 6725"/>
                              <a:gd name="T25" fmla="*/ T24 w 170"/>
                              <a:gd name="T26" fmla="+- 0 1335 1334"/>
                              <a:gd name="T27" fmla="*/ 1335 h 69"/>
                              <a:gd name="T28" fmla="+- 0 6840 6725"/>
                              <a:gd name="T29" fmla="*/ T28 w 170"/>
                              <a:gd name="T30" fmla="+- 0 1334 1334"/>
                              <a:gd name="T31" fmla="*/ 1334 h 69"/>
                              <a:gd name="T32" fmla="+- 0 6873 6725"/>
                              <a:gd name="T33" fmla="*/ T32 w 170"/>
                              <a:gd name="T34" fmla="+- 0 1347 1334"/>
                              <a:gd name="T35" fmla="*/ 1347 h 69"/>
                              <a:gd name="T36" fmla="+- 0 6895 6725"/>
                              <a:gd name="T37" fmla="*/ T36 w 170"/>
                              <a:gd name="T38" fmla="+- 0 1362 1334"/>
                              <a:gd name="T39" fmla="*/ 1362 h 69"/>
                              <a:gd name="T40" fmla="+- 0 6895 6725"/>
                              <a:gd name="T41" fmla="*/ T40 w 170"/>
                              <a:gd name="T42" fmla="+- 0 1379 1334"/>
                              <a:gd name="T43" fmla="*/ 1379 h 69"/>
                              <a:gd name="T44" fmla="+- 0 6864 6725"/>
                              <a:gd name="T45" fmla="*/ T44 w 170"/>
                              <a:gd name="T46" fmla="+- 0 1389 1334"/>
                              <a:gd name="T47" fmla="*/ 1389 h 69"/>
                              <a:gd name="T48" fmla="+- 0 6829 6725"/>
                              <a:gd name="T49" fmla="*/ T48 w 170"/>
                              <a:gd name="T50" fmla="+- 0 1401 1334"/>
                              <a:gd name="T51" fmla="*/ 140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69">
                                <a:moveTo>
                                  <a:pt x="107" y="68"/>
                                </a:moveTo>
                                <a:lnTo>
                                  <a:pt x="65" y="61"/>
                                </a:lnTo>
                                <a:lnTo>
                                  <a:pt x="31" y="51"/>
                                </a:lnTo>
                                <a:lnTo>
                                  <a:pt x="0" y="40"/>
                                </a:lnTo>
                                <a:lnTo>
                                  <a:pt x="13" y="25"/>
                                </a:lnTo>
                                <a:lnTo>
                                  <a:pt x="52" y="13"/>
                                </a:lnTo>
                                <a:lnTo>
                                  <a:pt x="79" y="1"/>
                                </a:lnTo>
                                <a:lnTo>
                                  <a:pt x="115" y="0"/>
                                </a:lnTo>
                                <a:lnTo>
                                  <a:pt x="148" y="13"/>
                                </a:lnTo>
                                <a:lnTo>
                                  <a:pt x="170" y="28"/>
                                </a:lnTo>
                                <a:lnTo>
                                  <a:pt x="170" y="45"/>
                                </a:lnTo>
                                <a:lnTo>
                                  <a:pt x="139" y="55"/>
                                </a:lnTo>
                                <a:lnTo>
                                  <a:pt x="104" y="67"/>
                                </a:lnTo>
                              </a:path>
                            </a:pathLst>
                          </a:custGeom>
                          <a:noFill/>
                          <a:ln w="1059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3" name="Picture 2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47" y="1336"/>
                            <a:ext cx="614" cy="230"/>
                          </a:xfrm>
                          <a:prstGeom prst="rect">
                            <a:avLst/>
                          </a:prstGeom>
                          <a:noFill/>
                          <a:extLst>
                            <a:ext uri="{909E8E84-426E-40DD-AFC4-6F175D3DCCD1}">
                              <a14:hiddenFill xmlns:a14="http://schemas.microsoft.com/office/drawing/2010/main">
                                <a:solidFill>
                                  <a:srgbClr val="FFFFFF"/>
                                </a:solidFill>
                              </a14:hiddenFill>
                            </a:ext>
                          </a:extLst>
                        </pic:spPr>
                      </pic:pic>
                      <wps:wsp>
                        <wps:cNvPr id="724" name="Freeform 221"/>
                        <wps:cNvSpPr>
                          <a:spLocks/>
                        </wps:cNvSpPr>
                        <wps:spPr bwMode="auto">
                          <a:xfrm>
                            <a:off x="5580" y="1286"/>
                            <a:ext cx="580" cy="84"/>
                          </a:xfrm>
                          <a:custGeom>
                            <a:avLst/>
                            <a:gdLst>
                              <a:gd name="T0" fmla="+- 0 6160 5580"/>
                              <a:gd name="T1" fmla="*/ T0 w 580"/>
                              <a:gd name="T2" fmla="+- 0 1286 1286"/>
                              <a:gd name="T3" fmla="*/ 1286 h 84"/>
                              <a:gd name="T4" fmla="+- 0 6110 5580"/>
                              <a:gd name="T5" fmla="*/ T4 w 580"/>
                              <a:gd name="T6" fmla="+- 0 1290 1286"/>
                              <a:gd name="T7" fmla="*/ 1290 h 84"/>
                              <a:gd name="T8" fmla="+- 0 6073 5580"/>
                              <a:gd name="T9" fmla="*/ T8 w 580"/>
                              <a:gd name="T10" fmla="+- 0 1290 1286"/>
                              <a:gd name="T11" fmla="*/ 1290 h 84"/>
                              <a:gd name="T12" fmla="+- 0 6037 5580"/>
                              <a:gd name="T13" fmla="*/ T12 w 580"/>
                              <a:gd name="T14" fmla="+- 0 1289 1286"/>
                              <a:gd name="T15" fmla="*/ 1289 h 84"/>
                              <a:gd name="T16" fmla="+- 0 6001 5580"/>
                              <a:gd name="T17" fmla="*/ T16 w 580"/>
                              <a:gd name="T18" fmla="+- 0 1296 1286"/>
                              <a:gd name="T19" fmla="*/ 1296 h 84"/>
                              <a:gd name="T20" fmla="+- 0 5954 5580"/>
                              <a:gd name="T21" fmla="*/ T20 w 580"/>
                              <a:gd name="T22" fmla="+- 0 1301 1286"/>
                              <a:gd name="T23" fmla="*/ 1301 h 84"/>
                              <a:gd name="T24" fmla="+- 0 5904 5580"/>
                              <a:gd name="T25" fmla="*/ T24 w 580"/>
                              <a:gd name="T26" fmla="+- 0 1304 1286"/>
                              <a:gd name="T27" fmla="*/ 1304 h 84"/>
                              <a:gd name="T28" fmla="+- 0 5858 5580"/>
                              <a:gd name="T29" fmla="*/ T28 w 580"/>
                              <a:gd name="T30" fmla="+- 0 1296 1286"/>
                              <a:gd name="T31" fmla="*/ 1296 h 84"/>
                              <a:gd name="T32" fmla="+- 0 5828 5580"/>
                              <a:gd name="T33" fmla="*/ T32 w 580"/>
                              <a:gd name="T34" fmla="+- 0 1301 1286"/>
                              <a:gd name="T35" fmla="*/ 1301 h 84"/>
                              <a:gd name="T36" fmla="+- 0 5769 5580"/>
                              <a:gd name="T37" fmla="*/ T36 w 580"/>
                              <a:gd name="T38" fmla="+- 0 1328 1286"/>
                              <a:gd name="T39" fmla="*/ 1328 h 84"/>
                              <a:gd name="T40" fmla="+- 0 5743 5580"/>
                              <a:gd name="T41" fmla="*/ T40 w 580"/>
                              <a:gd name="T42" fmla="+- 0 1337 1286"/>
                              <a:gd name="T43" fmla="*/ 1337 h 84"/>
                              <a:gd name="T44" fmla="+- 0 5706 5580"/>
                              <a:gd name="T45" fmla="*/ T44 w 580"/>
                              <a:gd name="T46" fmla="+- 0 1354 1286"/>
                              <a:gd name="T47" fmla="*/ 1354 h 84"/>
                              <a:gd name="T48" fmla="+- 0 5648 5580"/>
                              <a:gd name="T49" fmla="*/ T48 w 580"/>
                              <a:gd name="T50" fmla="+- 0 1365 1286"/>
                              <a:gd name="T51" fmla="*/ 1365 h 84"/>
                              <a:gd name="T52" fmla="+- 0 5600 5580"/>
                              <a:gd name="T53" fmla="*/ T52 w 580"/>
                              <a:gd name="T54" fmla="+- 0 1369 1286"/>
                              <a:gd name="T55" fmla="*/ 1369 h 84"/>
                              <a:gd name="T56" fmla="+- 0 5580 5580"/>
                              <a:gd name="T57" fmla="*/ T56 w 580"/>
                              <a:gd name="T58" fmla="+- 0 1368 1286"/>
                              <a:gd name="T59" fmla="*/ 136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0" h="84">
                                <a:moveTo>
                                  <a:pt x="580" y="0"/>
                                </a:moveTo>
                                <a:lnTo>
                                  <a:pt x="530" y="4"/>
                                </a:lnTo>
                                <a:lnTo>
                                  <a:pt x="493" y="4"/>
                                </a:lnTo>
                                <a:lnTo>
                                  <a:pt x="457" y="3"/>
                                </a:lnTo>
                                <a:lnTo>
                                  <a:pt x="421" y="10"/>
                                </a:lnTo>
                                <a:lnTo>
                                  <a:pt x="374" y="15"/>
                                </a:lnTo>
                                <a:lnTo>
                                  <a:pt x="324" y="18"/>
                                </a:lnTo>
                                <a:lnTo>
                                  <a:pt x="278" y="10"/>
                                </a:lnTo>
                                <a:lnTo>
                                  <a:pt x="248" y="15"/>
                                </a:lnTo>
                                <a:lnTo>
                                  <a:pt x="189" y="42"/>
                                </a:lnTo>
                                <a:lnTo>
                                  <a:pt x="163" y="51"/>
                                </a:lnTo>
                                <a:lnTo>
                                  <a:pt x="126" y="68"/>
                                </a:lnTo>
                                <a:lnTo>
                                  <a:pt x="68" y="79"/>
                                </a:lnTo>
                                <a:lnTo>
                                  <a:pt x="20" y="83"/>
                                </a:lnTo>
                                <a:lnTo>
                                  <a:pt x="0" y="82"/>
                                </a:lnTo>
                              </a:path>
                            </a:pathLst>
                          </a:custGeom>
                          <a:noFill/>
                          <a:ln w="1036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5" name="Picture 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26" y="638"/>
                            <a:ext cx="156" cy="101"/>
                          </a:xfrm>
                          <a:prstGeom prst="rect">
                            <a:avLst/>
                          </a:prstGeom>
                          <a:noFill/>
                          <a:extLst>
                            <a:ext uri="{909E8E84-426E-40DD-AFC4-6F175D3DCCD1}">
                              <a14:hiddenFill xmlns:a14="http://schemas.microsoft.com/office/drawing/2010/main">
                                <a:solidFill>
                                  <a:srgbClr val="FFFFFF"/>
                                </a:solidFill>
                              </a14:hiddenFill>
                            </a:ext>
                          </a:extLst>
                        </pic:spPr>
                      </pic:pic>
                      <wps:wsp>
                        <wps:cNvPr id="726" name="Freeform 223"/>
                        <wps:cNvSpPr>
                          <a:spLocks/>
                        </wps:cNvSpPr>
                        <wps:spPr bwMode="auto">
                          <a:xfrm>
                            <a:off x="5556" y="740"/>
                            <a:ext cx="555" cy="167"/>
                          </a:xfrm>
                          <a:custGeom>
                            <a:avLst/>
                            <a:gdLst>
                              <a:gd name="T0" fmla="+- 0 5556 5556"/>
                              <a:gd name="T1" fmla="*/ T0 w 555"/>
                              <a:gd name="T2" fmla="+- 0 740 740"/>
                              <a:gd name="T3" fmla="*/ 740 h 167"/>
                              <a:gd name="T4" fmla="+- 0 5582 5556"/>
                              <a:gd name="T5" fmla="*/ T4 w 555"/>
                              <a:gd name="T6" fmla="+- 0 759 740"/>
                              <a:gd name="T7" fmla="*/ 759 h 167"/>
                              <a:gd name="T8" fmla="+- 0 5632 5556"/>
                              <a:gd name="T9" fmla="*/ T8 w 555"/>
                              <a:gd name="T10" fmla="+- 0 780 740"/>
                              <a:gd name="T11" fmla="*/ 780 h 167"/>
                              <a:gd name="T12" fmla="+- 0 5678 5556"/>
                              <a:gd name="T13" fmla="*/ T12 w 555"/>
                              <a:gd name="T14" fmla="+- 0 789 740"/>
                              <a:gd name="T15" fmla="*/ 789 h 167"/>
                              <a:gd name="T16" fmla="+- 0 5728 5556"/>
                              <a:gd name="T17" fmla="*/ T16 w 555"/>
                              <a:gd name="T18" fmla="+- 0 792 740"/>
                              <a:gd name="T19" fmla="*/ 792 h 167"/>
                              <a:gd name="T20" fmla="+- 0 5761 5556"/>
                              <a:gd name="T21" fmla="*/ T20 w 555"/>
                              <a:gd name="T22" fmla="+- 0 801 740"/>
                              <a:gd name="T23" fmla="*/ 801 h 167"/>
                              <a:gd name="T24" fmla="+- 0 5786 5556"/>
                              <a:gd name="T25" fmla="*/ T24 w 555"/>
                              <a:gd name="T26" fmla="+- 0 810 740"/>
                              <a:gd name="T27" fmla="*/ 810 h 167"/>
                              <a:gd name="T28" fmla="+- 0 5806 5556"/>
                              <a:gd name="T29" fmla="*/ T28 w 555"/>
                              <a:gd name="T30" fmla="+- 0 825 740"/>
                              <a:gd name="T31" fmla="*/ 825 h 167"/>
                              <a:gd name="T32" fmla="+- 0 5834 5556"/>
                              <a:gd name="T33" fmla="*/ T32 w 555"/>
                              <a:gd name="T34" fmla="+- 0 844 740"/>
                              <a:gd name="T35" fmla="*/ 844 h 167"/>
                              <a:gd name="T36" fmla="+- 0 5863 5556"/>
                              <a:gd name="T37" fmla="*/ T36 w 555"/>
                              <a:gd name="T38" fmla="+- 0 860 740"/>
                              <a:gd name="T39" fmla="*/ 860 h 167"/>
                              <a:gd name="T40" fmla="+- 0 5886 5556"/>
                              <a:gd name="T41" fmla="*/ T40 w 555"/>
                              <a:gd name="T42" fmla="+- 0 874 740"/>
                              <a:gd name="T43" fmla="*/ 874 h 167"/>
                              <a:gd name="T44" fmla="+- 0 5916 5556"/>
                              <a:gd name="T45" fmla="*/ T44 w 555"/>
                              <a:gd name="T46" fmla="+- 0 886 740"/>
                              <a:gd name="T47" fmla="*/ 886 h 167"/>
                              <a:gd name="T48" fmla="+- 0 5949 5556"/>
                              <a:gd name="T49" fmla="*/ T48 w 555"/>
                              <a:gd name="T50" fmla="+- 0 896 740"/>
                              <a:gd name="T51" fmla="*/ 896 h 167"/>
                              <a:gd name="T52" fmla="+- 0 5982 5556"/>
                              <a:gd name="T53" fmla="*/ T52 w 555"/>
                              <a:gd name="T54" fmla="+- 0 902 740"/>
                              <a:gd name="T55" fmla="*/ 902 h 167"/>
                              <a:gd name="T56" fmla="+- 0 6032 5556"/>
                              <a:gd name="T57" fmla="*/ T56 w 555"/>
                              <a:gd name="T58" fmla="+- 0 907 740"/>
                              <a:gd name="T59" fmla="*/ 907 h 167"/>
                              <a:gd name="T60" fmla="+- 0 6071 5556"/>
                              <a:gd name="T61" fmla="*/ T60 w 555"/>
                              <a:gd name="T62" fmla="+- 0 907 740"/>
                              <a:gd name="T63" fmla="*/ 907 h 167"/>
                              <a:gd name="T64" fmla="+- 0 6106 5556"/>
                              <a:gd name="T65" fmla="*/ T64 w 555"/>
                              <a:gd name="T66" fmla="+- 0 901 740"/>
                              <a:gd name="T67" fmla="*/ 901 h 167"/>
                              <a:gd name="T68" fmla="+- 0 6110 5556"/>
                              <a:gd name="T69" fmla="*/ T68 w 555"/>
                              <a:gd name="T70" fmla="+- 0 899 740"/>
                              <a:gd name="T71" fmla="*/ 89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5" h="167">
                                <a:moveTo>
                                  <a:pt x="0" y="0"/>
                                </a:moveTo>
                                <a:lnTo>
                                  <a:pt x="26" y="19"/>
                                </a:lnTo>
                                <a:lnTo>
                                  <a:pt x="76" y="40"/>
                                </a:lnTo>
                                <a:lnTo>
                                  <a:pt x="122" y="49"/>
                                </a:lnTo>
                                <a:lnTo>
                                  <a:pt x="172" y="52"/>
                                </a:lnTo>
                                <a:lnTo>
                                  <a:pt x="205" y="61"/>
                                </a:lnTo>
                                <a:lnTo>
                                  <a:pt x="230" y="70"/>
                                </a:lnTo>
                                <a:lnTo>
                                  <a:pt x="250" y="85"/>
                                </a:lnTo>
                                <a:lnTo>
                                  <a:pt x="278" y="104"/>
                                </a:lnTo>
                                <a:lnTo>
                                  <a:pt x="307" y="120"/>
                                </a:lnTo>
                                <a:lnTo>
                                  <a:pt x="330" y="134"/>
                                </a:lnTo>
                                <a:lnTo>
                                  <a:pt x="360" y="146"/>
                                </a:lnTo>
                                <a:lnTo>
                                  <a:pt x="393" y="156"/>
                                </a:lnTo>
                                <a:lnTo>
                                  <a:pt x="426" y="162"/>
                                </a:lnTo>
                                <a:lnTo>
                                  <a:pt x="476" y="167"/>
                                </a:lnTo>
                                <a:lnTo>
                                  <a:pt x="515" y="167"/>
                                </a:lnTo>
                                <a:lnTo>
                                  <a:pt x="550" y="161"/>
                                </a:lnTo>
                                <a:lnTo>
                                  <a:pt x="554" y="159"/>
                                </a:lnTo>
                              </a:path>
                            </a:pathLst>
                          </a:custGeom>
                          <a:noFill/>
                          <a:ln w="1048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224"/>
                        <wps:cNvSpPr>
                          <a:spLocks/>
                        </wps:cNvSpPr>
                        <wps:spPr bwMode="auto">
                          <a:xfrm>
                            <a:off x="6214" y="787"/>
                            <a:ext cx="606" cy="275"/>
                          </a:xfrm>
                          <a:custGeom>
                            <a:avLst/>
                            <a:gdLst>
                              <a:gd name="T0" fmla="+- 0 6634 6214"/>
                              <a:gd name="T1" fmla="*/ T0 w 606"/>
                              <a:gd name="T2" fmla="+- 0 1045 787"/>
                              <a:gd name="T3" fmla="*/ 1045 h 275"/>
                              <a:gd name="T4" fmla="+- 0 6673 6214"/>
                              <a:gd name="T5" fmla="*/ T4 w 606"/>
                              <a:gd name="T6" fmla="+- 0 1055 787"/>
                              <a:gd name="T7" fmla="*/ 1055 h 275"/>
                              <a:gd name="T8" fmla="+- 0 6714 6214"/>
                              <a:gd name="T9" fmla="*/ T8 w 606"/>
                              <a:gd name="T10" fmla="+- 0 1059 787"/>
                              <a:gd name="T11" fmla="*/ 1059 h 275"/>
                              <a:gd name="T12" fmla="+- 0 6762 6214"/>
                              <a:gd name="T13" fmla="*/ T12 w 606"/>
                              <a:gd name="T14" fmla="+- 0 1062 787"/>
                              <a:gd name="T15" fmla="*/ 1062 h 275"/>
                              <a:gd name="T16" fmla="+- 0 6784 6214"/>
                              <a:gd name="T17" fmla="*/ T16 w 606"/>
                              <a:gd name="T18" fmla="+- 0 1048 787"/>
                              <a:gd name="T19" fmla="*/ 1048 h 275"/>
                              <a:gd name="T20" fmla="+- 0 6799 6214"/>
                              <a:gd name="T21" fmla="*/ T20 w 606"/>
                              <a:gd name="T22" fmla="+- 0 1031 787"/>
                              <a:gd name="T23" fmla="*/ 1031 h 275"/>
                              <a:gd name="T24" fmla="+- 0 6819 6214"/>
                              <a:gd name="T25" fmla="*/ T24 w 606"/>
                              <a:gd name="T26" fmla="+- 0 1011 787"/>
                              <a:gd name="T27" fmla="*/ 1011 h 275"/>
                              <a:gd name="T28" fmla="+- 0 6820 6214"/>
                              <a:gd name="T29" fmla="*/ T28 w 606"/>
                              <a:gd name="T30" fmla="+- 0 988 787"/>
                              <a:gd name="T31" fmla="*/ 988 h 275"/>
                              <a:gd name="T32" fmla="+- 0 6799 6214"/>
                              <a:gd name="T33" fmla="*/ T32 w 606"/>
                              <a:gd name="T34" fmla="+- 0 969 787"/>
                              <a:gd name="T35" fmla="*/ 969 h 275"/>
                              <a:gd name="T36" fmla="+- 0 6775 6214"/>
                              <a:gd name="T37" fmla="*/ T36 w 606"/>
                              <a:gd name="T38" fmla="+- 0 955 787"/>
                              <a:gd name="T39" fmla="*/ 955 h 275"/>
                              <a:gd name="T40" fmla="+- 0 6746 6214"/>
                              <a:gd name="T41" fmla="*/ T40 w 606"/>
                              <a:gd name="T42" fmla="+- 0 938 787"/>
                              <a:gd name="T43" fmla="*/ 938 h 275"/>
                              <a:gd name="T44" fmla="+- 0 6719 6214"/>
                              <a:gd name="T45" fmla="*/ T44 w 606"/>
                              <a:gd name="T46" fmla="+- 0 919 787"/>
                              <a:gd name="T47" fmla="*/ 919 h 275"/>
                              <a:gd name="T48" fmla="+- 0 6688 6214"/>
                              <a:gd name="T49" fmla="*/ T48 w 606"/>
                              <a:gd name="T50" fmla="+- 0 898 787"/>
                              <a:gd name="T51" fmla="*/ 898 h 275"/>
                              <a:gd name="T52" fmla="+- 0 6675 6214"/>
                              <a:gd name="T53" fmla="*/ T52 w 606"/>
                              <a:gd name="T54" fmla="+- 0 880 787"/>
                              <a:gd name="T55" fmla="*/ 880 h 275"/>
                              <a:gd name="T56" fmla="+- 0 6666 6214"/>
                              <a:gd name="T57" fmla="*/ T56 w 606"/>
                              <a:gd name="T58" fmla="+- 0 863 787"/>
                              <a:gd name="T59" fmla="*/ 863 h 275"/>
                              <a:gd name="T60" fmla="+- 0 6649 6214"/>
                              <a:gd name="T61" fmla="*/ T60 w 606"/>
                              <a:gd name="T62" fmla="+- 0 839 787"/>
                              <a:gd name="T63" fmla="*/ 839 h 275"/>
                              <a:gd name="T64" fmla="+- 0 6612 6214"/>
                              <a:gd name="T65" fmla="*/ T64 w 606"/>
                              <a:gd name="T66" fmla="+- 0 842 787"/>
                              <a:gd name="T67" fmla="*/ 842 h 275"/>
                              <a:gd name="T68" fmla="+- 0 6568 6214"/>
                              <a:gd name="T69" fmla="*/ T68 w 606"/>
                              <a:gd name="T70" fmla="+- 0 837 787"/>
                              <a:gd name="T71" fmla="*/ 837 h 275"/>
                              <a:gd name="T72" fmla="+- 0 6525 6214"/>
                              <a:gd name="T73" fmla="*/ T72 w 606"/>
                              <a:gd name="T74" fmla="+- 0 839 787"/>
                              <a:gd name="T75" fmla="*/ 839 h 275"/>
                              <a:gd name="T76" fmla="+- 0 6484 6214"/>
                              <a:gd name="T77" fmla="*/ T76 w 606"/>
                              <a:gd name="T78" fmla="+- 0 837 787"/>
                              <a:gd name="T79" fmla="*/ 837 h 275"/>
                              <a:gd name="T80" fmla="+- 0 6449 6214"/>
                              <a:gd name="T81" fmla="*/ T80 w 606"/>
                              <a:gd name="T82" fmla="+- 0 839 787"/>
                              <a:gd name="T83" fmla="*/ 839 h 275"/>
                              <a:gd name="T84" fmla="+- 0 6406 6214"/>
                              <a:gd name="T85" fmla="*/ T84 w 606"/>
                              <a:gd name="T86" fmla="+- 0 837 787"/>
                              <a:gd name="T87" fmla="*/ 837 h 275"/>
                              <a:gd name="T88" fmla="+- 0 6321 6214"/>
                              <a:gd name="T89" fmla="*/ T88 w 606"/>
                              <a:gd name="T90" fmla="+- 0 828 787"/>
                              <a:gd name="T91" fmla="*/ 828 h 275"/>
                              <a:gd name="T92" fmla="+- 0 6256 6214"/>
                              <a:gd name="T93" fmla="*/ T92 w 606"/>
                              <a:gd name="T94" fmla="+- 0 807 787"/>
                              <a:gd name="T95" fmla="*/ 807 h 275"/>
                              <a:gd name="T96" fmla="+- 0 6221 6214"/>
                              <a:gd name="T97" fmla="*/ T96 w 606"/>
                              <a:gd name="T98" fmla="+- 0 792 787"/>
                              <a:gd name="T99" fmla="*/ 792 h 275"/>
                              <a:gd name="T100" fmla="+- 0 6214 6214"/>
                              <a:gd name="T101" fmla="*/ T100 w 606"/>
                              <a:gd name="T102" fmla="+- 0 787 787"/>
                              <a:gd name="T103" fmla="*/ 787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6" h="275">
                                <a:moveTo>
                                  <a:pt x="420" y="258"/>
                                </a:moveTo>
                                <a:lnTo>
                                  <a:pt x="459" y="268"/>
                                </a:lnTo>
                                <a:lnTo>
                                  <a:pt x="500" y="272"/>
                                </a:lnTo>
                                <a:lnTo>
                                  <a:pt x="548" y="275"/>
                                </a:lnTo>
                                <a:lnTo>
                                  <a:pt x="570" y="261"/>
                                </a:lnTo>
                                <a:lnTo>
                                  <a:pt x="585" y="244"/>
                                </a:lnTo>
                                <a:lnTo>
                                  <a:pt x="605" y="224"/>
                                </a:lnTo>
                                <a:lnTo>
                                  <a:pt x="606" y="201"/>
                                </a:lnTo>
                                <a:lnTo>
                                  <a:pt x="585" y="182"/>
                                </a:lnTo>
                                <a:lnTo>
                                  <a:pt x="561" y="168"/>
                                </a:lnTo>
                                <a:lnTo>
                                  <a:pt x="532" y="151"/>
                                </a:lnTo>
                                <a:lnTo>
                                  <a:pt x="505" y="132"/>
                                </a:lnTo>
                                <a:lnTo>
                                  <a:pt x="474" y="111"/>
                                </a:lnTo>
                                <a:lnTo>
                                  <a:pt x="461" y="93"/>
                                </a:lnTo>
                                <a:lnTo>
                                  <a:pt x="452" y="76"/>
                                </a:lnTo>
                                <a:lnTo>
                                  <a:pt x="435" y="52"/>
                                </a:lnTo>
                                <a:lnTo>
                                  <a:pt x="398" y="55"/>
                                </a:lnTo>
                                <a:lnTo>
                                  <a:pt x="354" y="50"/>
                                </a:lnTo>
                                <a:lnTo>
                                  <a:pt x="311" y="52"/>
                                </a:lnTo>
                                <a:lnTo>
                                  <a:pt x="270" y="50"/>
                                </a:lnTo>
                                <a:lnTo>
                                  <a:pt x="235" y="52"/>
                                </a:lnTo>
                                <a:lnTo>
                                  <a:pt x="192" y="50"/>
                                </a:lnTo>
                                <a:lnTo>
                                  <a:pt x="107" y="41"/>
                                </a:lnTo>
                                <a:lnTo>
                                  <a:pt x="42" y="20"/>
                                </a:lnTo>
                                <a:lnTo>
                                  <a:pt x="7" y="5"/>
                                </a:lnTo>
                                <a:lnTo>
                                  <a:pt x="0" y="0"/>
                                </a:lnTo>
                              </a:path>
                            </a:pathLst>
                          </a:custGeom>
                          <a:noFill/>
                          <a:ln w="1065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225"/>
                        <wps:cNvSpPr>
                          <a:spLocks/>
                        </wps:cNvSpPr>
                        <wps:spPr bwMode="auto">
                          <a:xfrm>
                            <a:off x="5908" y="517"/>
                            <a:ext cx="406" cy="166"/>
                          </a:xfrm>
                          <a:custGeom>
                            <a:avLst/>
                            <a:gdLst>
                              <a:gd name="T0" fmla="+- 0 5908 5908"/>
                              <a:gd name="T1" fmla="*/ T0 w 406"/>
                              <a:gd name="T2" fmla="+- 0 517 517"/>
                              <a:gd name="T3" fmla="*/ 517 h 166"/>
                              <a:gd name="T4" fmla="+- 0 5934 5908"/>
                              <a:gd name="T5" fmla="*/ T4 w 406"/>
                              <a:gd name="T6" fmla="+- 0 545 517"/>
                              <a:gd name="T7" fmla="*/ 545 h 166"/>
                              <a:gd name="T8" fmla="+- 0 5967 5908"/>
                              <a:gd name="T9" fmla="*/ T8 w 406"/>
                              <a:gd name="T10" fmla="+- 0 568 517"/>
                              <a:gd name="T11" fmla="*/ 568 h 166"/>
                              <a:gd name="T12" fmla="+- 0 6004 5908"/>
                              <a:gd name="T13" fmla="*/ T12 w 406"/>
                              <a:gd name="T14" fmla="+- 0 581 517"/>
                              <a:gd name="T15" fmla="*/ 581 h 166"/>
                              <a:gd name="T16" fmla="+- 0 6060 5908"/>
                              <a:gd name="T17" fmla="*/ T16 w 406"/>
                              <a:gd name="T18" fmla="+- 0 586 517"/>
                              <a:gd name="T19" fmla="*/ 586 h 166"/>
                              <a:gd name="T20" fmla="+- 0 6113 5908"/>
                              <a:gd name="T21" fmla="*/ T20 w 406"/>
                              <a:gd name="T22" fmla="+- 0 592 517"/>
                              <a:gd name="T23" fmla="*/ 592 h 166"/>
                              <a:gd name="T24" fmla="+- 0 6158 5908"/>
                              <a:gd name="T25" fmla="*/ T24 w 406"/>
                              <a:gd name="T26" fmla="+- 0 598 517"/>
                              <a:gd name="T27" fmla="*/ 598 h 166"/>
                              <a:gd name="T28" fmla="+- 0 6197 5908"/>
                              <a:gd name="T29" fmla="*/ T28 w 406"/>
                              <a:gd name="T30" fmla="+- 0 610 517"/>
                              <a:gd name="T31" fmla="*/ 610 h 166"/>
                              <a:gd name="T32" fmla="+- 0 6217 5908"/>
                              <a:gd name="T33" fmla="*/ T32 w 406"/>
                              <a:gd name="T34" fmla="+- 0 626 517"/>
                              <a:gd name="T35" fmla="*/ 626 h 166"/>
                              <a:gd name="T36" fmla="+- 0 6236 5908"/>
                              <a:gd name="T37" fmla="*/ T36 w 406"/>
                              <a:gd name="T38" fmla="+- 0 645 517"/>
                              <a:gd name="T39" fmla="*/ 645 h 166"/>
                              <a:gd name="T40" fmla="+- 0 6273 5908"/>
                              <a:gd name="T41" fmla="*/ T40 w 406"/>
                              <a:gd name="T42" fmla="+- 0 659 517"/>
                              <a:gd name="T43" fmla="*/ 659 h 166"/>
                              <a:gd name="T44" fmla="+- 0 6302 5908"/>
                              <a:gd name="T45" fmla="*/ T44 w 406"/>
                              <a:gd name="T46" fmla="+- 0 668 517"/>
                              <a:gd name="T47" fmla="*/ 668 h 166"/>
                              <a:gd name="T48" fmla="+- 0 6314 5908"/>
                              <a:gd name="T49" fmla="*/ T48 w 406"/>
                              <a:gd name="T50" fmla="+- 0 683 517"/>
                              <a:gd name="T51" fmla="*/ 68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6" h="166">
                                <a:moveTo>
                                  <a:pt x="0" y="0"/>
                                </a:moveTo>
                                <a:lnTo>
                                  <a:pt x="26" y="28"/>
                                </a:lnTo>
                                <a:lnTo>
                                  <a:pt x="59" y="51"/>
                                </a:lnTo>
                                <a:lnTo>
                                  <a:pt x="96" y="64"/>
                                </a:lnTo>
                                <a:lnTo>
                                  <a:pt x="152" y="69"/>
                                </a:lnTo>
                                <a:lnTo>
                                  <a:pt x="205" y="75"/>
                                </a:lnTo>
                                <a:lnTo>
                                  <a:pt x="250" y="81"/>
                                </a:lnTo>
                                <a:lnTo>
                                  <a:pt x="289" y="93"/>
                                </a:lnTo>
                                <a:lnTo>
                                  <a:pt x="309" y="109"/>
                                </a:lnTo>
                                <a:lnTo>
                                  <a:pt x="328" y="128"/>
                                </a:lnTo>
                                <a:lnTo>
                                  <a:pt x="365" y="142"/>
                                </a:lnTo>
                                <a:lnTo>
                                  <a:pt x="394" y="151"/>
                                </a:lnTo>
                                <a:lnTo>
                                  <a:pt x="406" y="166"/>
                                </a:lnTo>
                              </a:path>
                            </a:pathLst>
                          </a:custGeom>
                          <a:noFill/>
                          <a:ln w="1059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2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42" y="403"/>
                            <a:ext cx="155"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 name="Picture 2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79" y="117"/>
                            <a:ext cx="190" cy="220"/>
                          </a:xfrm>
                          <a:prstGeom prst="rect">
                            <a:avLst/>
                          </a:prstGeom>
                          <a:noFill/>
                          <a:extLst>
                            <a:ext uri="{909E8E84-426E-40DD-AFC4-6F175D3DCCD1}">
                              <a14:hiddenFill xmlns:a14="http://schemas.microsoft.com/office/drawing/2010/main">
                                <a:solidFill>
                                  <a:srgbClr val="FFFFFF"/>
                                </a:solidFill>
                              </a14:hiddenFill>
                            </a:ext>
                          </a:extLst>
                        </pic:spPr>
                      </pic:pic>
                      <wps:wsp>
                        <wps:cNvPr id="731" name="Freeform 228"/>
                        <wps:cNvSpPr>
                          <a:spLocks/>
                        </wps:cNvSpPr>
                        <wps:spPr bwMode="auto">
                          <a:xfrm>
                            <a:off x="7137" y="578"/>
                            <a:ext cx="133" cy="141"/>
                          </a:xfrm>
                          <a:custGeom>
                            <a:avLst/>
                            <a:gdLst>
                              <a:gd name="T0" fmla="+- 0 7166 7137"/>
                              <a:gd name="T1" fmla="*/ T0 w 133"/>
                              <a:gd name="T2" fmla="+- 0 717 578"/>
                              <a:gd name="T3" fmla="*/ 717 h 141"/>
                              <a:gd name="T4" fmla="+- 0 7153 7137"/>
                              <a:gd name="T5" fmla="*/ T4 w 133"/>
                              <a:gd name="T6" fmla="+- 0 682 578"/>
                              <a:gd name="T7" fmla="*/ 682 h 141"/>
                              <a:gd name="T8" fmla="+- 0 7137 7137"/>
                              <a:gd name="T9" fmla="*/ T8 w 133"/>
                              <a:gd name="T10" fmla="+- 0 638 578"/>
                              <a:gd name="T11" fmla="*/ 638 h 141"/>
                              <a:gd name="T12" fmla="+- 0 7149 7137"/>
                              <a:gd name="T13" fmla="*/ T12 w 133"/>
                              <a:gd name="T14" fmla="+- 0 615 578"/>
                              <a:gd name="T15" fmla="*/ 615 h 141"/>
                              <a:gd name="T16" fmla="+- 0 7201 7137"/>
                              <a:gd name="T17" fmla="*/ T16 w 133"/>
                              <a:gd name="T18" fmla="+- 0 596 578"/>
                              <a:gd name="T19" fmla="*/ 596 h 141"/>
                              <a:gd name="T20" fmla="+- 0 7227 7137"/>
                              <a:gd name="T21" fmla="*/ T20 w 133"/>
                              <a:gd name="T22" fmla="+- 0 578 578"/>
                              <a:gd name="T23" fmla="*/ 578 h 141"/>
                              <a:gd name="T24" fmla="+- 0 7238 7137"/>
                              <a:gd name="T25" fmla="*/ T24 w 133"/>
                              <a:gd name="T26" fmla="+- 0 601 578"/>
                              <a:gd name="T27" fmla="*/ 601 h 141"/>
                              <a:gd name="T28" fmla="+- 0 7255 7137"/>
                              <a:gd name="T29" fmla="*/ T28 w 133"/>
                              <a:gd name="T30" fmla="+- 0 623 578"/>
                              <a:gd name="T31" fmla="*/ 623 h 141"/>
                              <a:gd name="T32" fmla="+- 0 7270 7137"/>
                              <a:gd name="T33" fmla="*/ T32 w 133"/>
                              <a:gd name="T34" fmla="+- 0 643 578"/>
                              <a:gd name="T35" fmla="*/ 643 h 141"/>
                              <a:gd name="T36" fmla="+- 0 7231 7137"/>
                              <a:gd name="T37" fmla="*/ T36 w 133"/>
                              <a:gd name="T38" fmla="+- 0 666 578"/>
                              <a:gd name="T39" fmla="*/ 666 h 141"/>
                              <a:gd name="T40" fmla="+- 0 7192 7137"/>
                              <a:gd name="T41" fmla="*/ T40 w 133"/>
                              <a:gd name="T42" fmla="+- 0 685 578"/>
                              <a:gd name="T43" fmla="*/ 685 h 141"/>
                              <a:gd name="T44" fmla="+- 0 7168 7137"/>
                              <a:gd name="T45" fmla="*/ T44 w 133"/>
                              <a:gd name="T46" fmla="+- 0 710 578"/>
                              <a:gd name="T47" fmla="*/ 710 h 141"/>
                              <a:gd name="T48" fmla="+- 0 7168 7137"/>
                              <a:gd name="T49" fmla="*/ T48 w 133"/>
                              <a:gd name="T50" fmla="+- 0 719 578"/>
                              <a:gd name="T51" fmla="*/ 71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141">
                                <a:moveTo>
                                  <a:pt x="29" y="139"/>
                                </a:moveTo>
                                <a:lnTo>
                                  <a:pt x="16" y="104"/>
                                </a:lnTo>
                                <a:lnTo>
                                  <a:pt x="0" y="60"/>
                                </a:lnTo>
                                <a:lnTo>
                                  <a:pt x="12" y="37"/>
                                </a:lnTo>
                                <a:lnTo>
                                  <a:pt x="64" y="18"/>
                                </a:lnTo>
                                <a:lnTo>
                                  <a:pt x="90" y="0"/>
                                </a:lnTo>
                                <a:lnTo>
                                  <a:pt x="101" y="23"/>
                                </a:lnTo>
                                <a:lnTo>
                                  <a:pt x="118" y="45"/>
                                </a:lnTo>
                                <a:lnTo>
                                  <a:pt x="133" y="65"/>
                                </a:lnTo>
                                <a:lnTo>
                                  <a:pt x="94" y="88"/>
                                </a:lnTo>
                                <a:lnTo>
                                  <a:pt x="55" y="107"/>
                                </a:lnTo>
                                <a:lnTo>
                                  <a:pt x="31" y="132"/>
                                </a:lnTo>
                                <a:lnTo>
                                  <a:pt x="31" y="141"/>
                                </a:lnTo>
                              </a:path>
                            </a:pathLst>
                          </a:custGeom>
                          <a:noFill/>
                          <a:ln w="1134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229"/>
                        <wps:cNvSpPr>
                          <a:spLocks/>
                        </wps:cNvSpPr>
                        <wps:spPr bwMode="auto">
                          <a:xfrm>
                            <a:off x="7203" y="740"/>
                            <a:ext cx="131" cy="120"/>
                          </a:xfrm>
                          <a:custGeom>
                            <a:avLst/>
                            <a:gdLst>
                              <a:gd name="T0" fmla="+- 0 7203 7203"/>
                              <a:gd name="T1" fmla="*/ T0 w 131"/>
                              <a:gd name="T2" fmla="+- 0 860 740"/>
                              <a:gd name="T3" fmla="*/ 860 h 120"/>
                              <a:gd name="T4" fmla="+- 0 7205 7203"/>
                              <a:gd name="T5" fmla="*/ T4 w 131"/>
                              <a:gd name="T6" fmla="+- 0 829 740"/>
                              <a:gd name="T7" fmla="*/ 829 h 120"/>
                              <a:gd name="T8" fmla="+- 0 7224 7203"/>
                              <a:gd name="T9" fmla="*/ T8 w 131"/>
                              <a:gd name="T10" fmla="+- 0 795 740"/>
                              <a:gd name="T11" fmla="*/ 795 h 120"/>
                              <a:gd name="T12" fmla="+- 0 7251 7203"/>
                              <a:gd name="T13" fmla="*/ T12 w 131"/>
                              <a:gd name="T14" fmla="+- 0 762 740"/>
                              <a:gd name="T15" fmla="*/ 762 h 120"/>
                              <a:gd name="T16" fmla="+- 0 7289 7203"/>
                              <a:gd name="T17" fmla="*/ T16 w 131"/>
                              <a:gd name="T18" fmla="+- 0 740 740"/>
                              <a:gd name="T19" fmla="*/ 740 h 120"/>
                              <a:gd name="T20" fmla="+- 0 7329 7203"/>
                              <a:gd name="T21" fmla="*/ T20 w 131"/>
                              <a:gd name="T22" fmla="+- 0 750 740"/>
                              <a:gd name="T23" fmla="*/ 750 h 120"/>
                              <a:gd name="T24" fmla="+- 0 7334 7203"/>
                              <a:gd name="T25" fmla="*/ T24 w 131"/>
                              <a:gd name="T26" fmla="+- 0 780 740"/>
                              <a:gd name="T27" fmla="*/ 780 h 120"/>
                              <a:gd name="T28" fmla="+- 0 7288 7203"/>
                              <a:gd name="T29" fmla="*/ T28 w 131"/>
                              <a:gd name="T30" fmla="+- 0 797 740"/>
                              <a:gd name="T31" fmla="*/ 797 h 120"/>
                              <a:gd name="T32" fmla="+- 0 7248 7203"/>
                              <a:gd name="T33" fmla="*/ T32 w 131"/>
                              <a:gd name="T34" fmla="+- 0 825 740"/>
                              <a:gd name="T35" fmla="*/ 825 h 120"/>
                              <a:gd name="T36" fmla="+- 0 7224 7203"/>
                              <a:gd name="T37" fmla="*/ T36 w 131"/>
                              <a:gd name="T38" fmla="+- 0 844 740"/>
                              <a:gd name="T39" fmla="*/ 844 h 120"/>
                              <a:gd name="T40" fmla="+- 0 7209 7203"/>
                              <a:gd name="T41" fmla="*/ T40 w 131"/>
                              <a:gd name="T42" fmla="+- 0 854 740"/>
                              <a:gd name="T43" fmla="*/ 8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 h="120">
                                <a:moveTo>
                                  <a:pt x="0" y="120"/>
                                </a:moveTo>
                                <a:lnTo>
                                  <a:pt x="2" y="89"/>
                                </a:lnTo>
                                <a:lnTo>
                                  <a:pt x="21" y="55"/>
                                </a:lnTo>
                                <a:lnTo>
                                  <a:pt x="48" y="22"/>
                                </a:lnTo>
                                <a:lnTo>
                                  <a:pt x="86" y="0"/>
                                </a:lnTo>
                                <a:lnTo>
                                  <a:pt x="126" y="10"/>
                                </a:lnTo>
                                <a:lnTo>
                                  <a:pt x="131" y="40"/>
                                </a:lnTo>
                                <a:lnTo>
                                  <a:pt x="85" y="57"/>
                                </a:lnTo>
                                <a:lnTo>
                                  <a:pt x="45" y="85"/>
                                </a:lnTo>
                                <a:lnTo>
                                  <a:pt x="21" y="104"/>
                                </a:lnTo>
                                <a:lnTo>
                                  <a:pt x="6" y="114"/>
                                </a:lnTo>
                              </a:path>
                            </a:pathLst>
                          </a:custGeom>
                          <a:noFill/>
                          <a:ln w="1120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230"/>
                        <wps:cNvSpPr>
                          <a:spLocks/>
                        </wps:cNvSpPr>
                        <wps:spPr bwMode="auto">
                          <a:xfrm>
                            <a:off x="7294" y="624"/>
                            <a:ext cx="296" cy="131"/>
                          </a:xfrm>
                          <a:custGeom>
                            <a:avLst/>
                            <a:gdLst>
                              <a:gd name="T0" fmla="+- 0 7294 7294"/>
                              <a:gd name="T1" fmla="*/ T0 w 296"/>
                              <a:gd name="T2" fmla="+- 0 731 624"/>
                              <a:gd name="T3" fmla="*/ 731 h 131"/>
                              <a:gd name="T4" fmla="+- 0 7316 7294"/>
                              <a:gd name="T5" fmla="*/ T4 w 296"/>
                              <a:gd name="T6" fmla="+- 0 694 624"/>
                              <a:gd name="T7" fmla="*/ 694 h 131"/>
                              <a:gd name="T8" fmla="+- 0 7331 7294"/>
                              <a:gd name="T9" fmla="*/ T8 w 296"/>
                              <a:gd name="T10" fmla="+- 0 669 624"/>
                              <a:gd name="T11" fmla="*/ 669 h 131"/>
                              <a:gd name="T12" fmla="+- 0 7388 7294"/>
                              <a:gd name="T13" fmla="*/ T12 w 296"/>
                              <a:gd name="T14" fmla="+- 0 657 624"/>
                              <a:gd name="T15" fmla="*/ 657 h 131"/>
                              <a:gd name="T16" fmla="+- 0 7429 7294"/>
                              <a:gd name="T17" fmla="*/ T16 w 296"/>
                              <a:gd name="T18" fmla="+- 0 646 624"/>
                              <a:gd name="T19" fmla="*/ 646 h 131"/>
                              <a:gd name="T20" fmla="+- 0 7468 7294"/>
                              <a:gd name="T21" fmla="*/ T20 w 296"/>
                              <a:gd name="T22" fmla="+- 0 637 624"/>
                              <a:gd name="T23" fmla="*/ 637 h 131"/>
                              <a:gd name="T24" fmla="+- 0 7518 7294"/>
                              <a:gd name="T25" fmla="*/ T24 w 296"/>
                              <a:gd name="T26" fmla="+- 0 629 624"/>
                              <a:gd name="T27" fmla="*/ 629 h 131"/>
                              <a:gd name="T28" fmla="+- 0 7563 7294"/>
                              <a:gd name="T29" fmla="*/ T28 w 296"/>
                              <a:gd name="T30" fmla="+- 0 624 624"/>
                              <a:gd name="T31" fmla="*/ 624 h 131"/>
                              <a:gd name="T32" fmla="+- 0 7590 7294"/>
                              <a:gd name="T33" fmla="*/ T32 w 296"/>
                              <a:gd name="T34" fmla="+- 0 643 624"/>
                              <a:gd name="T35" fmla="*/ 643 h 131"/>
                              <a:gd name="T36" fmla="+- 0 7554 7294"/>
                              <a:gd name="T37" fmla="*/ T36 w 296"/>
                              <a:gd name="T38" fmla="+- 0 663 624"/>
                              <a:gd name="T39" fmla="*/ 663 h 131"/>
                              <a:gd name="T40" fmla="+- 0 7511 7294"/>
                              <a:gd name="T41" fmla="*/ T40 w 296"/>
                              <a:gd name="T42" fmla="+- 0 690 624"/>
                              <a:gd name="T43" fmla="*/ 690 h 131"/>
                              <a:gd name="T44" fmla="+- 0 7464 7294"/>
                              <a:gd name="T45" fmla="*/ T44 w 296"/>
                              <a:gd name="T46" fmla="+- 0 716 624"/>
                              <a:gd name="T47" fmla="*/ 716 h 131"/>
                              <a:gd name="T48" fmla="+- 0 7425 7294"/>
                              <a:gd name="T49" fmla="*/ T48 w 296"/>
                              <a:gd name="T50" fmla="+- 0 736 624"/>
                              <a:gd name="T51" fmla="*/ 736 h 131"/>
                              <a:gd name="T52" fmla="+- 0 7385 7294"/>
                              <a:gd name="T53" fmla="*/ T52 w 296"/>
                              <a:gd name="T54" fmla="+- 0 754 624"/>
                              <a:gd name="T55" fmla="*/ 754 h 131"/>
                              <a:gd name="T56" fmla="+- 0 7329 7294"/>
                              <a:gd name="T57" fmla="*/ T56 w 296"/>
                              <a:gd name="T58" fmla="+- 0 740 624"/>
                              <a:gd name="T59" fmla="*/ 740 h 131"/>
                              <a:gd name="T60" fmla="+- 0 7301 7294"/>
                              <a:gd name="T61" fmla="*/ T60 w 296"/>
                              <a:gd name="T62" fmla="+- 0 735 624"/>
                              <a:gd name="T63" fmla="*/ 73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6" h="131">
                                <a:moveTo>
                                  <a:pt x="0" y="107"/>
                                </a:moveTo>
                                <a:lnTo>
                                  <a:pt x="22" y="70"/>
                                </a:lnTo>
                                <a:lnTo>
                                  <a:pt x="37" y="45"/>
                                </a:lnTo>
                                <a:lnTo>
                                  <a:pt x="94" y="33"/>
                                </a:lnTo>
                                <a:lnTo>
                                  <a:pt x="135" y="22"/>
                                </a:lnTo>
                                <a:lnTo>
                                  <a:pt x="174" y="13"/>
                                </a:lnTo>
                                <a:lnTo>
                                  <a:pt x="224" y="5"/>
                                </a:lnTo>
                                <a:lnTo>
                                  <a:pt x="269" y="0"/>
                                </a:lnTo>
                                <a:lnTo>
                                  <a:pt x="296" y="19"/>
                                </a:lnTo>
                                <a:lnTo>
                                  <a:pt x="260" y="39"/>
                                </a:lnTo>
                                <a:lnTo>
                                  <a:pt x="217" y="66"/>
                                </a:lnTo>
                                <a:lnTo>
                                  <a:pt x="170" y="92"/>
                                </a:lnTo>
                                <a:lnTo>
                                  <a:pt x="131" y="112"/>
                                </a:lnTo>
                                <a:lnTo>
                                  <a:pt x="91" y="130"/>
                                </a:lnTo>
                                <a:lnTo>
                                  <a:pt x="35" y="116"/>
                                </a:lnTo>
                                <a:lnTo>
                                  <a:pt x="7" y="111"/>
                                </a:lnTo>
                              </a:path>
                            </a:pathLst>
                          </a:custGeom>
                          <a:noFill/>
                          <a:ln w="1063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231"/>
                        <wps:cNvSpPr>
                          <a:spLocks/>
                        </wps:cNvSpPr>
                        <wps:spPr bwMode="auto">
                          <a:xfrm>
                            <a:off x="7325" y="531"/>
                            <a:ext cx="226" cy="126"/>
                          </a:xfrm>
                          <a:custGeom>
                            <a:avLst/>
                            <a:gdLst>
                              <a:gd name="T0" fmla="+- 0 7325 7325"/>
                              <a:gd name="T1" fmla="*/ T0 w 226"/>
                              <a:gd name="T2" fmla="+- 0 651 531"/>
                              <a:gd name="T3" fmla="*/ 651 h 126"/>
                              <a:gd name="T4" fmla="+- 0 7349 7325"/>
                              <a:gd name="T5" fmla="*/ T4 w 226"/>
                              <a:gd name="T6" fmla="+- 0 620 531"/>
                              <a:gd name="T7" fmla="*/ 620 h 126"/>
                              <a:gd name="T8" fmla="+- 0 7366 7325"/>
                              <a:gd name="T9" fmla="*/ T8 w 226"/>
                              <a:gd name="T10" fmla="+- 0 594 531"/>
                              <a:gd name="T11" fmla="*/ 594 h 126"/>
                              <a:gd name="T12" fmla="+- 0 7394 7325"/>
                              <a:gd name="T13" fmla="*/ T12 w 226"/>
                              <a:gd name="T14" fmla="+- 0 575 531"/>
                              <a:gd name="T15" fmla="*/ 575 h 126"/>
                              <a:gd name="T16" fmla="+- 0 7431 7325"/>
                              <a:gd name="T17" fmla="*/ T16 w 226"/>
                              <a:gd name="T18" fmla="+- 0 559 531"/>
                              <a:gd name="T19" fmla="*/ 559 h 126"/>
                              <a:gd name="T20" fmla="+- 0 7465 7325"/>
                              <a:gd name="T21" fmla="*/ T20 w 226"/>
                              <a:gd name="T22" fmla="+- 0 545 531"/>
                              <a:gd name="T23" fmla="*/ 545 h 126"/>
                              <a:gd name="T24" fmla="+- 0 7511 7325"/>
                              <a:gd name="T25" fmla="*/ T24 w 226"/>
                              <a:gd name="T26" fmla="+- 0 531 531"/>
                              <a:gd name="T27" fmla="*/ 531 h 126"/>
                              <a:gd name="T28" fmla="+- 0 7551 7325"/>
                              <a:gd name="T29" fmla="*/ T28 w 226"/>
                              <a:gd name="T30" fmla="+- 0 542 531"/>
                              <a:gd name="T31" fmla="*/ 542 h 126"/>
                              <a:gd name="T32" fmla="+- 0 7538 7325"/>
                              <a:gd name="T33" fmla="*/ T32 w 226"/>
                              <a:gd name="T34" fmla="+- 0 566 531"/>
                              <a:gd name="T35" fmla="*/ 566 h 126"/>
                              <a:gd name="T36" fmla="+- 0 7501 7325"/>
                              <a:gd name="T37" fmla="*/ T36 w 226"/>
                              <a:gd name="T38" fmla="+- 0 579 531"/>
                              <a:gd name="T39" fmla="*/ 579 h 126"/>
                              <a:gd name="T40" fmla="+- 0 7477 7325"/>
                              <a:gd name="T41" fmla="*/ T40 w 226"/>
                              <a:gd name="T42" fmla="+- 0 601 531"/>
                              <a:gd name="T43" fmla="*/ 601 h 126"/>
                              <a:gd name="T44" fmla="+- 0 7444 7325"/>
                              <a:gd name="T45" fmla="*/ T44 w 226"/>
                              <a:gd name="T46" fmla="+- 0 626 531"/>
                              <a:gd name="T47" fmla="*/ 626 h 126"/>
                              <a:gd name="T48" fmla="+- 0 7405 7325"/>
                              <a:gd name="T49" fmla="*/ T48 w 226"/>
                              <a:gd name="T50" fmla="+- 0 638 531"/>
                              <a:gd name="T51" fmla="*/ 638 h 126"/>
                              <a:gd name="T52" fmla="+- 0 7361 7325"/>
                              <a:gd name="T53" fmla="*/ T52 w 226"/>
                              <a:gd name="T54" fmla="+- 0 651 531"/>
                              <a:gd name="T55" fmla="*/ 651 h 126"/>
                              <a:gd name="T56" fmla="+- 0 7335 7325"/>
                              <a:gd name="T57" fmla="*/ T56 w 226"/>
                              <a:gd name="T58" fmla="+- 0 657 531"/>
                              <a:gd name="T59" fmla="*/ 65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6" h="126">
                                <a:moveTo>
                                  <a:pt x="0" y="120"/>
                                </a:moveTo>
                                <a:lnTo>
                                  <a:pt x="24" y="89"/>
                                </a:lnTo>
                                <a:lnTo>
                                  <a:pt x="41" y="63"/>
                                </a:lnTo>
                                <a:lnTo>
                                  <a:pt x="69" y="44"/>
                                </a:lnTo>
                                <a:lnTo>
                                  <a:pt x="106" y="28"/>
                                </a:lnTo>
                                <a:lnTo>
                                  <a:pt x="140" y="14"/>
                                </a:lnTo>
                                <a:lnTo>
                                  <a:pt x="186" y="0"/>
                                </a:lnTo>
                                <a:lnTo>
                                  <a:pt x="226" y="11"/>
                                </a:lnTo>
                                <a:lnTo>
                                  <a:pt x="213" y="35"/>
                                </a:lnTo>
                                <a:lnTo>
                                  <a:pt x="176" y="48"/>
                                </a:lnTo>
                                <a:lnTo>
                                  <a:pt x="152" y="70"/>
                                </a:lnTo>
                                <a:lnTo>
                                  <a:pt x="119" y="95"/>
                                </a:lnTo>
                                <a:lnTo>
                                  <a:pt x="80" y="107"/>
                                </a:lnTo>
                                <a:lnTo>
                                  <a:pt x="36" y="120"/>
                                </a:lnTo>
                                <a:lnTo>
                                  <a:pt x="10" y="126"/>
                                </a:lnTo>
                              </a:path>
                            </a:pathLst>
                          </a:custGeom>
                          <a:noFill/>
                          <a:ln w="1077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232"/>
                        <wps:cNvSpPr>
                          <a:spLocks/>
                        </wps:cNvSpPr>
                        <wps:spPr bwMode="auto">
                          <a:xfrm>
                            <a:off x="7486" y="578"/>
                            <a:ext cx="85" cy="33"/>
                          </a:xfrm>
                          <a:custGeom>
                            <a:avLst/>
                            <a:gdLst>
                              <a:gd name="T0" fmla="+- 0 7486 7486"/>
                              <a:gd name="T1" fmla="*/ T0 w 85"/>
                              <a:gd name="T2" fmla="+- 0 610 578"/>
                              <a:gd name="T3" fmla="*/ 610 h 33"/>
                              <a:gd name="T4" fmla="+- 0 7505 7486"/>
                              <a:gd name="T5" fmla="*/ T4 w 85"/>
                              <a:gd name="T6" fmla="+- 0 593 578"/>
                              <a:gd name="T7" fmla="*/ 593 h 33"/>
                              <a:gd name="T8" fmla="+- 0 7533 7486"/>
                              <a:gd name="T9" fmla="*/ T8 w 85"/>
                              <a:gd name="T10" fmla="+- 0 578 578"/>
                              <a:gd name="T11" fmla="*/ 578 h 33"/>
                              <a:gd name="T12" fmla="+- 0 7570 7486"/>
                              <a:gd name="T13" fmla="*/ T12 w 85"/>
                              <a:gd name="T14" fmla="+- 0 593 578"/>
                              <a:gd name="T15" fmla="*/ 593 h 33"/>
                              <a:gd name="T16" fmla="+- 0 7529 7486"/>
                              <a:gd name="T17" fmla="*/ T16 w 85"/>
                              <a:gd name="T18" fmla="+- 0 604 578"/>
                              <a:gd name="T19" fmla="*/ 604 h 33"/>
                              <a:gd name="T20" fmla="+- 0 7492 7486"/>
                              <a:gd name="T21" fmla="*/ T20 w 85"/>
                              <a:gd name="T22" fmla="+- 0 609 578"/>
                              <a:gd name="T23" fmla="*/ 609 h 33"/>
                            </a:gdLst>
                            <a:ahLst/>
                            <a:cxnLst>
                              <a:cxn ang="0">
                                <a:pos x="T1" y="T3"/>
                              </a:cxn>
                              <a:cxn ang="0">
                                <a:pos x="T5" y="T7"/>
                              </a:cxn>
                              <a:cxn ang="0">
                                <a:pos x="T9" y="T11"/>
                              </a:cxn>
                              <a:cxn ang="0">
                                <a:pos x="T13" y="T15"/>
                              </a:cxn>
                              <a:cxn ang="0">
                                <a:pos x="T17" y="T19"/>
                              </a:cxn>
                              <a:cxn ang="0">
                                <a:pos x="T21" y="T23"/>
                              </a:cxn>
                            </a:cxnLst>
                            <a:rect l="0" t="0" r="r" b="b"/>
                            <a:pathLst>
                              <a:path w="85" h="33">
                                <a:moveTo>
                                  <a:pt x="0" y="32"/>
                                </a:moveTo>
                                <a:lnTo>
                                  <a:pt x="19" y="15"/>
                                </a:lnTo>
                                <a:lnTo>
                                  <a:pt x="47" y="0"/>
                                </a:lnTo>
                                <a:lnTo>
                                  <a:pt x="84" y="15"/>
                                </a:lnTo>
                                <a:lnTo>
                                  <a:pt x="43" y="26"/>
                                </a:lnTo>
                                <a:lnTo>
                                  <a:pt x="6" y="31"/>
                                </a:lnTo>
                              </a:path>
                            </a:pathLst>
                          </a:custGeom>
                          <a:noFill/>
                          <a:ln w="1057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6" name="Picture 2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96" y="59"/>
                            <a:ext cx="160"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2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87" y="163"/>
                            <a:ext cx="24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Picture 2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661" y="163"/>
                            <a:ext cx="771" cy="575"/>
                          </a:xfrm>
                          <a:prstGeom prst="rect">
                            <a:avLst/>
                          </a:prstGeom>
                          <a:noFill/>
                          <a:extLst>
                            <a:ext uri="{909E8E84-426E-40DD-AFC4-6F175D3DCCD1}">
                              <a14:hiddenFill xmlns:a14="http://schemas.microsoft.com/office/drawing/2010/main">
                                <a:solidFill>
                                  <a:srgbClr val="FFFFFF"/>
                                </a:solidFill>
                              </a14:hiddenFill>
                            </a:ext>
                          </a:extLst>
                        </pic:spPr>
                      </pic:pic>
                      <wps:wsp>
                        <wps:cNvPr id="739" name="Freeform 236"/>
                        <wps:cNvSpPr>
                          <a:spLocks/>
                        </wps:cNvSpPr>
                        <wps:spPr bwMode="auto">
                          <a:xfrm>
                            <a:off x="7622" y="896"/>
                            <a:ext cx="155" cy="83"/>
                          </a:xfrm>
                          <a:custGeom>
                            <a:avLst/>
                            <a:gdLst>
                              <a:gd name="T0" fmla="+- 0 7622 7622"/>
                              <a:gd name="T1" fmla="*/ T0 w 155"/>
                              <a:gd name="T2" fmla="+- 0 978 896"/>
                              <a:gd name="T3" fmla="*/ 978 h 83"/>
                              <a:gd name="T4" fmla="+- 0 7633 7622"/>
                              <a:gd name="T5" fmla="*/ T4 w 155"/>
                              <a:gd name="T6" fmla="+- 0 952 896"/>
                              <a:gd name="T7" fmla="*/ 952 h 83"/>
                              <a:gd name="T8" fmla="+- 0 7635 7622"/>
                              <a:gd name="T9" fmla="*/ T8 w 155"/>
                              <a:gd name="T10" fmla="+- 0 932 896"/>
                              <a:gd name="T11" fmla="*/ 932 h 83"/>
                              <a:gd name="T12" fmla="+- 0 7685 7622"/>
                              <a:gd name="T13" fmla="*/ T12 w 155"/>
                              <a:gd name="T14" fmla="+- 0 910 896"/>
                              <a:gd name="T15" fmla="*/ 910 h 83"/>
                              <a:gd name="T16" fmla="+- 0 7733 7622"/>
                              <a:gd name="T17" fmla="*/ T16 w 155"/>
                              <a:gd name="T18" fmla="+- 0 898 896"/>
                              <a:gd name="T19" fmla="*/ 898 h 83"/>
                              <a:gd name="T20" fmla="+- 0 7776 7622"/>
                              <a:gd name="T21" fmla="*/ T20 w 155"/>
                              <a:gd name="T22" fmla="+- 0 896 896"/>
                              <a:gd name="T23" fmla="*/ 896 h 83"/>
                              <a:gd name="T24" fmla="+- 0 7774 7622"/>
                              <a:gd name="T25" fmla="*/ T24 w 155"/>
                              <a:gd name="T26" fmla="+- 0 919 896"/>
                              <a:gd name="T27" fmla="*/ 919 h 83"/>
                              <a:gd name="T28" fmla="+- 0 7731 7622"/>
                              <a:gd name="T29" fmla="*/ T28 w 155"/>
                              <a:gd name="T30" fmla="+- 0 941 896"/>
                              <a:gd name="T31" fmla="*/ 941 h 83"/>
                              <a:gd name="T32" fmla="+- 0 7685 7622"/>
                              <a:gd name="T33" fmla="*/ T32 w 155"/>
                              <a:gd name="T34" fmla="+- 0 953 896"/>
                              <a:gd name="T35" fmla="*/ 953 h 83"/>
                              <a:gd name="T36" fmla="+- 0 7646 7622"/>
                              <a:gd name="T37" fmla="*/ T36 w 155"/>
                              <a:gd name="T38" fmla="+- 0 966 896"/>
                              <a:gd name="T39" fmla="*/ 966 h 83"/>
                              <a:gd name="T40" fmla="+- 0 7622 7622"/>
                              <a:gd name="T41" fmla="*/ T40 w 155"/>
                              <a:gd name="T42" fmla="+- 0 978 896"/>
                              <a:gd name="T43" fmla="*/ 97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 h="83">
                                <a:moveTo>
                                  <a:pt x="0" y="82"/>
                                </a:moveTo>
                                <a:lnTo>
                                  <a:pt x="11" y="56"/>
                                </a:lnTo>
                                <a:lnTo>
                                  <a:pt x="13" y="36"/>
                                </a:lnTo>
                                <a:lnTo>
                                  <a:pt x="63" y="14"/>
                                </a:lnTo>
                                <a:lnTo>
                                  <a:pt x="111" y="2"/>
                                </a:lnTo>
                                <a:lnTo>
                                  <a:pt x="154" y="0"/>
                                </a:lnTo>
                                <a:lnTo>
                                  <a:pt x="152" y="23"/>
                                </a:lnTo>
                                <a:lnTo>
                                  <a:pt x="109" y="45"/>
                                </a:lnTo>
                                <a:lnTo>
                                  <a:pt x="63" y="57"/>
                                </a:lnTo>
                                <a:lnTo>
                                  <a:pt x="24" y="70"/>
                                </a:lnTo>
                                <a:lnTo>
                                  <a:pt x="0" y="82"/>
                                </a:lnTo>
                              </a:path>
                            </a:pathLst>
                          </a:custGeom>
                          <a:noFill/>
                          <a:ln w="1075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237"/>
                        <wps:cNvSpPr>
                          <a:spLocks/>
                        </wps:cNvSpPr>
                        <wps:spPr bwMode="auto">
                          <a:xfrm>
                            <a:off x="7829" y="850"/>
                            <a:ext cx="665" cy="47"/>
                          </a:xfrm>
                          <a:custGeom>
                            <a:avLst/>
                            <a:gdLst>
                              <a:gd name="T0" fmla="+- 0 7870 7829"/>
                              <a:gd name="T1" fmla="*/ T0 w 665"/>
                              <a:gd name="T2" fmla="+- 0 851 850"/>
                              <a:gd name="T3" fmla="*/ 851 h 47"/>
                              <a:gd name="T4" fmla="+- 0 7915 7829"/>
                              <a:gd name="T5" fmla="*/ T4 w 665"/>
                              <a:gd name="T6" fmla="+- 0 851 850"/>
                              <a:gd name="T7" fmla="*/ 851 h 47"/>
                              <a:gd name="T8" fmla="+- 0 7972 7829"/>
                              <a:gd name="T9" fmla="*/ T8 w 665"/>
                              <a:gd name="T10" fmla="+- 0 854 850"/>
                              <a:gd name="T11" fmla="*/ 854 h 47"/>
                              <a:gd name="T12" fmla="+- 0 8031 7829"/>
                              <a:gd name="T13" fmla="*/ T12 w 665"/>
                              <a:gd name="T14" fmla="+- 0 851 850"/>
                              <a:gd name="T15" fmla="*/ 851 h 47"/>
                              <a:gd name="T16" fmla="+- 0 8089 7829"/>
                              <a:gd name="T17" fmla="*/ T16 w 665"/>
                              <a:gd name="T18" fmla="+- 0 852 850"/>
                              <a:gd name="T19" fmla="*/ 852 h 47"/>
                              <a:gd name="T20" fmla="+- 0 8154 7829"/>
                              <a:gd name="T21" fmla="*/ T20 w 665"/>
                              <a:gd name="T22" fmla="+- 0 851 850"/>
                              <a:gd name="T23" fmla="*/ 851 h 47"/>
                              <a:gd name="T24" fmla="+- 0 8202 7829"/>
                              <a:gd name="T25" fmla="*/ T24 w 665"/>
                              <a:gd name="T26" fmla="+- 0 850 850"/>
                              <a:gd name="T27" fmla="*/ 850 h 47"/>
                              <a:gd name="T28" fmla="+- 0 8141 7829"/>
                              <a:gd name="T29" fmla="*/ T28 w 665"/>
                              <a:gd name="T30" fmla="+- 0 854 850"/>
                              <a:gd name="T31" fmla="*/ 854 h 47"/>
                              <a:gd name="T32" fmla="+- 0 8092 7829"/>
                              <a:gd name="T33" fmla="*/ T32 w 665"/>
                              <a:gd name="T34" fmla="+- 0 857 850"/>
                              <a:gd name="T35" fmla="*/ 857 h 47"/>
                              <a:gd name="T36" fmla="+- 0 8024 7829"/>
                              <a:gd name="T37" fmla="*/ T36 w 665"/>
                              <a:gd name="T38" fmla="+- 0 860 850"/>
                              <a:gd name="T39" fmla="*/ 860 h 47"/>
                              <a:gd name="T40" fmla="+- 0 7964 7829"/>
                              <a:gd name="T41" fmla="*/ T40 w 665"/>
                              <a:gd name="T42" fmla="+- 0 863 850"/>
                              <a:gd name="T43" fmla="*/ 863 h 47"/>
                              <a:gd name="T44" fmla="+- 0 7918 7829"/>
                              <a:gd name="T45" fmla="*/ T44 w 665"/>
                              <a:gd name="T46" fmla="+- 0 863 850"/>
                              <a:gd name="T47" fmla="*/ 863 h 47"/>
                              <a:gd name="T48" fmla="+- 0 7872 7829"/>
                              <a:gd name="T49" fmla="*/ T48 w 665"/>
                              <a:gd name="T50" fmla="+- 0 863 850"/>
                              <a:gd name="T51" fmla="*/ 863 h 47"/>
                              <a:gd name="T52" fmla="+- 0 7833 7829"/>
                              <a:gd name="T53" fmla="*/ T52 w 665"/>
                              <a:gd name="T54" fmla="+- 0 877 850"/>
                              <a:gd name="T55" fmla="*/ 877 h 47"/>
                              <a:gd name="T56" fmla="+- 0 7829 7829"/>
                              <a:gd name="T57" fmla="*/ T56 w 665"/>
                              <a:gd name="T58" fmla="+- 0 896 850"/>
                              <a:gd name="T59" fmla="*/ 896 h 47"/>
                              <a:gd name="T60" fmla="+- 0 7872 7829"/>
                              <a:gd name="T61" fmla="*/ T60 w 665"/>
                              <a:gd name="T62" fmla="+- 0 891 850"/>
                              <a:gd name="T63" fmla="*/ 891 h 47"/>
                              <a:gd name="T64" fmla="+- 0 7924 7829"/>
                              <a:gd name="T65" fmla="*/ T64 w 665"/>
                              <a:gd name="T66" fmla="+- 0 885 850"/>
                              <a:gd name="T67" fmla="*/ 885 h 47"/>
                              <a:gd name="T68" fmla="+- 0 7987 7829"/>
                              <a:gd name="T69" fmla="*/ T68 w 665"/>
                              <a:gd name="T70" fmla="+- 0 877 850"/>
                              <a:gd name="T71" fmla="*/ 877 h 47"/>
                              <a:gd name="T72" fmla="+- 0 8035 7829"/>
                              <a:gd name="T73" fmla="*/ T72 w 665"/>
                              <a:gd name="T74" fmla="+- 0 871 850"/>
                              <a:gd name="T75" fmla="*/ 871 h 47"/>
                              <a:gd name="T76" fmla="+- 0 8089 7829"/>
                              <a:gd name="T77" fmla="*/ T76 w 665"/>
                              <a:gd name="T78" fmla="+- 0 868 850"/>
                              <a:gd name="T79" fmla="*/ 868 h 47"/>
                              <a:gd name="T80" fmla="+- 0 8148 7829"/>
                              <a:gd name="T81" fmla="*/ T80 w 665"/>
                              <a:gd name="T82" fmla="+- 0 866 850"/>
                              <a:gd name="T83" fmla="*/ 866 h 47"/>
                              <a:gd name="T84" fmla="+- 0 8217 7829"/>
                              <a:gd name="T85" fmla="*/ T84 w 665"/>
                              <a:gd name="T86" fmla="+- 0 868 850"/>
                              <a:gd name="T87" fmla="*/ 868 h 47"/>
                              <a:gd name="T88" fmla="+- 0 8291 7829"/>
                              <a:gd name="T89" fmla="*/ T88 w 665"/>
                              <a:gd name="T90" fmla="+- 0 871 850"/>
                              <a:gd name="T91" fmla="*/ 871 h 47"/>
                              <a:gd name="T92" fmla="+- 0 8335 7829"/>
                              <a:gd name="T93" fmla="*/ T92 w 665"/>
                              <a:gd name="T94" fmla="+- 0 874 850"/>
                              <a:gd name="T95" fmla="*/ 874 h 47"/>
                              <a:gd name="T96" fmla="+- 0 8426 7829"/>
                              <a:gd name="T97" fmla="*/ T96 w 665"/>
                              <a:gd name="T98" fmla="+- 0 874 850"/>
                              <a:gd name="T99" fmla="*/ 874 h 47"/>
                              <a:gd name="T100" fmla="+- 0 8467 7829"/>
                              <a:gd name="T101" fmla="*/ T100 w 665"/>
                              <a:gd name="T102" fmla="+- 0 865 850"/>
                              <a:gd name="T103" fmla="*/ 865 h 47"/>
                              <a:gd name="T104" fmla="+- 0 8493 7829"/>
                              <a:gd name="T105" fmla="*/ T104 w 665"/>
                              <a:gd name="T106" fmla="+- 0 857 850"/>
                              <a:gd name="T107" fmla="*/ 85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5" h="47">
                                <a:moveTo>
                                  <a:pt x="41" y="1"/>
                                </a:moveTo>
                                <a:lnTo>
                                  <a:pt x="86" y="1"/>
                                </a:lnTo>
                                <a:lnTo>
                                  <a:pt x="143" y="4"/>
                                </a:lnTo>
                                <a:lnTo>
                                  <a:pt x="202" y="1"/>
                                </a:lnTo>
                                <a:lnTo>
                                  <a:pt x="260" y="2"/>
                                </a:lnTo>
                                <a:lnTo>
                                  <a:pt x="325" y="1"/>
                                </a:lnTo>
                                <a:lnTo>
                                  <a:pt x="373" y="0"/>
                                </a:lnTo>
                                <a:lnTo>
                                  <a:pt x="312" y="4"/>
                                </a:lnTo>
                                <a:lnTo>
                                  <a:pt x="263" y="7"/>
                                </a:lnTo>
                                <a:lnTo>
                                  <a:pt x="195" y="10"/>
                                </a:lnTo>
                                <a:lnTo>
                                  <a:pt x="135" y="13"/>
                                </a:lnTo>
                                <a:lnTo>
                                  <a:pt x="89" y="13"/>
                                </a:lnTo>
                                <a:lnTo>
                                  <a:pt x="43" y="13"/>
                                </a:lnTo>
                                <a:lnTo>
                                  <a:pt x="4" y="27"/>
                                </a:lnTo>
                                <a:lnTo>
                                  <a:pt x="0" y="46"/>
                                </a:lnTo>
                                <a:lnTo>
                                  <a:pt x="43" y="41"/>
                                </a:lnTo>
                                <a:lnTo>
                                  <a:pt x="95" y="35"/>
                                </a:lnTo>
                                <a:lnTo>
                                  <a:pt x="158" y="27"/>
                                </a:lnTo>
                                <a:lnTo>
                                  <a:pt x="206" y="21"/>
                                </a:lnTo>
                                <a:lnTo>
                                  <a:pt x="260" y="18"/>
                                </a:lnTo>
                                <a:lnTo>
                                  <a:pt x="319" y="16"/>
                                </a:lnTo>
                                <a:lnTo>
                                  <a:pt x="388" y="18"/>
                                </a:lnTo>
                                <a:lnTo>
                                  <a:pt x="462" y="21"/>
                                </a:lnTo>
                                <a:lnTo>
                                  <a:pt x="506" y="24"/>
                                </a:lnTo>
                                <a:lnTo>
                                  <a:pt x="597" y="24"/>
                                </a:lnTo>
                                <a:lnTo>
                                  <a:pt x="638" y="15"/>
                                </a:lnTo>
                                <a:lnTo>
                                  <a:pt x="664" y="7"/>
                                </a:lnTo>
                              </a:path>
                            </a:pathLst>
                          </a:custGeom>
                          <a:noFill/>
                          <a:ln w="1033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238"/>
                        <wps:cNvSpPr>
                          <a:spLocks/>
                        </wps:cNvSpPr>
                        <wps:spPr bwMode="auto">
                          <a:xfrm>
                            <a:off x="8096" y="694"/>
                            <a:ext cx="557" cy="47"/>
                          </a:xfrm>
                          <a:custGeom>
                            <a:avLst/>
                            <a:gdLst>
                              <a:gd name="T0" fmla="+- 0 8652 8096"/>
                              <a:gd name="T1" fmla="*/ T0 w 557"/>
                              <a:gd name="T2" fmla="+- 0 694 694"/>
                              <a:gd name="T3" fmla="*/ 694 h 47"/>
                              <a:gd name="T4" fmla="+- 0 8591 8096"/>
                              <a:gd name="T5" fmla="*/ T4 w 557"/>
                              <a:gd name="T6" fmla="+- 0 706 694"/>
                              <a:gd name="T7" fmla="*/ 706 h 47"/>
                              <a:gd name="T8" fmla="+- 0 8548 8096"/>
                              <a:gd name="T9" fmla="*/ T8 w 557"/>
                              <a:gd name="T10" fmla="+- 0 714 694"/>
                              <a:gd name="T11" fmla="*/ 714 h 47"/>
                              <a:gd name="T12" fmla="+- 0 8498 8096"/>
                              <a:gd name="T13" fmla="*/ T12 w 557"/>
                              <a:gd name="T14" fmla="+- 0 727 694"/>
                              <a:gd name="T15" fmla="*/ 727 h 47"/>
                              <a:gd name="T16" fmla="+- 0 8448 8096"/>
                              <a:gd name="T17" fmla="*/ T16 w 557"/>
                              <a:gd name="T18" fmla="+- 0 730 694"/>
                              <a:gd name="T19" fmla="*/ 730 h 47"/>
                              <a:gd name="T20" fmla="+- 0 8387 8096"/>
                              <a:gd name="T21" fmla="*/ T20 w 557"/>
                              <a:gd name="T22" fmla="+- 0 727 694"/>
                              <a:gd name="T23" fmla="*/ 727 h 47"/>
                              <a:gd name="T24" fmla="+- 0 8336 8096"/>
                              <a:gd name="T25" fmla="*/ T24 w 557"/>
                              <a:gd name="T26" fmla="+- 0 724 694"/>
                              <a:gd name="T27" fmla="*/ 724 h 47"/>
                              <a:gd name="T28" fmla="+- 0 8276 8096"/>
                              <a:gd name="T29" fmla="*/ T28 w 557"/>
                              <a:gd name="T30" fmla="+- 0 725 694"/>
                              <a:gd name="T31" fmla="*/ 725 h 47"/>
                              <a:gd name="T32" fmla="+- 0 8230 8096"/>
                              <a:gd name="T33" fmla="*/ T32 w 557"/>
                              <a:gd name="T34" fmla="+- 0 735 694"/>
                              <a:gd name="T35" fmla="*/ 735 h 47"/>
                              <a:gd name="T36" fmla="+- 0 8187 8096"/>
                              <a:gd name="T37" fmla="*/ T36 w 557"/>
                              <a:gd name="T38" fmla="+- 0 740 694"/>
                              <a:gd name="T39" fmla="*/ 740 h 47"/>
                              <a:gd name="T40" fmla="+- 0 8139 8096"/>
                              <a:gd name="T41" fmla="*/ T40 w 557"/>
                              <a:gd name="T42" fmla="+- 0 738 694"/>
                              <a:gd name="T43" fmla="*/ 738 h 47"/>
                              <a:gd name="T44" fmla="+- 0 8096 8096"/>
                              <a:gd name="T45" fmla="*/ T44 w 557"/>
                              <a:gd name="T46" fmla="+- 0 728 694"/>
                              <a:gd name="T47" fmla="*/ 72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7" h="47">
                                <a:moveTo>
                                  <a:pt x="556" y="0"/>
                                </a:moveTo>
                                <a:lnTo>
                                  <a:pt x="495" y="12"/>
                                </a:lnTo>
                                <a:lnTo>
                                  <a:pt x="452" y="20"/>
                                </a:lnTo>
                                <a:lnTo>
                                  <a:pt x="402" y="33"/>
                                </a:lnTo>
                                <a:lnTo>
                                  <a:pt x="352" y="36"/>
                                </a:lnTo>
                                <a:lnTo>
                                  <a:pt x="291" y="33"/>
                                </a:lnTo>
                                <a:lnTo>
                                  <a:pt x="240" y="30"/>
                                </a:lnTo>
                                <a:lnTo>
                                  <a:pt x="180" y="31"/>
                                </a:lnTo>
                                <a:lnTo>
                                  <a:pt x="134" y="41"/>
                                </a:lnTo>
                                <a:lnTo>
                                  <a:pt x="91" y="46"/>
                                </a:lnTo>
                                <a:lnTo>
                                  <a:pt x="43" y="44"/>
                                </a:lnTo>
                                <a:lnTo>
                                  <a:pt x="0" y="34"/>
                                </a:lnTo>
                              </a:path>
                            </a:pathLst>
                          </a:custGeom>
                          <a:noFill/>
                          <a:ln w="1033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239"/>
                        <wps:cNvSpPr>
                          <a:spLocks/>
                        </wps:cNvSpPr>
                        <wps:spPr bwMode="auto">
                          <a:xfrm>
                            <a:off x="7593" y="1095"/>
                            <a:ext cx="331" cy="36"/>
                          </a:xfrm>
                          <a:custGeom>
                            <a:avLst/>
                            <a:gdLst>
                              <a:gd name="T0" fmla="+- 0 7593 7593"/>
                              <a:gd name="T1" fmla="*/ T0 w 331"/>
                              <a:gd name="T2" fmla="+- 0 1130 1095"/>
                              <a:gd name="T3" fmla="*/ 1130 h 36"/>
                              <a:gd name="T4" fmla="+- 0 7629 7593"/>
                              <a:gd name="T5" fmla="*/ T4 w 331"/>
                              <a:gd name="T6" fmla="+- 0 1113 1095"/>
                              <a:gd name="T7" fmla="*/ 1113 h 36"/>
                              <a:gd name="T8" fmla="+- 0 7674 7593"/>
                              <a:gd name="T9" fmla="*/ T8 w 331"/>
                              <a:gd name="T10" fmla="+- 0 1118 1095"/>
                              <a:gd name="T11" fmla="*/ 1118 h 36"/>
                              <a:gd name="T12" fmla="+- 0 7720 7593"/>
                              <a:gd name="T13" fmla="*/ T12 w 331"/>
                              <a:gd name="T14" fmla="+- 0 1105 1095"/>
                              <a:gd name="T15" fmla="*/ 1105 h 36"/>
                              <a:gd name="T16" fmla="+- 0 7781 7593"/>
                              <a:gd name="T17" fmla="*/ T16 w 331"/>
                              <a:gd name="T18" fmla="+- 0 1095 1095"/>
                              <a:gd name="T19" fmla="*/ 1095 h 36"/>
                              <a:gd name="T20" fmla="+- 0 7820 7593"/>
                              <a:gd name="T21" fmla="*/ T20 w 331"/>
                              <a:gd name="T22" fmla="+- 0 1104 1095"/>
                              <a:gd name="T23" fmla="*/ 1104 h 36"/>
                              <a:gd name="T24" fmla="+- 0 7866 7593"/>
                              <a:gd name="T25" fmla="*/ T24 w 331"/>
                              <a:gd name="T26" fmla="+- 0 1104 1095"/>
                              <a:gd name="T27" fmla="*/ 1104 h 36"/>
                              <a:gd name="T28" fmla="+- 0 7885 7593"/>
                              <a:gd name="T29" fmla="*/ T28 w 331"/>
                              <a:gd name="T30" fmla="+- 0 1127 1095"/>
                              <a:gd name="T31" fmla="*/ 1127 h 36"/>
                              <a:gd name="T32" fmla="+- 0 7924 7593"/>
                              <a:gd name="T33" fmla="*/ T32 w 331"/>
                              <a:gd name="T34" fmla="+- 0 1130 1095"/>
                              <a:gd name="T35" fmla="*/ 113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1" h="36">
                                <a:moveTo>
                                  <a:pt x="0" y="35"/>
                                </a:moveTo>
                                <a:lnTo>
                                  <a:pt x="36" y="18"/>
                                </a:lnTo>
                                <a:lnTo>
                                  <a:pt x="81" y="23"/>
                                </a:lnTo>
                                <a:lnTo>
                                  <a:pt x="127" y="10"/>
                                </a:lnTo>
                                <a:lnTo>
                                  <a:pt x="188" y="0"/>
                                </a:lnTo>
                                <a:lnTo>
                                  <a:pt x="227" y="9"/>
                                </a:lnTo>
                                <a:lnTo>
                                  <a:pt x="273" y="9"/>
                                </a:lnTo>
                                <a:lnTo>
                                  <a:pt x="292" y="32"/>
                                </a:lnTo>
                                <a:lnTo>
                                  <a:pt x="331" y="35"/>
                                </a:lnTo>
                              </a:path>
                            </a:pathLst>
                          </a:custGeom>
                          <a:noFill/>
                          <a:ln w="1034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 name="Picture 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87" y="1314"/>
                            <a:ext cx="192" cy="206"/>
                          </a:xfrm>
                          <a:prstGeom prst="rect">
                            <a:avLst/>
                          </a:prstGeom>
                          <a:noFill/>
                          <a:extLst>
                            <a:ext uri="{909E8E84-426E-40DD-AFC4-6F175D3DCCD1}">
                              <a14:hiddenFill xmlns:a14="http://schemas.microsoft.com/office/drawing/2010/main">
                                <a:solidFill>
                                  <a:srgbClr val="FFFFFF"/>
                                </a:solidFill>
                              </a14:hiddenFill>
                            </a:ext>
                          </a:extLst>
                        </pic:spPr>
                      </pic:pic>
                      <wps:wsp>
                        <wps:cNvPr id="744" name="Freeform 241"/>
                        <wps:cNvSpPr>
                          <a:spLocks/>
                        </wps:cNvSpPr>
                        <wps:spPr bwMode="auto">
                          <a:xfrm>
                            <a:off x="7844" y="1308"/>
                            <a:ext cx="496" cy="48"/>
                          </a:xfrm>
                          <a:custGeom>
                            <a:avLst/>
                            <a:gdLst>
                              <a:gd name="T0" fmla="+- 0 7844 7844"/>
                              <a:gd name="T1" fmla="*/ T0 w 496"/>
                              <a:gd name="T2" fmla="+- 0 1308 1308"/>
                              <a:gd name="T3" fmla="*/ 1308 h 48"/>
                              <a:gd name="T4" fmla="+- 0 7894 7844"/>
                              <a:gd name="T5" fmla="*/ T4 w 496"/>
                              <a:gd name="T6" fmla="+- 0 1331 1308"/>
                              <a:gd name="T7" fmla="*/ 1331 h 48"/>
                              <a:gd name="T8" fmla="+- 0 7948 7844"/>
                              <a:gd name="T9" fmla="*/ T8 w 496"/>
                              <a:gd name="T10" fmla="+- 0 1340 1308"/>
                              <a:gd name="T11" fmla="*/ 1340 h 48"/>
                              <a:gd name="T12" fmla="+- 0 8015 7844"/>
                              <a:gd name="T13" fmla="*/ T12 w 496"/>
                              <a:gd name="T14" fmla="+- 0 1339 1308"/>
                              <a:gd name="T15" fmla="*/ 1339 h 48"/>
                              <a:gd name="T16" fmla="+- 0 8059 7844"/>
                              <a:gd name="T17" fmla="*/ T16 w 496"/>
                              <a:gd name="T18" fmla="+- 0 1334 1308"/>
                              <a:gd name="T19" fmla="*/ 1334 h 48"/>
                              <a:gd name="T20" fmla="+- 0 8116 7844"/>
                              <a:gd name="T21" fmla="*/ T20 w 496"/>
                              <a:gd name="T22" fmla="+- 0 1332 1308"/>
                              <a:gd name="T23" fmla="*/ 1332 h 48"/>
                              <a:gd name="T24" fmla="+- 0 8196 7844"/>
                              <a:gd name="T25" fmla="*/ T24 w 496"/>
                              <a:gd name="T26" fmla="+- 0 1347 1308"/>
                              <a:gd name="T27" fmla="*/ 1347 h 48"/>
                              <a:gd name="T28" fmla="+- 0 8250 7844"/>
                              <a:gd name="T29" fmla="*/ T28 w 496"/>
                              <a:gd name="T30" fmla="+- 0 1355 1308"/>
                              <a:gd name="T31" fmla="*/ 1355 h 48"/>
                              <a:gd name="T32" fmla="+- 0 8295 7844"/>
                              <a:gd name="T33" fmla="*/ T32 w 496"/>
                              <a:gd name="T34" fmla="+- 0 1355 1308"/>
                              <a:gd name="T35" fmla="*/ 1355 h 48"/>
                              <a:gd name="T36" fmla="+- 0 8339 7844"/>
                              <a:gd name="T37" fmla="*/ T36 w 496"/>
                              <a:gd name="T38" fmla="+- 0 1351 1308"/>
                              <a:gd name="T39" fmla="*/ 135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6" h="48">
                                <a:moveTo>
                                  <a:pt x="0" y="0"/>
                                </a:moveTo>
                                <a:lnTo>
                                  <a:pt x="50" y="23"/>
                                </a:lnTo>
                                <a:lnTo>
                                  <a:pt x="104" y="32"/>
                                </a:lnTo>
                                <a:lnTo>
                                  <a:pt x="171" y="31"/>
                                </a:lnTo>
                                <a:lnTo>
                                  <a:pt x="215" y="26"/>
                                </a:lnTo>
                                <a:lnTo>
                                  <a:pt x="272" y="24"/>
                                </a:lnTo>
                                <a:lnTo>
                                  <a:pt x="352" y="39"/>
                                </a:lnTo>
                                <a:lnTo>
                                  <a:pt x="406" y="47"/>
                                </a:lnTo>
                                <a:lnTo>
                                  <a:pt x="451" y="47"/>
                                </a:lnTo>
                                <a:lnTo>
                                  <a:pt x="495" y="43"/>
                                </a:lnTo>
                              </a:path>
                            </a:pathLst>
                          </a:custGeom>
                          <a:noFill/>
                          <a:ln w="1033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242"/>
                        <wps:cNvSpPr>
                          <a:spLocks/>
                        </wps:cNvSpPr>
                        <wps:spPr bwMode="auto">
                          <a:xfrm>
                            <a:off x="8109" y="1261"/>
                            <a:ext cx="350" cy="47"/>
                          </a:xfrm>
                          <a:custGeom>
                            <a:avLst/>
                            <a:gdLst>
                              <a:gd name="T0" fmla="+- 0 8109 8109"/>
                              <a:gd name="T1" fmla="*/ T0 w 350"/>
                              <a:gd name="T2" fmla="+- 0 1261 1261"/>
                              <a:gd name="T3" fmla="*/ 1261 h 47"/>
                              <a:gd name="T4" fmla="+- 0 8163 8109"/>
                              <a:gd name="T5" fmla="*/ T4 w 350"/>
                              <a:gd name="T6" fmla="+- 0 1269 1261"/>
                              <a:gd name="T7" fmla="*/ 1269 h 47"/>
                              <a:gd name="T8" fmla="+- 0 8213 8109"/>
                              <a:gd name="T9" fmla="*/ T8 w 350"/>
                              <a:gd name="T10" fmla="+- 0 1270 1261"/>
                              <a:gd name="T11" fmla="*/ 1270 h 47"/>
                              <a:gd name="T12" fmla="+- 0 8252 8109"/>
                              <a:gd name="T13" fmla="*/ T12 w 350"/>
                              <a:gd name="T14" fmla="+- 0 1283 1261"/>
                              <a:gd name="T15" fmla="*/ 1283 h 47"/>
                              <a:gd name="T16" fmla="+- 0 8311 8109"/>
                              <a:gd name="T17" fmla="*/ T16 w 350"/>
                              <a:gd name="T18" fmla="+- 0 1290 1261"/>
                              <a:gd name="T19" fmla="*/ 1290 h 47"/>
                              <a:gd name="T20" fmla="+- 0 8359 8109"/>
                              <a:gd name="T21" fmla="*/ T20 w 350"/>
                              <a:gd name="T22" fmla="+- 0 1289 1261"/>
                              <a:gd name="T23" fmla="*/ 1289 h 47"/>
                              <a:gd name="T24" fmla="+- 0 8415 8109"/>
                              <a:gd name="T25" fmla="*/ T24 w 350"/>
                              <a:gd name="T26" fmla="+- 0 1296 1261"/>
                              <a:gd name="T27" fmla="*/ 1296 h 47"/>
                              <a:gd name="T28" fmla="+- 0 8458 8109"/>
                              <a:gd name="T29" fmla="*/ T28 w 350"/>
                              <a:gd name="T30" fmla="+- 0 1308 1261"/>
                              <a:gd name="T31" fmla="*/ 1308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0" h="47">
                                <a:moveTo>
                                  <a:pt x="0" y="0"/>
                                </a:moveTo>
                                <a:lnTo>
                                  <a:pt x="54" y="8"/>
                                </a:lnTo>
                                <a:lnTo>
                                  <a:pt x="104" y="9"/>
                                </a:lnTo>
                                <a:lnTo>
                                  <a:pt x="143" y="22"/>
                                </a:lnTo>
                                <a:lnTo>
                                  <a:pt x="202" y="29"/>
                                </a:lnTo>
                                <a:lnTo>
                                  <a:pt x="250" y="28"/>
                                </a:lnTo>
                                <a:lnTo>
                                  <a:pt x="306" y="35"/>
                                </a:lnTo>
                                <a:lnTo>
                                  <a:pt x="349" y="47"/>
                                </a:lnTo>
                              </a:path>
                            </a:pathLst>
                          </a:custGeom>
                          <a:noFill/>
                          <a:ln w="1035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243"/>
                        <wps:cNvSpPr>
                          <a:spLocks/>
                        </wps:cNvSpPr>
                        <wps:spPr bwMode="auto">
                          <a:xfrm>
                            <a:off x="5446" y="947"/>
                            <a:ext cx="39" cy="21"/>
                          </a:xfrm>
                          <a:custGeom>
                            <a:avLst/>
                            <a:gdLst>
                              <a:gd name="T0" fmla="+- 0 5481 5446"/>
                              <a:gd name="T1" fmla="*/ T0 w 39"/>
                              <a:gd name="T2" fmla="+- 0 947 947"/>
                              <a:gd name="T3" fmla="*/ 947 h 21"/>
                              <a:gd name="T4" fmla="+- 0 5481 5446"/>
                              <a:gd name="T5" fmla="*/ T4 w 39"/>
                              <a:gd name="T6" fmla="+- 0 947 947"/>
                              <a:gd name="T7" fmla="*/ 947 h 21"/>
                              <a:gd name="T8" fmla="+- 0 5446 5446"/>
                              <a:gd name="T9" fmla="*/ T8 w 39"/>
                              <a:gd name="T10" fmla="+- 0 951 947"/>
                              <a:gd name="T11" fmla="*/ 951 h 21"/>
                              <a:gd name="T12" fmla="+- 0 5449 5446"/>
                              <a:gd name="T13" fmla="*/ T12 w 39"/>
                              <a:gd name="T14" fmla="+- 0 968 947"/>
                              <a:gd name="T15" fmla="*/ 968 h 21"/>
                              <a:gd name="T16" fmla="+- 0 5484 5446"/>
                              <a:gd name="T17" fmla="*/ T16 w 39"/>
                              <a:gd name="T18" fmla="+- 0 963 947"/>
                              <a:gd name="T19" fmla="*/ 963 h 21"/>
                              <a:gd name="T20" fmla="+- 0 5484 5446"/>
                              <a:gd name="T21" fmla="*/ T20 w 39"/>
                              <a:gd name="T22" fmla="+- 0 963 947"/>
                              <a:gd name="T23" fmla="*/ 963 h 21"/>
                              <a:gd name="T24" fmla="+- 0 5481 5446"/>
                              <a:gd name="T25" fmla="*/ T24 w 39"/>
                              <a:gd name="T26" fmla="+- 0 947 947"/>
                              <a:gd name="T27" fmla="*/ 947 h 21"/>
                            </a:gdLst>
                            <a:ahLst/>
                            <a:cxnLst>
                              <a:cxn ang="0">
                                <a:pos x="T1" y="T3"/>
                              </a:cxn>
                              <a:cxn ang="0">
                                <a:pos x="T5" y="T7"/>
                              </a:cxn>
                              <a:cxn ang="0">
                                <a:pos x="T9" y="T11"/>
                              </a:cxn>
                              <a:cxn ang="0">
                                <a:pos x="T13" y="T15"/>
                              </a:cxn>
                              <a:cxn ang="0">
                                <a:pos x="T17" y="T19"/>
                              </a:cxn>
                              <a:cxn ang="0">
                                <a:pos x="T21" y="T23"/>
                              </a:cxn>
                              <a:cxn ang="0">
                                <a:pos x="T25" y="T27"/>
                              </a:cxn>
                            </a:cxnLst>
                            <a:rect l="0" t="0" r="r" b="b"/>
                            <a:pathLst>
                              <a:path w="39" h="21">
                                <a:moveTo>
                                  <a:pt x="35" y="0"/>
                                </a:moveTo>
                                <a:lnTo>
                                  <a:pt x="35" y="0"/>
                                </a:lnTo>
                                <a:lnTo>
                                  <a:pt x="0" y="4"/>
                                </a:lnTo>
                                <a:lnTo>
                                  <a:pt x="3" y="21"/>
                                </a:lnTo>
                                <a:lnTo>
                                  <a:pt x="38" y="16"/>
                                </a:lnTo>
                                <a:lnTo>
                                  <a:pt x="3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244"/>
                        <wps:cNvSpPr>
                          <a:spLocks/>
                        </wps:cNvSpPr>
                        <wps:spPr bwMode="auto">
                          <a:xfrm>
                            <a:off x="5481" y="941"/>
                            <a:ext cx="51" cy="23"/>
                          </a:xfrm>
                          <a:custGeom>
                            <a:avLst/>
                            <a:gdLst>
                              <a:gd name="T0" fmla="+- 0 5529 5481"/>
                              <a:gd name="T1" fmla="*/ T0 w 51"/>
                              <a:gd name="T2" fmla="+- 0 941 941"/>
                              <a:gd name="T3" fmla="*/ 941 h 23"/>
                              <a:gd name="T4" fmla="+- 0 5481 5481"/>
                              <a:gd name="T5" fmla="*/ T4 w 51"/>
                              <a:gd name="T6" fmla="+- 0 947 941"/>
                              <a:gd name="T7" fmla="*/ 947 h 23"/>
                              <a:gd name="T8" fmla="+- 0 5484 5481"/>
                              <a:gd name="T9" fmla="*/ T8 w 51"/>
                              <a:gd name="T10" fmla="+- 0 963 941"/>
                              <a:gd name="T11" fmla="*/ 963 h 23"/>
                              <a:gd name="T12" fmla="+- 0 5532 5481"/>
                              <a:gd name="T13" fmla="*/ T12 w 51"/>
                              <a:gd name="T14" fmla="+- 0 957 941"/>
                              <a:gd name="T15" fmla="*/ 957 h 23"/>
                              <a:gd name="T16" fmla="+- 0 5529 5481"/>
                              <a:gd name="T17" fmla="*/ T16 w 51"/>
                              <a:gd name="T18" fmla="+- 0 941 941"/>
                              <a:gd name="T19" fmla="*/ 941 h 23"/>
                            </a:gdLst>
                            <a:ahLst/>
                            <a:cxnLst>
                              <a:cxn ang="0">
                                <a:pos x="T1" y="T3"/>
                              </a:cxn>
                              <a:cxn ang="0">
                                <a:pos x="T5" y="T7"/>
                              </a:cxn>
                              <a:cxn ang="0">
                                <a:pos x="T9" y="T11"/>
                              </a:cxn>
                              <a:cxn ang="0">
                                <a:pos x="T13" y="T15"/>
                              </a:cxn>
                              <a:cxn ang="0">
                                <a:pos x="T17" y="T19"/>
                              </a:cxn>
                            </a:cxnLst>
                            <a:rect l="0" t="0" r="r" b="b"/>
                            <a:pathLst>
                              <a:path w="51" h="23">
                                <a:moveTo>
                                  <a:pt x="48" y="0"/>
                                </a:moveTo>
                                <a:lnTo>
                                  <a:pt x="0" y="6"/>
                                </a:lnTo>
                                <a:lnTo>
                                  <a:pt x="3" y="22"/>
                                </a:lnTo>
                                <a:lnTo>
                                  <a:pt x="51" y="16"/>
                                </a:lnTo>
                                <a:lnTo>
                                  <a:pt x="4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245"/>
                        <wps:cNvSpPr>
                          <a:spLocks/>
                        </wps:cNvSpPr>
                        <wps:spPr bwMode="auto">
                          <a:xfrm>
                            <a:off x="5529" y="935"/>
                            <a:ext cx="45" cy="23"/>
                          </a:xfrm>
                          <a:custGeom>
                            <a:avLst/>
                            <a:gdLst>
                              <a:gd name="T0" fmla="+- 0 5570 5529"/>
                              <a:gd name="T1" fmla="*/ T0 w 45"/>
                              <a:gd name="T2" fmla="+- 0 935 935"/>
                              <a:gd name="T3" fmla="*/ 935 h 23"/>
                              <a:gd name="T4" fmla="+- 0 5529 5529"/>
                              <a:gd name="T5" fmla="*/ T4 w 45"/>
                              <a:gd name="T6" fmla="+- 0 941 935"/>
                              <a:gd name="T7" fmla="*/ 941 h 23"/>
                              <a:gd name="T8" fmla="+- 0 5532 5529"/>
                              <a:gd name="T9" fmla="*/ T8 w 45"/>
                              <a:gd name="T10" fmla="+- 0 957 935"/>
                              <a:gd name="T11" fmla="*/ 957 h 23"/>
                              <a:gd name="T12" fmla="+- 0 5573 5529"/>
                              <a:gd name="T13" fmla="*/ T12 w 45"/>
                              <a:gd name="T14" fmla="+- 0 951 935"/>
                              <a:gd name="T15" fmla="*/ 951 h 23"/>
                              <a:gd name="T16" fmla="+- 0 5571 5529"/>
                              <a:gd name="T17" fmla="*/ T16 w 45"/>
                              <a:gd name="T18" fmla="+- 0 943 935"/>
                              <a:gd name="T19" fmla="*/ 943 h 23"/>
                              <a:gd name="T20" fmla="+- 0 5570 5529"/>
                              <a:gd name="T21" fmla="*/ T20 w 45"/>
                              <a:gd name="T22" fmla="+- 0 935 935"/>
                              <a:gd name="T23" fmla="*/ 935 h 23"/>
                            </a:gdLst>
                            <a:ahLst/>
                            <a:cxnLst>
                              <a:cxn ang="0">
                                <a:pos x="T1" y="T3"/>
                              </a:cxn>
                              <a:cxn ang="0">
                                <a:pos x="T5" y="T7"/>
                              </a:cxn>
                              <a:cxn ang="0">
                                <a:pos x="T9" y="T11"/>
                              </a:cxn>
                              <a:cxn ang="0">
                                <a:pos x="T13" y="T15"/>
                              </a:cxn>
                              <a:cxn ang="0">
                                <a:pos x="T17" y="T19"/>
                              </a:cxn>
                              <a:cxn ang="0">
                                <a:pos x="T21" y="T23"/>
                              </a:cxn>
                            </a:cxnLst>
                            <a:rect l="0" t="0" r="r" b="b"/>
                            <a:pathLst>
                              <a:path w="45" h="23">
                                <a:moveTo>
                                  <a:pt x="41" y="0"/>
                                </a:moveTo>
                                <a:lnTo>
                                  <a:pt x="0" y="6"/>
                                </a:lnTo>
                                <a:lnTo>
                                  <a:pt x="3" y="22"/>
                                </a:lnTo>
                                <a:lnTo>
                                  <a:pt x="44" y="16"/>
                                </a:lnTo>
                                <a:lnTo>
                                  <a:pt x="42" y="8"/>
                                </a:lnTo>
                                <a:lnTo>
                                  <a:pt x="4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 name="Picture 2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700" y="523"/>
                            <a:ext cx="626" cy="158"/>
                          </a:xfrm>
                          <a:prstGeom prst="rect">
                            <a:avLst/>
                          </a:prstGeom>
                          <a:noFill/>
                          <a:extLst>
                            <a:ext uri="{909E8E84-426E-40DD-AFC4-6F175D3DCCD1}">
                              <a14:hiddenFill xmlns:a14="http://schemas.microsoft.com/office/drawing/2010/main">
                                <a:solidFill>
                                  <a:srgbClr val="FFFFFF"/>
                                </a:solidFill>
                              </a14:hiddenFill>
                            </a:ext>
                          </a:extLst>
                        </pic:spPr>
                      </pic:pic>
                      <wps:wsp>
                        <wps:cNvPr id="750" name="Freeform 247"/>
                        <wps:cNvSpPr>
                          <a:spLocks/>
                        </wps:cNvSpPr>
                        <wps:spPr bwMode="auto">
                          <a:xfrm>
                            <a:off x="7161" y="1323"/>
                            <a:ext cx="207" cy="694"/>
                          </a:xfrm>
                          <a:custGeom>
                            <a:avLst/>
                            <a:gdLst>
                              <a:gd name="T0" fmla="+- 0 7368 7161"/>
                              <a:gd name="T1" fmla="*/ T0 w 207"/>
                              <a:gd name="T2" fmla="+- 0 1323 1323"/>
                              <a:gd name="T3" fmla="*/ 1323 h 694"/>
                              <a:gd name="T4" fmla="+- 0 7335 7161"/>
                              <a:gd name="T5" fmla="*/ T4 w 207"/>
                              <a:gd name="T6" fmla="+- 0 1331 1323"/>
                              <a:gd name="T7" fmla="*/ 1331 h 694"/>
                              <a:gd name="T8" fmla="+- 0 7298 7161"/>
                              <a:gd name="T9" fmla="*/ T8 w 207"/>
                              <a:gd name="T10" fmla="+- 0 1335 1323"/>
                              <a:gd name="T11" fmla="*/ 1335 h 694"/>
                              <a:gd name="T12" fmla="+- 0 7268 7161"/>
                              <a:gd name="T13" fmla="*/ T12 w 207"/>
                              <a:gd name="T14" fmla="+- 0 1345 1323"/>
                              <a:gd name="T15" fmla="*/ 1345 h 694"/>
                              <a:gd name="T16" fmla="+- 0 7214 7161"/>
                              <a:gd name="T17" fmla="*/ T16 w 207"/>
                              <a:gd name="T18" fmla="+- 0 1380 1323"/>
                              <a:gd name="T19" fmla="*/ 1380 h 694"/>
                              <a:gd name="T20" fmla="+- 0 7199 7161"/>
                              <a:gd name="T21" fmla="*/ T20 w 207"/>
                              <a:gd name="T22" fmla="+- 0 1442 1323"/>
                              <a:gd name="T23" fmla="*/ 1442 h 694"/>
                              <a:gd name="T24" fmla="+- 0 7199 7161"/>
                              <a:gd name="T25" fmla="*/ T24 w 207"/>
                              <a:gd name="T26" fmla="+- 0 1467 1323"/>
                              <a:gd name="T27" fmla="*/ 1467 h 694"/>
                              <a:gd name="T28" fmla="+- 0 7194 7161"/>
                              <a:gd name="T29" fmla="*/ T28 w 207"/>
                              <a:gd name="T30" fmla="+- 0 1489 1323"/>
                              <a:gd name="T31" fmla="*/ 1489 h 694"/>
                              <a:gd name="T32" fmla="+- 0 7188 7161"/>
                              <a:gd name="T33" fmla="*/ T32 w 207"/>
                              <a:gd name="T34" fmla="+- 0 1513 1323"/>
                              <a:gd name="T35" fmla="*/ 1513 h 694"/>
                              <a:gd name="T36" fmla="+- 0 7185 7161"/>
                              <a:gd name="T37" fmla="*/ T36 w 207"/>
                              <a:gd name="T38" fmla="+- 0 1537 1323"/>
                              <a:gd name="T39" fmla="*/ 1537 h 694"/>
                              <a:gd name="T40" fmla="+- 0 7179 7161"/>
                              <a:gd name="T41" fmla="*/ T40 w 207"/>
                              <a:gd name="T42" fmla="+- 0 1562 1323"/>
                              <a:gd name="T43" fmla="*/ 1562 h 694"/>
                              <a:gd name="T44" fmla="+- 0 7177 7161"/>
                              <a:gd name="T45" fmla="*/ T44 w 207"/>
                              <a:gd name="T46" fmla="+- 0 1582 1323"/>
                              <a:gd name="T47" fmla="*/ 1582 h 694"/>
                              <a:gd name="T48" fmla="+- 0 7175 7161"/>
                              <a:gd name="T49" fmla="*/ T48 w 207"/>
                              <a:gd name="T50" fmla="+- 0 1608 1323"/>
                              <a:gd name="T51" fmla="*/ 1608 h 694"/>
                              <a:gd name="T52" fmla="+- 0 7166 7161"/>
                              <a:gd name="T53" fmla="*/ T52 w 207"/>
                              <a:gd name="T54" fmla="+- 0 1635 1323"/>
                              <a:gd name="T55" fmla="*/ 1635 h 694"/>
                              <a:gd name="T56" fmla="+- 0 7164 7161"/>
                              <a:gd name="T57" fmla="*/ T56 w 207"/>
                              <a:gd name="T58" fmla="+- 0 1659 1323"/>
                              <a:gd name="T59" fmla="*/ 1659 h 694"/>
                              <a:gd name="T60" fmla="+- 0 7161 7161"/>
                              <a:gd name="T61" fmla="*/ T60 w 207"/>
                              <a:gd name="T62" fmla="+- 0 1683 1323"/>
                              <a:gd name="T63" fmla="*/ 1683 h 694"/>
                              <a:gd name="T64" fmla="+- 0 7166 7161"/>
                              <a:gd name="T65" fmla="*/ T64 w 207"/>
                              <a:gd name="T66" fmla="+- 0 1711 1323"/>
                              <a:gd name="T67" fmla="*/ 1711 h 694"/>
                              <a:gd name="T68" fmla="+- 0 7164 7161"/>
                              <a:gd name="T69" fmla="*/ T68 w 207"/>
                              <a:gd name="T70" fmla="+- 0 1738 1323"/>
                              <a:gd name="T71" fmla="*/ 1738 h 694"/>
                              <a:gd name="T72" fmla="+- 0 7161 7161"/>
                              <a:gd name="T73" fmla="*/ T72 w 207"/>
                              <a:gd name="T74" fmla="+- 0 1767 1323"/>
                              <a:gd name="T75" fmla="*/ 1767 h 694"/>
                              <a:gd name="T76" fmla="+- 0 7166 7161"/>
                              <a:gd name="T77" fmla="*/ T76 w 207"/>
                              <a:gd name="T78" fmla="+- 0 1793 1323"/>
                              <a:gd name="T79" fmla="*/ 1793 h 694"/>
                              <a:gd name="T80" fmla="+- 0 7166 7161"/>
                              <a:gd name="T81" fmla="*/ T80 w 207"/>
                              <a:gd name="T82" fmla="+- 0 1823 1323"/>
                              <a:gd name="T83" fmla="*/ 1823 h 694"/>
                              <a:gd name="T84" fmla="+- 0 7175 7161"/>
                              <a:gd name="T85" fmla="*/ T84 w 207"/>
                              <a:gd name="T86" fmla="+- 0 1848 1323"/>
                              <a:gd name="T87" fmla="*/ 1848 h 694"/>
                              <a:gd name="T88" fmla="+- 0 7175 7161"/>
                              <a:gd name="T89" fmla="*/ T88 w 207"/>
                              <a:gd name="T90" fmla="+- 0 1879 1323"/>
                              <a:gd name="T91" fmla="*/ 1879 h 694"/>
                              <a:gd name="T92" fmla="+- 0 7175 7161"/>
                              <a:gd name="T93" fmla="*/ T92 w 207"/>
                              <a:gd name="T94" fmla="+- 0 1900 1323"/>
                              <a:gd name="T95" fmla="*/ 1900 h 694"/>
                              <a:gd name="T96" fmla="+- 0 7179 7161"/>
                              <a:gd name="T97" fmla="*/ T96 w 207"/>
                              <a:gd name="T98" fmla="+- 0 1925 1323"/>
                              <a:gd name="T99" fmla="*/ 1925 h 694"/>
                              <a:gd name="T100" fmla="+- 0 7179 7161"/>
                              <a:gd name="T101" fmla="*/ T100 w 207"/>
                              <a:gd name="T102" fmla="+- 0 1947 1323"/>
                              <a:gd name="T103" fmla="*/ 1947 h 694"/>
                              <a:gd name="T104" fmla="+- 0 7183 7161"/>
                              <a:gd name="T105" fmla="*/ T104 w 207"/>
                              <a:gd name="T106" fmla="+- 0 1975 1323"/>
                              <a:gd name="T107" fmla="*/ 1975 h 694"/>
                              <a:gd name="T108" fmla="+- 0 7188 7161"/>
                              <a:gd name="T109" fmla="*/ T108 w 207"/>
                              <a:gd name="T110" fmla="+- 0 2002 1323"/>
                              <a:gd name="T111" fmla="*/ 2002 h 694"/>
                              <a:gd name="T112" fmla="+- 0 7194 7161"/>
                              <a:gd name="T113" fmla="*/ T112 w 207"/>
                              <a:gd name="T114" fmla="+- 0 2017 1323"/>
                              <a:gd name="T115" fmla="*/ 2017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7" h="694">
                                <a:moveTo>
                                  <a:pt x="207" y="0"/>
                                </a:moveTo>
                                <a:lnTo>
                                  <a:pt x="174" y="8"/>
                                </a:lnTo>
                                <a:lnTo>
                                  <a:pt x="137" y="12"/>
                                </a:lnTo>
                                <a:lnTo>
                                  <a:pt x="107" y="22"/>
                                </a:lnTo>
                                <a:lnTo>
                                  <a:pt x="53" y="57"/>
                                </a:lnTo>
                                <a:lnTo>
                                  <a:pt x="38" y="119"/>
                                </a:lnTo>
                                <a:lnTo>
                                  <a:pt x="38" y="144"/>
                                </a:lnTo>
                                <a:lnTo>
                                  <a:pt x="33" y="166"/>
                                </a:lnTo>
                                <a:lnTo>
                                  <a:pt x="27" y="190"/>
                                </a:lnTo>
                                <a:lnTo>
                                  <a:pt x="24" y="214"/>
                                </a:lnTo>
                                <a:lnTo>
                                  <a:pt x="18" y="239"/>
                                </a:lnTo>
                                <a:lnTo>
                                  <a:pt x="16" y="259"/>
                                </a:lnTo>
                                <a:lnTo>
                                  <a:pt x="14" y="285"/>
                                </a:lnTo>
                                <a:lnTo>
                                  <a:pt x="5" y="312"/>
                                </a:lnTo>
                                <a:lnTo>
                                  <a:pt x="3" y="336"/>
                                </a:lnTo>
                                <a:lnTo>
                                  <a:pt x="0" y="360"/>
                                </a:lnTo>
                                <a:lnTo>
                                  <a:pt x="5" y="388"/>
                                </a:lnTo>
                                <a:lnTo>
                                  <a:pt x="3" y="415"/>
                                </a:lnTo>
                                <a:lnTo>
                                  <a:pt x="0" y="444"/>
                                </a:lnTo>
                                <a:lnTo>
                                  <a:pt x="5" y="470"/>
                                </a:lnTo>
                                <a:lnTo>
                                  <a:pt x="5" y="500"/>
                                </a:lnTo>
                                <a:lnTo>
                                  <a:pt x="14" y="525"/>
                                </a:lnTo>
                                <a:lnTo>
                                  <a:pt x="14" y="556"/>
                                </a:lnTo>
                                <a:lnTo>
                                  <a:pt x="14" y="577"/>
                                </a:lnTo>
                                <a:lnTo>
                                  <a:pt x="18" y="602"/>
                                </a:lnTo>
                                <a:lnTo>
                                  <a:pt x="18" y="624"/>
                                </a:lnTo>
                                <a:lnTo>
                                  <a:pt x="22" y="652"/>
                                </a:lnTo>
                                <a:lnTo>
                                  <a:pt x="27" y="679"/>
                                </a:lnTo>
                                <a:lnTo>
                                  <a:pt x="33" y="694"/>
                                </a:lnTo>
                              </a:path>
                            </a:pathLst>
                          </a:custGeom>
                          <a:noFill/>
                          <a:ln w="1210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1" name="Picture 2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74" y="1981"/>
                            <a:ext cx="111" cy="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 name="Picture 2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97" y="1029"/>
                            <a:ext cx="397" cy="109"/>
                          </a:xfrm>
                          <a:prstGeom prst="rect">
                            <a:avLst/>
                          </a:prstGeom>
                          <a:noFill/>
                          <a:extLst>
                            <a:ext uri="{909E8E84-426E-40DD-AFC4-6F175D3DCCD1}">
                              <a14:hiddenFill xmlns:a14="http://schemas.microsoft.com/office/drawing/2010/main">
                                <a:solidFill>
                                  <a:srgbClr val="FFFFFF"/>
                                </a:solidFill>
                              </a14:hiddenFill>
                            </a:ext>
                          </a:extLst>
                        </pic:spPr>
                      </pic:pic>
                      <wps:wsp>
                        <wps:cNvPr id="753" name="Freeform 250"/>
                        <wps:cNvSpPr>
                          <a:spLocks/>
                        </wps:cNvSpPr>
                        <wps:spPr bwMode="auto">
                          <a:xfrm>
                            <a:off x="7798" y="161"/>
                            <a:ext cx="105" cy="63"/>
                          </a:xfrm>
                          <a:custGeom>
                            <a:avLst/>
                            <a:gdLst>
                              <a:gd name="T0" fmla="+- 0 7902 7798"/>
                              <a:gd name="T1" fmla="*/ T0 w 105"/>
                              <a:gd name="T2" fmla="+- 0 161 161"/>
                              <a:gd name="T3" fmla="*/ 161 h 63"/>
                              <a:gd name="T4" fmla="+- 0 7859 7798"/>
                              <a:gd name="T5" fmla="*/ T4 w 105"/>
                              <a:gd name="T6" fmla="+- 0 182 161"/>
                              <a:gd name="T7" fmla="*/ 182 h 63"/>
                              <a:gd name="T8" fmla="+- 0 7844 7798"/>
                              <a:gd name="T9" fmla="*/ T8 w 105"/>
                              <a:gd name="T10" fmla="+- 0 208 161"/>
                              <a:gd name="T11" fmla="*/ 208 h 63"/>
                              <a:gd name="T12" fmla="+- 0 7809 7798"/>
                              <a:gd name="T13" fmla="*/ T12 w 105"/>
                              <a:gd name="T14" fmla="+- 0 221 161"/>
                              <a:gd name="T15" fmla="*/ 221 h 63"/>
                              <a:gd name="T16" fmla="+- 0 7798 7798"/>
                              <a:gd name="T17" fmla="*/ T16 w 105"/>
                              <a:gd name="T18" fmla="+- 0 224 161"/>
                              <a:gd name="T19" fmla="*/ 224 h 63"/>
                            </a:gdLst>
                            <a:ahLst/>
                            <a:cxnLst>
                              <a:cxn ang="0">
                                <a:pos x="T1" y="T3"/>
                              </a:cxn>
                              <a:cxn ang="0">
                                <a:pos x="T5" y="T7"/>
                              </a:cxn>
                              <a:cxn ang="0">
                                <a:pos x="T9" y="T11"/>
                              </a:cxn>
                              <a:cxn ang="0">
                                <a:pos x="T13" y="T15"/>
                              </a:cxn>
                              <a:cxn ang="0">
                                <a:pos x="T17" y="T19"/>
                              </a:cxn>
                            </a:cxnLst>
                            <a:rect l="0" t="0" r="r" b="b"/>
                            <a:pathLst>
                              <a:path w="105" h="63">
                                <a:moveTo>
                                  <a:pt x="104" y="0"/>
                                </a:moveTo>
                                <a:lnTo>
                                  <a:pt x="61" y="21"/>
                                </a:lnTo>
                                <a:lnTo>
                                  <a:pt x="46" y="47"/>
                                </a:lnTo>
                                <a:lnTo>
                                  <a:pt x="11" y="60"/>
                                </a:lnTo>
                                <a:lnTo>
                                  <a:pt x="0" y="63"/>
                                </a:lnTo>
                              </a:path>
                            </a:pathLst>
                          </a:custGeom>
                          <a:noFill/>
                          <a:ln w="1082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251"/>
                        <wps:cNvSpPr>
                          <a:spLocks/>
                        </wps:cNvSpPr>
                        <wps:spPr bwMode="auto">
                          <a:xfrm>
                            <a:off x="7915" y="885"/>
                            <a:ext cx="459" cy="80"/>
                          </a:xfrm>
                          <a:custGeom>
                            <a:avLst/>
                            <a:gdLst>
                              <a:gd name="T0" fmla="+- 0 8157 7915"/>
                              <a:gd name="T1" fmla="*/ T0 w 459"/>
                              <a:gd name="T2" fmla="+- 0 894 885"/>
                              <a:gd name="T3" fmla="*/ 894 h 80"/>
                              <a:gd name="T4" fmla="+- 0 8116 7915"/>
                              <a:gd name="T5" fmla="*/ T4 w 459"/>
                              <a:gd name="T6" fmla="+- 0 885 885"/>
                              <a:gd name="T7" fmla="*/ 885 h 80"/>
                              <a:gd name="T8" fmla="+- 0 8056 7915"/>
                              <a:gd name="T9" fmla="*/ T8 w 459"/>
                              <a:gd name="T10" fmla="+- 0 888 885"/>
                              <a:gd name="T11" fmla="*/ 888 h 80"/>
                              <a:gd name="T12" fmla="+- 0 8005 7915"/>
                              <a:gd name="T13" fmla="*/ T12 w 459"/>
                              <a:gd name="T14" fmla="+- 0 894 885"/>
                              <a:gd name="T15" fmla="*/ 894 h 80"/>
                              <a:gd name="T16" fmla="+- 0 7957 7915"/>
                              <a:gd name="T17" fmla="*/ T16 w 459"/>
                              <a:gd name="T18" fmla="+- 0 901 885"/>
                              <a:gd name="T19" fmla="*/ 901 h 80"/>
                              <a:gd name="T20" fmla="+- 0 7915 7915"/>
                              <a:gd name="T21" fmla="*/ T20 w 459"/>
                              <a:gd name="T22" fmla="+- 0 909 885"/>
                              <a:gd name="T23" fmla="*/ 909 h 80"/>
                              <a:gd name="T24" fmla="+- 0 7942 7915"/>
                              <a:gd name="T25" fmla="*/ T24 w 459"/>
                              <a:gd name="T26" fmla="+- 0 933 885"/>
                              <a:gd name="T27" fmla="*/ 933 h 80"/>
                              <a:gd name="T28" fmla="+- 0 7983 7915"/>
                              <a:gd name="T29" fmla="*/ T28 w 459"/>
                              <a:gd name="T30" fmla="+- 0 944 885"/>
                              <a:gd name="T31" fmla="*/ 944 h 80"/>
                              <a:gd name="T32" fmla="+- 0 8031 7915"/>
                              <a:gd name="T33" fmla="*/ T32 w 459"/>
                              <a:gd name="T34" fmla="+- 0 955 885"/>
                              <a:gd name="T35" fmla="*/ 955 h 80"/>
                              <a:gd name="T36" fmla="+- 0 8085 7915"/>
                              <a:gd name="T37" fmla="*/ T36 w 459"/>
                              <a:gd name="T38" fmla="+- 0 961 885"/>
                              <a:gd name="T39" fmla="*/ 961 h 80"/>
                              <a:gd name="T40" fmla="+- 0 8139 7915"/>
                              <a:gd name="T41" fmla="*/ T40 w 459"/>
                              <a:gd name="T42" fmla="+- 0 959 885"/>
                              <a:gd name="T43" fmla="*/ 959 h 80"/>
                              <a:gd name="T44" fmla="+- 0 8183 7915"/>
                              <a:gd name="T45" fmla="*/ T44 w 459"/>
                              <a:gd name="T46" fmla="+- 0 955 885"/>
                              <a:gd name="T47" fmla="*/ 955 h 80"/>
                              <a:gd name="T48" fmla="+- 0 8248 7915"/>
                              <a:gd name="T49" fmla="*/ T48 w 459"/>
                              <a:gd name="T50" fmla="+- 0 964 885"/>
                              <a:gd name="T51" fmla="*/ 964 h 80"/>
                              <a:gd name="T52" fmla="+- 0 8300 7915"/>
                              <a:gd name="T53" fmla="*/ T52 w 459"/>
                              <a:gd name="T54" fmla="+- 0 963 885"/>
                              <a:gd name="T55" fmla="*/ 963 h 80"/>
                              <a:gd name="T56" fmla="+- 0 8348 7915"/>
                              <a:gd name="T57" fmla="*/ T56 w 459"/>
                              <a:gd name="T58" fmla="+- 0 958 885"/>
                              <a:gd name="T59" fmla="*/ 958 h 80"/>
                              <a:gd name="T60" fmla="+- 0 8374 7915"/>
                              <a:gd name="T61" fmla="*/ T60 w 459"/>
                              <a:gd name="T62" fmla="+- 0 955 885"/>
                              <a:gd name="T63" fmla="*/ 95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9" h="80">
                                <a:moveTo>
                                  <a:pt x="242" y="9"/>
                                </a:moveTo>
                                <a:lnTo>
                                  <a:pt x="201" y="0"/>
                                </a:lnTo>
                                <a:lnTo>
                                  <a:pt x="141" y="3"/>
                                </a:lnTo>
                                <a:lnTo>
                                  <a:pt x="90" y="9"/>
                                </a:lnTo>
                                <a:lnTo>
                                  <a:pt x="42" y="16"/>
                                </a:lnTo>
                                <a:lnTo>
                                  <a:pt x="0" y="24"/>
                                </a:lnTo>
                                <a:lnTo>
                                  <a:pt x="27" y="48"/>
                                </a:lnTo>
                                <a:lnTo>
                                  <a:pt x="68" y="59"/>
                                </a:lnTo>
                                <a:lnTo>
                                  <a:pt x="116" y="70"/>
                                </a:lnTo>
                                <a:lnTo>
                                  <a:pt x="170" y="76"/>
                                </a:lnTo>
                                <a:lnTo>
                                  <a:pt x="224" y="74"/>
                                </a:lnTo>
                                <a:lnTo>
                                  <a:pt x="268" y="70"/>
                                </a:lnTo>
                                <a:lnTo>
                                  <a:pt x="333" y="79"/>
                                </a:lnTo>
                                <a:lnTo>
                                  <a:pt x="385" y="78"/>
                                </a:lnTo>
                                <a:lnTo>
                                  <a:pt x="433" y="73"/>
                                </a:lnTo>
                                <a:lnTo>
                                  <a:pt x="459" y="70"/>
                                </a:lnTo>
                              </a:path>
                            </a:pathLst>
                          </a:custGeom>
                          <a:noFill/>
                          <a:ln w="1037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252"/>
                        <wps:cNvSpPr>
                          <a:spLocks/>
                        </wps:cNvSpPr>
                        <wps:spPr bwMode="auto">
                          <a:xfrm>
                            <a:off x="8654" y="839"/>
                            <a:ext cx="187" cy="22"/>
                          </a:xfrm>
                          <a:custGeom>
                            <a:avLst/>
                            <a:gdLst>
                              <a:gd name="T0" fmla="+- 0 8841 8654"/>
                              <a:gd name="T1" fmla="*/ T0 w 187"/>
                              <a:gd name="T2" fmla="+- 0 846 839"/>
                              <a:gd name="T3" fmla="*/ 846 h 22"/>
                              <a:gd name="T4" fmla="+- 0 8789 8654"/>
                              <a:gd name="T5" fmla="*/ T4 w 187"/>
                              <a:gd name="T6" fmla="+- 0 856 839"/>
                              <a:gd name="T7" fmla="*/ 856 h 22"/>
                              <a:gd name="T8" fmla="+- 0 8732 8654"/>
                              <a:gd name="T9" fmla="*/ T8 w 187"/>
                              <a:gd name="T10" fmla="+- 0 860 839"/>
                              <a:gd name="T11" fmla="*/ 860 h 22"/>
                              <a:gd name="T12" fmla="+- 0 8685 8654"/>
                              <a:gd name="T13" fmla="*/ T12 w 187"/>
                              <a:gd name="T14" fmla="+- 0 848 839"/>
                              <a:gd name="T15" fmla="*/ 848 h 22"/>
                              <a:gd name="T16" fmla="+- 0 8654 8654"/>
                              <a:gd name="T17" fmla="*/ T16 w 187"/>
                              <a:gd name="T18" fmla="+- 0 839 839"/>
                              <a:gd name="T19" fmla="*/ 839 h 22"/>
                            </a:gdLst>
                            <a:ahLst/>
                            <a:cxnLst>
                              <a:cxn ang="0">
                                <a:pos x="T1" y="T3"/>
                              </a:cxn>
                              <a:cxn ang="0">
                                <a:pos x="T5" y="T7"/>
                              </a:cxn>
                              <a:cxn ang="0">
                                <a:pos x="T9" y="T11"/>
                              </a:cxn>
                              <a:cxn ang="0">
                                <a:pos x="T13" y="T15"/>
                              </a:cxn>
                              <a:cxn ang="0">
                                <a:pos x="T17" y="T19"/>
                              </a:cxn>
                            </a:cxnLst>
                            <a:rect l="0" t="0" r="r" b="b"/>
                            <a:pathLst>
                              <a:path w="187" h="22">
                                <a:moveTo>
                                  <a:pt x="187" y="7"/>
                                </a:moveTo>
                                <a:lnTo>
                                  <a:pt x="135" y="17"/>
                                </a:lnTo>
                                <a:lnTo>
                                  <a:pt x="78" y="21"/>
                                </a:lnTo>
                                <a:lnTo>
                                  <a:pt x="31" y="9"/>
                                </a:lnTo>
                                <a:lnTo>
                                  <a:pt x="0" y="0"/>
                                </a:lnTo>
                              </a:path>
                            </a:pathLst>
                          </a:custGeom>
                          <a:noFill/>
                          <a:ln w="1034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253"/>
                        <wps:cNvSpPr>
                          <a:spLocks/>
                        </wps:cNvSpPr>
                        <wps:spPr bwMode="auto">
                          <a:xfrm>
                            <a:off x="8246" y="708"/>
                            <a:ext cx="498" cy="94"/>
                          </a:xfrm>
                          <a:custGeom>
                            <a:avLst/>
                            <a:gdLst>
                              <a:gd name="T0" fmla="+- 0 8246 8246"/>
                              <a:gd name="T1" fmla="*/ T0 w 498"/>
                              <a:gd name="T2" fmla="+- 0 801 708"/>
                              <a:gd name="T3" fmla="*/ 801 h 94"/>
                              <a:gd name="T4" fmla="+- 0 8271 8246"/>
                              <a:gd name="T5" fmla="*/ T4 w 498"/>
                              <a:gd name="T6" fmla="+- 0 797 708"/>
                              <a:gd name="T7" fmla="*/ 797 h 94"/>
                              <a:gd name="T8" fmla="+- 0 8321 8246"/>
                              <a:gd name="T9" fmla="*/ T8 w 498"/>
                              <a:gd name="T10" fmla="+- 0 791 708"/>
                              <a:gd name="T11" fmla="*/ 791 h 94"/>
                              <a:gd name="T12" fmla="+- 0 8378 8246"/>
                              <a:gd name="T13" fmla="*/ T12 w 498"/>
                              <a:gd name="T14" fmla="+- 0 784 708"/>
                              <a:gd name="T15" fmla="*/ 784 h 94"/>
                              <a:gd name="T16" fmla="+- 0 8420 8246"/>
                              <a:gd name="T17" fmla="*/ T16 w 498"/>
                              <a:gd name="T18" fmla="+- 0 775 708"/>
                              <a:gd name="T19" fmla="*/ 775 h 94"/>
                              <a:gd name="T20" fmla="+- 0 8467 8246"/>
                              <a:gd name="T21" fmla="*/ T20 w 498"/>
                              <a:gd name="T22" fmla="+- 0 769 708"/>
                              <a:gd name="T23" fmla="*/ 769 h 94"/>
                              <a:gd name="T24" fmla="+- 0 8524 8246"/>
                              <a:gd name="T25" fmla="*/ T24 w 498"/>
                              <a:gd name="T26" fmla="+- 0 762 708"/>
                              <a:gd name="T27" fmla="*/ 762 h 94"/>
                              <a:gd name="T28" fmla="+- 0 8574 8246"/>
                              <a:gd name="T29" fmla="*/ T28 w 498"/>
                              <a:gd name="T30" fmla="+- 0 762 708"/>
                              <a:gd name="T31" fmla="*/ 762 h 94"/>
                              <a:gd name="T32" fmla="+- 0 8621 8246"/>
                              <a:gd name="T33" fmla="*/ T32 w 498"/>
                              <a:gd name="T34" fmla="+- 0 750 708"/>
                              <a:gd name="T35" fmla="*/ 750 h 94"/>
                              <a:gd name="T36" fmla="+- 0 8661 8246"/>
                              <a:gd name="T37" fmla="*/ T36 w 498"/>
                              <a:gd name="T38" fmla="+- 0 731 708"/>
                              <a:gd name="T39" fmla="*/ 731 h 94"/>
                              <a:gd name="T40" fmla="+- 0 8708 8246"/>
                              <a:gd name="T41" fmla="*/ T40 w 498"/>
                              <a:gd name="T42" fmla="+- 0 717 708"/>
                              <a:gd name="T43" fmla="*/ 717 h 94"/>
                              <a:gd name="T44" fmla="+- 0 8743 8246"/>
                              <a:gd name="T45" fmla="*/ T44 w 498"/>
                              <a:gd name="T46" fmla="+- 0 708 708"/>
                              <a:gd name="T47" fmla="*/ 70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8" h="94">
                                <a:moveTo>
                                  <a:pt x="0" y="93"/>
                                </a:moveTo>
                                <a:lnTo>
                                  <a:pt x="25" y="89"/>
                                </a:lnTo>
                                <a:lnTo>
                                  <a:pt x="75" y="83"/>
                                </a:lnTo>
                                <a:lnTo>
                                  <a:pt x="132" y="76"/>
                                </a:lnTo>
                                <a:lnTo>
                                  <a:pt x="174" y="67"/>
                                </a:lnTo>
                                <a:lnTo>
                                  <a:pt x="221" y="61"/>
                                </a:lnTo>
                                <a:lnTo>
                                  <a:pt x="278" y="54"/>
                                </a:lnTo>
                                <a:lnTo>
                                  <a:pt x="328" y="54"/>
                                </a:lnTo>
                                <a:lnTo>
                                  <a:pt x="375" y="42"/>
                                </a:lnTo>
                                <a:lnTo>
                                  <a:pt x="415" y="23"/>
                                </a:lnTo>
                                <a:lnTo>
                                  <a:pt x="462" y="9"/>
                                </a:lnTo>
                                <a:lnTo>
                                  <a:pt x="497" y="0"/>
                                </a:lnTo>
                              </a:path>
                            </a:pathLst>
                          </a:custGeom>
                          <a:noFill/>
                          <a:ln w="1038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254"/>
                        <wps:cNvSpPr>
                          <a:spLocks/>
                        </wps:cNvSpPr>
                        <wps:spPr bwMode="auto">
                          <a:xfrm>
                            <a:off x="8246" y="646"/>
                            <a:ext cx="337" cy="62"/>
                          </a:xfrm>
                          <a:custGeom>
                            <a:avLst/>
                            <a:gdLst>
                              <a:gd name="T0" fmla="+- 0 8582 8246"/>
                              <a:gd name="T1" fmla="*/ T0 w 337"/>
                              <a:gd name="T2" fmla="+- 0 646 646"/>
                              <a:gd name="T3" fmla="*/ 646 h 62"/>
                              <a:gd name="T4" fmla="+- 0 8541 8246"/>
                              <a:gd name="T5" fmla="*/ T4 w 337"/>
                              <a:gd name="T6" fmla="+- 0 654 646"/>
                              <a:gd name="T7" fmla="*/ 654 h 62"/>
                              <a:gd name="T8" fmla="+- 0 8506 8246"/>
                              <a:gd name="T9" fmla="*/ T8 w 337"/>
                              <a:gd name="T10" fmla="+- 0 669 646"/>
                              <a:gd name="T11" fmla="*/ 669 h 62"/>
                              <a:gd name="T12" fmla="+- 0 8472 8246"/>
                              <a:gd name="T13" fmla="*/ T12 w 337"/>
                              <a:gd name="T14" fmla="+- 0 683 646"/>
                              <a:gd name="T15" fmla="*/ 683 h 62"/>
                              <a:gd name="T16" fmla="+- 0 8420 8246"/>
                              <a:gd name="T17" fmla="*/ T16 w 337"/>
                              <a:gd name="T18" fmla="+- 0 696 646"/>
                              <a:gd name="T19" fmla="*/ 696 h 62"/>
                              <a:gd name="T20" fmla="+- 0 8372 8246"/>
                              <a:gd name="T21" fmla="*/ T20 w 337"/>
                              <a:gd name="T22" fmla="+- 0 697 646"/>
                              <a:gd name="T23" fmla="*/ 697 h 62"/>
                              <a:gd name="T24" fmla="+- 0 8317 8246"/>
                              <a:gd name="T25" fmla="*/ T24 w 337"/>
                              <a:gd name="T26" fmla="+- 0 700 646"/>
                              <a:gd name="T27" fmla="*/ 700 h 62"/>
                              <a:gd name="T28" fmla="+- 0 8270 8246"/>
                              <a:gd name="T29" fmla="*/ T28 w 337"/>
                              <a:gd name="T30" fmla="+- 0 704 646"/>
                              <a:gd name="T31" fmla="*/ 704 h 62"/>
                              <a:gd name="T32" fmla="+- 0 8246 8246"/>
                              <a:gd name="T33" fmla="*/ T32 w 337"/>
                              <a:gd name="T34" fmla="+- 0 708 646"/>
                              <a:gd name="T35" fmla="*/ 70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7" h="62">
                                <a:moveTo>
                                  <a:pt x="336" y="0"/>
                                </a:moveTo>
                                <a:lnTo>
                                  <a:pt x="295" y="8"/>
                                </a:lnTo>
                                <a:lnTo>
                                  <a:pt x="260" y="23"/>
                                </a:lnTo>
                                <a:lnTo>
                                  <a:pt x="226" y="37"/>
                                </a:lnTo>
                                <a:lnTo>
                                  <a:pt x="174" y="50"/>
                                </a:lnTo>
                                <a:lnTo>
                                  <a:pt x="126" y="51"/>
                                </a:lnTo>
                                <a:lnTo>
                                  <a:pt x="71" y="54"/>
                                </a:lnTo>
                                <a:lnTo>
                                  <a:pt x="24" y="58"/>
                                </a:lnTo>
                                <a:lnTo>
                                  <a:pt x="0" y="62"/>
                                </a:lnTo>
                              </a:path>
                            </a:pathLst>
                          </a:custGeom>
                          <a:noFill/>
                          <a:ln w="1038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Line 255"/>
                        <wps:cNvCnPr>
                          <a:cxnSpLocks noChangeShapeType="1"/>
                        </wps:cNvCnPr>
                        <wps:spPr bwMode="auto">
                          <a:xfrm>
                            <a:off x="8580" y="599"/>
                            <a:ext cx="0" cy="0"/>
                          </a:xfrm>
                          <a:prstGeom prst="line">
                            <a:avLst/>
                          </a:prstGeom>
                          <a:noFill/>
                          <a:ln w="11296">
                            <a:solidFill>
                              <a:srgbClr val="121315"/>
                            </a:solidFill>
                            <a:round/>
                            <a:headEnd/>
                            <a:tailEnd/>
                          </a:ln>
                          <a:extLst>
                            <a:ext uri="{909E8E84-426E-40DD-AFC4-6F175D3DCCD1}">
                              <a14:hiddenFill xmlns:a14="http://schemas.microsoft.com/office/drawing/2010/main">
                                <a:noFill/>
                              </a14:hiddenFill>
                            </a:ext>
                          </a:extLst>
                        </wps:spPr>
                        <wps:bodyPr/>
                      </wps:wsp>
                      <wps:wsp>
                        <wps:cNvPr id="759" name="Line 256"/>
                        <wps:cNvCnPr>
                          <a:cxnSpLocks noChangeShapeType="1"/>
                        </wps:cNvCnPr>
                        <wps:spPr bwMode="auto">
                          <a:xfrm>
                            <a:off x="7918" y="517"/>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760" name="Freeform 257"/>
                        <wps:cNvSpPr>
                          <a:spLocks/>
                        </wps:cNvSpPr>
                        <wps:spPr bwMode="auto">
                          <a:xfrm>
                            <a:off x="8176" y="365"/>
                            <a:ext cx="307" cy="153"/>
                          </a:xfrm>
                          <a:custGeom>
                            <a:avLst/>
                            <a:gdLst>
                              <a:gd name="T0" fmla="+- 0 8482 8176"/>
                              <a:gd name="T1" fmla="*/ T0 w 307"/>
                              <a:gd name="T2" fmla="+- 0 365 365"/>
                              <a:gd name="T3" fmla="*/ 365 h 153"/>
                              <a:gd name="T4" fmla="+- 0 8443 8176"/>
                              <a:gd name="T5" fmla="*/ T4 w 307"/>
                              <a:gd name="T6" fmla="+- 0 385 365"/>
                              <a:gd name="T7" fmla="*/ 385 h 153"/>
                              <a:gd name="T8" fmla="+- 0 8415 8176"/>
                              <a:gd name="T9" fmla="*/ T8 w 307"/>
                              <a:gd name="T10" fmla="+- 0 404 365"/>
                              <a:gd name="T11" fmla="*/ 404 h 153"/>
                              <a:gd name="T12" fmla="+- 0 8396 8176"/>
                              <a:gd name="T13" fmla="*/ T12 w 307"/>
                              <a:gd name="T14" fmla="+- 0 430 365"/>
                              <a:gd name="T15" fmla="*/ 430 h 153"/>
                              <a:gd name="T16" fmla="+- 0 8360 8176"/>
                              <a:gd name="T17" fmla="*/ T16 w 307"/>
                              <a:gd name="T18" fmla="+- 0 458 365"/>
                              <a:gd name="T19" fmla="*/ 458 h 153"/>
                              <a:gd name="T20" fmla="+- 0 8333 8176"/>
                              <a:gd name="T21" fmla="*/ T20 w 307"/>
                              <a:gd name="T22" fmla="+- 0 477 365"/>
                              <a:gd name="T23" fmla="*/ 477 h 153"/>
                              <a:gd name="T24" fmla="+- 0 8293 8176"/>
                              <a:gd name="T25" fmla="*/ T24 w 307"/>
                              <a:gd name="T26" fmla="+- 0 495 365"/>
                              <a:gd name="T27" fmla="*/ 495 h 153"/>
                              <a:gd name="T28" fmla="+- 0 8241 8176"/>
                              <a:gd name="T29" fmla="*/ T28 w 307"/>
                              <a:gd name="T30" fmla="+- 0 501 365"/>
                              <a:gd name="T31" fmla="*/ 501 h 153"/>
                              <a:gd name="T32" fmla="+- 0 8200 8176"/>
                              <a:gd name="T33" fmla="*/ T32 w 307"/>
                              <a:gd name="T34" fmla="+- 0 514 365"/>
                              <a:gd name="T35" fmla="*/ 514 h 153"/>
                              <a:gd name="T36" fmla="+- 0 8176 8176"/>
                              <a:gd name="T37" fmla="*/ T36 w 307"/>
                              <a:gd name="T38" fmla="+- 0 517 365"/>
                              <a:gd name="T39" fmla="*/ 517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 h="153">
                                <a:moveTo>
                                  <a:pt x="306" y="0"/>
                                </a:moveTo>
                                <a:lnTo>
                                  <a:pt x="267" y="20"/>
                                </a:lnTo>
                                <a:lnTo>
                                  <a:pt x="239" y="39"/>
                                </a:lnTo>
                                <a:lnTo>
                                  <a:pt x="220" y="65"/>
                                </a:lnTo>
                                <a:lnTo>
                                  <a:pt x="184" y="93"/>
                                </a:lnTo>
                                <a:lnTo>
                                  <a:pt x="157" y="112"/>
                                </a:lnTo>
                                <a:lnTo>
                                  <a:pt x="117" y="130"/>
                                </a:lnTo>
                                <a:lnTo>
                                  <a:pt x="65" y="136"/>
                                </a:lnTo>
                                <a:lnTo>
                                  <a:pt x="24" y="149"/>
                                </a:lnTo>
                                <a:lnTo>
                                  <a:pt x="0" y="152"/>
                                </a:lnTo>
                              </a:path>
                            </a:pathLst>
                          </a:custGeom>
                          <a:noFill/>
                          <a:ln w="1070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58"/>
                        <wps:cNvSpPr>
                          <a:spLocks/>
                        </wps:cNvSpPr>
                        <wps:spPr bwMode="auto">
                          <a:xfrm>
                            <a:off x="8074" y="517"/>
                            <a:ext cx="103" cy="14"/>
                          </a:xfrm>
                          <a:custGeom>
                            <a:avLst/>
                            <a:gdLst>
                              <a:gd name="T0" fmla="+- 0 8074 8074"/>
                              <a:gd name="T1" fmla="*/ T0 w 103"/>
                              <a:gd name="T2" fmla="+- 0 531 517"/>
                              <a:gd name="T3" fmla="*/ 531 h 14"/>
                              <a:gd name="T4" fmla="+- 0 8137 8074"/>
                              <a:gd name="T5" fmla="*/ T4 w 103"/>
                              <a:gd name="T6" fmla="+- 0 520 517"/>
                              <a:gd name="T7" fmla="*/ 520 h 14"/>
                              <a:gd name="T8" fmla="+- 0 8176 8074"/>
                              <a:gd name="T9" fmla="*/ T8 w 103"/>
                              <a:gd name="T10" fmla="+- 0 517 517"/>
                              <a:gd name="T11" fmla="*/ 517 h 14"/>
                            </a:gdLst>
                            <a:ahLst/>
                            <a:cxnLst>
                              <a:cxn ang="0">
                                <a:pos x="T1" y="T3"/>
                              </a:cxn>
                              <a:cxn ang="0">
                                <a:pos x="T5" y="T7"/>
                              </a:cxn>
                              <a:cxn ang="0">
                                <a:pos x="T9" y="T11"/>
                              </a:cxn>
                            </a:cxnLst>
                            <a:rect l="0" t="0" r="r" b="b"/>
                            <a:pathLst>
                              <a:path w="103" h="14">
                                <a:moveTo>
                                  <a:pt x="0" y="14"/>
                                </a:moveTo>
                                <a:lnTo>
                                  <a:pt x="63" y="3"/>
                                </a:lnTo>
                                <a:lnTo>
                                  <a:pt x="102" y="0"/>
                                </a:lnTo>
                              </a:path>
                            </a:pathLst>
                          </a:custGeom>
                          <a:noFill/>
                          <a:ln w="1035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259"/>
                        <wps:cNvSpPr>
                          <a:spLocks/>
                        </wps:cNvSpPr>
                        <wps:spPr bwMode="auto">
                          <a:xfrm>
                            <a:off x="7835" y="531"/>
                            <a:ext cx="239" cy="94"/>
                          </a:xfrm>
                          <a:custGeom>
                            <a:avLst/>
                            <a:gdLst>
                              <a:gd name="T0" fmla="+- 0 7835 7835"/>
                              <a:gd name="T1" fmla="*/ T0 w 239"/>
                              <a:gd name="T2" fmla="+- 0 624 531"/>
                              <a:gd name="T3" fmla="*/ 624 h 94"/>
                              <a:gd name="T4" fmla="+- 0 7870 7835"/>
                              <a:gd name="T5" fmla="*/ T4 w 239"/>
                              <a:gd name="T6" fmla="+- 0 601 531"/>
                              <a:gd name="T7" fmla="*/ 601 h 94"/>
                              <a:gd name="T8" fmla="+- 0 7918 7835"/>
                              <a:gd name="T9" fmla="*/ T8 w 239"/>
                              <a:gd name="T10" fmla="+- 0 590 531"/>
                              <a:gd name="T11" fmla="*/ 590 h 94"/>
                              <a:gd name="T12" fmla="+- 0 7972 7835"/>
                              <a:gd name="T13" fmla="*/ T12 w 239"/>
                              <a:gd name="T14" fmla="+- 0 579 531"/>
                              <a:gd name="T15" fmla="*/ 579 h 94"/>
                              <a:gd name="T16" fmla="+- 0 8011 7835"/>
                              <a:gd name="T17" fmla="*/ T16 w 239"/>
                              <a:gd name="T18" fmla="+- 0 568 531"/>
                              <a:gd name="T19" fmla="*/ 568 h 94"/>
                              <a:gd name="T20" fmla="+- 0 8053 7835"/>
                              <a:gd name="T21" fmla="*/ T20 w 239"/>
                              <a:gd name="T22" fmla="+- 0 553 531"/>
                              <a:gd name="T23" fmla="*/ 553 h 94"/>
                              <a:gd name="T24" fmla="+- 0 8074 7835"/>
                              <a:gd name="T25" fmla="*/ T24 w 239"/>
                              <a:gd name="T26" fmla="+- 0 531 531"/>
                              <a:gd name="T27" fmla="*/ 531 h 94"/>
                            </a:gdLst>
                            <a:ahLst/>
                            <a:cxnLst>
                              <a:cxn ang="0">
                                <a:pos x="T1" y="T3"/>
                              </a:cxn>
                              <a:cxn ang="0">
                                <a:pos x="T5" y="T7"/>
                              </a:cxn>
                              <a:cxn ang="0">
                                <a:pos x="T9" y="T11"/>
                              </a:cxn>
                              <a:cxn ang="0">
                                <a:pos x="T13" y="T15"/>
                              </a:cxn>
                              <a:cxn ang="0">
                                <a:pos x="T17" y="T19"/>
                              </a:cxn>
                              <a:cxn ang="0">
                                <a:pos x="T21" y="T23"/>
                              </a:cxn>
                              <a:cxn ang="0">
                                <a:pos x="T25" y="T27"/>
                              </a:cxn>
                            </a:cxnLst>
                            <a:rect l="0" t="0" r="r" b="b"/>
                            <a:pathLst>
                              <a:path w="239" h="94">
                                <a:moveTo>
                                  <a:pt x="0" y="93"/>
                                </a:moveTo>
                                <a:lnTo>
                                  <a:pt x="35" y="70"/>
                                </a:lnTo>
                                <a:lnTo>
                                  <a:pt x="83" y="59"/>
                                </a:lnTo>
                                <a:lnTo>
                                  <a:pt x="137" y="48"/>
                                </a:lnTo>
                                <a:lnTo>
                                  <a:pt x="176" y="37"/>
                                </a:lnTo>
                                <a:lnTo>
                                  <a:pt x="218" y="22"/>
                                </a:lnTo>
                                <a:lnTo>
                                  <a:pt x="239" y="0"/>
                                </a:lnTo>
                              </a:path>
                            </a:pathLst>
                          </a:custGeom>
                          <a:noFill/>
                          <a:ln w="1057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Line 260"/>
                        <wps:cNvCnPr>
                          <a:cxnSpLocks noChangeShapeType="1"/>
                        </wps:cNvCnPr>
                        <wps:spPr bwMode="auto">
                          <a:xfrm>
                            <a:off x="8098" y="624"/>
                            <a:ext cx="35" cy="0"/>
                          </a:xfrm>
                          <a:prstGeom prst="line">
                            <a:avLst/>
                          </a:prstGeom>
                          <a:noFill/>
                          <a:ln w="10588">
                            <a:solidFill>
                              <a:srgbClr val="121315"/>
                            </a:solidFill>
                            <a:round/>
                            <a:headEnd/>
                            <a:tailEnd/>
                          </a:ln>
                          <a:extLst>
                            <a:ext uri="{909E8E84-426E-40DD-AFC4-6F175D3DCCD1}">
                              <a14:hiddenFill xmlns:a14="http://schemas.microsoft.com/office/drawing/2010/main">
                                <a:noFill/>
                              </a14:hiddenFill>
                            </a:ext>
                          </a:extLst>
                        </wps:spPr>
                        <wps:bodyPr/>
                      </wps:wsp>
                      <wps:wsp>
                        <wps:cNvPr id="764" name="Freeform 261"/>
                        <wps:cNvSpPr>
                          <a:spLocks/>
                        </wps:cNvSpPr>
                        <wps:spPr bwMode="auto">
                          <a:xfrm>
                            <a:off x="7766" y="624"/>
                            <a:ext cx="221" cy="70"/>
                          </a:xfrm>
                          <a:custGeom>
                            <a:avLst/>
                            <a:gdLst>
                              <a:gd name="T0" fmla="+- 0 7987 7766"/>
                              <a:gd name="T1" fmla="*/ T0 w 221"/>
                              <a:gd name="T2" fmla="+- 0 683 624"/>
                              <a:gd name="T3" fmla="*/ 683 h 70"/>
                              <a:gd name="T4" fmla="+- 0 7965 7766"/>
                              <a:gd name="T5" fmla="*/ T4 w 221"/>
                              <a:gd name="T6" fmla="+- 0 680 624"/>
                              <a:gd name="T7" fmla="*/ 680 h 70"/>
                              <a:gd name="T8" fmla="+- 0 7918 7766"/>
                              <a:gd name="T9" fmla="*/ T8 w 221"/>
                              <a:gd name="T10" fmla="+- 0 677 624"/>
                              <a:gd name="T11" fmla="*/ 677 h 70"/>
                              <a:gd name="T12" fmla="+- 0 7872 7766"/>
                              <a:gd name="T13" fmla="*/ T12 w 221"/>
                              <a:gd name="T14" fmla="+- 0 679 624"/>
                              <a:gd name="T15" fmla="*/ 679 h 70"/>
                              <a:gd name="T16" fmla="+- 0 7820 7766"/>
                              <a:gd name="T17" fmla="*/ T16 w 221"/>
                              <a:gd name="T18" fmla="+- 0 685 624"/>
                              <a:gd name="T19" fmla="*/ 685 h 70"/>
                              <a:gd name="T20" fmla="+- 0 7779 7766"/>
                              <a:gd name="T21" fmla="*/ T20 w 221"/>
                              <a:gd name="T22" fmla="+- 0 694 624"/>
                              <a:gd name="T23" fmla="*/ 694 h 70"/>
                              <a:gd name="T24" fmla="+- 0 7766 7766"/>
                              <a:gd name="T25" fmla="*/ T24 w 221"/>
                              <a:gd name="T26" fmla="+- 0 668 624"/>
                              <a:gd name="T27" fmla="*/ 668 h 70"/>
                              <a:gd name="T28" fmla="+- 0 7805 7766"/>
                              <a:gd name="T29" fmla="*/ T28 w 221"/>
                              <a:gd name="T30" fmla="+- 0 643 624"/>
                              <a:gd name="T31" fmla="*/ 643 h 70"/>
                              <a:gd name="T32" fmla="+- 0 7835 7766"/>
                              <a:gd name="T33" fmla="*/ T32 w 221"/>
                              <a:gd name="T34" fmla="+- 0 626 624"/>
                              <a:gd name="T35" fmla="*/ 626 h 70"/>
                              <a:gd name="T36" fmla="+- 0 7844 7766"/>
                              <a:gd name="T37" fmla="*/ T36 w 221"/>
                              <a:gd name="T38" fmla="+- 0 624 624"/>
                              <a:gd name="T39" fmla="*/ 62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1" h="70">
                                <a:moveTo>
                                  <a:pt x="221" y="59"/>
                                </a:moveTo>
                                <a:lnTo>
                                  <a:pt x="199" y="56"/>
                                </a:lnTo>
                                <a:lnTo>
                                  <a:pt x="152" y="53"/>
                                </a:lnTo>
                                <a:lnTo>
                                  <a:pt x="106" y="55"/>
                                </a:lnTo>
                                <a:lnTo>
                                  <a:pt x="54" y="61"/>
                                </a:lnTo>
                                <a:lnTo>
                                  <a:pt x="13" y="70"/>
                                </a:lnTo>
                                <a:lnTo>
                                  <a:pt x="0" y="44"/>
                                </a:lnTo>
                                <a:lnTo>
                                  <a:pt x="39" y="19"/>
                                </a:lnTo>
                                <a:lnTo>
                                  <a:pt x="69" y="2"/>
                                </a:lnTo>
                                <a:lnTo>
                                  <a:pt x="78" y="0"/>
                                </a:lnTo>
                              </a:path>
                            </a:pathLst>
                          </a:custGeom>
                          <a:noFill/>
                          <a:ln w="1049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262"/>
                        <wps:cNvSpPr>
                          <a:spLocks/>
                        </wps:cNvSpPr>
                        <wps:spPr bwMode="auto">
                          <a:xfrm>
                            <a:off x="7646" y="694"/>
                            <a:ext cx="316" cy="145"/>
                          </a:xfrm>
                          <a:custGeom>
                            <a:avLst/>
                            <a:gdLst>
                              <a:gd name="T0" fmla="+- 0 7659 7646"/>
                              <a:gd name="T1" fmla="*/ T0 w 316"/>
                              <a:gd name="T2" fmla="+- 0 839 694"/>
                              <a:gd name="T3" fmla="*/ 839 h 145"/>
                              <a:gd name="T4" fmla="+- 0 7648 7646"/>
                              <a:gd name="T5" fmla="*/ T4 w 316"/>
                              <a:gd name="T6" fmla="+- 0 806 694"/>
                              <a:gd name="T7" fmla="*/ 806 h 145"/>
                              <a:gd name="T8" fmla="+- 0 7646 7646"/>
                              <a:gd name="T9" fmla="*/ T8 w 316"/>
                              <a:gd name="T10" fmla="+- 0 778 694"/>
                              <a:gd name="T11" fmla="*/ 778 h 145"/>
                              <a:gd name="T12" fmla="+- 0 7659 7646"/>
                              <a:gd name="T13" fmla="*/ T12 w 316"/>
                              <a:gd name="T14" fmla="+- 0 753 694"/>
                              <a:gd name="T15" fmla="*/ 753 h 145"/>
                              <a:gd name="T16" fmla="+- 0 7705 7646"/>
                              <a:gd name="T17" fmla="*/ T16 w 316"/>
                              <a:gd name="T18" fmla="+- 0 738 694"/>
                              <a:gd name="T19" fmla="*/ 738 h 145"/>
                              <a:gd name="T20" fmla="+- 0 7759 7646"/>
                              <a:gd name="T21" fmla="*/ T20 w 316"/>
                              <a:gd name="T22" fmla="+- 0 719 694"/>
                              <a:gd name="T23" fmla="*/ 719 h 145"/>
                              <a:gd name="T24" fmla="+- 0 7807 7646"/>
                              <a:gd name="T25" fmla="*/ T24 w 316"/>
                              <a:gd name="T26" fmla="+- 0 705 694"/>
                              <a:gd name="T27" fmla="*/ 705 h 145"/>
                              <a:gd name="T28" fmla="+- 0 7861 7646"/>
                              <a:gd name="T29" fmla="*/ T28 w 316"/>
                              <a:gd name="T30" fmla="+- 0 699 694"/>
                              <a:gd name="T31" fmla="*/ 699 h 145"/>
                              <a:gd name="T32" fmla="+- 0 7902 7646"/>
                              <a:gd name="T33" fmla="*/ T32 w 316"/>
                              <a:gd name="T34" fmla="+- 0 694 694"/>
                              <a:gd name="T35" fmla="*/ 694 h 145"/>
                              <a:gd name="T36" fmla="+- 0 7961 7646"/>
                              <a:gd name="T37" fmla="*/ T36 w 316"/>
                              <a:gd name="T38" fmla="+- 0 699 694"/>
                              <a:gd name="T39" fmla="*/ 699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6" h="145">
                                <a:moveTo>
                                  <a:pt x="13" y="145"/>
                                </a:moveTo>
                                <a:lnTo>
                                  <a:pt x="2" y="112"/>
                                </a:lnTo>
                                <a:lnTo>
                                  <a:pt x="0" y="84"/>
                                </a:lnTo>
                                <a:lnTo>
                                  <a:pt x="13" y="59"/>
                                </a:lnTo>
                                <a:lnTo>
                                  <a:pt x="59" y="44"/>
                                </a:lnTo>
                                <a:lnTo>
                                  <a:pt x="113" y="25"/>
                                </a:lnTo>
                                <a:lnTo>
                                  <a:pt x="161" y="11"/>
                                </a:lnTo>
                                <a:lnTo>
                                  <a:pt x="215" y="5"/>
                                </a:lnTo>
                                <a:lnTo>
                                  <a:pt x="256" y="0"/>
                                </a:lnTo>
                                <a:lnTo>
                                  <a:pt x="315" y="5"/>
                                </a:lnTo>
                              </a:path>
                            </a:pathLst>
                          </a:custGeom>
                          <a:noFill/>
                          <a:ln w="1065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263"/>
                        <wps:cNvSpPr>
                          <a:spLocks/>
                        </wps:cNvSpPr>
                        <wps:spPr bwMode="auto">
                          <a:xfrm>
                            <a:off x="7679" y="719"/>
                            <a:ext cx="248" cy="120"/>
                          </a:xfrm>
                          <a:custGeom>
                            <a:avLst/>
                            <a:gdLst>
                              <a:gd name="T0" fmla="+- 0 7926 7679"/>
                              <a:gd name="T1" fmla="*/ T0 w 248"/>
                              <a:gd name="T2" fmla="+- 0 719 719"/>
                              <a:gd name="T3" fmla="*/ 719 h 120"/>
                              <a:gd name="T4" fmla="+- 0 7870 7679"/>
                              <a:gd name="T5" fmla="*/ T4 w 248"/>
                              <a:gd name="T6" fmla="+- 0 738 719"/>
                              <a:gd name="T7" fmla="*/ 738 h 120"/>
                              <a:gd name="T8" fmla="+- 0 7831 7679"/>
                              <a:gd name="T9" fmla="*/ T8 w 248"/>
                              <a:gd name="T10" fmla="+- 0 752 719"/>
                              <a:gd name="T11" fmla="*/ 752 h 120"/>
                              <a:gd name="T12" fmla="+- 0 7800 7679"/>
                              <a:gd name="T13" fmla="*/ T12 w 248"/>
                              <a:gd name="T14" fmla="+- 0 773 719"/>
                              <a:gd name="T15" fmla="*/ 773 h 120"/>
                              <a:gd name="T16" fmla="+- 0 7766 7679"/>
                              <a:gd name="T17" fmla="*/ T16 w 248"/>
                              <a:gd name="T18" fmla="+- 0 798 719"/>
                              <a:gd name="T19" fmla="*/ 798 h 120"/>
                              <a:gd name="T20" fmla="+- 0 7716 7679"/>
                              <a:gd name="T21" fmla="*/ T20 w 248"/>
                              <a:gd name="T22" fmla="+- 0 818 719"/>
                              <a:gd name="T23" fmla="*/ 818 h 120"/>
                              <a:gd name="T24" fmla="+- 0 7684 7679"/>
                              <a:gd name="T25" fmla="*/ T24 w 248"/>
                              <a:gd name="T26" fmla="+- 0 836 719"/>
                              <a:gd name="T27" fmla="*/ 836 h 120"/>
                              <a:gd name="T28" fmla="+- 0 7679 7679"/>
                              <a:gd name="T29" fmla="*/ T28 w 248"/>
                              <a:gd name="T30" fmla="+- 0 839 719"/>
                              <a:gd name="T31" fmla="*/ 83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120">
                                <a:moveTo>
                                  <a:pt x="247" y="0"/>
                                </a:moveTo>
                                <a:lnTo>
                                  <a:pt x="191" y="19"/>
                                </a:lnTo>
                                <a:lnTo>
                                  <a:pt x="152" y="33"/>
                                </a:lnTo>
                                <a:lnTo>
                                  <a:pt x="121" y="54"/>
                                </a:lnTo>
                                <a:lnTo>
                                  <a:pt x="87" y="79"/>
                                </a:lnTo>
                                <a:lnTo>
                                  <a:pt x="37" y="99"/>
                                </a:lnTo>
                                <a:lnTo>
                                  <a:pt x="5" y="117"/>
                                </a:lnTo>
                                <a:lnTo>
                                  <a:pt x="0" y="120"/>
                                </a:lnTo>
                              </a:path>
                            </a:pathLst>
                          </a:custGeom>
                          <a:noFill/>
                          <a:ln w="1068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Line 264"/>
                        <wps:cNvCnPr>
                          <a:cxnSpLocks noChangeShapeType="1"/>
                        </wps:cNvCnPr>
                        <wps:spPr bwMode="auto">
                          <a:xfrm>
                            <a:off x="7926" y="719"/>
                            <a:ext cx="53" cy="0"/>
                          </a:xfrm>
                          <a:prstGeom prst="line">
                            <a:avLst/>
                          </a:prstGeom>
                          <a:noFill/>
                          <a:ln w="10491">
                            <a:solidFill>
                              <a:srgbClr val="121315"/>
                            </a:solidFill>
                            <a:round/>
                            <a:headEnd/>
                            <a:tailEnd/>
                          </a:ln>
                          <a:extLst>
                            <a:ext uri="{909E8E84-426E-40DD-AFC4-6F175D3DCCD1}">
                              <a14:hiddenFill xmlns:a14="http://schemas.microsoft.com/office/drawing/2010/main">
                                <a:noFill/>
                              </a14:hiddenFill>
                            </a:ext>
                          </a:extLst>
                        </wps:spPr>
                        <wps:bodyPr/>
                      </wps:wsp>
                      <wps:wsp>
                        <wps:cNvPr id="768" name="Freeform 265"/>
                        <wps:cNvSpPr>
                          <a:spLocks/>
                        </wps:cNvSpPr>
                        <wps:spPr bwMode="auto">
                          <a:xfrm>
                            <a:off x="7987" y="624"/>
                            <a:ext cx="112" cy="59"/>
                          </a:xfrm>
                          <a:custGeom>
                            <a:avLst/>
                            <a:gdLst>
                              <a:gd name="T0" fmla="+- 0 7987 7987"/>
                              <a:gd name="T1" fmla="*/ T0 w 112"/>
                              <a:gd name="T2" fmla="+- 0 683 624"/>
                              <a:gd name="T3" fmla="*/ 683 h 59"/>
                              <a:gd name="T4" fmla="+- 0 8024 7987"/>
                              <a:gd name="T5" fmla="*/ T4 w 112"/>
                              <a:gd name="T6" fmla="+- 0 659 624"/>
                              <a:gd name="T7" fmla="*/ 659 h 59"/>
                              <a:gd name="T8" fmla="+- 0 8098 7987"/>
                              <a:gd name="T9" fmla="*/ T8 w 112"/>
                              <a:gd name="T10" fmla="+- 0 624 624"/>
                              <a:gd name="T11" fmla="*/ 624 h 59"/>
                            </a:gdLst>
                            <a:ahLst/>
                            <a:cxnLst>
                              <a:cxn ang="0">
                                <a:pos x="T1" y="T3"/>
                              </a:cxn>
                              <a:cxn ang="0">
                                <a:pos x="T5" y="T7"/>
                              </a:cxn>
                              <a:cxn ang="0">
                                <a:pos x="T9" y="T11"/>
                              </a:cxn>
                            </a:cxnLst>
                            <a:rect l="0" t="0" r="r" b="b"/>
                            <a:pathLst>
                              <a:path w="112" h="59">
                                <a:moveTo>
                                  <a:pt x="0" y="59"/>
                                </a:moveTo>
                                <a:lnTo>
                                  <a:pt x="37" y="35"/>
                                </a:lnTo>
                                <a:lnTo>
                                  <a:pt x="111" y="0"/>
                                </a:lnTo>
                              </a:path>
                            </a:pathLst>
                          </a:custGeom>
                          <a:noFill/>
                          <a:ln w="1074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266"/>
                        <wps:cNvSpPr>
                          <a:spLocks/>
                        </wps:cNvSpPr>
                        <wps:spPr bwMode="auto">
                          <a:xfrm>
                            <a:off x="7168" y="672"/>
                            <a:ext cx="90" cy="115"/>
                          </a:xfrm>
                          <a:custGeom>
                            <a:avLst/>
                            <a:gdLst>
                              <a:gd name="T0" fmla="+- 0 7185 7168"/>
                              <a:gd name="T1" fmla="*/ T0 w 90"/>
                              <a:gd name="T2" fmla="+- 0 787 672"/>
                              <a:gd name="T3" fmla="*/ 787 h 115"/>
                              <a:gd name="T4" fmla="+- 0 7175 7168"/>
                              <a:gd name="T5" fmla="*/ T4 w 90"/>
                              <a:gd name="T6" fmla="+- 0 765 672"/>
                              <a:gd name="T7" fmla="*/ 765 h 115"/>
                              <a:gd name="T8" fmla="+- 0 7168 7168"/>
                              <a:gd name="T9" fmla="*/ T8 w 90"/>
                              <a:gd name="T10" fmla="+- 0 739 672"/>
                              <a:gd name="T11" fmla="*/ 739 h 115"/>
                              <a:gd name="T12" fmla="+- 0 7188 7168"/>
                              <a:gd name="T13" fmla="*/ T12 w 90"/>
                              <a:gd name="T14" fmla="+- 0 716 672"/>
                              <a:gd name="T15" fmla="*/ 716 h 115"/>
                              <a:gd name="T16" fmla="+- 0 7221 7168"/>
                              <a:gd name="T17" fmla="*/ T16 w 90"/>
                              <a:gd name="T18" fmla="+- 0 692 672"/>
                              <a:gd name="T19" fmla="*/ 692 h 115"/>
                              <a:gd name="T20" fmla="+- 0 7253 7168"/>
                              <a:gd name="T21" fmla="*/ T20 w 90"/>
                              <a:gd name="T22" fmla="+- 0 672 672"/>
                              <a:gd name="T23" fmla="*/ 672 h 115"/>
                              <a:gd name="T24" fmla="+- 0 7257 7168"/>
                              <a:gd name="T25" fmla="*/ T24 w 90"/>
                              <a:gd name="T26" fmla="+- 0 704 672"/>
                              <a:gd name="T27" fmla="*/ 704 h 115"/>
                              <a:gd name="T28" fmla="+- 0 7242 7168"/>
                              <a:gd name="T29" fmla="*/ T28 w 90"/>
                              <a:gd name="T30" fmla="+- 0 731 672"/>
                              <a:gd name="T31" fmla="*/ 731 h 115"/>
                              <a:gd name="T32" fmla="+- 0 7229 7168"/>
                              <a:gd name="T33" fmla="*/ T32 w 90"/>
                              <a:gd name="T34" fmla="+- 0 758 672"/>
                              <a:gd name="T35" fmla="*/ 758 h 115"/>
                              <a:gd name="T36" fmla="+- 0 7199 7168"/>
                              <a:gd name="T37" fmla="*/ T36 w 90"/>
                              <a:gd name="T38" fmla="+- 0 781 672"/>
                              <a:gd name="T39" fmla="*/ 78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15">
                                <a:moveTo>
                                  <a:pt x="17" y="115"/>
                                </a:moveTo>
                                <a:lnTo>
                                  <a:pt x="7" y="93"/>
                                </a:lnTo>
                                <a:lnTo>
                                  <a:pt x="0" y="67"/>
                                </a:lnTo>
                                <a:lnTo>
                                  <a:pt x="20" y="44"/>
                                </a:lnTo>
                                <a:lnTo>
                                  <a:pt x="53" y="20"/>
                                </a:lnTo>
                                <a:lnTo>
                                  <a:pt x="85" y="0"/>
                                </a:lnTo>
                                <a:lnTo>
                                  <a:pt x="89" y="32"/>
                                </a:lnTo>
                                <a:lnTo>
                                  <a:pt x="74" y="59"/>
                                </a:lnTo>
                                <a:lnTo>
                                  <a:pt x="61" y="86"/>
                                </a:lnTo>
                                <a:lnTo>
                                  <a:pt x="31" y="109"/>
                                </a:lnTo>
                              </a:path>
                            </a:pathLst>
                          </a:custGeom>
                          <a:noFill/>
                          <a:ln w="1152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Line 267"/>
                        <wps:cNvCnPr>
                          <a:cxnSpLocks noChangeShapeType="1"/>
                        </wps:cNvCnPr>
                        <wps:spPr bwMode="auto">
                          <a:xfrm>
                            <a:off x="7444" y="823"/>
                            <a:ext cx="57" cy="0"/>
                          </a:xfrm>
                          <a:prstGeom prst="line">
                            <a:avLst/>
                          </a:prstGeom>
                          <a:noFill/>
                          <a:ln w="10866">
                            <a:solidFill>
                              <a:srgbClr val="121315"/>
                            </a:solidFill>
                            <a:round/>
                            <a:headEnd/>
                            <a:tailEnd/>
                          </a:ln>
                          <a:extLst>
                            <a:ext uri="{909E8E84-426E-40DD-AFC4-6F175D3DCCD1}">
                              <a14:hiddenFill xmlns:a14="http://schemas.microsoft.com/office/drawing/2010/main">
                                <a:noFill/>
                              </a14:hiddenFill>
                            </a:ext>
                          </a:extLst>
                        </wps:spPr>
                        <wps:bodyPr/>
                      </wps:wsp>
                      <wps:wsp>
                        <wps:cNvPr id="771" name="Line 268"/>
                        <wps:cNvCnPr>
                          <a:cxnSpLocks noChangeShapeType="1"/>
                        </wps:cNvCnPr>
                        <wps:spPr bwMode="auto">
                          <a:xfrm>
                            <a:off x="7346" y="787"/>
                            <a:ext cx="70" cy="0"/>
                          </a:xfrm>
                          <a:prstGeom prst="line">
                            <a:avLst/>
                          </a:prstGeom>
                          <a:noFill/>
                          <a:ln w="10673">
                            <a:solidFill>
                              <a:srgbClr val="121315"/>
                            </a:solidFill>
                            <a:round/>
                            <a:headEnd/>
                            <a:tailEnd/>
                          </a:ln>
                          <a:extLst>
                            <a:ext uri="{909E8E84-426E-40DD-AFC4-6F175D3DCCD1}">
                              <a14:hiddenFill xmlns:a14="http://schemas.microsoft.com/office/drawing/2010/main">
                                <a:noFill/>
                              </a14:hiddenFill>
                            </a:ext>
                          </a:extLst>
                        </wps:spPr>
                        <wps:bodyPr/>
                      </wps:wsp>
                      <wps:wsp>
                        <wps:cNvPr id="772" name="Freeform 269"/>
                        <wps:cNvSpPr>
                          <a:spLocks/>
                        </wps:cNvSpPr>
                        <wps:spPr bwMode="auto">
                          <a:xfrm>
                            <a:off x="7188" y="787"/>
                            <a:ext cx="159" cy="192"/>
                          </a:xfrm>
                          <a:custGeom>
                            <a:avLst/>
                            <a:gdLst>
                              <a:gd name="T0" fmla="+- 0 7229 7188"/>
                              <a:gd name="T1" fmla="*/ T0 w 159"/>
                              <a:gd name="T2" fmla="+- 0 978 787"/>
                              <a:gd name="T3" fmla="*/ 978 h 192"/>
                              <a:gd name="T4" fmla="+- 0 7216 7188"/>
                              <a:gd name="T5" fmla="*/ T4 w 159"/>
                              <a:gd name="T6" fmla="+- 0 953 787"/>
                              <a:gd name="T7" fmla="*/ 953 h 192"/>
                              <a:gd name="T8" fmla="+- 0 7205 7188"/>
                              <a:gd name="T9" fmla="*/ T8 w 159"/>
                              <a:gd name="T10" fmla="+- 0 924 787"/>
                              <a:gd name="T11" fmla="*/ 924 h 192"/>
                              <a:gd name="T12" fmla="+- 0 7188 7188"/>
                              <a:gd name="T13" fmla="*/ T12 w 159"/>
                              <a:gd name="T14" fmla="+- 0 896 787"/>
                              <a:gd name="T15" fmla="*/ 896 h 192"/>
                              <a:gd name="T16" fmla="+- 0 7227 7188"/>
                              <a:gd name="T17" fmla="*/ T16 w 159"/>
                              <a:gd name="T18" fmla="+- 0 877 787"/>
                              <a:gd name="T19" fmla="*/ 877 h 192"/>
                              <a:gd name="T20" fmla="+- 0 7255 7188"/>
                              <a:gd name="T21" fmla="*/ T20 w 159"/>
                              <a:gd name="T22" fmla="+- 0 860 787"/>
                              <a:gd name="T23" fmla="*/ 860 h 192"/>
                              <a:gd name="T24" fmla="+- 0 7286 7188"/>
                              <a:gd name="T25" fmla="*/ T24 w 159"/>
                              <a:gd name="T26" fmla="+- 0 832 787"/>
                              <a:gd name="T27" fmla="*/ 832 h 192"/>
                              <a:gd name="T28" fmla="+- 0 7312 7188"/>
                              <a:gd name="T29" fmla="*/ T28 w 159"/>
                              <a:gd name="T30" fmla="+- 0 807 787"/>
                              <a:gd name="T31" fmla="*/ 807 h 192"/>
                              <a:gd name="T32" fmla="+- 0 7346 7188"/>
                              <a:gd name="T33" fmla="*/ T32 w 159"/>
                              <a:gd name="T34" fmla="+- 0 787 787"/>
                              <a:gd name="T35" fmla="*/ 787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9" h="192">
                                <a:moveTo>
                                  <a:pt x="41" y="191"/>
                                </a:moveTo>
                                <a:lnTo>
                                  <a:pt x="28" y="166"/>
                                </a:lnTo>
                                <a:lnTo>
                                  <a:pt x="17" y="137"/>
                                </a:lnTo>
                                <a:lnTo>
                                  <a:pt x="0" y="109"/>
                                </a:lnTo>
                                <a:lnTo>
                                  <a:pt x="39" y="90"/>
                                </a:lnTo>
                                <a:lnTo>
                                  <a:pt x="67" y="73"/>
                                </a:lnTo>
                                <a:lnTo>
                                  <a:pt x="98" y="45"/>
                                </a:lnTo>
                                <a:lnTo>
                                  <a:pt x="124" y="20"/>
                                </a:lnTo>
                                <a:lnTo>
                                  <a:pt x="158" y="0"/>
                                </a:lnTo>
                              </a:path>
                            </a:pathLst>
                          </a:custGeom>
                          <a:noFill/>
                          <a:ln w="1146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270"/>
                        <wps:cNvSpPr>
                          <a:spLocks/>
                        </wps:cNvSpPr>
                        <wps:spPr bwMode="auto">
                          <a:xfrm>
                            <a:off x="7414" y="646"/>
                            <a:ext cx="209" cy="141"/>
                          </a:xfrm>
                          <a:custGeom>
                            <a:avLst/>
                            <a:gdLst>
                              <a:gd name="T0" fmla="+- 0 7414 7414"/>
                              <a:gd name="T1" fmla="*/ T0 w 209"/>
                              <a:gd name="T2" fmla="+- 0 756 646"/>
                              <a:gd name="T3" fmla="*/ 756 h 141"/>
                              <a:gd name="T4" fmla="+- 0 7418 7414"/>
                              <a:gd name="T5" fmla="*/ T4 w 209"/>
                              <a:gd name="T6" fmla="+- 0 752 646"/>
                              <a:gd name="T7" fmla="*/ 752 h 141"/>
                              <a:gd name="T8" fmla="+- 0 7455 7414"/>
                              <a:gd name="T9" fmla="*/ T8 w 209"/>
                              <a:gd name="T10" fmla="+- 0 739 646"/>
                              <a:gd name="T11" fmla="*/ 739 h 141"/>
                              <a:gd name="T12" fmla="+- 0 7490 7414"/>
                              <a:gd name="T13" fmla="*/ T12 w 209"/>
                              <a:gd name="T14" fmla="+- 0 720 646"/>
                              <a:gd name="T15" fmla="*/ 720 h 141"/>
                              <a:gd name="T16" fmla="+- 0 7529 7414"/>
                              <a:gd name="T17" fmla="*/ T16 w 209"/>
                              <a:gd name="T18" fmla="+- 0 694 646"/>
                              <a:gd name="T19" fmla="*/ 694 h 141"/>
                              <a:gd name="T20" fmla="+- 0 7568 7414"/>
                              <a:gd name="T21" fmla="*/ T20 w 209"/>
                              <a:gd name="T22" fmla="+- 0 668 646"/>
                              <a:gd name="T23" fmla="*/ 668 h 141"/>
                              <a:gd name="T24" fmla="+- 0 7598 7414"/>
                              <a:gd name="T25" fmla="*/ T24 w 209"/>
                              <a:gd name="T26" fmla="+- 0 646 646"/>
                              <a:gd name="T27" fmla="*/ 646 h 141"/>
                              <a:gd name="T28" fmla="+- 0 7620 7414"/>
                              <a:gd name="T29" fmla="*/ T28 w 209"/>
                              <a:gd name="T30" fmla="+- 0 671 646"/>
                              <a:gd name="T31" fmla="*/ 671 h 141"/>
                              <a:gd name="T32" fmla="+- 0 7622 7414"/>
                              <a:gd name="T33" fmla="*/ T32 w 209"/>
                              <a:gd name="T34" fmla="+- 0 697 646"/>
                              <a:gd name="T35" fmla="*/ 697 h 141"/>
                              <a:gd name="T36" fmla="+- 0 7618 7414"/>
                              <a:gd name="T37" fmla="*/ T36 w 209"/>
                              <a:gd name="T38" fmla="+- 0 727 646"/>
                              <a:gd name="T39" fmla="*/ 727 h 141"/>
                              <a:gd name="T40" fmla="+- 0 7583 7414"/>
                              <a:gd name="T41" fmla="*/ T40 w 209"/>
                              <a:gd name="T42" fmla="+- 0 752 646"/>
                              <a:gd name="T43" fmla="*/ 752 h 141"/>
                              <a:gd name="T44" fmla="+- 0 7539 7414"/>
                              <a:gd name="T45" fmla="*/ T44 w 209"/>
                              <a:gd name="T46" fmla="+- 0 767 646"/>
                              <a:gd name="T47" fmla="*/ 767 h 141"/>
                              <a:gd name="T48" fmla="+- 0 7501 7414"/>
                              <a:gd name="T49" fmla="*/ T48 w 209"/>
                              <a:gd name="T50" fmla="+- 0 787 646"/>
                              <a:gd name="T51" fmla="*/ 78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9" h="141">
                                <a:moveTo>
                                  <a:pt x="0" y="110"/>
                                </a:moveTo>
                                <a:lnTo>
                                  <a:pt x="4" y="106"/>
                                </a:lnTo>
                                <a:lnTo>
                                  <a:pt x="41" y="93"/>
                                </a:lnTo>
                                <a:lnTo>
                                  <a:pt x="76" y="74"/>
                                </a:lnTo>
                                <a:lnTo>
                                  <a:pt x="115" y="48"/>
                                </a:lnTo>
                                <a:lnTo>
                                  <a:pt x="154" y="22"/>
                                </a:lnTo>
                                <a:lnTo>
                                  <a:pt x="184" y="0"/>
                                </a:lnTo>
                                <a:lnTo>
                                  <a:pt x="206" y="25"/>
                                </a:lnTo>
                                <a:lnTo>
                                  <a:pt x="208" y="51"/>
                                </a:lnTo>
                                <a:lnTo>
                                  <a:pt x="204" y="81"/>
                                </a:lnTo>
                                <a:lnTo>
                                  <a:pt x="169" y="106"/>
                                </a:lnTo>
                                <a:lnTo>
                                  <a:pt x="125" y="121"/>
                                </a:lnTo>
                                <a:lnTo>
                                  <a:pt x="87" y="141"/>
                                </a:lnTo>
                              </a:path>
                            </a:pathLst>
                          </a:custGeom>
                          <a:noFill/>
                          <a:ln w="1092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271"/>
                        <wps:cNvSpPr>
                          <a:spLocks/>
                        </wps:cNvSpPr>
                        <wps:spPr bwMode="auto">
                          <a:xfrm>
                            <a:off x="7224" y="823"/>
                            <a:ext cx="220" cy="156"/>
                          </a:xfrm>
                          <a:custGeom>
                            <a:avLst/>
                            <a:gdLst>
                              <a:gd name="T0" fmla="+- 0 7444 7224"/>
                              <a:gd name="T1" fmla="*/ T0 w 220"/>
                              <a:gd name="T2" fmla="+- 0 823 823"/>
                              <a:gd name="T3" fmla="*/ 823 h 156"/>
                              <a:gd name="T4" fmla="+- 0 7405 7224"/>
                              <a:gd name="T5" fmla="*/ T4 w 220"/>
                              <a:gd name="T6" fmla="+- 0 831 823"/>
                              <a:gd name="T7" fmla="*/ 831 h 156"/>
                              <a:gd name="T8" fmla="+- 0 7353 7224"/>
                              <a:gd name="T9" fmla="*/ T8 w 220"/>
                              <a:gd name="T10" fmla="+- 0 848 823"/>
                              <a:gd name="T11" fmla="*/ 848 h 156"/>
                              <a:gd name="T12" fmla="+- 0 7322 7224"/>
                              <a:gd name="T13" fmla="*/ T12 w 220"/>
                              <a:gd name="T14" fmla="+- 0 866 823"/>
                              <a:gd name="T15" fmla="*/ 866 h 156"/>
                              <a:gd name="T16" fmla="+- 0 7303 7224"/>
                              <a:gd name="T17" fmla="*/ T16 w 220"/>
                              <a:gd name="T18" fmla="+- 0 893 823"/>
                              <a:gd name="T19" fmla="*/ 893 h 156"/>
                              <a:gd name="T20" fmla="+- 0 7281 7224"/>
                              <a:gd name="T21" fmla="*/ T20 w 220"/>
                              <a:gd name="T22" fmla="+- 0 921 823"/>
                              <a:gd name="T23" fmla="*/ 921 h 156"/>
                              <a:gd name="T24" fmla="+- 0 7259 7224"/>
                              <a:gd name="T25" fmla="*/ T24 w 220"/>
                              <a:gd name="T26" fmla="+- 0 947 823"/>
                              <a:gd name="T27" fmla="*/ 947 h 156"/>
                              <a:gd name="T28" fmla="+- 0 7227 7224"/>
                              <a:gd name="T29" fmla="*/ T28 w 220"/>
                              <a:gd name="T30" fmla="+- 0 975 823"/>
                              <a:gd name="T31" fmla="*/ 975 h 156"/>
                              <a:gd name="T32" fmla="+- 0 7224 7224"/>
                              <a:gd name="T33" fmla="*/ T32 w 220"/>
                              <a:gd name="T34" fmla="+- 0 978 823"/>
                              <a:gd name="T35" fmla="*/ 97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0" h="156">
                                <a:moveTo>
                                  <a:pt x="220" y="0"/>
                                </a:moveTo>
                                <a:lnTo>
                                  <a:pt x="181" y="8"/>
                                </a:lnTo>
                                <a:lnTo>
                                  <a:pt x="129" y="25"/>
                                </a:lnTo>
                                <a:lnTo>
                                  <a:pt x="98" y="43"/>
                                </a:lnTo>
                                <a:lnTo>
                                  <a:pt x="79" y="70"/>
                                </a:lnTo>
                                <a:lnTo>
                                  <a:pt x="57" y="98"/>
                                </a:lnTo>
                                <a:lnTo>
                                  <a:pt x="35" y="124"/>
                                </a:lnTo>
                                <a:lnTo>
                                  <a:pt x="3" y="152"/>
                                </a:lnTo>
                                <a:lnTo>
                                  <a:pt x="0" y="155"/>
                                </a:lnTo>
                              </a:path>
                            </a:pathLst>
                          </a:custGeom>
                          <a:noFill/>
                          <a:ln w="1096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272"/>
                        <wps:cNvSpPr>
                          <a:spLocks/>
                        </wps:cNvSpPr>
                        <wps:spPr bwMode="auto">
                          <a:xfrm>
                            <a:off x="7388" y="172"/>
                            <a:ext cx="11" cy="2"/>
                          </a:xfrm>
                          <a:custGeom>
                            <a:avLst/>
                            <a:gdLst>
                              <a:gd name="T0" fmla="+- 0 7388 7388"/>
                              <a:gd name="T1" fmla="*/ T0 w 11"/>
                              <a:gd name="T2" fmla="+- 0 7396 7388"/>
                              <a:gd name="T3" fmla="*/ T2 w 11"/>
                              <a:gd name="T4" fmla="+- 0 7398 7388"/>
                              <a:gd name="T5" fmla="*/ T4 w 11"/>
                            </a:gdLst>
                            <a:ahLst/>
                            <a:cxnLst>
                              <a:cxn ang="0">
                                <a:pos x="T1" y="0"/>
                              </a:cxn>
                              <a:cxn ang="0">
                                <a:pos x="T3" y="0"/>
                              </a:cxn>
                              <a:cxn ang="0">
                                <a:pos x="T5" y="0"/>
                              </a:cxn>
                            </a:cxnLst>
                            <a:rect l="0" t="0" r="r" b="b"/>
                            <a:pathLst>
                              <a:path w="11">
                                <a:moveTo>
                                  <a:pt x="0" y="0"/>
                                </a:moveTo>
                                <a:lnTo>
                                  <a:pt x="8" y="0"/>
                                </a:lnTo>
                                <a:lnTo>
                                  <a:pt x="10" y="0"/>
                                </a:lnTo>
                              </a:path>
                            </a:pathLst>
                          </a:custGeom>
                          <a:noFill/>
                          <a:ln w="1032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273"/>
                        <wps:cNvSpPr>
                          <a:spLocks/>
                        </wps:cNvSpPr>
                        <wps:spPr bwMode="auto">
                          <a:xfrm>
                            <a:off x="7092" y="57"/>
                            <a:ext cx="46" cy="200"/>
                          </a:xfrm>
                          <a:custGeom>
                            <a:avLst/>
                            <a:gdLst>
                              <a:gd name="T0" fmla="+- 0 7096 7092"/>
                              <a:gd name="T1" fmla="*/ T0 w 46"/>
                              <a:gd name="T2" fmla="+- 0 256 57"/>
                              <a:gd name="T3" fmla="*/ 256 h 200"/>
                              <a:gd name="T4" fmla="+- 0 7092 7092"/>
                              <a:gd name="T5" fmla="*/ T4 w 46"/>
                              <a:gd name="T6" fmla="+- 0 250 57"/>
                              <a:gd name="T7" fmla="*/ 250 h 200"/>
                              <a:gd name="T8" fmla="+- 0 7101 7092"/>
                              <a:gd name="T9" fmla="*/ T8 w 46"/>
                              <a:gd name="T10" fmla="+- 0 225 57"/>
                              <a:gd name="T11" fmla="*/ 225 h 200"/>
                              <a:gd name="T12" fmla="+- 0 7101 7092"/>
                              <a:gd name="T13" fmla="*/ T12 w 46"/>
                              <a:gd name="T14" fmla="+- 0 199 57"/>
                              <a:gd name="T15" fmla="*/ 199 h 200"/>
                              <a:gd name="T16" fmla="+- 0 7134 7092"/>
                              <a:gd name="T17" fmla="*/ T16 w 46"/>
                              <a:gd name="T18" fmla="+- 0 174 57"/>
                              <a:gd name="T19" fmla="*/ 174 h 200"/>
                              <a:gd name="T20" fmla="+- 0 7137 7092"/>
                              <a:gd name="T21" fmla="*/ T20 w 46"/>
                              <a:gd name="T22" fmla="+- 0 151 57"/>
                              <a:gd name="T23" fmla="*/ 151 h 200"/>
                              <a:gd name="T24" fmla="+- 0 7118 7092"/>
                              <a:gd name="T25" fmla="*/ T24 w 46"/>
                              <a:gd name="T26" fmla="+- 0 129 57"/>
                              <a:gd name="T27" fmla="*/ 129 h 200"/>
                              <a:gd name="T28" fmla="+- 0 7116 7092"/>
                              <a:gd name="T29" fmla="*/ T28 w 46"/>
                              <a:gd name="T30" fmla="+- 0 99 57"/>
                              <a:gd name="T31" fmla="*/ 99 h 200"/>
                              <a:gd name="T32" fmla="+- 0 7131 7092"/>
                              <a:gd name="T33" fmla="*/ T32 w 46"/>
                              <a:gd name="T34" fmla="+- 0 76 57"/>
                              <a:gd name="T35" fmla="*/ 76 h 200"/>
                              <a:gd name="T36" fmla="+- 0 7134 7092"/>
                              <a:gd name="T37" fmla="*/ T36 w 46"/>
                              <a:gd name="T38" fmla="+- 0 57 57"/>
                              <a:gd name="T39" fmla="*/ 5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 h="200">
                                <a:moveTo>
                                  <a:pt x="4" y="199"/>
                                </a:moveTo>
                                <a:lnTo>
                                  <a:pt x="0" y="193"/>
                                </a:lnTo>
                                <a:lnTo>
                                  <a:pt x="9" y="168"/>
                                </a:lnTo>
                                <a:lnTo>
                                  <a:pt x="9" y="142"/>
                                </a:lnTo>
                                <a:lnTo>
                                  <a:pt x="42" y="117"/>
                                </a:lnTo>
                                <a:lnTo>
                                  <a:pt x="45" y="94"/>
                                </a:lnTo>
                                <a:lnTo>
                                  <a:pt x="26" y="72"/>
                                </a:lnTo>
                                <a:lnTo>
                                  <a:pt x="24" y="42"/>
                                </a:lnTo>
                                <a:lnTo>
                                  <a:pt x="39" y="19"/>
                                </a:lnTo>
                                <a:lnTo>
                                  <a:pt x="42" y="0"/>
                                </a:lnTo>
                              </a:path>
                            </a:pathLst>
                          </a:custGeom>
                          <a:noFill/>
                          <a:ln w="1216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274"/>
                        <wps:cNvCnPr>
                          <a:cxnSpLocks noChangeShapeType="1"/>
                        </wps:cNvCnPr>
                        <wps:spPr bwMode="auto">
                          <a:xfrm>
                            <a:off x="6394" y="401"/>
                            <a:ext cx="38" cy="20"/>
                          </a:xfrm>
                          <a:prstGeom prst="line">
                            <a:avLst/>
                          </a:prstGeom>
                          <a:noFill/>
                          <a:ln w="10779">
                            <a:solidFill>
                              <a:srgbClr val="121315"/>
                            </a:solidFill>
                            <a:round/>
                            <a:headEnd/>
                            <a:tailEnd/>
                          </a:ln>
                          <a:extLst>
                            <a:ext uri="{909E8E84-426E-40DD-AFC4-6F175D3DCCD1}">
                              <a14:hiddenFill xmlns:a14="http://schemas.microsoft.com/office/drawing/2010/main">
                                <a:noFill/>
                              </a14:hiddenFill>
                            </a:ext>
                          </a:extLst>
                        </wps:spPr>
                        <wps:bodyPr/>
                      </wps:wsp>
                      <wps:wsp>
                        <wps:cNvPr id="778" name="Freeform 275"/>
                        <wps:cNvSpPr>
                          <a:spLocks/>
                        </wps:cNvSpPr>
                        <wps:spPr bwMode="auto">
                          <a:xfrm>
                            <a:off x="6415" y="365"/>
                            <a:ext cx="154" cy="58"/>
                          </a:xfrm>
                          <a:custGeom>
                            <a:avLst/>
                            <a:gdLst>
                              <a:gd name="T0" fmla="+- 0 6568 6415"/>
                              <a:gd name="T1" fmla="*/ T0 w 154"/>
                              <a:gd name="T2" fmla="+- 0 422 365"/>
                              <a:gd name="T3" fmla="*/ 422 h 58"/>
                              <a:gd name="T4" fmla="+- 0 6534 6415"/>
                              <a:gd name="T5" fmla="*/ T4 w 154"/>
                              <a:gd name="T6" fmla="+- 0 414 365"/>
                              <a:gd name="T7" fmla="*/ 414 h 58"/>
                              <a:gd name="T8" fmla="+- 0 6499 6415"/>
                              <a:gd name="T9" fmla="*/ T8 w 154"/>
                              <a:gd name="T10" fmla="+- 0 401 365"/>
                              <a:gd name="T11" fmla="*/ 401 h 58"/>
                              <a:gd name="T12" fmla="+- 0 6464 6415"/>
                              <a:gd name="T13" fmla="*/ T12 w 154"/>
                              <a:gd name="T14" fmla="+- 0 390 365"/>
                              <a:gd name="T15" fmla="*/ 390 h 58"/>
                              <a:gd name="T16" fmla="+- 0 6434 6415"/>
                              <a:gd name="T17" fmla="*/ T16 w 154"/>
                              <a:gd name="T18" fmla="+- 0 376 365"/>
                              <a:gd name="T19" fmla="*/ 376 h 58"/>
                              <a:gd name="T20" fmla="+- 0 6415 6415"/>
                              <a:gd name="T21" fmla="*/ T20 w 154"/>
                              <a:gd name="T22" fmla="+- 0 365 365"/>
                              <a:gd name="T23" fmla="*/ 365 h 58"/>
                            </a:gdLst>
                            <a:ahLst/>
                            <a:cxnLst>
                              <a:cxn ang="0">
                                <a:pos x="T1" y="T3"/>
                              </a:cxn>
                              <a:cxn ang="0">
                                <a:pos x="T5" y="T7"/>
                              </a:cxn>
                              <a:cxn ang="0">
                                <a:pos x="T9" y="T11"/>
                              </a:cxn>
                              <a:cxn ang="0">
                                <a:pos x="T13" y="T15"/>
                              </a:cxn>
                              <a:cxn ang="0">
                                <a:pos x="T17" y="T19"/>
                              </a:cxn>
                              <a:cxn ang="0">
                                <a:pos x="T21" y="T23"/>
                              </a:cxn>
                            </a:cxnLst>
                            <a:rect l="0" t="0" r="r" b="b"/>
                            <a:pathLst>
                              <a:path w="154" h="58">
                                <a:moveTo>
                                  <a:pt x="153" y="57"/>
                                </a:moveTo>
                                <a:lnTo>
                                  <a:pt x="119" y="49"/>
                                </a:lnTo>
                                <a:lnTo>
                                  <a:pt x="84" y="36"/>
                                </a:lnTo>
                                <a:lnTo>
                                  <a:pt x="49" y="25"/>
                                </a:lnTo>
                                <a:lnTo>
                                  <a:pt x="19" y="11"/>
                                </a:lnTo>
                                <a:lnTo>
                                  <a:pt x="0" y="0"/>
                                </a:lnTo>
                              </a:path>
                            </a:pathLst>
                          </a:custGeom>
                          <a:noFill/>
                          <a:ln w="1055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276"/>
                        <wps:cNvSpPr>
                          <a:spLocks/>
                        </wps:cNvSpPr>
                        <wps:spPr bwMode="auto">
                          <a:xfrm>
                            <a:off x="6310" y="328"/>
                            <a:ext cx="85" cy="73"/>
                          </a:xfrm>
                          <a:custGeom>
                            <a:avLst/>
                            <a:gdLst>
                              <a:gd name="T0" fmla="+- 0 6310 6310"/>
                              <a:gd name="T1" fmla="*/ T0 w 85"/>
                              <a:gd name="T2" fmla="+- 0 328 328"/>
                              <a:gd name="T3" fmla="*/ 328 h 73"/>
                              <a:gd name="T4" fmla="+- 0 6312 6310"/>
                              <a:gd name="T5" fmla="*/ T4 w 85"/>
                              <a:gd name="T6" fmla="+- 0 353 328"/>
                              <a:gd name="T7" fmla="*/ 353 h 73"/>
                              <a:gd name="T8" fmla="+- 0 6326 6310"/>
                              <a:gd name="T9" fmla="*/ T8 w 85"/>
                              <a:gd name="T10" fmla="+- 0 374 328"/>
                              <a:gd name="T11" fmla="*/ 374 h 73"/>
                              <a:gd name="T12" fmla="+- 0 6356 6310"/>
                              <a:gd name="T13" fmla="*/ T12 w 85"/>
                              <a:gd name="T14" fmla="+- 0 387 328"/>
                              <a:gd name="T15" fmla="*/ 387 h 73"/>
                              <a:gd name="T16" fmla="+- 0 6390 6310"/>
                              <a:gd name="T17" fmla="*/ T16 w 85"/>
                              <a:gd name="T18" fmla="+- 0 401 328"/>
                              <a:gd name="T19" fmla="*/ 401 h 73"/>
                              <a:gd name="T20" fmla="+- 0 6394 6310"/>
                              <a:gd name="T21" fmla="*/ T20 w 85"/>
                              <a:gd name="T22" fmla="+- 0 401 328"/>
                              <a:gd name="T23" fmla="*/ 401 h 73"/>
                            </a:gdLst>
                            <a:ahLst/>
                            <a:cxnLst>
                              <a:cxn ang="0">
                                <a:pos x="T1" y="T3"/>
                              </a:cxn>
                              <a:cxn ang="0">
                                <a:pos x="T5" y="T7"/>
                              </a:cxn>
                              <a:cxn ang="0">
                                <a:pos x="T9" y="T11"/>
                              </a:cxn>
                              <a:cxn ang="0">
                                <a:pos x="T13" y="T15"/>
                              </a:cxn>
                              <a:cxn ang="0">
                                <a:pos x="T17" y="T19"/>
                              </a:cxn>
                              <a:cxn ang="0">
                                <a:pos x="T21" y="T23"/>
                              </a:cxn>
                            </a:cxnLst>
                            <a:rect l="0" t="0" r="r" b="b"/>
                            <a:pathLst>
                              <a:path w="85" h="73">
                                <a:moveTo>
                                  <a:pt x="0" y="0"/>
                                </a:moveTo>
                                <a:lnTo>
                                  <a:pt x="2" y="25"/>
                                </a:lnTo>
                                <a:lnTo>
                                  <a:pt x="16" y="46"/>
                                </a:lnTo>
                                <a:lnTo>
                                  <a:pt x="46" y="59"/>
                                </a:lnTo>
                                <a:lnTo>
                                  <a:pt x="80" y="73"/>
                                </a:lnTo>
                                <a:lnTo>
                                  <a:pt x="84" y="73"/>
                                </a:lnTo>
                              </a:path>
                            </a:pathLst>
                          </a:custGeom>
                          <a:noFill/>
                          <a:ln w="1115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Line 277"/>
                        <wps:cNvCnPr>
                          <a:cxnSpLocks noChangeShapeType="1"/>
                        </wps:cNvCnPr>
                        <wps:spPr bwMode="auto">
                          <a:xfrm>
                            <a:off x="6875" y="551"/>
                            <a:ext cx="0" cy="0"/>
                          </a:xfrm>
                          <a:prstGeom prst="line">
                            <a:avLst/>
                          </a:prstGeom>
                          <a:noFill/>
                          <a:ln w="10735">
                            <a:solidFill>
                              <a:srgbClr val="121315"/>
                            </a:solidFill>
                            <a:round/>
                            <a:headEnd/>
                            <a:tailEnd/>
                          </a:ln>
                          <a:extLst>
                            <a:ext uri="{909E8E84-426E-40DD-AFC4-6F175D3DCCD1}">
                              <a14:hiddenFill xmlns:a14="http://schemas.microsoft.com/office/drawing/2010/main">
                                <a:noFill/>
                              </a14:hiddenFill>
                            </a:ext>
                          </a:extLst>
                        </wps:spPr>
                        <wps:bodyPr/>
                      </wps:wsp>
                      <wps:wsp>
                        <wps:cNvPr id="781" name="Freeform 278"/>
                        <wps:cNvSpPr>
                          <a:spLocks/>
                        </wps:cNvSpPr>
                        <wps:spPr bwMode="auto">
                          <a:xfrm>
                            <a:off x="6790" y="480"/>
                            <a:ext cx="57" cy="38"/>
                          </a:xfrm>
                          <a:custGeom>
                            <a:avLst/>
                            <a:gdLst>
                              <a:gd name="T0" fmla="+- 0 6810 6790"/>
                              <a:gd name="T1" fmla="*/ T0 w 57"/>
                              <a:gd name="T2" fmla="+- 0 517 480"/>
                              <a:gd name="T3" fmla="*/ 517 h 38"/>
                              <a:gd name="T4" fmla="+- 0 6790 6790"/>
                              <a:gd name="T5" fmla="*/ T4 w 57"/>
                              <a:gd name="T6" fmla="+- 0 497 480"/>
                              <a:gd name="T7" fmla="*/ 497 h 38"/>
                              <a:gd name="T8" fmla="+- 0 6808 6790"/>
                              <a:gd name="T9" fmla="*/ T8 w 57"/>
                              <a:gd name="T10" fmla="+- 0 480 480"/>
                              <a:gd name="T11" fmla="*/ 480 h 38"/>
                              <a:gd name="T12" fmla="+- 0 6847 6790"/>
                              <a:gd name="T13" fmla="*/ T12 w 57"/>
                              <a:gd name="T14" fmla="+- 0 483 480"/>
                              <a:gd name="T15" fmla="*/ 483 h 38"/>
                            </a:gdLst>
                            <a:ahLst/>
                            <a:cxnLst>
                              <a:cxn ang="0">
                                <a:pos x="T1" y="T3"/>
                              </a:cxn>
                              <a:cxn ang="0">
                                <a:pos x="T5" y="T7"/>
                              </a:cxn>
                              <a:cxn ang="0">
                                <a:pos x="T9" y="T11"/>
                              </a:cxn>
                              <a:cxn ang="0">
                                <a:pos x="T13" y="T15"/>
                              </a:cxn>
                            </a:cxnLst>
                            <a:rect l="0" t="0" r="r" b="b"/>
                            <a:pathLst>
                              <a:path w="57" h="38">
                                <a:moveTo>
                                  <a:pt x="20" y="37"/>
                                </a:moveTo>
                                <a:lnTo>
                                  <a:pt x="0" y="17"/>
                                </a:lnTo>
                                <a:lnTo>
                                  <a:pt x="18" y="0"/>
                                </a:lnTo>
                                <a:lnTo>
                                  <a:pt x="57" y="3"/>
                                </a:lnTo>
                              </a:path>
                            </a:pathLst>
                          </a:custGeom>
                          <a:noFill/>
                          <a:ln w="1091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2" name="Picture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461" y="190"/>
                            <a:ext cx="169" cy="242"/>
                          </a:xfrm>
                          <a:prstGeom prst="rect">
                            <a:avLst/>
                          </a:prstGeom>
                          <a:noFill/>
                          <a:extLst>
                            <a:ext uri="{909E8E84-426E-40DD-AFC4-6F175D3DCCD1}">
                              <a14:hiddenFill xmlns:a14="http://schemas.microsoft.com/office/drawing/2010/main">
                                <a:solidFill>
                                  <a:srgbClr val="FFFFFF"/>
                                </a:solidFill>
                              </a14:hiddenFill>
                            </a:ext>
                          </a:extLst>
                        </pic:spPr>
                      </pic:pic>
                      <wps:wsp>
                        <wps:cNvPr id="783" name="Line 280"/>
                        <wps:cNvCnPr>
                          <a:cxnSpLocks noChangeShapeType="1"/>
                        </wps:cNvCnPr>
                        <wps:spPr bwMode="auto">
                          <a:xfrm>
                            <a:off x="6857" y="542"/>
                            <a:ext cx="27" cy="22"/>
                          </a:xfrm>
                          <a:prstGeom prst="line">
                            <a:avLst/>
                          </a:prstGeom>
                          <a:noFill/>
                          <a:ln w="11103">
                            <a:solidFill>
                              <a:srgbClr val="121315"/>
                            </a:solidFill>
                            <a:round/>
                            <a:headEnd/>
                            <a:tailEnd/>
                          </a:ln>
                          <a:extLst>
                            <a:ext uri="{909E8E84-426E-40DD-AFC4-6F175D3DCCD1}">
                              <a14:hiddenFill xmlns:a14="http://schemas.microsoft.com/office/drawing/2010/main">
                                <a:noFill/>
                              </a14:hiddenFill>
                            </a:ext>
                          </a:extLst>
                        </wps:spPr>
                        <wps:bodyPr/>
                      </wps:wsp>
                      <wps:wsp>
                        <wps:cNvPr id="784" name="Line 281"/>
                        <wps:cNvCnPr>
                          <a:cxnSpLocks noChangeShapeType="1"/>
                        </wps:cNvCnPr>
                        <wps:spPr bwMode="auto">
                          <a:xfrm>
                            <a:off x="6907" y="590"/>
                            <a:ext cx="0" cy="0"/>
                          </a:xfrm>
                          <a:prstGeom prst="line">
                            <a:avLst/>
                          </a:prstGeom>
                          <a:noFill/>
                          <a:ln w="11329">
                            <a:solidFill>
                              <a:srgbClr val="121315"/>
                            </a:solidFill>
                            <a:round/>
                            <a:headEnd/>
                            <a:tailEnd/>
                          </a:ln>
                          <a:extLst>
                            <a:ext uri="{909E8E84-426E-40DD-AFC4-6F175D3DCCD1}">
                              <a14:hiddenFill xmlns:a14="http://schemas.microsoft.com/office/drawing/2010/main">
                                <a:noFill/>
                              </a14:hiddenFill>
                            </a:ext>
                          </a:extLst>
                        </wps:spPr>
                        <wps:bodyPr/>
                      </wps:wsp>
                      <wps:wsp>
                        <wps:cNvPr id="785" name="Line 282"/>
                        <wps:cNvCnPr>
                          <a:cxnSpLocks noChangeShapeType="1"/>
                        </wps:cNvCnPr>
                        <wps:spPr bwMode="auto">
                          <a:xfrm>
                            <a:off x="6917" y="515"/>
                            <a:ext cx="0" cy="0"/>
                          </a:xfrm>
                          <a:prstGeom prst="line">
                            <a:avLst/>
                          </a:prstGeom>
                          <a:noFill/>
                          <a:ln w="10714">
                            <a:solidFill>
                              <a:srgbClr val="121315"/>
                            </a:solidFill>
                            <a:round/>
                            <a:headEnd/>
                            <a:tailEnd/>
                          </a:ln>
                          <a:extLst>
                            <a:ext uri="{909E8E84-426E-40DD-AFC4-6F175D3DCCD1}">
                              <a14:hiddenFill xmlns:a14="http://schemas.microsoft.com/office/drawing/2010/main">
                                <a:noFill/>
                              </a14:hiddenFill>
                            </a:ext>
                          </a:extLst>
                        </wps:spPr>
                        <wps:bodyPr/>
                      </wps:wsp>
                      <wps:wsp>
                        <wps:cNvPr id="786" name="Freeform 283"/>
                        <wps:cNvSpPr>
                          <a:spLocks/>
                        </wps:cNvSpPr>
                        <wps:spPr bwMode="auto">
                          <a:xfrm>
                            <a:off x="6899" y="507"/>
                            <a:ext cx="44" cy="58"/>
                          </a:xfrm>
                          <a:custGeom>
                            <a:avLst/>
                            <a:gdLst>
                              <a:gd name="T0" fmla="+- 0 6899 6899"/>
                              <a:gd name="T1" fmla="*/ T0 w 44"/>
                              <a:gd name="T2" fmla="+- 0 507 507"/>
                              <a:gd name="T3" fmla="*/ 507 h 58"/>
                              <a:gd name="T4" fmla="+- 0 6923 6899"/>
                              <a:gd name="T5" fmla="*/ T4 w 44"/>
                              <a:gd name="T6" fmla="+- 0 519 507"/>
                              <a:gd name="T7" fmla="*/ 519 h 58"/>
                              <a:gd name="T8" fmla="+- 0 6942 6899"/>
                              <a:gd name="T9" fmla="*/ T8 w 44"/>
                              <a:gd name="T10" fmla="+- 0 544 507"/>
                              <a:gd name="T11" fmla="*/ 544 h 58"/>
                              <a:gd name="T12" fmla="+- 0 6929 6899"/>
                              <a:gd name="T13" fmla="*/ T12 w 44"/>
                              <a:gd name="T14" fmla="+- 0 560 507"/>
                              <a:gd name="T15" fmla="*/ 560 h 58"/>
                              <a:gd name="T16" fmla="+- 0 6929 6899"/>
                              <a:gd name="T17" fmla="*/ T16 w 44"/>
                              <a:gd name="T18" fmla="+- 0 564 507"/>
                              <a:gd name="T19" fmla="*/ 564 h 58"/>
                            </a:gdLst>
                            <a:ahLst/>
                            <a:cxnLst>
                              <a:cxn ang="0">
                                <a:pos x="T1" y="T3"/>
                              </a:cxn>
                              <a:cxn ang="0">
                                <a:pos x="T5" y="T7"/>
                              </a:cxn>
                              <a:cxn ang="0">
                                <a:pos x="T9" y="T11"/>
                              </a:cxn>
                              <a:cxn ang="0">
                                <a:pos x="T13" y="T15"/>
                              </a:cxn>
                              <a:cxn ang="0">
                                <a:pos x="T17" y="T19"/>
                              </a:cxn>
                            </a:cxnLst>
                            <a:rect l="0" t="0" r="r" b="b"/>
                            <a:pathLst>
                              <a:path w="44" h="58">
                                <a:moveTo>
                                  <a:pt x="0" y="0"/>
                                </a:moveTo>
                                <a:lnTo>
                                  <a:pt x="24" y="12"/>
                                </a:lnTo>
                                <a:lnTo>
                                  <a:pt x="43" y="37"/>
                                </a:lnTo>
                                <a:lnTo>
                                  <a:pt x="30" y="53"/>
                                </a:lnTo>
                                <a:lnTo>
                                  <a:pt x="30" y="57"/>
                                </a:lnTo>
                              </a:path>
                            </a:pathLst>
                          </a:custGeom>
                          <a:noFill/>
                          <a:ln w="1155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7" name="Picture 2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21" y="1064"/>
                            <a:ext cx="163" cy="102"/>
                          </a:xfrm>
                          <a:prstGeom prst="rect">
                            <a:avLst/>
                          </a:prstGeom>
                          <a:noFill/>
                          <a:extLst>
                            <a:ext uri="{909E8E84-426E-40DD-AFC4-6F175D3DCCD1}">
                              <a14:hiddenFill xmlns:a14="http://schemas.microsoft.com/office/drawing/2010/main">
                                <a:solidFill>
                                  <a:srgbClr val="FFFFFF"/>
                                </a:solidFill>
                              </a14:hiddenFill>
                            </a:ext>
                          </a:extLst>
                        </pic:spPr>
                      </pic:pic>
                      <wps:wsp>
                        <wps:cNvPr id="788" name="Freeform 285"/>
                        <wps:cNvSpPr>
                          <a:spLocks/>
                        </wps:cNvSpPr>
                        <wps:spPr bwMode="auto">
                          <a:xfrm>
                            <a:off x="6466" y="1037"/>
                            <a:ext cx="116" cy="47"/>
                          </a:xfrm>
                          <a:custGeom>
                            <a:avLst/>
                            <a:gdLst>
                              <a:gd name="T0" fmla="+- 0 6466 6466"/>
                              <a:gd name="T1" fmla="*/ T0 w 116"/>
                              <a:gd name="T2" fmla="+- 0 1048 1037"/>
                              <a:gd name="T3" fmla="*/ 1048 h 47"/>
                              <a:gd name="T4" fmla="+- 0 6540 6466"/>
                              <a:gd name="T5" fmla="*/ T4 w 116"/>
                              <a:gd name="T6" fmla="+- 0 1078 1037"/>
                              <a:gd name="T7" fmla="*/ 1078 h 47"/>
                              <a:gd name="T8" fmla="+- 0 6577 6466"/>
                              <a:gd name="T9" fmla="*/ T8 w 116"/>
                              <a:gd name="T10" fmla="+- 0 1084 1037"/>
                              <a:gd name="T11" fmla="*/ 1084 h 47"/>
                              <a:gd name="T12" fmla="+- 0 6577 6466"/>
                              <a:gd name="T13" fmla="*/ T12 w 116"/>
                              <a:gd name="T14" fmla="+- 0 1059 1037"/>
                              <a:gd name="T15" fmla="*/ 1059 h 47"/>
                              <a:gd name="T16" fmla="+- 0 6582 6466"/>
                              <a:gd name="T17" fmla="*/ T16 w 116"/>
                              <a:gd name="T18" fmla="+- 0 1037 1037"/>
                              <a:gd name="T19" fmla="*/ 1037 h 47"/>
                            </a:gdLst>
                            <a:ahLst/>
                            <a:cxnLst>
                              <a:cxn ang="0">
                                <a:pos x="T1" y="T3"/>
                              </a:cxn>
                              <a:cxn ang="0">
                                <a:pos x="T5" y="T7"/>
                              </a:cxn>
                              <a:cxn ang="0">
                                <a:pos x="T9" y="T11"/>
                              </a:cxn>
                              <a:cxn ang="0">
                                <a:pos x="T13" y="T15"/>
                              </a:cxn>
                              <a:cxn ang="0">
                                <a:pos x="T17" y="T19"/>
                              </a:cxn>
                            </a:cxnLst>
                            <a:rect l="0" t="0" r="r" b="b"/>
                            <a:pathLst>
                              <a:path w="116" h="47">
                                <a:moveTo>
                                  <a:pt x="0" y="11"/>
                                </a:moveTo>
                                <a:lnTo>
                                  <a:pt x="74" y="41"/>
                                </a:lnTo>
                                <a:lnTo>
                                  <a:pt x="111" y="47"/>
                                </a:lnTo>
                                <a:lnTo>
                                  <a:pt x="111" y="22"/>
                                </a:lnTo>
                                <a:lnTo>
                                  <a:pt x="116" y="0"/>
                                </a:lnTo>
                              </a:path>
                            </a:pathLst>
                          </a:custGeom>
                          <a:noFill/>
                          <a:ln w="1058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286"/>
                        <wps:cNvSpPr>
                          <a:spLocks/>
                        </wps:cNvSpPr>
                        <wps:spPr bwMode="auto">
                          <a:xfrm>
                            <a:off x="6423" y="1015"/>
                            <a:ext cx="159" cy="33"/>
                          </a:xfrm>
                          <a:custGeom>
                            <a:avLst/>
                            <a:gdLst>
                              <a:gd name="T0" fmla="+- 0 6466 6423"/>
                              <a:gd name="T1" fmla="*/ T0 w 159"/>
                              <a:gd name="T2" fmla="+- 0 1048 1015"/>
                              <a:gd name="T3" fmla="*/ 1048 h 33"/>
                              <a:gd name="T4" fmla="+- 0 6442 6423"/>
                              <a:gd name="T5" fmla="*/ T4 w 159"/>
                              <a:gd name="T6" fmla="+- 0 1034 1015"/>
                              <a:gd name="T7" fmla="*/ 1034 h 33"/>
                              <a:gd name="T8" fmla="+- 0 6423 6423"/>
                              <a:gd name="T9" fmla="*/ T8 w 159"/>
                              <a:gd name="T10" fmla="+- 0 1019 1015"/>
                              <a:gd name="T11" fmla="*/ 1019 h 33"/>
                              <a:gd name="T12" fmla="+- 0 6469 6423"/>
                              <a:gd name="T13" fmla="*/ T12 w 159"/>
                              <a:gd name="T14" fmla="+- 0 1015 1015"/>
                              <a:gd name="T15" fmla="*/ 1015 h 33"/>
                              <a:gd name="T16" fmla="+- 0 6505 6423"/>
                              <a:gd name="T17" fmla="*/ T16 w 159"/>
                              <a:gd name="T18" fmla="+- 0 1017 1015"/>
                              <a:gd name="T19" fmla="*/ 1017 h 33"/>
                              <a:gd name="T20" fmla="+- 0 6553 6423"/>
                              <a:gd name="T21" fmla="*/ T20 w 159"/>
                              <a:gd name="T22" fmla="+- 0 1028 1015"/>
                              <a:gd name="T23" fmla="*/ 1028 h 33"/>
                              <a:gd name="T24" fmla="+- 0 6582 6423"/>
                              <a:gd name="T25" fmla="*/ T24 w 159"/>
                              <a:gd name="T26" fmla="+- 0 1039 1015"/>
                              <a:gd name="T27" fmla="*/ 1039 h 33"/>
                            </a:gdLst>
                            <a:ahLst/>
                            <a:cxnLst>
                              <a:cxn ang="0">
                                <a:pos x="T1" y="T3"/>
                              </a:cxn>
                              <a:cxn ang="0">
                                <a:pos x="T5" y="T7"/>
                              </a:cxn>
                              <a:cxn ang="0">
                                <a:pos x="T9" y="T11"/>
                              </a:cxn>
                              <a:cxn ang="0">
                                <a:pos x="T13" y="T15"/>
                              </a:cxn>
                              <a:cxn ang="0">
                                <a:pos x="T17" y="T19"/>
                              </a:cxn>
                              <a:cxn ang="0">
                                <a:pos x="T21" y="T23"/>
                              </a:cxn>
                              <a:cxn ang="0">
                                <a:pos x="T25" y="T27"/>
                              </a:cxn>
                            </a:cxnLst>
                            <a:rect l="0" t="0" r="r" b="b"/>
                            <a:pathLst>
                              <a:path w="159" h="33">
                                <a:moveTo>
                                  <a:pt x="43" y="33"/>
                                </a:moveTo>
                                <a:lnTo>
                                  <a:pt x="19" y="19"/>
                                </a:lnTo>
                                <a:lnTo>
                                  <a:pt x="0" y="4"/>
                                </a:lnTo>
                                <a:lnTo>
                                  <a:pt x="46" y="0"/>
                                </a:lnTo>
                                <a:lnTo>
                                  <a:pt x="82" y="2"/>
                                </a:lnTo>
                                <a:lnTo>
                                  <a:pt x="130" y="13"/>
                                </a:lnTo>
                                <a:lnTo>
                                  <a:pt x="159" y="24"/>
                                </a:lnTo>
                              </a:path>
                            </a:pathLst>
                          </a:custGeom>
                          <a:noFill/>
                          <a:ln w="1039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287"/>
                        <wps:cNvSpPr>
                          <a:spLocks/>
                        </wps:cNvSpPr>
                        <wps:spPr bwMode="auto">
                          <a:xfrm>
                            <a:off x="5882" y="1015"/>
                            <a:ext cx="433" cy="142"/>
                          </a:xfrm>
                          <a:custGeom>
                            <a:avLst/>
                            <a:gdLst>
                              <a:gd name="T0" fmla="+- 0 5882 5882"/>
                              <a:gd name="T1" fmla="*/ T0 w 433"/>
                              <a:gd name="T2" fmla="+- 0 1115 1015"/>
                              <a:gd name="T3" fmla="*/ 1115 h 142"/>
                              <a:gd name="T4" fmla="+- 0 5925 5882"/>
                              <a:gd name="T5" fmla="*/ T4 w 433"/>
                              <a:gd name="T6" fmla="+- 0 1104 1015"/>
                              <a:gd name="T7" fmla="*/ 1104 h 142"/>
                              <a:gd name="T8" fmla="+- 0 5958 5882"/>
                              <a:gd name="T9" fmla="*/ T8 w 433"/>
                              <a:gd name="T10" fmla="+- 0 1090 1015"/>
                              <a:gd name="T11" fmla="*/ 1090 h 142"/>
                              <a:gd name="T12" fmla="+- 0 5984 5882"/>
                              <a:gd name="T13" fmla="*/ T12 w 433"/>
                              <a:gd name="T14" fmla="+- 0 1065 1015"/>
                              <a:gd name="T15" fmla="*/ 1065 h 142"/>
                              <a:gd name="T16" fmla="+- 0 5995 5882"/>
                              <a:gd name="T17" fmla="*/ T16 w 433"/>
                              <a:gd name="T18" fmla="+- 0 1041 1015"/>
                              <a:gd name="T19" fmla="*/ 1041 h 142"/>
                              <a:gd name="T20" fmla="+- 0 6017 5882"/>
                              <a:gd name="T21" fmla="*/ T20 w 433"/>
                              <a:gd name="T22" fmla="+- 0 1023 1015"/>
                              <a:gd name="T23" fmla="*/ 1023 h 142"/>
                              <a:gd name="T24" fmla="+- 0 6052 5882"/>
                              <a:gd name="T25" fmla="*/ T24 w 433"/>
                              <a:gd name="T26" fmla="+- 0 1015 1015"/>
                              <a:gd name="T27" fmla="*/ 1015 h 142"/>
                              <a:gd name="T28" fmla="+- 0 6097 5882"/>
                              <a:gd name="T29" fmla="*/ T28 w 433"/>
                              <a:gd name="T30" fmla="+- 0 1020 1015"/>
                              <a:gd name="T31" fmla="*/ 1020 h 142"/>
                              <a:gd name="T32" fmla="+- 0 6143 5882"/>
                              <a:gd name="T33" fmla="*/ T32 w 433"/>
                              <a:gd name="T34" fmla="+- 0 1026 1015"/>
                              <a:gd name="T35" fmla="*/ 1026 h 142"/>
                              <a:gd name="T36" fmla="+- 0 6169 5882"/>
                              <a:gd name="T37" fmla="*/ T36 w 433"/>
                              <a:gd name="T38" fmla="+- 0 1042 1015"/>
                              <a:gd name="T39" fmla="*/ 1042 h 142"/>
                              <a:gd name="T40" fmla="+- 0 6197 5882"/>
                              <a:gd name="T41" fmla="*/ T40 w 433"/>
                              <a:gd name="T42" fmla="+- 0 1062 1015"/>
                              <a:gd name="T43" fmla="*/ 1062 h 142"/>
                              <a:gd name="T44" fmla="+- 0 6232 5882"/>
                              <a:gd name="T45" fmla="*/ T44 w 433"/>
                              <a:gd name="T46" fmla="+- 0 1075 1015"/>
                              <a:gd name="T47" fmla="*/ 1075 h 142"/>
                              <a:gd name="T48" fmla="+- 0 6271 5882"/>
                              <a:gd name="T49" fmla="*/ T48 w 433"/>
                              <a:gd name="T50" fmla="+- 0 1089 1015"/>
                              <a:gd name="T51" fmla="*/ 1089 h 142"/>
                              <a:gd name="T52" fmla="+- 0 6314 5882"/>
                              <a:gd name="T53" fmla="*/ T52 w 433"/>
                              <a:gd name="T54" fmla="+- 0 1103 1015"/>
                              <a:gd name="T55" fmla="*/ 1103 h 142"/>
                              <a:gd name="T56" fmla="+- 0 6293 5882"/>
                              <a:gd name="T57" fmla="*/ T56 w 433"/>
                              <a:gd name="T58" fmla="+- 0 1121 1015"/>
                              <a:gd name="T59" fmla="*/ 1121 h 142"/>
                              <a:gd name="T60" fmla="+- 0 6249 5882"/>
                              <a:gd name="T61" fmla="*/ T60 w 433"/>
                              <a:gd name="T62" fmla="+- 0 1134 1015"/>
                              <a:gd name="T63" fmla="*/ 1134 h 142"/>
                              <a:gd name="T64" fmla="+- 0 6217 5882"/>
                              <a:gd name="T65" fmla="*/ T64 w 433"/>
                              <a:gd name="T66" fmla="+- 0 1143 1015"/>
                              <a:gd name="T67" fmla="*/ 1143 h 142"/>
                              <a:gd name="T68" fmla="+- 0 6181 5882"/>
                              <a:gd name="T69" fmla="*/ T68 w 433"/>
                              <a:gd name="T70" fmla="+- 0 1150 1015"/>
                              <a:gd name="T71" fmla="*/ 1150 h 142"/>
                              <a:gd name="T72" fmla="+- 0 6165 5882"/>
                              <a:gd name="T73" fmla="*/ T72 w 433"/>
                              <a:gd name="T74" fmla="+- 0 1157 1015"/>
                              <a:gd name="T75" fmla="*/ 115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3" h="142">
                                <a:moveTo>
                                  <a:pt x="0" y="100"/>
                                </a:moveTo>
                                <a:lnTo>
                                  <a:pt x="43" y="89"/>
                                </a:lnTo>
                                <a:lnTo>
                                  <a:pt x="76" y="75"/>
                                </a:lnTo>
                                <a:lnTo>
                                  <a:pt x="102" y="50"/>
                                </a:lnTo>
                                <a:lnTo>
                                  <a:pt x="113" y="26"/>
                                </a:lnTo>
                                <a:lnTo>
                                  <a:pt x="135" y="8"/>
                                </a:lnTo>
                                <a:lnTo>
                                  <a:pt x="170" y="0"/>
                                </a:lnTo>
                                <a:lnTo>
                                  <a:pt x="215" y="5"/>
                                </a:lnTo>
                                <a:lnTo>
                                  <a:pt x="261" y="11"/>
                                </a:lnTo>
                                <a:lnTo>
                                  <a:pt x="287" y="27"/>
                                </a:lnTo>
                                <a:lnTo>
                                  <a:pt x="315" y="47"/>
                                </a:lnTo>
                                <a:lnTo>
                                  <a:pt x="350" y="60"/>
                                </a:lnTo>
                                <a:lnTo>
                                  <a:pt x="389" y="74"/>
                                </a:lnTo>
                                <a:lnTo>
                                  <a:pt x="432" y="88"/>
                                </a:lnTo>
                                <a:lnTo>
                                  <a:pt x="411" y="106"/>
                                </a:lnTo>
                                <a:lnTo>
                                  <a:pt x="367" y="119"/>
                                </a:lnTo>
                                <a:lnTo>
                                  <a:pt x="335" y="128"/>
                                </a:lnTo>
                                <a:lnTo>
                                  <a:pt x="299" y="135"/>
                                </a:lnTo>
                                <a:lnTo>
                                  <a:pt x="283" y="142"/>
                                </a:lnTo>
                              </a:path>
                            </a:pathLst>
                          </a:custGeom>
                          <a:noFill/>
                          <a:ln w="1050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Line 288"/>
                        <wps:cNvCnPr>
                          <a:cxnSpLocks noChangeShapeType="1"/>
                        </wps:cNvCnPr>
                        <wps:spPr bwMode="auto">
                          <a:xfrm>
                            <a:off x="6736" y="564"/>
                            <a:ext cx="0" cy="0"/>
                          </a:xfrm>
                          <a:prstGeom prst="line">
                            <a:avLst/>
                          </a:prstGeom>
                          <a:noFill/>
                          <a:ln w="11296">
                            <a:solidFill>
                              <a:srgbClr val="121315"/>
                            </a:solidFill>
                            <a:round/>
                            <a:headEnd/>
                            <a:tailEnd/>
                          </a:ln>
                          <a:extLst>
                            <a:ext uri="{909E8E84-426E-40DD-AFC4-6F175D3DCCD1}">
                              <a14:hiddenFill xmlns:a14="http://schemas.microsoft.com/office/drawing/2010/main">
                                <a:noFill/>
                              </a14:hiddenFill>
                            </a:ext>
                          </a:extLst>
                        </wps:spPr>
                        <wps:bodyPr/>
                      </wps:wsp>
                      <wps:wsp>
                        <wps:cNvPr id="792" name="Freeform 289"/>
                        <wps:cNvSpPr>
                          <a:spLocks/>
                        </wps:cNvSpPr>
                        <wps:spPr bwMode="auto">
                          <a:xfrm>
                            <a:off x="6656" y="458"/>
                            <a:ext cx="129" cy="85"/>
                          </a:xfrm>
                          <a:custGeom>
                            <a:avLst/>
                            <a:gdLst>
                              <a:gd name="T0" fmla="+- 0 6712 6656"/>
                              <a:gd name="T1" fmla="*/ T0 w 129"/>
                              <a:gd name="T2" fmla="+- 0 542 458"/>
                              <a:gd name="T3" fmla="*/ 542 h 85"/>
                              <a:gd name="T4" fmla="+- 0 6701 6656"/>
                              <a:gd name="T5" fmla="*/ T4 w 129"/>
                              <a:gd name="T6" fmla="+- 0 522 458"/>
                              <a:gd name="T7" fmla="*/ 522 h 85"/>
                              <a:gd name="T8" fmla="+- 0 6692 6656"/>
                              <a:gd name="T9" fmla="*/ T8 w 129"/>
                              <a:gd name="T10" fmla="+- 0 503 458"/>
                              <a:gd name="T11" fmla="*/ 503 h 85"/>
                              <a:gd name="T12" fmla="+- 0 6679 6656"/>
                              <a:gd name="T13" fmla="*/ T12 w 129"/>
                              <a:gd name="T14" fmla="+- 0 482 458"/>
                              <a:gd name="T15" fmla="*/ 482 h 85"/>
                              <a:gd name="T16" fmla="+- 0 6656 6656"/>
                              <a:gd name="T17" fmla="*/ T16 w 129"/>
                              <a:gd name="T18" fmla="+- 0 463 458"/>
                              <a:gd name="T19" fmla="*/ 463 h 85"/>
                              <a:gd name="T20" fmla="+- 0 6698 6656"/>
                              <a:gd name="T21" fmla="*/ T20 w 129"/>
                              <a:gd name="T22" fmla="+- 0 458 458"/>
                              <a:gd name="T23" fmla="*/ 458 h 85"/>
                              <a:gd name="T24" fmla="+- 0 6738 6656"/>
                              <a:gd name="T25" fmla="*/ T24 w 129"/>
                              <a:gd name="T26" fmla="+- 0 464 458"/>
                              <a:gd name="T27" fmla="*/ 464 h 85"/>
                              <a:gd name="T28" fmla="+- 0 6784 6656"/>
                              <a:gd name="T29" fmla="*/ T28 w 129"/>
                              <a:gd name="T30" fmla="+- 0 475 458"/>
                              <a:gd name="T31" fmla="*/ 475 h 85"/>
                              <a:gd name="T32" fmla="+- 0 6775 6656"/>
                              <a:gd name="T33" fmla="*/ T32 w 129"/>
                              <a:gd name="T34" fmla="+- 0 492 458"/>
                              <a:gd name="T35" fmla="*/ 492 h 85"/>
                              <a:gd name="T36" fmla="+- 0 6768 6656"/>
                              <a:gd name="T37" fmla="*/ T36 w 129"/>
                              <a:gd name="T38" fmla="+- 0 497 458"/>
                              <a:gd name="T39" fmla="*/ 497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85">
                                <a:moveTo>
                                  <a:pt x="56" y="84"/>
                                </a:moveTo>
                                <a:lnTo>
                                  <a:pt x="45" y="64"/>
                                </a:lnTo>
                                <a:lnTo>
                                  <a:pt x="36" y="45"/>
                                </a:lnTo>
                                <a:lnTo>
                                  <a:pt x="23" y="24"/>
                                </a:lnTo>
                                <a:lnTo>
                                  <a:pt x="0" y="5"/>
                                </a:lnTo>
                                <a:lnTo>
                                  <a:pt x="42" y="0"/>
                                </a:lnTo>
                                <a:lnTo>
                                  <a:pt x="82" y="6"/>
                                </a:lnTo>
                                <a:lnTo>
                                  <a:pt x="128" y="17"/>
                                </a:lnTo>
                                <a:lnTo>
                                  <a:pt x="119" y="34"/>
                                </a:lnTo>
                                <a:lnTo>
                                  <a:pt x="112" y="39"/>
                                </a:lnTo>
                              </a:path>
                            </a:pathLst>
                          </a:custGeom>
                          <a:noFill/>
                          <a:ln w="1090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Line 290"/>
                        <wps:cNvCnPr>
                          <a:cxnSpLocks noChangeShapeType="1"/>
                        </wps:cNvCnPr>
                        <wps:spPr bwMode="auto">
                          <a:xfrm>
                            <a:off x="6799" y="530"/>
                            <a:ext cx="0" cy="0"/>
                          </a:xfrm>
                          <a:prstGeom prst="line">
                            <a:avLst/>
                          </a:prstGeom>
                          <a:noFill/>
                          <a:ln w="11273">
                            <a:solidFill>
                              <a:srgbClr val="121315"/>
                            </a:solidFill>
                            <a:round/>
                            <a:headEnd/>
                            <a:tailEnd/>
                          </a:ln>
                          <a:extLst>
                            <a:ext uri="{909E8E84-426E-40DD-AFC4-6F175D3DCCD1}">
                              <a14:hiddenFill xmlns:a14="http://schemas.microsoft.com/office/drawing/2010/main">
                                <a:noFill/>
                              </a14:hiddenFill>
                            </a:ext>
                          </a:extLst>
                        </wps:spPr>
                        <wps:bodyPr/>
                      </wps:wsp>
                      <wps:wsp>
                        <wps:cNvPr id="794" name="Freeform 291"/>
                        <wps:cNvSpPr>
                          <a:spLocks/>
                        </wps:cNvSpPr>
                        <wps:spPr bwMode="auto">
                          <a:xfrm>
                            <a:off x="6725" y="553"/>
                            <a:ext cx="64" cy="47"/>
                          </a:xfrm>
                          <a:custGeom>
                            <a:avLst/>
                            <a:gdLst>
                              <a:gd name="T0" fmla="+- 0 6788 6725"/>
                              <a:gd name="T1" fmla="*/ T0 w 64"/>
                              <a:gd name="T2" fmla="+- 0 599 553"/>
                              <a:gd name="T3" fmla="*/ 599 h 47"/>
                              <a:gd name="T4" fmla="+- 0 6773 6725"/>
                              <a:gd name="T5" fmla="*/ T4 w 64"/>
                              <a:gd name="T6" fmla="+- 0 584 553"/>
                              <a:gd name="T7" fmla="*/ 584 h 47"/>
                              <a:gd name="T8" fmla="+- 0 6740 6725"/>
                              <a:gd name="T9" fmla="*/ T8 w 64"/>
                              <a:gd name="T10" fmla="+- 0 570 553"/>
                              <a:gd name="T11" fmla="*/ 570 h 47"/>
                              <a:gd name="T12" fmla="+- 0 6725 6725"/>
                              <a:gd name="T13" fmla="*/ T12 w 64"/>
                              <a:gd name="T14" fmla="+- 0 553 553"/>
                              <a:gd name="T15" fmla="*/ 553 h 47"/>
                            </a:gdLst>
                            <a:ahLst/>
                            <a:cxnLst>
                              <a:cxn ang="0">
                                <a:pos x="T1" y="T3"/>
                              </a:cxn>
                              <a:cxn ang="0">
                                <a:pos x="T5" y="T7"/>
                              </a:cxn>
                              <a:cxn ang="0">
                                <a:pos x="T9" y="T11"/>
                              </a:cxn>
                              <a:cxn ang="0">
                                <a:pos x="T13" y="T15"/>
                              </a:cxn>
                            </a:cxnLst>
                            <a:rect l="0" t="0" r="r" b="b"/>
                            <a:pathLst>
                              <a:path w="64" h="47">
                                <a:moveTo>
                                  <a:pt x="63" y="46"/>
                                </a:moveTo>
                                <a:lnTo>
                                  <a:pt x="48" y="31"/>
                                </a:lnTo>
                                <a:lnTo>
                                  <a:pt x="15" y="17"/>
                                </a:lnTo>
                                <a:lnTo>
                                  <a:pt x="0" y="0"/>
                                </a:lnTo>
                              </a:path>
                            </a:pathLst>
                          </a:custGeom>
                          <a:noFill/>
                          <a:ln w="1099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Line 292"/>
                        <wps:cNvCnPr>
                          <a:cxnSpLocks noChangeShapeType="1"/>
                        </wps:cNvCnPr>
                        <wps:spPr bwMode="auto">
                          <a:xfrm>
                            <a:off x="6686" y="554"/>
                            <a:ext cx="0" cy="0"/>
                          </a:xfrm>
                          <a:prstGeom prst="line">
                            <a:avLst/>
                          </a:prstGeom>
                          <a:noFill/>
                          <a:ln w="12033">
                            <a:solidFill>
                              <a:srgbClr val="121315"/>
                            </a:solidFill>
                            <a:round/>
                            <a:headEnd/>
                            <a:tailEnd/>
                          </a:ln>
                          <a:extLst>
                            <a:ext uri="{909E8E84-426E-40DD-AFC4-6F175D3DCCD1}">
                              <a14:hiddenFill xmlns:a14="http://schemas.microsoft.com/office/drawing/2010/main">
                                <a:noFill/>
                              </a14:hiddenFill>
                            </a:ext>
                          </a:extLst>
                        </wps:spPr>
                        <wps:bodyPr/>
                      </wps:wsp>
                      <wps:wsp>
                        <wps:cNvPr id="796" name="Freeform 293"/>
                        <wps:cNvSpPr>
                          <a:spLocks/>
                        </wps:cNvSpPr>
                        <wps:spPr bwMode="auto">
                          <a:xfrm>
                            <a:off x="6549" y="412"/>
                            <a:ext cx="120" cy="95"/>
                          </a:xfrm>
                          <a:custGeom>
                            <a:avLst/>
                            <a:gdLst>
                              <a:gd name="T0" fmla="+- 0 6668 6549"/>
                              <a:gd name="T1" fmla="*/ T0 w 120"/>
                              <a:gd name="T2" fmla="+- 0 507 412"/>
                              <a:gd name="T3" fmla="*/ 507 h 95"/>
                              <a:gd name="T4" fmla="+- 0 6651 6549"/>
                              <a:gd name="T5" fmla="*/ T4 w 120"/>
                              <a:gd name="T6" fmla="+- 0 492 412"/>
                              <a:gd name="T7" fmla="*/ 492 h 95"/>
                              <a:gd name="T8" fmla="+- 0 6636 6549"/>
                              <a:gd name="T9" fmla="*/ T8 w 120"/>
                              <a:gd name="T10" fmla="+- 0 472 412"/>
                              <a:gd name="T11" fmla="*/ 472 h 95"/>
                              <a:gd name="T12" fmla="+- 0 6623 6549"/>
                              <a:gd name="T13" fmla="*/ T12 w 120"/>
                              <a:gd name="T14" fmla="+- 0 448 412"/>
                              <a:gd name="T15" fmla="*/ 448 h 95"/>
                              <a:gd name="T16" fmla="+- 0 6601 6549"/>
                              <a:gd name="T17" fmla="*/ T16 w 120"/>
                              <a:gd name="T18" fmla="+- 0 426 412"/>
                              <a:gd name="T19" fmla="*/ 426 h 95"/>
                              <a:gd name="T20" fmla="+- 0 6570 6549"/>
                              <a:gd name="T21" fmla="*/ T20 w 120"/>
                              <a:gd name="T22" fmla="+- 0 416 412"/>
                              <a:gd name="T23" fmla="*/ 416 h 95"/>
                              <a:gd name="T24" fmla="+- 0 6549 6549"/>
                              <a:gd name="T25" fmla="*/ T24 w 120"/>
                              <a:gd name="T26" fmla="+- 0 412 412"/>
                              <a:gd name="T27" fmla="*/ 412 h 95"/>
                            </a:gdLst>
                            <a:ahLst/>
                            <a:cxnLst>
                              <a:cxn ang="0">
                                <a:pos x="T1" y="T3"/>
                              </a:cxn>
                              <a:cxn ang="0">
                                <a:pos x="T5" y="T7"/>
                              </a:cxn>
                              <a:cxn ang="0">
                                <a:pos x="T9" y="T11"/>
                              </a:cxn>
                              <a:cxn ang="0">
                                <a:pos x="T13" y="T15"/>
                              </a:cxn>
                              <a:cxn ang="0">
                                <a:pos x="T17" y="T19"/>
                              </a:cxn>
                              <a:cxn ang="0">
                                <a:pos x="T21" y="T23"/>
                              </a:cxn>
                              <a:cxn ang="0">
                                <a:pos x="T25" y="T27"/>
                              </a:cxn>
                            </a:cxnLst>
                            <a:rect l="0" t="0" r="r" b="b"/>
                            <a:pathLst>
                              <a:path w="120" h="95">
                                <a:moveTo>
                                  <a:pt x="119" y="95"/>
                                </a:moveTo>
                                <a:lnTo>
                                  <a:pt x="102" y="80"/>
                                </a:lnTo>
                                <a:lnTo>
                                  <a:pt x="87" y="60"/>
                                </a:lnTo>
                                <a:lnTo>
                                  <a:pt x="74" y="36"/>
                                </a:lnTo>
                                <a:lnTo>
                                  <a:pt x="52" y="14"/>
                                </a:lnTo>
                                <a:lnTo>
                                  <a:pt x="21" y="4"/>
                                </a:lnTo>
                                <a:lnTo>
                                  <a:pt x="0" y="0"/>
                                </a:lnTo>
                              </a:path>
                            </a:pathLst>
                          </a:custGeom>
                          <a:noFill/>
                          <a:ln w="1107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294"/>
                        <wps:cNvSpPr>
                          <a:spLocks/>
                        </wps:cNvSpPr>
                        <wps:spPr bwMode="auto">
                          <a:xfrm>
                            <a:off x="6786" y="517"/>
                            <a:ext cx="37" cy="25"/>
                          </a:xfrm>
                          <a:custGeom>
                            <a:avLst/>
                            <a:gdLst>
                              <a:gd name="T0" fmla="+- 0 6786 6786"/>
                              <a:gd name="T1" fmla="*/ T0 w 37"/>
                              <a:gd name="T2" fmla="+- 0 517 517"/>
                              <a:gd name="T3" fmla="*/ 517 h 25"/>
                              <a:gd name="T4" fmla="+- 0 6819 6786"/>
                              <a:gd name="T5" fmla="*/ T4 w 37"/>
                              <a:gd name="T6" fmla="+- 0 537 517"/>
                              <a:gd name="T7" fmla="*/ 537 h 25"/>
                              <a:gd name="T8" fmla="+- 0 6823 6786"/>
                              <a:gd name="T9" fmla="*/ T8 w 37"/>
                              <a:gd name="T10" fmla="+- 0 542 517"/>
                              <a:gd name="T11" fmla="*/ 542 h 25"/>
                            </a:gdLst>
                            <a:ahLst/>
                            <a:cxnLst>
                              <a:cxn ang="0">
                                <a:pos x="T1" y="T3"/>
                              </a:cxn>
                              <a:cxn ang="0">
                                <a:pos x="T5" y="T7"/>
                              </a:cxn>
                              <a:cxn ang="0">
                                <a:pos x="T9" y="T11"/>
                              </a:cxn>
                            </a:cxnLst>
                            <a:rect l="0" t="0" r="r" b="b"/>
                            <a:pathLst>
                              <a:path w="37" h="25">
                                <a:moveTo>
                                  <a:pt x="0" y="0"/>
                                </a:moveTo>
                                <a:lnTo>
                                  <a:pt x="33" y="20"/>
                                </a:lnTo>
                                <a:lnTo>
                                  <a:pt x="37" y="25"/>
                                </a:lnTo>
                              </a:path>
                            </a:pathLst>
                          </a:custGeom>
                          <a:noFill/>
                          <a:ln w="1092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295"/>
                        <wps:cNvSpPr>
                          <a:spLocks/>
                        </wps:cNvSpPr>
                        <wps:spPr bwMode="auto">
                          <a:xfrm>
                            <a:off x="6895" y="564"/>
                            <a:ext cx="35" cy="25"/>
                          </a:xfrm>
                          <a:custGeom>
                            <a:avLst/>
                            <a:gdLst>
                              <a:gd name="T0" fmla="+- 0 6929 6895"/>
                              <a:gd name="T1" fmla="*/ T0 w 35"/>
                              <a:gd name="T2" fmla="+- 0 564 564"/>
                              <a:gd name="T3" fmla="*/ 564 h 25"/>
                              <a:gd name="T4" fmla="+- 0 6929 6895"/>
                              <a:gd name="T5" fmla="*/ T4 w 35"/>
                              <a:gd name="T6" fmla="+- 0 588 564"/>
                              <a:gd name="T7" fmla="*/ 588 h 25"/>
                              <a:gd name="T8" fmla="+- 0 6899 6895"/>
                              <a:gd name="T9" fmla="*/ T8 w 35"/>
                              <a:gd name="T10" fmla="+- 0 578 564"/>
                              <a:gd name="T11" fmla="*/ 578 h 25"/>
                              <a:gd name="T12" fmla="+- 0 6895 6895"/>
                              <a:gd name="T13" fmla="*/ T12 w 35"/>
                              <a:gd name="T14" fmla="+- 0 567 564"/>
                              <a:gd name="T15" fmla="*/ 567 h 25"/>
                            </a:gdLst>
                            <a:ahLst/>
                            <a:cxnLst>
                              <a:cxn ang="0">
                                <a:pos x="T1" y="T3"/>
                              </a:cxn>
                              <a:cxn ang="0">
                                <a:pos x="T5" y="T7"/>
                              </a:cxn>
                              <a:cxn ang="0">
                                <a:pos x="T9" y="T11"/>
                              </a:cxn>
                              <a:cxn ang="0">
                                <a:pos x="T13" y="T15"/>
                              </a:cxn>
                            </a:cxnLst>
                            <a:rect l="0" t="0" r="r" b="b"/>
                            <a:pathLst>
                              <a:path w="35" h="25">
                                <a:moveTo>
                                  <a:pt x="34" y="0"/>
                                </a:moveTo>
                                <a:lnTo>
                                  <a:pt x="34" y="24"/>
                                </a:lnTo>
                                <a:lnTo>
                                  <a:pt x="4" y="14"/>
                                </a:lnTo>
                                <a:lnTo>
                                  <a:pt x="0" y="3"/>
                                </a:lnTo>
                              </a:path>
                            </a:pathLst>
                          </a:custGeom>
                          <a:noFill/>
                          <a:ln w="1097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Line 296"/>
                        <wps:cNvCnPr>
                          <a:cxnSpLocks noChangeShapeType="1"/>
                        </wps:cNvCnPr>
                        <wps:spPr bwMode="auto">
                          <a:xfrm>
                            <a:off x="6933" y="604"/>
                            <a:ext cx="0" cy="0"/>
                          </a:xfrm>
                          <a:prstGeom prst="line">
                            <a:avLst/>
                          </a:prstGeom>
                          <a:noFill/>
                          <a:ln w="10413">
                            <a:solidFill>
                              <a:srgbClr val="121315"/>
                            </a:solidFill>
                            <a:round/>
                            <a:headEnd/>
                            <a:tailEnd/>
                          </a:ln>
                          <a:extLst>
                            <a:ext uri="{909E8E84-426E-40DD-AFC4-6F175D3DCCD1}">
                              <a14:hiddenFill xmlns:a14="http://schemas.microsoft.com/office/drawing/2010/main">
                                <a:noFill/>
                              </a14:hiddenFill>
                            </a:ext>
                          </a:extLst>
                        </wps:spPr>
                        <wps:bodyPr/>
                      </wps:wsp>
                      <wps:wsp>
                        <wps:cNvPr id="800" name="Line 297"/>
                        <wps:cNvCnPr>
                          <a:cxnSpLocks noChangeShapeType="1"/>
                        </wps:cNvCnPr>
                        <wps:spPr bwMode="auto">
                          <a:xfrm>
                            <a:off x="6773" y="672"/>
                            <a:ext cx="31" cy="22"/>
                          </a:xfrm>
                          <a:prstGeom prst="line">
                            <a:avLst/>
                          </a:prstGeom>
                          <a:noFill/>
                          <a:ln w="10969">
                            <a:solidFill>
                              <a:srgbClr val="121315"/>
                            </a:solidFill>
                            <a:round/>
                            <a:headEnd/>
                            <a:tailEnd/>
                          </a:ln>
                          <a:extLst>
                            <a:ext uri="{909E8E84-426E-40DD-AFC4-6F175D3DCCD1}">
                              <a14:hiddenFill xmlns:a14="http://schemas.microsoft.com/office/drawing/2010/main">
                                <a:noFill/>
                              </a14:hiddenFill>
                            </a:ext>
                          </a:extLst>
                        </wps:spPr>
                        <wps:bodyPr/>
                      </wps:wsp>
                      <wps:wsp>
                        <wps:cNvPr id="801" name="Line 298"/>
                        <wps:cNvCnPr>
                          <a:cxnSpLocks noChangeShapeType="1"/>
                        </wps:cNvCnPr>
                        <wps:spPr bwMode="auto">
                          <a:xfrm>
                            <a:off x="6912" y="663"/>
                            <a:ext cx="0" cy="0"/>
                          </a:xfrm>
                          <a:prstGeom prst="line">
                            <a:avLst/>
                          </a:prstGeom>
                          <a:noFill/>
                          <a:ln w="10557">
                            <a:solidFill>
                              <a:srgbClr val="121315"/>
                            </a:solidFill>
                            <a:round/>
                            <a:headEnd/>
                            <a:tailEnd/>
                          </a:ln>
                          <a:extLst>
                            <a:ext uri="{909E8E84-426E-40DD-AFC4-6F175D3DCCD1}">
                              <a14:hiddenFill xmlns:a14="http://schemas.microsoft.com/office/drawing/2010/main">
                                <a:noFill/>
                              </a14:hiddenFill>
                            </a:ext>
                          </a:extLst>
                        </wps:spPr>
                        <wps:bodyPr/>
                      </wps:wsp>
                      <wps:wsp>
                        <wps:cNvPr id="802" name="Freeform 299"/>
                        <wps:cNvSpPr>
                          <a:spLocks/>
                        </wps:cNvSpPr>
                        <wps:spPr bwMode="auto">
                          <a:xfrm>
                            <a:off x="6964" y="599"/>
                            <a:ext cx="60" cy="58"/>
                          </a:xfrm>
                          <a:custGeom>
                            <a:avLst/>
                            <a:gdLst>
                              <a:gd name="T0" fmla="+- 0 7023 6964"/>
                              <a:gd name="T1" fmla="*/ T0 w 60"/>
                              <a:gd name="T2" fmla="+- 0 657 599"/>
                              <a:gd name="T3" fmla="*/ 657 h 58"/>
                              <a:gd name="T4" fmla="+- 0 6997 6964"/>
                              <a:gd name="T5" fmla="*/ T4 w 60"/>
                              <a:gd name="T6" fmla="+- 0 637 599"/>
                              <a:gd name="T7" fmla="*/ 637 h 58"/>
                              <a:gd name="T8" fmla="+- 0 6970 6964"/>
                              <a:gd name="T9" fmla="*/ T8 w 60"/>
                              <a:gd name="T10" fmla="+- 0 615 599"/>
                              <a:gd name="T11" fmla="*/ 615 h 58"/>
                              <a:gd name="T12" fmla="+- 0 6964 6964"/>
                              <a:gd name="T13" fmla="*/ T12 w 60"/>
                              <a:gd name="T14" fmla="+- 0 599 599"/>
                              <a:gd name="T15" fmla="*/ 599 h 58"/>
                            </a:gdLst>
                            <a:ahLst/>
                            <a:cxnLst>
                              <a:cxn ang="0">
                                <a:pos x="T1" y="T3"/>
                              </a:cxn>
                              <a:cxn ang="0">
                                <a:pos x="T5" y="T7"/>
                              </a:cxn>
                              <a:cxn ang="0">
                                <a:pos x="T9" y="T11"/>
                              </a:cxn>
                              <a:cxn ang="0">
                                <a:pos x="T13" y="T15"/>
                              </a:cxn>
                            </a:cxnLst>
                            <a:rect l="0" t="0" r="r" b="b"/>
                            <a:pathLst>
                              <a:path w="60" h="58">
                                <a:moveTo>
                                  <a:pt x="59" y="58"/>
                                </a:moveTo>
                                <a:lnTo>
                                  <a:pt x="33" y="38"/>
                                </a:lnTo>
                                <a:lnTo>
                                  <a:pt x="6" y="16"/>
                                </a:lnTo>
                                <a:lnTo>
                                  <a:pt x="0" y="0"/>
                                </a:lnTo>
                              </a:path>
                            </a:pathLst>
                          </a:custGeom>
                          <a:noFill/>
                          <a:ln w="1126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300"/>
                        <wps:cNvSpPr>
                          <a:spLocks/>
                        </wps:cNvSpPr>
                        <wps:spPr bwMode="auto">
                          <a:xfrm>
                            <a:off x="6962" y="564"/>
                            <a:ext cx="2" cy="36"/>
                          </a:xfrm>
                          <a:custGeom>
                            <a:avLst/>
                            <a:gdLst>
                              <a:gd name="T0" fmla="+- 0 6964 6962"/>
                              <a:gd name="T1" fmla="*/ T0 w 2"/>
                              <a:gd name="T2" fmla="+- 0 599 564"/>
                              <a:gd name="T3" fmla="*/ 599 h 36"/>
                              <a:gd name="T4" fmla="+- 0 6962 6962"/>
                              <a:gd name="T5" fmla="*/ T4 w 2"/>
                              <a:gd name="T6" fmla="+- 0 582 564"/>
                              <a:gd name="T7" fmla="*/ 582 h 36"/>
                              <a:gd name="T8" fmla="+- 0 6964 6962"/>
                              <a:gd name="T9" fmla="*/ T8 w 2"/>
                              <a:gd name="T10" fmla="+- 0 564 564"/>
                              <a:gd name="T11" fmla="*/ 564 h 36"/>
                            </a:gdLst>
                            <a:ahLst/>
                            <a:cxnLst>
                              <a:cxn ang="0">
                                <a:pos x="T1" y="T3"/>
                              </a:cxn>
                              <a:cxn ang="0">
                                <a:pos x="T5" y="T7"/>
                              </a:cxn>
                              <a:cxn ang="0">
                                <a:pos x="T9" y="T11"/>
                              </a:cxn>
                            </a:cxnLst>
                            <a:rect l="0" t="0" r="r" b="b"/>
                            <a:pathLst>
                              <a:path w="2" h="36">
                                <a:moveTo>
                                  <a:pt x="2" y="35"/>
                                </a:moveTo>
                                <a:lnTo>
                                  <a:pt x="0" y="18"/>
                                </a:lnTo>
                                <a:lnTo>
                                  <a:pt x="2" y="0"/>
                                </a:lnTo>
                              </a:path>
                            </a:pathLst>
                          </a:custGeom>
                          <a:noFill/>
                          <a:ln w="1225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Line 301"/>
                        <wps:cNvCnPr>
                          <a:cxnSpLocks noChangeShapeType="1"/>
                        </wps:cNvCnPr>
                        <wps:spPr bwMode="auto">
                          <a:xfrm>
                            <a:off x="7042" y="685"/>
                            <a:ext cx="0" cy="0"/>
                          </a:xfrm>
                          <a:prstGeom prst="line">
                            <a:avLst/>
                          </a:prstGeom>
                          <a:noFill/>
                          <a:ln w="11627">
                            <a:solidFill>
                              <a:srgbClr val="121315"/>
                            </a:solidFill>
                            <a:round/>
                            <a:headEnd/>
                            <a:tailEnd/>
                          </a:ln>
                          <a:extLst>
                            <a:ext uri="{909E8E84-426E-40DD-AFC4-6F175D3DCCD1}">
                              <a14:hiddenFill xmlns:a14="http://schemas.microsoft.com/office/drawing/2010/main">
                                <a:noFill/>
                              </a14:hiddenFill>
                            </a:ext>
                          </a:extLst>
                        </wps:spPr>
                        <wps:bodyPr/>
                      </wps:wsp>
                      <wps:wsp>
                        <wps:cNvPr id="805" name="Freeform 302"/>
                        <wps:cNvSpPr>
                          <a:spLocks/>
                        </wps:cNvSpPr>
                        <wps:spPr bwMode="auto">
                          <a:xfrm>
                            <a:off x="6771" y="317"/>
                            <a:ext cx="187" cy="95"/>
                          </a:xfrm>
                          <a:custGeom>
                            <a:avLst/>
                            <a:gdLst>
                              <a:gd name="T0" fmla="+- 0 6771 6771"/>
                              <a:gd name="T1" fmla="*/ T0 w 187"/>
                              <a:gd name="T2" fmla="+- 0 317 317"/>
                              <a:gd name="T3" fmla="*/ 317 h 95"/>
                              <a:gd name="T4" fmla="+- 0 6820 6771"/>
                              <a:gd name="T5" fmla="*/ T4 w 187"/>
                              <a:gd name="T6" fmla="+- 0 339 317"/>
                              <a:gd name="T7" fmla="*/ 339 h 95"/>
                              <a:gd name="T8" fmla="+- 0 6851 6771"/>
                              <a:gd name="T9" fmla="*/ T8 w 187"/>
                              <a:gd name="T10" fmla="+- 0 360 317"/>
                              <a:gd name="T11" fmla="*/ 360 h 95"/>
                              <a:gd name="T12" fmla="+- 0 6869 6771"/>
                              <a:gd name="T13" fmla="*/ T12 w 187"/>
                              <a:gd name="T14" fmla="+- 0 377 317"/>
                              <a:gd name="T15" fmla="*/ 377 h 95"/>
                              <a:gd name="T16" fmla="+- 0 6890 6771"/>
                              <a:gd name="T17" fmla="*/ T16 w 187"/>
                              <a:gd name="T18" fmla="+- 0 393 317"/>
                              <a:gd name="T19" fmla="*/ 393 h 95"/>
                              <a:gd name="T20" fmla="+- 0 6918 6771"/>
                              <a:gd name="T21" fmla="*/ T20 w 187"/>
                              <a:gd name="T22" fmla="+- 0 412 317"/>
                              <a:gd name="T23" fmla="*/ 412 h 95"/>
                              <a:gd name="T24" fmla="+- 0 6940 6771"/>
                              <a:gd name="T25" fmla="*/ T24 w 187"/>
                              <a:gd name="T26" fmla="+- 0 393 317"/>
                              <a:gd name="T27" fmla="*/ 393 h 95"/>
                              <a:gd name="T28" fmla="+- 0 6944 6771"/>
                              <a:gd name="T29" fmla="*/ T28 w 187"/>
                              <a:gd name="T30" fmla="+- 0 371 317"/>
                              <a:gd name="T31" fmla="*/ 371 h 95"/>
                              <a:gd name="T32" fmla="+- 0 6957 6771"/>
                              <a:gd name="T33" fmla="*/ T32 w 187"/>
                              <a:gd name="T34" fmla="+- 0 374 317"/>
                              <a:gd name="T35" fmla="*/ 37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 h="95">
                                <a:moveTo>
                                  <a:pt x="0" y="0"/>
                                </a:moveTo>
                                <a:lnTo>
                                  <a:pt x="49" y="22"/>
                                </a:lnTo>
                                <a:lnTo>
                                  <a:pt x="80" y="43"/>
                                </a:lnTo>
                                <a:lnTo>
                                  <a:pt x="98" y="60"/>
                                </a:lnTo>
                                <a:lnTo>
                                  <a:pt x="119" y="76"/>
                                </a:lnTo>
                                <a:lnTo>
                                  <a:pt x="147" y="95"/>
                                </a:lnTo>
                                <a:lnTo>
                                  <a:pt x="169" y="76"/>
                                </a:lnTo>
                                <a:lnTo>
                                  <a:pt x="173" y="54"/>
                                </a:lnTo>
                                <a:lnTo>
                                  <a:pt x="186" y="57"/>
                                </a:lnTo>
                              </a:path>
                            </a:pathLst>
                          </a:custGeom>
                          <a:noFill/>
                          <a:ln w="1071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303"/>
                        <wps:cNvSpPr>
                          <a:spLocks/>
                        </wps:cNvSpPr>
                        <wps:spPr bwMode="auto">
                          <a:xfrm>
                            <a:off x="6108" y="1157"/>
                            <a:ext cx="133" cy="22"/>
                          </a:xfrm>
                          <a:custGeom>
                            <a:avLst/>
                            <a:gdLst>
                              <a:gd name="T0" fmla="+- 0 6241 6108"/>
                              <a:gd name="T1" fmla="*/ T0 w 133"/>
                              <a:gd name="T2" fmla="+- 0 1157 1157"/>
                              <a:gd name="T3" fmla="*/ 1157 h 22"/>
                              <a:gd name="T4" fmla="+- 0 6177 6108"/>
                              <a:gd name="T5" fmla="*/ T4 w 133"/>
                              <a:gd name="T6" fmla="+- 0 1168 1157"/>
                              <a:gd name="T7" fmla="*/ 1168 h 22"/>
                              <a:gd name="T8" fmla="+- 0 6108 6108"/>
                              <a:gd name="T9" fmla="*/ T8 w 133"/>
                              <a:gd name="T10" fmla="+- 0 1179 1157"/>
                              <a:gd name="T11" fmla="*/ 1179 h 22"/>
                            </a:gdLst>
                            <a:ahLst/>
                            <a:cxnLst>
                              <a:cxn ang="0">
                                <a:pos x="T1" y="T3"/>
                              </a:cxn>
                              <a:cxn ang="0">
                                <a:pos x="T5" y="T7"/>
                              </a:cxn>
                              <a:cxn ang="0">
                                <a:pos x="T9" y="T11"/>
                              </a:cxn>
                            </a:cxnLst>
                            <a:rect l="0" t="0" r="r" b="b"/>
                            <a:pathLst>
                              <a:path w="133" h="22">
                                <a:moveTo>
                                  <a:pt x="133" y="0"/>
                                </a:moveTo>
                                <a:lnTo>
                                  <a:pt x="69" y="11"/>
                                </a:lnTo>
                                <a:lnTo>
                                  <a:pt x="0" y="22"/>
                                </a:lnTo>
                              </a:path>
                            </a:pathLst>
                          </a:custGeom>
                          <a:noFill/>
                          <a:ln w="1037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Line 304"/>
                        <wps:cNvCnPr>
                          <a:cxnSpLocks noChangeShapeType="1"/>
                        </wps:cNvCnPr>
                        <wps:spPr bwMode="auto">
                          <a:xfrm>
                            <a:off x="6165" y="1157"/>
                            <a:ext cx="0" cy="22"/>
                          </a:xfrm>
                          <a:prstGeom prst="line">
                            <a:avLst/>
                          </a:prstGeom>
                          <a:noFill/>
                          <a:ln w="10571">
                            <a:solidFill>
                              <a:srgbClr val="121315"/>
                            </a:solidFill>
                            <a:round/>
                            <a:headEnd/>
                            <a:tailEnd/>
                          </a:ln>
                          <a:extLst>
                            <a:ext uri="{909E8E84-426E-40DD-AFC4-6F175D3DCCD1}">
                              <a14:hiddenFill xmlns:a14="http://schemas.microsoft.com/office/drawing/2010/main">
                                <a:noFill/>
                              </a14:hiddenFill>
                            </a:ext>
                          </a:extLst>
                        </wps:spPr>
                        <wps:bodyPr/>
                      </wps:wsp>
                      <wps:wsp>
                        <wps:cNvPr id="808" name="Freeform 305"/>
                        <wps:cNvSpPr>
                          <a:spLocks/>
                        </wps:cNvSpPr>
                        <wps:spPr bwMode="auto">
                          <a:xfrm>
                            <a:off x="6895" y="433"/>
                            <a:ext cx="37" cy="36"/>
                          </a:xfrm>
                          <a:custGeom>
                            <a:avLst/>
                            <a:gdLst>
                              <a:gd name="T0" fmla="+- 0 6895 6895"/>
                              <a:gd name="T1" fmla="*/ T0 w 37"/>
                              <a:gd name="T2" fmla="+- 0 433 433"/>
                              <a:gd name="T3" fmla="*/ 433 h 36"/>
                              <a:gd name="T4" fmla="+- 0 6914 6895"/>
                              <a:gd name="T5" fmla="*/ T4 w 37"/>
                              <a:gd name="T6" fmla="+- 0 446 433"/>
                              <a:gd name="T7" fmla="*/ 446 h 36"/>
                              <a:gd name="T8" fmla="+- 0 6925 6895"/>
                              <a:gd name="T9" fmla="*/ T8 w 37"/>
                              <a:gd name="T10" fmla="+- 0 464 433"/>
                              <a:gd name="T11" fmla="*/ 464 h 36"/>
                              <a:gd name="T12" fmla="+- 0 6932 6895"/>
                              <a:gd name="T13" fmla="*/ T12 w 37"/>
                              <a:gd name="T14" fmla="+- 0 469 433"/>
                              <a:gd name="T15" fmla="*/ 469 h 36"/>
                            </a:gdLst>
                            <a:ahLst/>
                            <a:cxnLst>
                              <a:cxn ang="0">
                                <a:pos x="T1" y="T3"/>
                              </a:cxn>
                              <a:cxn ang="0">
                                <a:pos x="T5" y="T7"/>
                              </a:cxn>
                              <a:cxn ang="0">
                                <a:pos x="T9" y="T11"/>
                              </a:cxn>
                              <a:cxn ang="0">
                                <a:pos x="T13" y="T15"/>
                              </a:cxn>
                            </a:cxnLst>
                            <a:rect l="0" t="0" r="r" b="b"/>
                            <a:pathLst>
                              <a:path w="37" h="36">
                                <a:moveTo>
                                  <a:pt x="0" y="0"/>
                                </a:moveTo>
                                <a:lnTo>
                                  <a:pt x="19" y="13"/>
                                </a:lnTo>
                                <a:lnTo>
                                  <a:pt x="30" y="31"/>
                                </a:lnTo>
                                <a:lnTo>
                                  <a:pt x="37" y="36"/>
                                </a:lnTo>
                              </a:path>
                            </a:pathLst>
                          </a:custGeom>
                          <a:noFill/>
                          <a:ln w="1125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306"/>
                        <wps:cNvSpPr>
                          <a:spLocks/>
                        </wps:cNvSpPr>
                        <wps:spPr bwMode="auto">
                          <a:xfrm>
                            <a:off x="6859" y="458"/>
                            <a:ext cx="83" cy="37"/>
                          </a:xfrm>
                          <a:custGeom>
                            <a:avLst/>
                            <a:gdLst>
                              <a:gd name="T0" fmla="+- 0 6932 6859"/>
                              <a:gd name="T1" fmla="*/ T0 w 83"/>
                              <a:gd name="T2" fmla="+- 0 471 458"/>
                              <a:gd name="T3" fmla="*/ 471 h 37"/>
                              <a:gd name="T4" fmla="+- 0 6942 6859"/>
                              <a:gd name="T5" fmla="*/ T4 w 83"/>
                              <a:gd name="T6" fmla="+- 0 494 458"/>
                              <a:gd name="T7" fmla="*/ 494 h 37"/>
                              <a:gd name="T8" fmla="+- 0 6907 6859"/>
                              <a:gd name="T9" fmla="*/ T8 w 83"/>
                              <a:gd name="T10" fmla="+- 0 478 458"/>
                              <a:gd name="T11" fmla="*/ 478 h 37"/>
                              <a:gd name="T12" fmla="+- 0 6890 6859"/>
                              <a:gd name="T13" fmla="*/ T12 w 83"/>
                              <a:gd name="T14" fmla="+- 0 463 458"/>
                              <a:gd name="T15" fmla="*/ 463 h 37"/>
                              <a:gd name="T16" fmla="+- 0 6859 6859"/>
                              <a:gd name="T17" fmla="*/ T16 w 83"/>
                              <a:gd name="T18" fmla="+- 0 458 458"/>
                              <a:gd name="T19" fmla="*/ 458 h 37"/>
                            </a:gdLst>
                            <a:ahLst/>
                            <a:cxnLst>
                              <a:cxn ang="0">
                                <a:pos x="T1" y="T3"/>
                              </a:cxn>
                              <a:cxn ang="0">
                                <a:pos x="T5" y="T7"/>
                              </a:cxn>
                              <a:cxn ang="0">
                                <a:pos x="T9" y="T11"/>
                              </a:cxn>
                              <a:cxn ang="0">
                                <a:pos x="T13" y="T15"/>
                              </a:cxn>
                              <a:cxn ang="0">
                                <a:pos x="T17" y="T19"/>
                              </a:cxn>
                            </a:cxnLst>
                            <a:rect l="0" t="0" r="r" b="b"/>
                            <a:pathLst>
                              <a:path w="83" h="37">
                                <a:moveTo>
                                  <a:pt x="73" y="13"/>
                                </a:moveTo>
                                <a:lnTo>
                                  <a:pt x="83" y="36"/>
                                </a:lnTo>
                                <a:lnTo>
                                  <a:pt x="48" y="20"/>
                                </a:lnTo>
                                <a:lnTo>
                                  <a:pt x="31" y="5"/>
                                </a:lnTo>
                                <a:lnTo>
                                  <a:pt x="0" y="0"/>
                                </a:lnTo>
                              </a:path>
                            </a:pathLst>
                          </a:custGeom>
                          <a:noFill/>
                          <a:ln w="1063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Line 307"/>
                        <wps:cNvCnPr>
                          <a:cxnSpLocks noChangeShapeType="1"/>
                        </wps:cNvCnPr>
                        <wps:spPr bwMode="auto">
                          <a:xfrm>
                            <a:off x="6866" y="376"/>
                            <a:ext cx="35" cy="70"/>
                          </a:xfrm>
                          <a:prstGeom prst="line">
                            <a:avLst/>
                          </a:prstGeom>
                          <a:noFill/>
                          <a:ln w="11879">
                            <a:solidFill>
                              <a:srgbClr val="121315"/>
                            </a:solidFill>
                            <a:round/>
                            <a:headEnd/>
                            <a:tailEnd/>
                          </a:ln>
                          <a:extLst>
                            <a:ext uri="{909E8E84-426E-40DD-AFC4-6F175D3DCCD1}">
                              <a14:hiddenFill xmlns:a14="http://schemas.microsoft.com/office/drawing/2010/main">
                                <a:noFill/>
                              </a14:hiddenFill>
                            </a:ext>
                          </a:extLst>
                        </wps:spPr>
                        <wps:bodyPr/>
                      </wps:wsp>
                      <wps:wsp>
                        <wps:cNvPr id="811" name="Freeform 308"/>
                        <wps:cNvSpPr>
                          <a:spLocks/>
                        </wps:cNvSpPr>
                        <wps:spPr bwMode="auto">
                          <a:xfrm>
                            <a:off x="6988" y="339"/>
                            <a:ext cx="61" cy="27"/>
                          </a:xfrm>
                          <a:custGeom>
                            <a:avLst/>
                            <a:gdLst>
                              <a:gd name="T0" fmla="+- 0 7048 6988"/>
                              <a:gd name="T1" fmla="*/ T0 w 61"/>
                              <a:gd name="T2" fmla="+- 0 365 339"/>
                              <a:gd name="T3" fmla="*/ 365 h 27"/>
                              <a:gd name="T4" fmla="+- 0 7031 6988"/>
                              <a:gd name="T5" fmla="*/ T4 w 61"/>
                              <a:gd name="T6" fmla="+- 0 357 339"/>
                              <a:gd name="T7" fmla="*/ 357 h 27"/>
                              <a:gd name="T8" fmla="+- 0 6988 6988"/>
                              <a:gd name="T9" fmla="*/ T8 w 61"/>
                              <a:gd name="T10" fmla="+- 0 339 339"/>
                              <a:gd name="T11" fmla="*/ 339 h 27"/>
                            </a:gdLst>
                            <a:ahLst/>
                            <a:cxnLst>
                              <a:cxn ang="0">
                                <a:pos x="T1" y="T3"/>
                              </a:cxn>
                              <a:cxn ang="0">
                                <a:pos x="T5" y="T7"/>
                              </a:cxn>
                              <a:cxn ang="0">
                                <a:pos x="T9" y="T11"/>
                              </a:cxn>
                            </a:cxnLst>
                            <a:rect l="0" t="0" r="r" b="b"/>
                            <a:pathLst>
                              <a:path w="61" h="27">
                                <a:moveTo>
                                  <a:pt x="60" y="26"/>
                                </a:moveTo>
                                <a:lnTo>
                                  <a:pt x="43" y="18"/>
                                </a:lnTo>
                                <a:lnTo>
                                  <a:pt x="0" y="0"/>
                                </a:lnTo>
                              </a:path>
                            </a:pathLst>
                          </a:custGeom>
                          <a:noFill/>
                          <a:ln w="1062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309"/>
                        <wps:cNvSpPr>
                          <a:spLocks/>
                        </wps:cNvSpPr>
                        <wps:spPr bwMode="auto">
                          <a:xfrm>
                            <a:off x="7045" y="339"/>
                            <a:ext cx="46" cy="27"/>
                          </a:xfrm>
                          <a:custGeom>
                            <a:avLst/>
                            <a:gdLst>
                              <a:gd name="T0" fmla="+- 0 7045 7045"/>
                              <a:gd name="T1" fmla="*/ T0 w 46"/>
                              <a:gd name="T2" fmla="+- 0 339 339"/>
                              <a:gd name="T3" fmla="*/ 339 h 27"/>
                              <a:gd name="T4" fmla="+- 0 7046 7045"/>
                              <a:gd name="T5" fmla="*/ T4 w 46"/>
                              <a:gd name="T6" fmla="+- 0 354 339"/>
                              <a:gd name="T7" fmla="*/ 354 h 27"/>
                              <a:gd name="T8" fmla="+- 0 7061 7045"/>
                              <a:gd name="T9" fmla="*/ T8 w 46"/>
                              <a:gd name="T10" fmla="+- 0 365 339"/>
                              <a:gd name="T11" fmla="*/ 365 h 27"/>
                              <a:gd name="T12" fmla="+- 0 7090 7045"/>
                              <a:gd name="T13" fmla="*/ T12 w 46"/>
                              <a:gd name="T14" fmla="+- 0 365 339"/>
                              <a:gd name="T15" fmla="*/ 365 h 27"/>
                            </a:gdLst>
                            <a:ahLst/>
                            <a:cxnLst>
                              <a:cxn ang="0">
                                <a:pos x="T1" y="T3"/>
                              </a:cxn>
                              <a:cxn ang="0">
                                <a:pos x="T5" y="T7"/>
                              </a:cxn>
                              <a:cxn ang="0">
                                <a:pos x="T9" y="T11"/>
                              </a:cxn>
                              <a:cxn ang="0">
                                <a:pos x="T13" y="T15"/>
                              </a:cxn>
                            </a:cxnLst>
                            <a:rect l="0" t="0" r="r" b="b"/>
                            <a:pathLst>
                              <a:path w="46" h="27">
                                <a:moveTo>
                                  <a:pt x="0" y="0"/>
                                </a:moveTo>
                                <a:lnTo>
                                  <a:pt x="1" y="15"/>
                                </a:lnTo>
                                <a:lnTo>
                                  <a:pt x="16" y="26"/>
                                </a:lnTo>
                                <a:lnTo>
                                  <a:pt x="45" y="26"/>
                                </a:lnTo>
                              </a:path>
                            </a:pathLst>
                          </a:custGeom>
                          <a:noFill/>
                          <a:ln w="1080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310"/>
                        <wps:cNvCnPr>
                          <a:cxnSpLocks noChangeShapeType="1"/>
                        </wps:cNvCnPr>
                        <wps:spPr bwMode="auto">
                          <a:xfrm>
                            <a:off x="7120" y="387"/>
                            <a:ext cx="0" cy="0"/>
                          </a:xfrm>
                          <a:prstGeom prst="line">
                            <a:avLst/>
                          </a:prstGeom>
                          <a:noFill/>
                          <a:ln w="10980">
                            <a:solidFill>
                              <a:srgbClr val="121315"/>
                            </a:solidFill>
                            <a:round/>
                            <a:headEnd/>
                            <a:tailEnd/>
                          </a:ln>
                          <a:extLst>
                            <a:ext uri="{909E8E84-426E-40DD-AFC4-6F175D3DCCD1}">
                              <a14:hiddenFill xmlns:a14="http://schemas.microsoft.com/office/drawing/2010/main">
                                <a:noFill/>
                              </a14:hiddenFill>
                            </a:ext>
                          </a:extLst>
                        </wps:spPr>
                        <wps:bodyPr/>
                      </wps:wsp>
                      <wps:wsp>
                        <wps:cNvPr id="814" name="Freeform 311"/>
                        <wps:cNvSpPr>
                          <a:spLocks/>
                        </wps:cNvSpPr>
                        <wps:spPr bwMode="auto">
                          <a:xfrm>
                            <a:off x="6977" y="317"/>
                            <a:ext cx="68" cy="22"/>
                          </a:xfrm>
                          <a:custGeom>
                            <a:avLst/>
                            <a:gdLst>
                              <a:gd name="T0" fmla="+- 0 6990 6977"/>
                              <a:gd name="T1" fmla="*/ T0 w 68"/>
                              <a:gd name="T2" fmla="+- 0 337 317"/>
                              <a:gd name="T3" fmla="*/ 337 h 22"/>
                              <a:gd name="T4" fmla="+- 0 6977 6977"/>
                              <a:gd name="T5" fmla="*/ T4 w 68"/>
                              <a:gd name="T6" fmla="+- 0 317 317"/>
                              <a:gd name="T7" fmla="*/ 317 h 22"/>
                              <a:gd name="T8" fmla="+- 0 7023 6977"/>
                              <a:gd name="T9" fmla="*/ T8 w 68"/>
                              <a:gd name="T10" fmla="+- 0 325 317"/>
                              <a:gd name="T11" fmla="*/ 325 h 22"/>
                              <a:gd name="T12" fmla="+- 0 7045 6977"/>
                              <a:gd name="T13" fmla="*/ T12 w 68"/>
                              <a:gd name="T14" fmla="+- 0 339 317"/>
                              <a:gd name="T15" fmla="*/ 339 h 22"/>
                            </a:gdLst>
                            <a:ahLst/>
                            <a:cxnLst>
                              <a:cxn ang="0">
                                <a:pos x="T1" y="T3"/>
                              </a:cxn>
                              <a:cxn ang="0">
                                <a:pos x="T5" y="T7"/>
                              </a:cxn>
                              <a:cxn ang="0">
                                <a:pos x="T9" y="T11"/>
                              </a:cxn>
                              <a:cxn ang="0">
                                <a:pos x="T13" y="T15"/>
                              </a:cxn>
                            </a:cxnLst>
                            <a:rect l="0" t="0" r="r" b="b"/>
                            <a:pathLst>
                              <a:path w="68" h="22">
                                <a:moveTo>
                                  <a:pt x="13" y="20"/>
                                </a:moveTo>
                                <a:lnTo>
                                  <a:pt x="0" y="0"/>
                                </a:lnTo>
                                <a:lnTo>
                                  <a:pt x="46" y="8"/>
                                </a:lnTo>
                                <a:lnTo>
                                  <a:pt x="68" y="22"/>
                                </a:lnTo>
                              </a:path>
                            </a:pathLst>
                          </a:custGeom>
                          <a:noFill/>
                          <a:ln w="1050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Line 312"/>
                        <wps:cNvCnPr>
                          <a:cxnSpLocks noChangeShapeType="1"/>
                        </wps:cNvCnPr>
                        <wps:spPr bwMode="auto">
                          <a:xfrm>
                            <a:off x="7079" y="303"/>
                            <a:ext cx="30" cy="63"/>
                          </a:xfrm>
                          <a:prstGeom prst="line">
                            <a:avLst/>
                          </a:prstGeom>
                          <a:noFill/>
                          <a:ln w="11909">
                            <a:solidFill>
                              <a:srgbClr val="121315"/>
                            </a:solidFill>
                            <a:round/>
                            <a:headEnd/>
                            <a:tailEnd/>
                          </a:ln>
                          <a:extLst>
                            <a:ext uri="{909E8E84-426E-40DD-AFC4-6F175D3DCCD1}">
                              <a14:hiddenFill xmlns:a14="http://schemas.microsoft.com/office/drawing/2010/main">
                                <a:noFill/>
                              </a14:hiddenFill>
                            </a:ext>
                          </a:extLst>
                        </wps:spPr>
                        <wps:bodyPr/>
                      </wps:wsp>
                      <wps:wsp>
                        <wps:cNvPr id="816" name="Freeform 313"/>
                        <wps:cNvSpPr>
                          <a:spLocks/>
                        </wps:cNvSpPr>
                        <wps:spPr bwMode="auto">
                          <a:xfrm>
                            <a:off x="7075" y="245"/>
                            <a:ext cx="16" cy="58"/>
                          </a:xfrm>
                          <a:custGeom>
                            <a:avLst/>
                            <a:gdLst>
                              <a:gd name="T0" fmla="+- 0 7090 7075"/>
                              <a:gd name="T1" fmla="*/ T0 w 16"/>
                              <a:gd name="T2" fmla="+- 0 245 245"/>
                              <a:gd name="T3" fmla="*/ 245 h 58"/>
                              <a:gd name="T4" fmla="+- 0 7075 7075"/>
                              <a:gd name="T5" fmla="*/ T4 w 16"/>
                              <a:gd name="T6" fmla="+- 0 273 245"/>
                              <a:gd name="T7" fmla="*/ 273 h 58"/>
                              <a:gd name="T8" fmla="+- 0 7077 7075"/>
                              <a:gd name="T9" fmla="*/ T8 w 16"/>
                              <a:gd name="T10" fmla="+- 0 303 245"/>
                              <a:gd name="T11" fmla="*/ 303 h 58"/>
                            </a:gdLst>
                            <a:ahLst/>
                            <a:cxnLst>
                              <a:cxn ang="0">
                                <a:pos x="T1" y="T3"/>
                              </a:cxn>
                              <a:cxn ang="0">
                                <a:pos x="T5" y="T7"/>
                              </a:cxn>
                              <a:cxn ang="0">
                                <a:pos x="T9" y="T11"/>
                              </a:cxn>
                            </a:cxnLst>
                            <a:rect l="0" t="0" r="r" b="b"/>
                            <a:pathLst>
                              <a:path w="16" h="58">
                                <a:moveTo>
                                  <a:pt x="15" y="0"/>
                                </a:moveTo>
                                <a:lnTo>
                                  <a:pt x="0" y="28"/>
                                </a:lnTo>
                                <a:lnTo>
                                  <a:pt x="2" y="58"/>
                                </a:lnTo>
                              </a:path>
                            </a:pathLst>
                          </a:custGeom>
                          <a:noFill/>
                          <a:ln w="1212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Line 314"/>
                        <wps:cNvCnPr>
                          <a:cxnSpLocks noChangeShapeType="1"/>
                        </wps:cNvCnPr>
                        <wps:spPr bwMode="auto">
                          <a:xfrm>
                            <a:off x="7012" y="542"/>
                            <a:ext cx="39"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818" name="Freeform 315"/>
                        <wps:cNvSpPr>
                          <a:spLocks/>
                        </wps:cNvSpPr>
                        <wps:spPr bwMode="auto">
                          <a:xfrm>
                            <a:off x="7033" y="542"/>
                            <a:ext cx="57" cy="58"/>
                          </a:xfrm>
                          <a:custGeom>
                            <a:avLst/>
                            <a:gdLst>
                              <a:gd name="T0" fmla="+- 0 7033 7033"/>
                              <a:gd name="T1" fmla="*/ T0 w 57"/>
                              <a:gd name="T2" fmla="+- 0 542 542"/>
                              <a:gd name="T3" fmla="*/ 542 h 58"/>
                              <a:gd name="T4" fmla="+- 0 7066 7033"/>
                              <a:gd name="T5" fmla="*/ T4 w 57"/>
                              <a:gd name="T6" fmla="+- 0 558 542"/>
                              <a:gd name="T7" fmla="*/ 558 h 58"/>
                              <a:gd name="T8" fmla="+- 0 7090 7033"/>
                              <a:gd name="T9" fmla="*/ T8 w 57"/>
                              <a:gd name="T10" fmla="+- 0 575 542"/>
                              <a:gd name="T11" fmla="*/ 575 h 58"/>
                              <a:gd name="T12" fmla="+- 0 7088 7033"/>
                              <a:gd name="T13" fmla="*/ T12 w 57"/>
                              <a:gd name="T14" fmla="+- 0 599 542"/>
                              <a:gd name="T15" fmla="*/ 599 h 58"/>
                            </a:gdLst>
                            <a:ahLst/>
                            <a:cxnLst>
                              <a:cxn ang="0">
                                <a:pos x="T1" y="T3"/>
                              </a:cxn>
                              <a:cxn ang="0">
                                <a:pos x="T5" y="T7"/>
                              </a:cxn>
                              <a:cxn ang="0">
                                <a:pos x="T9" y="T11"/>
                              </a:cxn>
                              <a:cxn ang="0">
                                <a:pos x="T13" y="T15"/>
                              </a:cxn>
                            </a:cxnLst>
                            <a:rect l="0" t="0" r="r" b="b"/>
                            <a:pathLst>
                              <a:path w="57" h="58">
                                <a:moveTo>
                                  <a:pt x="0" y="0"/>
                                </a:moveTo>
                                <a:lnTo>
                                  <a:pt x="33" y="16"/>
                                </a:lnTo>
                                <a:lnTo>
                                  <a:pt x="57" y="33"/>
                                </a:lnTo>
                                <a:lnTo>
                                  <a:pt x="55" y="57"/>
                                </a:lnTo>
                              </a:path>
                            </a:pathLst>
                          </a:custGeom>
                          <a:noFill/>
                          <a:ln w="1129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Line 316"/>
                        <wps:cNvCnPr>
                          <a:cxnSpLocks noChangeShapeType="1"/>
                        </wps:cNvCnPr>
                        <wps:spPr bwMode="auto">
                          <a:xfrm>
                            <a:off x="6442" y="553"/>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820" name="Line 317"/>
                        <wps:cNvCnPr>
                          <a:cxnSpLocks noChangeShapeType="1"/>
                        </wps:cNvCnPr>
                        <wps:spPr bwMode="auto">
                          <a:xfrm>
                            <a:off x="7131" y="507"/>
                            <a:ext cx="0" cy="0"/>
                          </a:xfrm>
                          <a:prstGeom prst="line">
                            <a:avLst/>
                          </a:prstGeom>
                          <a:noFill/>
                          <a:ln w="12043">
                            <a:solidFill>
                              <a:srgbClr val="121315"/>
                            </a:solidFill>
                            <a:round/>
                            <a:headEnd/>
                            <a:tailEnd/>
                          </a:ln>
                          <a:extLst>
                            <a:ext uri="{909E8E84-426E-40DD-AFC4-6F175D3DCCD1}">
                              <a14:hiddenFill xmlns:a14="http://schemas.microsoft.com/office/drawing/2010/main">
                                <a:noFill/>
                              </a14:hiddenFill>
                            </a:ext>
                          </a:extLst>
                        </wps:spPr>
                        <wps:bodyPr/>
                      </wps:wsp>
                      <wps:wsp>
                        <wps:cNvPr id="821" name="Freeform 318"/>
                        <wps:cNvSpPr>
                          <a:spLocks/>
                        </wps:cNvSpPr>
                        <wps:spPr bwMode="auto">
                          <a:xfrm>
                            <a:off x="7127" y="458"/>
                            <a:ext cx="33" cy="37"/>
                          </a:xfrm>
                          <a:custGeom>
                            <a:avLst/>
                            <a:gdLst>
                              <a:gd name="T0" fmla="+- 0 7160 7127"/>
                              <a:gd name="T1" fmla="*/ T0 w 33"/>
                              <a:gd name="T2" fmla="+- 0 458 458"/>
                              <a:gd name="T3" fmla="*/ 458 h 37"/>
                              <a:gd name="T4" fmla="+- 0 7140 7127"/>
                              <a:gd name="T5" fmla="*/ T4 w 33"/>
                              <a:gd name="T6" fmla="+- 0 482 458"/>
                              <a:gd name="T7" fmla="*/ 482 h 37"/>
                              <a:gd name="T8" fmla="+- 0 7127 7127"/>
                              <a:gd name="T9" fmla="*/ T8 w 33"/>
                              <a:gd name="T10" fmla="+- 0 494 458"/>
                              <a:gd name="T11" fmla="*/ 494 h 37"/>
                            </a:gdLst>
                            <a:ahLst/>
                            <a:cxnLst>
                              <a:cxn ang="0">
                                <a:pos x="T1" y="T3"/>
                              </a:cxn>
                              <a:cxn ang="0">
                                <a:pos x="T5" y="T7"/>
                              </a:cxn>
                              <a:cxn ang="0">
                                <a:pos x="T9" y="T11"/>
                              </a:cxn>
                            </a:cxnLst>
                            <a:rect l="0" t="0" r="r" b="b"/>
                            <a:pathLst>
                              <a:path w="33" h="37">
                                <a:moveTo>
                                  <a:pt x="33" y="0"/>
                                </a:moveTo>
                                <a:lnTo>
                                  <a:pt x="13" y="24"/>
                                </a:lnTo>
                                <a:lnTo>
                                  <a:pt x="0" y="36"/>
                                </a:lnTo>
                              </a:path>
                            </a:pathLst>
                          </a:custGeom>
                          <a:noFill/>
                          <a:ln w="1137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319"/>
                        <wps:cNvSpPr>
                          <a:spLocks/>
                        </wps:cNvSpPr>
                        <wps:spPr bwMode="auto">
                          <a:xfrm>
                            <a:off x="7375" y="281"/>
                            <a:ext cx="40" cy="36"/>
                          </a:xfrm>
                          <a:custGeom>
                            <a:avLst/>
                            <a:gdLst>
                              <a:gd name="T0" fmla="+- 0 7375 7375"/>
                              <a:gd name="T1" fmla="*/ T0 w 40"/>
                              <a:gd name="T2" fmla="+- 0 317 281"/>
                              <a:gd name="T3" fmla="*/ 317 h 36"/>
                              <a:gd name="T4" fmla="+- 0 7400 7375"/>
                              <a:gd name="T5" fmla="*/ T4 w 40"/>
                              <a:gd name="T6" fmla="+- 0 300 281"/>
                              <a:gd name="T7" fmla="*/ 300 h 36"/>
                              <a:gd name="T8" fmla="+- 0 7414 7375"/>
                              <a:gd name="T9" fmla="*/ T8 w 40"/>
                              <a:gd name="T10" fmla="+- 0 281 281"/>
                              <a:gd name="T11" fmla="*/ 281 h 36"/>
                            </a:gdLst>
                            <a:ahLst/>
                            <a:cxnLst>
                              <a:cxn ang="0">
                                <a:pos x="T1" y="T3"/>
                              </a:cxn>
                              <a:cxn ang="0">
                                <a:pos x="T5" y="T7"/>
                              </a:cxn>
                              <a:cxn ang="0">
                                <a:pos x="T9" y="T11"/>
                              </a:cxn>
                            </a:cxnLst>
                            <a:rect l="0" t="0" r="r" b="b"/>
                            <a:pathLst>
                              <a:path w="40" h="36">
                                <a:moveTo>
                                  <a:pt x="0" y="36"/>
                                </a:moveTo>
                                <a:lnTo>
                                  <a:pt x="25" y="19"/>
                                </a:lnTo>
                                <a:lnTo>
                                  <a:pt x="39" y="0"/>
                                </a:lnTo>
                              </a:path>
                            </a:pathLst>
                          </a:custGeom>
                          <a:noFill/>
                          <a:ln w="1119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320"/>
                        <wps:cNvCnPr>
                          <a:cxnSpLocks noChangeShapeType="1"/>
                        </wps:cNvCnPr>
                        <wps:spPr bwMode="auto">
                          <a:xfrm>
                            <a:off x="7360" y="366"/>
                            <a:ext cx="15" cy="0"/>
                          </a:xfrm>
                          <a:prstGeom prst="line">
                            <a:avLst/>
                          </a:prstGeom>
                          <a:noFill/>
                          <a:ln w="12094">
                            <a:solidFill>
                              <a:srgbClr val="121315"/>
                            </a:solidFill>
                            <a:round/>
                            <a:headEnd/>
                            <a:tailEnd/>
                          </a:ln>
                          <a:extLst>
                            <a:ext uri="{909E8E84-426E-40DD-AFC4-6F175D3DCCD1}">
                              <a14:hiddenFill xmlns:a14="http://schemas.microsoft.com/office/drawing/2010/main">
                                <a:noFill/>
                              </a14:hiddenFill>
                            </a:ext>
                          </a:extLst>
                        </wps:spPr>
                        <wps:bodyPr/>
                      </wps:wsp>
                      <wps:wsp>
                        <wps:cNvPr id="824" name="Freeform 321"/>
                        <wps:cNvSpPr>
                          <a:spLocks/>
                        </wps:cNvSpPr>
                        <wps:spPr bwMode="auto">
                          <a:xfrm>
                            <a:off x="7353" y="354"/>
                            <a:ext cx="113" cy="116"/>
                          </a:xfrm>
                          <a:custGeom>
                            <a:avLst/>
                            <a:gdLst>
                              <a:gd name="T0" fmla="+- 0 7353 7353"/>
                              <a:gd name="T1" fmla="*/ T0 w 113"/>
                              <a:gd name="T2" fmla="+- 0 469 354"/>
                              <a:gd name="T3" fmla="*/ 469 h 116"/>
                              <a:gd name="T4" fmla="+- 0 7364 7353"/>
                              <a:gd name="T5" fmla="*/ T4 w 113"/>
                              <a:gd name="T6" fmla="+- 0 442 354"/>
                              <a:gd name="T7" fmla="*/ 442 h 116"/>
                              <a:gd name="T8" fmla="+- 0 7377 7353"/>
                              <a:gd name="T9" fmla="*/ T8 w 113"/>
                              <a:gd name="T10" fmla="+- 0 414 354"/>
                              <a:gd name="T11" fmla="*/ 414 h 116"/>
                              <a:gd name="T12" fmla="+- 0 7407 7353"/>
                              <a:gd name="T13" fmla="*/ T12 w 113"/>
                              <a:gd name="T14" fmla="+- 0 393 354"/>
                              <a:gd name="T15" fmla="*/ 393 h 116"/>
                              <a:gd name="T16" fmla="+- 0 7448 7353"/>
                              <a:gd name="T17" fmla="*/ T16 w 113"/>
                              <a:gd name="T18" fmla="+- 0 373 354"/>
                              <a:gd name="T19" fmla="*/ 373 h 116"/>
                              <a:gd name="T20" fmla="+- 0 7465 7353"/>
                              <a:gd name="T21" fmla="*/ T20 w 113"/>
                              <a:gd name="T22" fmla="+- 0 354 354"/>
                              <a:gd name="T23" fmla="*/ 354 h 116"/>
                            </a:gdLst>
                            <a:ahLst/>
                            <a:cxnLst>
                              <a:cxn ang="0">
                                <a:pos x="T1" y="T3"/>
                              </a:cxn>
                              <a:cxn ang="0">
                                <a:pos x="T5" y="T7"/>
                              </a:cxn>
                              <a:cxn ang="0">
                                <a:pos x="T9" y="T11"/>
                              </a:cxn>
                              <a:cxn ang="0">
                                <a:pos x="T13" y="T15"/>
                              </a:cxn>
                              <a:cxn ang="0">
                                <a:pos x="T17" y="T19"/>
                              </a:cxn>
                              <a:cxn ang="0">
                                <a:pos x="T21" y="T23"/>
                              </a:cxn>
                            </a:cxnLst>
                            <a:rect l="0" t="0" r="r" b="b"/>
                            <a:pathLst>
                              <a:path w="113" h="116">
                                <a:moveTo>
                                  <a:pt x="0" y="115"/>
                                </a:moveTo>
                                <a:lnTo>
                                  <a:pt x="11" y="88"/>
                                </a:lnTo>
                                <a:lnTo>
                                  <a:pt x="24" y="60"/>
                                </a:lnTo>
                                <a:lnTo>
                                  <a:pt x="54" y="39"/>
                                </a:lnTo>
                                <a:lnTo>
                                  <a:pt x="95" y="19"/>
                                </a:lnTo>
                                <a:lnTo>
                                  <a:pt x="112" y="0"/>
                                </a:lnTo>
                              </a:path>
                            </a:pathLst>
                          </a:custGeom>
                          <a:noFill/>
                          <a:ln w="1131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322"/>
                        <wps:cNvSpPr>
                          <a:spLocks/>
                        </wps:cNvSpPr>
                        <wps:spPr bwMode="auto">
                          <a:xfrm>
                            <a:off x="6525" y="553"/>
                            <a:ext cx="94" cy="12"/>
                          </a:xfrm>
                          <a:custGeom>
                            <a:avLst/>
                            <a:gdLst>
                              <a:gd name="T0" fmla="+- 0 6618 6525"/>
                              <a:gd name="T1" fmla="*/ T0 w 94"/>
                              <a:gd name="T2" fmla="+- 0 564 553"/>
                              <a:gd name="T3" fmla="*/ 564 h 12"/>
                              <a:gd name="T4" fmla="+- 0 6570 6525"/>
                              <a:gd name="T5" fmla="*/ T4 w 94"/>
                              <a:gd name="T6" fmla="+- 0 554 553"/>
                              <a:gd name="T7" fmla="*/ 554 h 12"/>
                              <a:gd name="T8" fmla="+- 0 6525 6525"/>
                              <a:gd name="T9" fmla="*/ T8 w 94"/>
                              <a:gd name="T10" fmla="+- 0 553 553"/>
                              <a:gd name="T11" fmla="*/ 553 h 12"/>
                            </a:gdLst>
                            <a:ahLst/>
                            <a:cxnLst>
                              <a:cxn ang="0">
                                <a:pos x="T1" y="T3"/>
                              </a:cxn>
                              <a:cxn ang="0">
                                <a:pos x="T5" y="T7"/>
                              </a:cxn>
                              <a:cxn ang="0">
                                <a:pos x="T9" y="T11"/>
                              </a:cxn>
                            </a:cxnLst>
                            <a:rect l="0" t="0" r="r" b="b"/>
                            <a:pathLst>
                              <a:path w="94" h="12">
                                <a:moveTo>
                                  <a:pt x="93" y="11"/>
                                </a:moveTo>
                                <a:lnTo>
                                  <a:pt x="45" y="1"/>
                                </a:lnTo>
                                <a:lnTo>
                                  <a:pt x="0" y="0"/>
                                </a:lnTo>
                              </a:path>
                            </a:pathLst>
                          </a:custGeom>
                          <a:noFill/>
                          <a:ln w="1034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323"/>
                        <wps:cNvSpPr>
                          <a:spLocks/>
                        </wps:cNvSpPr>
                        <wps:spPr bwMode="auto">
                          <a:xfrm>
                            <a:off x="6527" y="480"/>
                            <a:ext cx="55" cy="52"/>
                          </a:xfrm>
                          <a:custGeom>
                            <a:avLst/>
                            <a:gdLst>
                              <a:gd name="T0" fmla="+- 0 6582 6527"/>
                              <a:gd name="T1" fmla="*/ T0 w 55"/>
                              <a:gd name="T2" fmla="+- 0 531 480"/>
                              <a:gd name="T3" fmla="*/ 531 h 52"/>
                              <a:gd name="T4" fmla="+- 0 6545 6527"/>
                              <a:gd name="T5" fmla="*/ T4 w 55"/>
                              <a:gd name="T6" fmla="+- 0 507 480"/>
                              <a:gd name="T7" fmla="*/ 507 h 52"/>
                              <a:gd name="T8" fmla="+- 0 6527 6527"/>
                              <a:gd name="T9" fmla="*/ T8 w 55"/>
                              <a:gd name="T10" fmla="+- 0 480 480"/>
                              <a:gd name="T11" fmla="*/ 480 h 52"/>
                            </a:gdLst>
                            <a:ahLst/>
                            <a:cxnLst>
                              <a:cxn ang="0">
                                <a:pos x="T1" y="T3"/>
                              </a:cxn>
                              <a:cxn ang="0">
                                <a:pos x="T5" y="T7"/>
                              </a:cxn>
                              <a:cxn ang="0">
                                <a:pos x="T9" y="T11"/>
                              </a:cxn>
                            </a:cxnLst>
                            <a:rect l="0" t="0" r="r" b="b"/>
                            <a:pathLst>
                              <a:path w="55" h="52">
                                <a:moveTo>
                                  <a:pt x="55" y="51"/>
                                </a:moveTo>
                                <a:lnTo>
                                  <a:pt x="18" y="27"/>
                                </a:lnTo>
                                <a:lnTo>
                                  <a:pt x="0" y="0"/>
                                </a:lnTo>
                              </a:path>
                            </a:pathLst>
                          </a:custGeom>
                          <a:noFill/>
                          <a:ln w="1122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324"/>
                        <wps:cNvSpPr>
                          <a:spLocks/>
                        </wps:cNvSpPr>
                        <wps:spPr bwMode="auto">
                          <a:xfrm>
                            <a:off x="6582" y="531"/>
                            <a:ext cx="107" cy="69"/>
                          </a:xfrm>
                          <a:custGeom>
                            <a:avLst/>
                            <a:gdLst>
                              <a:gd name="T0" fmla="+- 0 6618 6582"/>
                              <a:gd name="T1" fmla="*/ T0 w 107"/>
                              <a:gd name="T2" fmla="+- 0 566 531"/>
                              <a:gd name="T3" fmla="*/ 566 h 69"/>
                              <a:gd name="T4" fmla="+- 0 6658 6582"/>
                              <a:gd name="T5" fmla="*/ T4 w 107"/>
                              <a:gd name="T6" fmla="+- 0 582 531"/>
                              <a:gd name="T7" fmla="*/ 582 h 69"/>
                              <a:gd name="T8" fmla="+- 0 6681 6582"/>
                              <a:gd name="T9" fmla="*/ T8 w 107"/>
                              <a:gd name="T10" fmla="+- 0 599 531"/>
                              <a:gd name="T11" fmla="*/ 599 h 69"/>
                              <a:gd name="T12" fmla="+- 0 6688 6582"/>
                              <a:gd name="T13" fmla="*/ T12 w 107"/>
                              <a:gd name="T14" fmla="+- 0 578 531"/>
                              <a:gd name="T15" fmla="*/ 578 h 69"/>
                              <a:gd name="T16" fmla="+- 0 6656 6582"/>
                              <a:gd name="T17" fmla="*/ T16 w 107"/>
                              <a:gd name="T18" fmla="+- 0 559 531"/>
                              <a:gd name="T19" fmla="*/ 559 h 69"/>
                              <a:gd name="T20" fmla="+- 0 6614 6582"/>
                              <a:gd name="T21" fmla="*/ T20 w 107"/>
                              <a:gd name="T22" fmla="+- 0 544 531"/>
                              <a:gd name="T23" fmla="*/ 544 h 69"/>
                              <a:gd name="T24" fmla="+- 0 6582 6582"/>
                              <a:gd name="T25" fmla="*/ T24 w 107"/>
                              <a:gd name="T26" fmla="+- 0 531 531"/>
                              <a:gd name="T27" fmla="*/ 531 h 69"/>
                            </a:gdLst>
                            <a:ahLst/>
                            <a:cxnLst>
                              <a:cxn ang="0">
                                <a:pos x="T1" y="T3"/>
                              </a:cxn>
                              <a:cxn ang="0">
                                <a:pos x="T5" y="T7"/>
                              </a:cxn>
                              <a:cxn ang="0">
                                <a:pos x="T9" y="T11"/>
                              </a:cxn>
                              <a:cxn ang="0">
                                <a:pos x="T13" y="T15"/>
                              </a:cxn>
                              <a:cxn ang="0">
                                <a:pos x="T17" y="T19"/>
                              </a:cxn>
                              <a:cxn ang="0">
                                <a:pos x="T21" y="T23"/>
                              </a:cxn>
                              <a:cxn ang="0">
                                <a:pos x="T25" y="T27"/>
                              </a:cxn>
                            </a:cxnLst>
                            <a:rect l="0" t="0" r="r" b="b"/>
                            <a:pathLst>
                              <a:path w="107" h="69">
                                <a:moveTo>
                                  <a:pt x="36" y="35"/>
                                </a:moveTo>
                                <a:lnTo>
                                  <a:pt x="76" y="51"/>
                                </a:lnTo>
                                <a:lnTo>
                                  <a:pt x="99" y="68"/>
                                </a:lnTo>
                                <a:lnTo>
                                  <a:pt x="106" y="47"/>
                                </a:lnTo>
                                <a:lnTo>
                                  <a:pt x="74" y="28"/>
                                </a:lnTo>
                                <a:lnTo>
                                  <a:pt x="32" y="13"/>
                                </a:lnTo>
                                <a:lnTo>
                                  <a:pt x="0" y="0"/>
                                </a:lnTo>
                              </a:path>
                            </a:pathLst>
                          </a:custGeom>
                          <a:noFill/>
                          <a:ln w="1088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325"/>
                        <wps:cNvSpPr>
                          <a:spLocks/>
                        </wps:cNvSpPr>
                        <wps:spPr bwMode="auto">
                          <a:xfrm>
                            <a:off x="7185" y="469"/>
                            <a:ext cx="9" cy="84"/>
                          </a:xfrm>
                          <a:custGeom>
                            <a:avLst/>
                            <a:gdLst>
                              <a:gd name="T0" fmla="+- 0 7185 7185"/>
                              <a:gd name="T1" fmla="*/ T0 w 9"/>
                              <a:gd name="T2" fmla="+- 0 553 469"/>
                              <a:gd name="T3" fmla="*/ 553 h 84"/>
                              <a:gd name="T4" fmla="+- 0 7190 7185"/>
                              <a:gd name="T5" fmla="*/ T4 w 9"/>
                              <a:gd name="T6" fmla="+- 0 523 469"/>
                              <a:gd name="T7" fmla="*/ 523 h 84"/>
                              <a:gd name="T8" fmla="+- 0 7194 7185"/>
                              <a:gd name="T9" fmla="*/ T8 w 9"/>
                              <a:gd name="T10" fmla="+- 0 507 469"/>
                              <a:gd name="T11" fmla="*/ 507 h 84"/>
                              <a:gd name="T12" fmla="+- 0 7192 7185"/>
                              <a:gd name="T13" fmla="*/ T12 w 9"/>
                              <a:gd name="T14" fmla="+- 0 469 469"/>
                              <a:gd name="T15" fmla="*/ 469 h 84"/>
                            </a:gdLst>
                            <a:ahLst/>
                            <a:cxnLst>
                              <a:cxn ang="0">
                                <a:pos x="T1" y="T3"/>
                              </a:cxn>
                              <a:cxn ang="0">
                                <a:pos x="T5" y="T7"/>
                              </a:cxn>
                              <a:cxn ang="0">
                                <a:pos x="T9" y="T11"/>
                              </a:cxn>
                              <a:cxn ang="0">
                                <a:pos x="T13" y="T15"/>
                              </a:cxn>
                            </a:cxnLst>
                            <a:rect l="0" t="0" r="r" b="b"/>
                            <a:pathLst>
                              <a:path w="9" h="84">
                                <a:moveTo>
                                  <a:pt x="0" y="84"/>
                                </a:moveTo>
                                <a:lnTo>
                                  <a:pt x="5" y="54"/>
                                </a:lnTo>
                                <a:lnTo>
                                  <a:pt x="9" y="38"/>
                                </a:lnTo>
                                <a:lnTo>
                                  <a:pt x="7" y="0"/>
                                </a:lnTo>
                              </a:path>
                            </a:pathLst>
                          </a:custGeom>
                          <a:noFill/>
                          <a:ln w="1223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Line 326"/>
                        <wps:cNvCnPr>
                          <a:cxnSpLocks noChangeShapeType="1"/>
                        </wps:cNvCnPr>
                        <wps:spPr bwMode="auto">
                          <a:xfrm>
                            <a:off x="7139" y="576"/>
                            <a:ext cx="0" cy="0"/>
                          </a:xfrm>
                          <a:prstGeom prst="line">
                            <a:avLst/>
                          </a:prstGeom>
                          <a:noFill/>
                          <a:ln w="12240">
                            <a:solidFill>
                              <a:srgbClr val="121315"/>
                            </a:solidFill>
                            <a:round/>
                            <a:headEnd/>
                            <a:tailEnd/>
                          </a:ln>
                          <a:extLst>
                            <a:ext uri="{909E8E84-426E-40DD-AFC4-6F175D3DCCD1}">
                              <a14:hiddenFill xmlns:a14="http://schemas.microsoft.com/office/drawing/2010/main">
                                <a:noFill/>
                              </a14:hiddenFill>
                            </a:ext>
                          </a:extLst>
                        </wps:spPr>
                        <wps:bodyPr/>
                      </wps:wsp>
                      <wps:wsp>
                        <wps:cNvPr id="830" name="Line 327"/>
                        <wps:cNvCnPr>
                          <a:cxnSpLocks noChangeShapeType="1"/>
                        </wps:cNvCnPr>
                        <wps:spPr bwMode="auto">
                          <a:xfrm>
                            <a:off x="7137" y="612"/>
                            <a:ext cx="0" cy="0"/>
                          </a:xfrm>
                          <a:prstGeom prst="line">
                            <a:avLst/>
                          </a:prstGeom>
                          <a:noFill/>
                          <a:ln w="12258">
                            <a:solidFill>
                              <a:srgbClr val="121315"/>
                            </a:solidFill>
                            <a:round/>
                            <a:headEnd/>
                            <a:tailEnd/>
                          </a:ln>
                          <a:extLst>
                            <a:ext uri="{909E8E84-426E-40DD-AFC4-6F175D3DCCD1}">
                              <a14:hiddenFill xmlns:a14="http://schemas.microsoft.com/office/drawing/2010/main">
                                <a:noFill/>
                              </a14:hiddenFill>
                            </a:ext>
                          </a:extLst>
                        </wps:spPr>
                        <wps:bodyPr/>
                      </wps:wsp>
                      <wps:wsp>
                        <wps:cNvPr id="831" name="Freeform 328"/>
                        <wps:cNvSpPr>
                          <a:spLocks/>
                        </wps:cNvSpPr>
                        <wps:spPr bwMode="auto">
                          <a:xfrm>
                            <a:off x="7144" y="553"/>
                            <a:ext cx="42" cy="47"/>
                          </a:xfrm>
                          <a:custGeom>
                            <a:avLst/>
                            <a:gdLst>
                              <a:gd name="T0" fmla="+- 0 7185 7144"/>
                              <a:gd name="T1" fmla="*/ T0 w 42"/>
                              <a:gd name="T2" fmla="+- 0 553 553"/>
                              <a:gd name="T3" fmla="*/ 553 h 47"/>
                              <a:gd name="T4" fmla="+- 0 7185 7144"/>
                              <a:gd name="T5" fmla="*/ T4 w 42"/>
                              <a:gd name="T6" fmla="+- 0 575 553"/>
                              <a:gd name="T7" fmla="*/ 575 h 47"/>
                              <a:gd name="T8" fmla="+- 0 7175 7144"/>
                              <a:gd name="T9" fmla="*/ T8 w 42"/>
                              <a:gd name="T10" fmla="+- 0 594 553"/>
                              <a:gd name="T11" fmla="*/ 594 h 47"/>
                              <a:gd name="T12" fmla="+- 0 7144 7144"/>
                              <a:gd name="T13" fmla="*/ T12 w 42"/>
                              <a:gd name="T14" fmla="+- 0 599 553"/>
                              <a:gd name="T15" fmla="*/ 599 h 47"/>
                            </a:gdLst>
                            <a:ahLst/>
                            <a:cxnLst>
                              <a:cxn ang="0">
                                <a:pos x="T1" y="T3"/>
                              </a:cxn>
                              <a:cxn ang="0">
                                <a:pos x="T5" y="T7"/>
                              </a:cxn>
                              <a:cxn ang="0">
                                <a:pos x="T9" y="T11"/>
                              </a:cxn>
                              <a:cxn ang="0">
                                <a:pos x="T13" y="T15"/>
                              </a:cxn>
                            </a:cxnLst>
                            <a:rect l="0" t="0" r="r" b="b"/>
                            <a:pathLst>
                              <a:path w="42" h="47">
                                <a:moveTo>
                                  <a:pt x="41" y="0"/>
                                </a:moveTo>
                                <a:lnTo>
                                  <a:pt x="41" y="22"/>
                                </a:lnTo>
                                <a:lnTo>
                                  <a:pt x="31" y="41"/>
                                </a:lnTo>
                                <a:lnTo>
                                  <a:pt x="0" y="46"/>
                                </a:lnTo>
                              </a:path>
                            </a:pathLst>
                          </a:custGeom>
                          <a:noFill/>
                          <a:ln w="1141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329"/>
                        <wps:cNvSpPr>
                          <a:spLocks/>
                        </wps:cNvSpPr>
                        <wps:spPr bwMode="auto">
                          <a:xfrm>
                            <a:off x="7134" y="469"/>
                            <a:ext cx="59" cy="74"/>
                          </a:xfrm>
                          <a:custGeom>
                            <a:avLst/>
                            <a:gdLst>
                              <a:gd name="T0" fmla="+- 0 7136 7134"/>
                              <a:gd name="T1" fmla="*/ T0 w 59"/>
                              <a:gd name="T2" fmla="+- 0 542 469"/>
                              <a:gd name="T3" fmla="*/ 542 h 74"/>
                              <a:gd name="T4" fmla="+- 0 7134 7134"/>
                              <a:gd name="T5" fmla="*/ T4 w 59"/>
                              <a:gd name="T6" fmla="+- 0 516 469"/>
                              <a:gd name="T7" fmla="*/ 516 h 74"/>
                              <a:gd name="T8" fmla="+- 0 7160 7134"/>
                              <a:gd name="T9" fmla="*/ T8 w 59"/>
                              <a:gd name="T10" fmla="+- 0 495 469"/>
                              <a:gd name="T11" fmla="*/ 495 h 74"/>
                              <a:gd name="T12" fmla="+- 0 7192 7134"/>
                              <a:gd name="T13" fmla="*/ T12 w 59"/>
                              <a:gd name="T14" fmla="+- 0 469 469"/>
                              <a:gd name="T15" fmla="*/ 469 h 74"/>
                            </a:gdLst>
                            <a:ahLst/>
                            <a:cxnLst>
                              <a:cxn ang="0">
                                <a:pos x="T1" y="T3"/>
                              </a:cxn>
                              <a:cxn ang="0">
                                <a:pos x="T5" y="T7"/>
                              </a:cxn>
                              <a:cxn ang="0">
                                <a:pos x="T9" y="T11"/>
                              </a:cxn>
                              <a:cxn ang="0">
                                <a:pos x="T13" y="T15"/>
                              </a:cxn>
                            </a:cxnLst>
                            <a:rect l="0" t="0" r="r" b="b"/>
                            <a:pathLst>
                              <a:path w="59" h="74">
                                <a:moveTo>
                                  <a:pt x="2" y="73"/>
                                </a:moveTo>
                                <a:lnTo>
                                  <a:pt x="0" y="47"/>
                                </a:lnTo>
                                <a:lnTo>
                                  <a:pt x="26" y="26"/>
                                </a:lnTo>
                                <a:lnTo>
                                  <a:pt x="58" y="0"/>
                                </a:lnTo>
                              </a:path>
                            </a:pathLst>
                          </a:custGeom>
                          <a:noFill/>
                          <a:ln w="1150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Line 330"/>
                        <wps:cNvCnPr>
                          <a:cxnSpLocks noChangeShapeType="1"/>
                        </wps:cNvCnPr>
                        <wps:spPr bwMode="auto">
                          <a:xfrm>
                            <a:off x="7576" y="377"/>
                            <a:ext cx="2" cy="0"/>
                          </a:xfrm>
                          <a:prstGeom prst="line">
                            <a:avLst/>
                          </a:prstGeom>
                          <a:noFill/>
                          <a:ln w="12248">
                            <a:solidFill>
                              <a:srgbClr val="121315"/>
                            </a:solidFill>
                            <a:round/>
                            <a:headEnd/>
                            <a:tailEnd/>
                          </a:ln>
                          <a:extLst>
                            <a:ext uri="{909E8E84-426E-40DD-AFC4-6F175D3DCCD1}">
                              <a14:hiddenFill xmlns:a14="http://schemas.microsoft.com/office/drawing/2010/main">
                                <a:noFill/>
                              </a14:hiddenFill>
                            </a:ext>
                          </a:extLst>
                        </wps:spPr>
                        <wps:bodyPr/>
                      </wps:wsp>
                      <wps:wsp>
                        <wps:cNvPr id="834" name="Line 331"/>
                        <wps:cNvCnPr>
                          <a:cxnSpLocks noChangeShapeType="1"/>
                        </wps:cNvCnPr>
                        <wps:spPr bwMode="auto">
                          <a:xfrm>
                            <a:off x="7709" y="339"/>
                            <a:ext cx="26" cy="0"/>
                          </a:xfrm>
                          <a:prstGeom prst="line">
                            <a:avLst/>
                          </a:prstGeom>
                          <a:noFill/>
                          <a:ln w="10609">
                            <a:solidFill>
                              <a:srgbClr val="121315"/>
                            </a:solidFill>
                            <a:round/>
                            <a:headEnd/>
                            <a:tailEnd/>
                          </a:ln>
                          <a:extLst>
                            <a:ext uri="{909E8E84-426E-40DD-AFC4-6F175D3DCCD1}">
                              <a14:hiddenFill xmlns:a14="http://schemas.microsoft.com/office/drawing/2010/main">
                                <a:noFill/>
                              </a14:hiddenFill>
                            </a:ext>
                          </a:extLst>
                        </wps:spPr>
                        <wps:bodyPr/>
                      </wps:wsp>
                      <wps:wsp>
                        <wps:cNvPr id="835" name="Line 332"/>
                        <wps:cNvCnPr>
                          <a:cxnSpLocks noChangeShapeType="1"/>
                        </wps:cNvCnPr>
                        <wps:spPr bwMode="auto">
                          <a:xfrm>
                            <a:off x="7675" y="340"/>
                            <a:ext cx="14" cy="0"/>
                          </a:xfrm>
                          <a:prstGeom prst="line">
                            <a:avLst/>
                          </a:prstGeom>
                          <a:noFill/>
                          <a:ln w="12096">
                            <a:solidFill>
                              <a:srgbClr val="121315"/>
                            </a:solidFill>
                            <a:round/>
                            <a:headEnd/>
                            <a:tailEnd/>
                          </a:ln>
                          <a:extLst>
                            <a:ext uri="{909E8E84-426E-40DD-AFC4-6F175D3DCCD1}">
                              <a14:hiddenFill xmlns:a14="http://schemas.microsoft.com/office/drawing/2010/main">
                                <a:noFill/>
                              </a14:hiddenFill>
                            </a:ext>
                          </a:extLst>
                        </wps:spPr>
                        <wps:bodyPr/>
                      </wps:wsp>
                      <wps:wsp>
                        <wps:cNvPr id="836" name="Freeform 333"/>
                        <wps:cNvSpPr>
                          <a:spLocks/>
                        </wps:cNvSpPr>
                        <wps:spPr bwMode="auto">
                          <a:xfrm>
                            <a:off x="7359" y="412"/>
                            <a:ext cx="127" cy="58"/>
                          </a:xfrm>
                          <a:custGeom>
                            <a:avLst/>
                            <a:gdLst>
                              <a:gd name="T0" fmla="+- 0 7486 7359"/>
                              <a:gd name="T1" fmla="*/ T0 w 127"/>
                              <a:gd name="T2" fmla="+- 0 412 412"/>
                              <a:gd name="T3" fmla="*/ 412 h 58"/>
                              <a:gd name="T4" fmla="+- 0 7472 7359"/>
                              <a:gd name="T5" fmla="*/ T4 w 127"/>
                              <a:gd name="T6" fmla="+- 0 418 412"/>
                              <a:gd name="T7" fmla="*/ 418 h 58"/>
                              <a:gd name="T8" fmla="+- 0 7426 7359"/>
                              <a:gd name="T9" fmla="*/ T8 w 127"/>
                              <a:gd name="T10" fmla="+- 0 441 412"/>
                              <a:gd name="T11" fmla="*/ 441 h 58"/>
                              <a:gd name="T12" fmla="+- 0 7383 7359"/>
                              <a:gd name="T13" fmla="*/ T12 w 127"/>
                              <a:gd name="T14" fmla="+- 0 458 412"/>
                              <a:gd name="T15" fmla="*/ 458 h 58"/>
                              <a:gd name="T16" fmla="+- 0 7359 7359"/>
                              <a:gd name="T17" fmla="*/ T16 w 127"/>
                              <a:gd name="T18" fmla="+- 0 469 412"/>
                              <a:gd name="T19" fmla="*/ 469 h 58"/>
                            </a:gdLst>
                            <a:ahLst/>
                            <a:cxnLst>
                              <a:cxn ang="0">
                                <a:pos x="T1" y="T3"/>
                              </a:cxn>
                              <a:cxn ang="0">
                                <a:pos x="T5" y="T7"/>
                              </a:cxn>
                              <a:cxn ang="0">
                                <a:pos x="T9" y="T11"/>
                              </a:cxn>
                              <a:cxn ang="0">
                                <a:pos x="T13" y="T15"/>
                              </a:cxn>
                              <a:cxn ang="0">
                                <a:pos x="T17" y="T19"/>
                              </a:cxn>
                            </a:cxnLst>
                            <a:rect l="0" t="0" r="r" b="b"/>
                            <a:pathLst>
                              <a:path w="127" h="58">
                                <a:moveTo>
                                  <a:pt x="127" y="0"/>
                                </a:moveTo>
                                <a:lnTo>
                                  <a:pt x="113" y="6"/>
                                </a:lnTo>
                                <a:lnTo>
                                  <a:pt x="67" y="29"/>
                                </a:lnTo>
                                <a:lnTo>
                                  <a:pt x="24" y="46"/>
                                </a:lnTo>
                                <a:lnTo>
                                  <a:pt x="0" y="57"/>
                                </a:lnTo>
                              </a:path>
                            </a:pathLst>
                          </a:custGeom>
                          <a:noFill/>
                          <a:ln w="1065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Line 334"/>
                        <wps:cNvCnPr>
                          <a:cxnSpLocks noChangeShapeType="1"/>
                        </wps:cNvCnPr>
                        <wps:spPr bwMode="auto">
                          <a:xfrm>
                            <a:off x="7538" y="395"/>
                            <a:ext cx="0" cy="17"/>
                          </a:xfrm>
                          <a:prstGeom prst="line">
                            <a:avLst/>
                          </a:prstGeom>
                          <a:noFill/>
                          <a:ln w="10503">
                            <a:solidFill>
                              <a:srgbClr val="121315"/>
                            </a:solidFill>
                            <a:round/>
                            <a:headEnd/>
                            <a:tailEnd/>
                          </a:ln>
                          <a:extLst>
                            <a:ext uri="{909E8E84-426E-40DD-AFC4-6F175D3DCCD1}">
                              <a14:hiddenFill xmlns:a14="http://schemas.microsoft.com/office/drawing/2010/main">
                                <a:noFill/>
                              </a14:hiddenFill>
                            </a:ext>
                          </a:extLst>
                        </wps:spPr>
                        <wps:bodyPr/>
                      </wps:wsp>
                      <wps:wsp>
                        <wps:cNvPr id="838" name="Freeform 335"/>
                        <wps:cNvSpPr>
                          <a:spLocks/>
                        </wps:cNvSpPr>
                        <wps:spPr bwMode="auto">
                          <a:xfrm>
                            <a:off x="7578" y="172"/>
                            <a:ext cx="207" cy="167"/>
                          </a:xfrm>
                          <a:custGeom>
                            <a:avLst/>
                            <a:gdLst>
                              <a:gd name="T0" fmla="+- 0 7785 7578"/>
                              <a:gd name="T1" fmla="*/ T0 w 207"/>
                              <a:gd name="T2" fmla="+- 0 172 172"/>
                              <a:gd name="T3" fmla="*/ 172 h 167"/>
                              <a:gd name="T4" fmla="+- 0 7766 7578"/>
                              <a:gd name="T5" fmla="*/ T4 w 207"/>
                              <a:gd name="T6" fmla="+- 0 195 172"/>
                              <a:gd name="T7" fmla="*/ 195 h 167"/>
                              <a:gd name="T8" fmla="+- 0 7722 7578"/>
                              <a:gd name="T9" fmla="*/ T8 w 207"/>
                              <a:gd name="T10" fmla="+- 0 221 172"/>
                              <a:gd name="T11" fmla="*/ 221 h 167"/>
                              <a:gd name="T12" fmla="+- 0 7681 7578"/>
                              <a:gd name="T13" fmla="*/ T12 w 207"/>
                              <a:gd name="T14" fmla="+- 0 232 172"/>
                              <a:gd name="T15" fmla="*/ 232 h 167"/>
                              <a:gd name="T16" fmla="+- 0 7638 7578"/>
                              <a:gd name="T17" fmla="*/ T16 w 207"/>
                              <a:gd name="T18" fmla="+- 0 249 172"/>
                              <a:gd name="T19" fmla="*/ 249 h 167"/>
                              <a:gd name="T20" fmla="+- 0 7629 7578"/>
                              <a:gd name="T21" fmla="*/ T20 w 207"/>
                              <a:gd name="T22" fmla="+- 0 272 172"/>
                              <a:gd name="T23" fmla="*/ 272 h 167"/>
                              <a:gd name="T24" fmla="+- 0 7624 7578"/>
                              <a:gd name="T25" fmla="*/ T24 w 207"/>
                              <a:gd name="T26" fmla="+- 0 294 172"/>
                              <a:gd name="T27" fmla="*/ 294 h 167"/>
                              <a:gd name="T28" fmla="+- 0 7583 7578"/>
                              <a:gd name="T29" fmla="*/ T28 w 207"/>
                              <a:gd name="T30" fmla="+- 0 314 172"/>
                              <a:gd name="T31" fmla="*/ 314 h 167"/>
                              <a:gd name="T32" fmla="+- 0 7578 7578"/>
                              <a:gd name="T33" fmla="*/ T32 w 207"/>
                              <a:gd name="T34" fmla="+- 0 339 172"/>
                              <a:gd name="T35" fmla="*/ 33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7" h="167">
                                <a:moveTo>
                                  <a:pt x="207" y="0"/>
                                </a:moveTo>
                                <a:lnTo>
                                  <a:pt x="188" y="23"/>
                                </a:lnTo>
                                <a:lnTo>
                                  <a:pt x="144" y="49"/>
                                </a:lnTo>
                                <a:lnTo>
                                  <a:pt x="103" y="60"/>
                                </a:lnTo>
                                <a:lnTo>
                                  <a:pt x="60" y="77"/>
                                </a:lnTo>
                                <a:lnTo>
                                  <a:pt x="51" y="100"/>
                                </a:lnTo>
                                <a:lnTo>
                                  <a:pt x="46" y="122"/>
                                </a:lnTo>
                                <a:lnTo>
                                  <a:pt x="5" y="142"/>
                                </a:lnTo>
                                <a:lnTo>
                                  <a:pt x="0" y="167"/>
                                </a:lnTo>
                              </a:path>
                            </a:pathLst>
                          </a:custGeom>
                          <a:noFill/>
                          <a:ln w="1108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336"/>
                        <wps:cNvSpPr>
                          <a:spLocks/>
                        </wps:cNvSpPr>
                        <wps:spPr bwMode="auto">
                          <a:xfrm>
                            <a:off x="6627" y="161"/>
                            <a:ext cx="63" cy="109"/>
                          </a:xfrm>
                          <a:custGeom>
                            <a:avLst/>
                            <a:gdLst>
                              <a:gd name="T0" fmla="+- 0 6638 6627"/>
                              <a:gd name="T1" fmla="*/ T0 w 63"/>
                              <a:gd name="T2" fmla="+- 0 161 161"/>
                              <a:gd name="T3" fmla="*/ 161 h 109"/>
                              <a:gd name="T4" fmla="+- 0 6632 6627"/>
                              <a:gd name="T5" fmla="*/ T4 w 63"/>
                              <a:gd name="T6" fmla="+- 0 183 161"/>
                              <a:gd name="T7" fmla="*/ 183 h 109"/>
                              <a:gd name="T8" fmla="+- 0 6627 6627"/>
                              <a:gd name="T9" fmla="*/ T8 w 63"/>
                              <a:gd name="T10" fmla="+- 0 201 161"/>
                              <a:gd name="T11" fmla="*/ 201 h 109"/>
                              <a:gd name="T12" fmla="+- 0 6640 6627"/>
                              <a:gd name="T13" fmla="*/ T12 w 63"/>
                              <a:gd name="T14" fmla="+- 0 216 161"/>
                              <a:gd name="T15" fmla="*/ 216 h 109"/>
                              <a:gd name="T16" fmla="+- 0 6677 6627"/>
                              <a:gd name="T17" fmla="*/ T16 w 63"/>
                              <a:gd name="T18" fmla="+- 0 225 161"/>
                              <a:gd name="T19" fmla="*/ 225 h 109"/>
                              <a:gd name="T20" fmla="+- 0 6690 6627"/>
                              <a:gd name="T21" fmla="*/ T20 w 63"/>
                              <a:gd name="T22" fmla="+- 0 244 161"/>
                              <a:gd name="T23" fmla="*/ 244 h 109"/>
                              <a:gd name="T24" fmla="+- 0 6681 6627"/>
                              <a:gd name="T25" fmla="*/ T24 w 63"/>
                              <a:gd name="T26" fmla="+- 0 270 161"/>
                              <a:gd name="T27" fmla="*/ 270 h 109"/>
                            </a:gdLst>
                            <a:ahLst/>
                            <a:cxnLst>
                              <a:cxn ang="0">
                                <a:pos x="T1" y="T3"/>
                              </a:cxn>
                              <a:cxn ang="0">
                                <a:pos x="T5" y="T7"/>
                              </a:cxn>
                              <a:cxn ang="0">
                                <a:pos x="T9" y="T11"/>
                              </a:cxn>
                              <a:cxn ang="0">
                                <a:pos x="T13" y="T15"/>
                              </a:cxn>
                              <a:cxn ang="0">
                                <a:pos x="T17" y="T19"/>
                              </a:cxn>
                              <a:cxn ang="0">
                                <a:pos x="T21" y="T23"/>
                              </a:cxn>
                              <a:cxn ang="0">
                                <a:pos x="T25" y="T27"/>
                              </a:cxn>
                            </a:cxnLst>
                            <a:rect l="0" t="0" r="r" b="b"/>
                            <a:pathLst>
                              <a:path w="63" h="109">
                                <a:moveTo>
                                  <a:pt x="11" y="0"/>
                                </a:moveTo>
                                <a:lnTo>
                                  <a:pt x="5" y="22"/>
                                </a:lnTo>
                                <a:lnTo>
                                  <a:pt x="0" y="40"/>
                                </a:lnTo>
                                <a:lnTo>
                                  <a:pt x="13" y="55"/>
                                </a:lnTo>
                                <a:lnTo>
                                  <a:pt x="50" y="64"/>
                                </a:lnTo>
                                <a:lnTo>
                                  <a:pt x="63" y="83"/>
                                </a:lnTo>
                                <a:lnTo>
                                  <a:pt x="54" y="109"/>
                                </a:lnTo>
                              </a:path>
                            </a:pathLst>
                          </a:custGeom>
                          <a:noFill/>
                          <a:ln w="1177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337"/>
                        <wps:cNvSpPr>
                          <a:spLocks/>
                        </wps:cNvSpPr>
                        <wps:spPr bwMode="auto">
                          <a:xfrm>
                            <a:off x="7585" y="224"/>
                            <a:ext cx="213" cy="152"/>
                          </a:xfrm>
                          <a:custGeom>
                            <a:avLst/>
                            <a:gdLst>
                              <a:gd name="T0" fmla="+- 0 7798 7585"/>
                              <a:gd name="T1" fmla="*/ T0 w 213"/>
                              <a:gd name="T2" fmla="+- 0 224 224"/>
                              <a:gd name="T3" fmla="*/ 224 h 152"/>
                              <a:gd name="T4" fmla="+- 0 7772 7585"/>
                              <a:gd name="T5" fmla="*/ T4 w 213"/>
                              <a:gd name="T6" fmla="+- 0 244 224"/>
                              <a:gd name="T7" fmla="*/ 244 h 152"/>
                              <a:gd name="T8" fmla="+- 0 7748 7585"/>
                              <a:gd name="T9" fmla="*/ T8 w 213"/>
                              <a:gd name="T10" fmla="+- 0 264 224"/>
                              <a:gd name="T11" fmla="*/ 264 h 152"/>
                              <a:gd name="T12" fmla="+- 0 7718 7585"/>
                              <a:gd name="T13" fmla="*/ T12 w 213"/>
                              <a:gd name="T14" fmla="+- 0 280 224"/>
                              <a:gd name="T15" fmla="*/ 280 h 152"/>
                              <a:gd name="T16" fmla="+- 0 7685 7585"/>
                              <a:gd name="T17" fmla="*/ T16 w 213"/>
                              <a:gd name="T18" fmla="+- 0 294 224"/>
                              <a:gd name="T19" fmla="*/ 294 h 152"/>
                              <a:gd name="T20" fmla="+- 0 7663 7585"/>
                              <a:gd name="T21" fmla="*/ T20 w 213"/>
                              <a:gd name="T22" fmla="+- 0 320 224"/>
                              <a:gd name="T23" fmla="*/ 320 h 152"/>
                              <a:gd name="T24" fmla="+- 0 7646 7585"/>
                              <a:gd name="T25" fmla="*/ T24 w 213"/>
                              <a:gd name="T26" fmla="+- 0 341 224"/>
                              <a:gd name="T27" fmla="*/ 341 h 152"/>
                              <a:gd name="T28" fmla="+- 0 7607 7585"/>
                              <a:gd name="T29" fmla="*/ T28 w 213"/>
                              <a:gd name="T30" fmla="+- 0 366 224"/>
                              <a:gd name="T31" fmla="*/ 366 h 152"/>
                              <a:gd name="T32" fmla="+- 0 7585 7585"/>
                              <a:gd name="T33" fmla="*/ T32 w 213"/>
                              <a:gd name="T34" fmla="+- 0 376 224"/>
                              <a:gd name="T35" fmla="*/ 37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152">
                                <a:moveTo>
                                  <a:pt x="213" y="0"/>
                                </a:moveTo>
                                <a:lnTo>
                                  <a:pt x="187" y="20"/>
                                </a:lnTo>
                                <a:lnTo>
                                  <a:pt x="163" y="40"/>
                                </a:lnTo>
                                <a:lnTo>
                                  <a:pt x="133" y="56"/>
                                </a:lnTo>
                                <a:lnTo>
                                  <a:pt x="100" y="70"/>
                                </a:lnTo>
                                <a:lnTo>
                                  <a:pt x="78" y="96"/>
                                </a:lnTo>
                                <a:lnTo>
                                  <a:pt x="61" y="117"/>
                                </a:lnTo>
                                <a:lnTo>
                                  <a:pt x="22" y="142"/>
                                </a:lnTo>
                                <a:lnTo>
                                  <a:pt x="0" y="152"/>
                                </a:lnTo>
                              </a:path>
                            </a:pathLst>
                          </a:custGeom>
                          <a:noFill/>
                          <a:ln w="1097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Line 338"/>
                        <wps:cNvCnPr>
                          <a:cxnSpLocks noChangeShapeType="1"/>
                        </wps:cNvCnPr>
                        <wps:spPr bwMode="auto">
                          <a:xfrm>
                            <a:off x="7785" y="140"/>
                            <a:ext cx="0" cy="45"/>
                          </a:xfrm>
                          <a:prstGeom prst="line">
                            <a:avLst/>
                          </a:prstGeom>
                          <a:noFill/>
                          <a:ln w="12258">
                            <a:solidFill>
                              <a:srgbClr val="121315"/>
                            </a:solidFill>
                            <a:round/>
                            <a:headEnd/>
                            <a:tailEnd/>
                          </a:ln>
                          <a:extLst>
                            <a:ext uri="{909E8E84-426E-40DD-AFC4-6F175D3DCCD1}">
                              <a14:hiddenFill xmlns:a14="http://schemas.microsoft.com/office/drawing/2010/main">
                                <a:noFill/>
                              </a14:hiddenFill>
                            </a:ext>
                          </a:extLst>
                        </wps:spPr>
                        <wps:bodyPr/>
                      </wps:wsp>
                      <wps:wsp>
                        <wps:cNvPr id="842" name="Line 339"/>
                        <wps:cNvCnPr>
                          <a:cxnSpLocks noChangeShapeType="1"/>
                        </wps:cNvCnPr>
                        <wps:spPr bwMode="auto">
                          <a:xfrm>
                            <a:off x="7312" y="544"/>
                            <a:ext cx="17" cy="0"/>
                          </a:xfrm>
                          <a:prstGeom prst="line">
                            <a:avLst/>
                          </a:prstGeom>
                          <a:noFill/>
                          <a:ln w="11943">
                            <a:solidFill>
                              <a:srgbClr val="121315"/>
                            </a:solidFill>
                            <a:round/>
                            <a:headEnd/>
                            <a:tailEnd/>
                          </a:ln>
                          <a:extLst>
                            <a:ext uri="{909E8E84-426E-40DD-AFC4-6F175D3DCCD1}">
                              <a14:hiddenFill xmlns:a14="http://schemas.microsoft.com/office/drawing/2010/main">
                                <a:noFill/>
                              </a14:hiddenFill>
                            </a:ext>
                          </a:extLst>
                        </wps:spPr>
                        <wps:bodyPr/>
                      </wps:wsp>
                      <wps:wsp>
                        <wps:cNvPr id="843" name="Line 340"/>
                        <wps:cNvCnPr>
                          <a:cxnSpLocks noChangeShapeType="1"/>
                        </wps:cNvCnPr>
                        <wps:spPr bwMode="auto">
                          <a:xfrm>
                            <a:off x="7276" y="519"/>
                            <a:ext cx="3" cy="0"/>
                          </a:xfrm>
                          <a:prstGeom prst="line">
                            <a:avLst/>
                          </a:prstGeom>
                          <a:noFill/>
                          <a:ln w="12244">
                            <a:solidFill>
                              <a:srgbClr val="121315"/>
                            </a:solidFill>
                            <a:round/>
                            <a:headEnd/>
                            <a:tailEnd/>
                          </a:ln>
                          <a:extLst>
                            <a:ext uri="{909E8E84-426E-40DD-AFC4-6F175D3DCCD1}">
                              <a14:hiddenFill xmlns:a14="http://schemas.microsoft.com/office/drawing/2010/main">
                                <a:noFill/>
                              </a14:hiddenFill>
                            </a:ext>
                          </a:extLst>
                        </wps:spPr>
                        <wps:bodyPr/>
                      </wps:wsp>
                      <wps:wsp>
                        <wps:cNvPr id="844" name="Freeform 341"/>
                        <wps:cNvSpPr>
                          <a:spLocks/>
                        </wps:cNvSpPr>
                        <wps:spPr bwMode="auto">
                          <a:xfrm>
                            <a:off x="7279" y="433"/>
                            <a:ext cx="50" cy="74"/>
                          </a:xfrm>
                          <a:custGeom>
                            <a:avLst/>
                            <a:gdLst>
                              <a:gd name="T0" fmla="+- 0 7279 7279"/>
                              <a:gd name="T1" fmla="*/ T0 w 50"/>
                              <a:gd name="T2" fmla="+- 0 485 433"/>
                              <a:gd name="T3" fmla="*/ 485 h 74"/>
                              <a:gd name="T4" fmla="+- 0 7286 7279"/>
                              <a:gd name="T5" fmla="*/ T4 w 50"/>
                              <a:gd name="T6" fmla="+- 0 460 433"/>
                              <a:gd name="T7" fmla="*/ 460 h 74"/>
                              <a:gd name="T8" fmla="+- 0 7294 7279"/>
                              <a:gd name="T9" fmla="*/ T8 w 50"/>
                              <a:gd name="T10" fmla="+- 0 433 433"/>
                              <a:gd name="T11" fmla="*/ 433 h 74"/>
                              <a:gd name="T12" fmla="+- 0 7325 7279"/>
                              <a:gd name="T13" fmla="*/ T12 w 50"/>
                              <a:gd name="T14" fmla="+- 0 452 433"/>
                              <a:gd name="T15" fmla="*/ 452 h 74"/>
                              <a:gd name="T16" fmla="+- 0 7327 7279"/>
                              <a:gd name="T17" fmla="*/ T16 w 50"/>
                              <a:gd name="T18" fmla="+- 0 482 433"/>
                              <a:gd name="T19" fmla="*/ 482 h 74"/>
                              <a:gd name="T20" fmla="+- 0 7329 7279"/>
                              <a:gd name="T21" fmla="*/ T20 w 50"/>
                              <a:gd name="T22" fmla="+- 0 507 433"/>
                              <a:gd name="T23" fmla="*/ 507 h 74"/>
                            </a:gdLst>
                            <a:ahLst/>
                            <a:cxnLst>
                              <a:cxn ang="0">
                                <a:pos x="T1" y="T3"/>
                              </a:cxn>
                              <a:cxn ang="0">
                                <a:pos x="T5" y="T7"/>
                              </a:cxn>
                              <a:cxn ang="0">
                                <a:pos x="T9" y="T11"/>
                              </a:cxn>
                              <a:cxn ang="0">
                                <a:pos x="T13" y="T15"/>
                              </a:cxn>
                              <a:cxn ang="0">
                                <a:pos x="T17" y="T19"/>
                              </a:cxn>
                              <a:cxn ang="0">
                                <a:pos x="T21" y="T23"/>
                              </a:cxn>
                            </a:cxnLst>
                            <a:rect l="0" t="0" r="r" b="b"/>
                            <a:pathLst>
                              <a:path w="50" h="74">
                                <a:moveTo>
                                  <a:pt x="0" y="52"/>
                                </a:moveTo>
                                <a:lnTo>
                                  <a:pt x="7" y="27"/>
                                </a:lnTo>
                                <a:lnTo>
                                  <a:pt x="15" y="0"/>
                                </a:lnTo>
                                <a:lnTo>
                                  <a:pt x="46" y="19"/>
                                </a:lnTo>
                                <a:lnTo>
                                  <a:pt x="48" y="49"/>
                                </a:lnTo>
                                <a:lnTo>
                                  <a:pt x="50" y="74"/>
                                </a:lnTo>
                              </a:path>
                            </a:pathLst>
                          </a:custGeom>
                          <a:noFill/>
                          <a:ln w="1164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Line 342"/>
                        <wps:cNvCnPr>
                          <a:cxnSpLocks noChangeShapeType="1"/>
                        </wps:cNvCnPr>
                        <wps:spPr bwMode="auto">
                          <a:xfrm>
                            <a:off x="7218" y="349"/>
                            <a:ext cx="0" cy="0"/>
                          </a:xfrm>
                          <a:prstGeom prst="line">
                            <a:avLst/>
                          </a:prstGeom>
                          <a:noFill/>
                          <a:ln w="10975">
                            <a:solidFill>
                              <a:srgbClr val="121315"/>
                            </a:solidFill>
                            <a:round/>
                            <a:headEnd/>
                            <a:tailEnd/>
                          </a:ln>
                          <a:extLst>
                            <a:ext uri="{909E8E84-426E-40DD-AFC4-6F175D3DCCD1}">
                              <a14:hiddenFill xmlns:a14="http://schemas.microsoft.com/office/drawing/2010/main">
                                <a:noFill/>
                              </a14:hiddenFill>
                            </a:ext>
                          </a:extLst>
                        </wps:spPr>
                        <wps:bodyPr/>
                      </wps:wsp>
                      <wps:wsp>
                        <wps:cNvPr id="846" name="Freeform 343"/>
                        <wps:cNvSpPr>
                          <a:spLocks/>
                        </wps:cNvSpPr>
                        <wps:spPr bwMode="auto">
                          <a:xfrm>
                            <a:off x="7197" y="339"/>
                            <a:ext cx="11" cy="95"/>
                          </a:xfrm>
                          <a:custGeom>
                            <a:avLst/>
                            <a:gdLst>
                              <a:gd name="T0" fmla="+- 0 7207 7197"/>
                              <a:gd name="T1" fmla="*/ T0 w 11"/>
                              <a:gd name="T2" fmla="+- 0 433 339"/>
                              <a:gd name="T3" fmla="*/ 433 h 95"/>
                              <a:gd name="T4" fmla="+- 0 7197 7197"/>
                              <a:gd name="T5" fmla="*/ T4 w 11"/>
                              <a:gd name="T6" fmla="+- 0 396 339"/>
                              <a:gd name="T7" fmla="*/ 396 h 95"/>
                              <a:gd name="T8" fmla="+- 0 7197 7197"/>
                              <a:gd name="T9" fmla="*/ T8 w 11"/>
                              <a:gd name="T10" fmla="+- 0 366 339"/>
                              <a:gd name="T11" fmla="*/ 366 h 95"/>
                              <a:gd name="T12" fmla="+- 0 7201 7197"/>
                              <a:gd name="T13" fmla="*/ T12 w 11"/>
                              <a:gd name="T14" fmla="+- 0 339 339"/>
                              <a:gd name="T15" fmla="*/ 339 h 95"/>
                            </a:gdLst>
                            <a:ahLst/>
                            <a:cxnLst>
                              <a:cxn ang="0">
                                <a:pos x="T1" y="T3"/>
                              </a:cxn>
                              <a:cxn ang="0">
                                <a:pos x="T5" y="T7"/>
                              </a:cxn>
                              <a:cxn ang="0">
                                <a:pos x="T9" y="T11"/>
                              </a:cxn>
                              <a:cxn ang="0">
                                <a:pos x="T13" y="T15"/>
                              </a:cxn>
                            </a:cxnLst>
                            <a:rect l="0" t="0" r="r" b="b"/>
                            <a:pathLst>
                              <a:path w="11" h="95">
                                <a:moveTo>
                                  <a:pt x="10" y="94"/>
                                </a:moveTo>
                                <a:lnTo>
                                  <a:pt x="0" y="57"/>
                                </a:lnTo>
                                <a:lnTo>
                                  <a:pt x="0" y="27"/>
                                </a:lnTo>
                                <a:lnTo>
                                  <a:pt x="4" y="0"/>
                                </a:lnTo>
                              </a:path>
                            </a:pathLst>
                          </a:custGeom>
                          <a:noFill/>
                          <a:ln w="1223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344"/>
                        <wps:cNvSpPr>
                          <a:spLocks/>
                        </wps:cNvSpPr>
                        <wps:spPr bwMode="auto">
                          <a:xfrm>
                            <a:off x="7503" y="401"/>
                            <a:ext cx="76" cy="48"/>
                          </a:xfrm>
                          <a:custGeom>
                            <a:avLst/>
                            <a:gdLst>
                              <a:gd name="T0" fmla="+- 0 7503 7503"/>
                              <a:gd name="T1" fmla="*/ T0 w 76"/>
                              <a:gd name="T2" fmla="+- 0 436 401"/>
                              <a:gd name="T3" fmla="*/ 436 h 48"/>
                              <a:gd name="T4" fmla="+- 0 7554 7503"/>
                              <a:gd name="T5" fmla="*/ T4 w 76"/>
                              <a:gd name="T6" fmla="+- 0 403 401"/>
                              <a:gd name="T7" fmla="*/ 403 h 48"/>
                              <a:gd name="T8" fmla="+- 0 7578 7503"/>
                              <a:gd name="T9" fmla="*/ T8 w 76"/>
                              <a:gd name="T10" fmla="+- 0 401 401"/>
                              <a:gd name="T11" fmla="*/ 401 h 48"/>
                              <a:gd name="T12" fmla="+- 0 7553 7503"/>
                              <a:gd name="T13" fmla="*/ T12 w 76"/>
                              <a:gd name="T14" fmla="+- 0 448 401"/>
                              <a:gd name="T15" fmla="*/ 448 h 48"/>
                            </a:gdLst>
                            <a:ahLst/>
                            <a:cxnLst>
                              <a:cxn ang="0">
                                <a:pos x="T1" y="T3"/>
                              </a:cxn>
                              <a:cxn ang="0">
                                <a:pos x="T5" y="T7"/>
                              </a:cxn>
                              <a:cxn ang="0">
                                <a:pos x="T9" y="T11"/>
                              </a:cxn>
                              <a:cxn ang="0">
                                <a:pos x="T13" y="T15"/>
                              </a:cxn>
                            </a:cxnLst>
                            <a:rect l="0" t="0" r="r" b="b"/>
                            <a:pathLst>
                              <a:path w="76" h="48">
                                <a:moveTo>
                                  <a:pt x="0" y="35"/>
                                </a:moveTo>
                                <a:lnTo>
                                  <a:pt x="51" y="2"/>
                                </a:lnTo>
                                <a:lnTo>
                                  <a:pt x="75" y="0"/>
                                </a:lnTo>
                                <a:lnTo>
                                  <a:pt x="50" y="47"/>
                                </a:lnTo>
                              </a:path>
                            </a:pathLst>
                          </a:custGeom>
                          <a:noFill/>
                          <a:ln w="1086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345"/>
                        <wps:cNvSpPr>
                          <a:spLocks/>
                        </wps:cNvSpPr>
                        <wps:spPr bwMode="auto">
                          <a:xfrm>
                            <a:off x="7403" y="433"/>
                            <a:ext cx="100" cy="84"/>
                          </a:xfrm>
                          <a:custGeom>
                            <a:avLst/>
                            <a:gdLst>
                              <a:gd name="T0" fmla="+- 0 7403 7403"/>
                              <a:gd name="T1" fmla="*/ T0 w 100"/>
                              <a:gd name="T2" fmla="+- 0 517 433"/>
                              <a:gd name="T3" fmla="*/ 517 h 84"/>
                              <a:gd name="T4" fmla="+- 0 7425 7403"/>
                              <a:gd name="T5" fmla="*/ T4 w 100"/>
                              <a:gd name="T6" fmla="+- 0 491 433"/>
                              <a:gd name="T7" fmla="*/ 491 h 84"/>
                              <a:gd name="T8" fmla="+- 0 7450 7403"/>
                              <a:gd name="T9" fmla="*/ T8 w 100"/>
                              <a:gd name="T10" fmla="+- 0 475 433"/>
                              <a:gd name="T11" fmla="*/ 475 h 84"/>
                              <a:gd name="T12" fmla="+- 0 7479 7403"/>
                              <a:gd name="T13" fmla="*/ T12 w 100"/>
                              <a:gd name="T14" fmla="+- 0 456 433"/>
                              <a:gd name="T15" fmla="*/ 456 h 84"/>
                              <a:gd name="T16" fmla="+- 0 7503 7403"/>
                              <a:gd name="T17" fmla="*/ T16 w 100"/>
                              <a:gd name="T18" fmla="+- 0 433 433"/>
                              <a:gd name="T19" fmla="*/ 433 h 84"/>
                            </a:gdLst>
                            <a:ahLst/>
                            <a:cxnLst>
                              <a:cxn ang="0">
                                <a:pos x="T1" y="T3"/>
                              </a:cxn>
                              <a:cxn ang="0">
                                <a:pos x="T5" y="T7"/>
                              </a:cxn>
                              <a:cxn ang="0">
                                <a:pos x="T9" y="T11"/>
                              </a:cxn>
                              <a:cxn ang="0">
                                <a:pos x="T13" y="T15"/>
                              </a:cxn>
                              <a:cxn ang="0">
                                <a:pos x="T17" y="T19"/>
                              </a:cxn>
                            </a:cxnLst>
                            <a:rect l="0" t="0" r="r" b="b"/>
                            <a:pathLst>
                              <a:path w="100" h="84">
                                <a:moveTo>
                                  <a:pt x="0" y="84"/>
                                </a:moveTo>
                                <a:lnTo>
                                  <a:pt x="22" y="58"/>
                                </a:lnTo>
                                <a:lnTo>
                                  <a:pt x="47" y="42"/>
                                </a:lnTo>
                                <a:lnTo>
                                  <a:pt x="76" y="23"/>
                                </a:lnTo>
                                <a:lnTo>
                                  <a:pt x="100" y="0"/>
                                </a:lnTo>
                              </a:path>
                            </a:pathLst>
                          </a:custGeom>
                          <a:noFill/>
                          <a:ln w="1112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346"/>
                        <wps:cNvSpPr>
                          <a:spLocks/>
                        </wps:cNvSpPr>
                        <wps:spPr bwMode="auto">
                          <a:xfrm>
                            <a:off x="7342" y="448"/>
                            <a:ext cx="213" cy="141"/>
                          </a:xfrm>
                          <a:custGeom>
                            <a:avLst/>
                            <a:gdLst>
                              <a:gd name="T0" fmla="+- 0 7554 7342"/>
                              <a:gd name="T1" fmla="*/ T0 w 213"/>
                              <a:gd name="T2" fmla="+- 0 448 448"/>
                              <a:gd name="T3" fmla="*/ 448 h 141"/>
                              <a:gd name="T4" fmla="+- 0 7527 7342"/>
                              <a:gd name="T5" fmla="*/ T4 w 213"/>
                              <a:gd name="T6" fmla="+- 0 469 448"/>
                              <a:gd name="T7" fmla="*/ 469 h 141"/>
                              <a:gd name="T8" fmla="+- 0 7507 7342"/>
                              <a:gd name="T9" fmla="*/ T8 w 213"/>
                              <a:gd name="T10" fmla="+- 0 491 448"/>
                              <a:gd name="T11" fmla="*/ 491 h 141"/>
                              <a:gd name="T12" fmla="+- 0 7481 7342"/>
                              <a:gd name="T13" fmla="*/ T12 w 213"/>
                              <a:gd name="T14" fmla="+- 0 514 448"/>
                              <a:gd name="T15" fmla="*/ 514 h 141"/>
                              <a:gd name="T16" fmla="+- 0 7438 7342"/>
                              <a:gd name="T17" fmla="*/ T16 w 213"/>
                              <a:gd name="T18" fmla="+- 0 531 448"/>
                              <a:gd name="T19" fmla="*/ 531 h 141"/>
                              <a:gd name="T20" fmla="+- 0 7394 7342"/>
                              <a:gd name="T21" fmla="*/ T20 w 213"/>
                              <a:gd name="T22" fmla="+- 0 552 448"/>
                              <a:gd name="T23" fmla="*/ 552 h 141"/>
                              <a:gd name="T24" fmla="+- 0 7359 7342"/>
                              <a:gd name="T25" fmla="*/ T24 w 213"/>
                              <a:gd name="T26" fmla="+- 0 575 448"/>
                              <a:gd name="T27" fmla="*/ 575 h 141"/>
                              <a:gd name="T28" fmla="+- 0 7342 7342"/>
                              <a:gd name="T29" fmla="*/ T28 w 213"/>
                              <a:gd name="T30" fmla="+- 0 588 448"/>
                              <a:gd name="T31" fmla="*/ 588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 h="141">
                                <a:moveTo>
                                  <a:pt x="212" y="0"/>
                                </a:moveTo>
                                <a:lnTo>
                                  <a:pt x="185" y="21"/>
                                </a:lnTo>
                                <a:lnTo>
                                  <a:pt x="165" y="43"/>
                                </a:lnTo>
                                <a:lnTo>
                                  <a:pt x="139" y="66"/>
                                </a:lnTo>
                                <a:lnTo>
                                  <a:pt x="96" y="83"/>
                                </a:lnTo>
                                <a:lnTo>
                                  <a:pt x="52" y="104"/>
                                </a:lnTo>
                                <a:lnTo>
                                  <a:pt x="17" y="127"/>
                                </a:lnTo>
                                <a:lnTo>
                                  <a:pt x="0" y="140"/>
                                </a:lnTo>
                              </a:path>
                            </a:pathLst>
                          </a:custGeom>
                          <a:noFill/>
                          <a:ln w="1091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Line 347"/>
                        <wps:cNvCnPr>
                          <a:cxnSpLocks noChangeShapeType="1"/>
                        </wps:cNvCnPr>
                        <wps:spPr bwMode="auto">
                          <a:xfrm>
                            <a:off x="7342" y="588"/>
                            <a:ext cx="61" cy="0"/>
                          </a:xfrm>
                          <a:prstGeom prst="line">
                            <a:avLst/>
                          </a:prstGeom>
                          <a:noFill/>
                          <a:ln w="11441">
                            <a:solidFill>
                              <a:srgbClr val="121315"/>
                            </a:solidFill>
                            <a:round/>
                            <a:headEnd/>
                            <a:tailEnd/>
                          </a:ln>
                          <a:extLst>
                            <a:ext uri="{909E8E84-426E-40DD-AFC4-6F175D3DCCD1}">
                              <a14:hiddenFill xmlns:a14="http://schemas.microsoft.com/office/drawing/2010/main">
                                <a:noFill/>
                              </a14:hiddenFill>
                            </a:ext>
                          </a:extLst>
                        </wps:spPr>
                        <wps:bodyPr/>
                      </wps:wsp>
                      <wps:wsp>
                        <wps:cNvPr id="851" name="Line 348"/>
                        <wps:cNvCnPr>
                          <a:cxnSpLocks noChangeShapeType="1"/>
                        </wps:cNvCnPr>
                        <wps:spPr bwMode="auto">
                          <a:xfrm>
                            <a:off x="7576" y="365"/>
                            <a:ext cx="17" cy="22"/>
                          </a:xfrm>
                          <a:prstGeom prst="line">
                            <a:avLst/>
                          </a:prstGeom>
                          <a:noFill/>
                          <a:ln w="11525">
                            <a:solidFill>
                              <a:srgbClr val="121315"/>
                            </a:solidFill>
                            <a:round/>
                            <a:headEnd/>
                            <a:tailEnd/>
                          </a:ln>
                          <a:extLst>
                            <a:ext uri="{909E8E84-426E-40DD-AFC4-6F175D3DCCD1}">
                              <a14:hiddenFill xmlns:a14="http://schemas.microsoft.com/office/drawing/2010/main">
                                <a:noFill/>
                              </a14:hiddenFill>
                            </a:ext>
                          </a:extLst>
                        </wps:spPr>
                        <wps:bodyPr/>
                      </wps:wsp>
                      <wps:wsp>
                        <wps:cNvPr id="852" name="Line 349"/>
                        <wps:cNvCnPr>
                          <a:cxnSpLocks noChangeShapeType="1"/>
                        </wps:cNvCnPr>
                        <wps:spPr bwMode="auto">
                          <a:xfrm>
                            <a:off x="7648" y="354"/>
                            <a:ext cx="31" cy="0"/>
                          </a:xfrm>
                          <a:prstGeom prst="line">
                            <a:avLst/>
                          </a:prstGeom>
                          <a:noFill/>
                          <a:ln w="11142">
                            <a:solidFill>
                              <a:srgbClr val="121315"/>
                            </a:solidFill>
                            <a:round/>
                            <a:headEnd/>
                            <a:tailEnd/>
                          </a:ln>
                          <a:extLst>
                            <a:ext uri="{909E8E84-426E-40DD-AFC4-6F175D3DCCD1}">
                              <a14:hiddenFill xmlns:a14="http://schemas.microsoft.com/office/drawing/2010/main">
                                <a:noFill/>
                              </a14:hiddenFill>
                            </a:ext>
                          </a:extLst>
                        </wps:spPr>
                        <wps:bodyPr/>
                      </wps:wsp>
                      <wps:wsp>
                        <wps:cNvPr id="853" name="Line 350"/>
                        <wps:cNvCnPr>
                          <a:cxnSpLocks noChangeShapeType="1"/>
                        </wps:cNvCnPr>
                        <wps:spPr bwMode="auto">
                          <a:xfrm>
                            <a:off x="7648" y="354"/>
                            <a:ext cx="0" cy="22"/>
                          </a:xfrm>
                          <a:prstGeom prst="line">
                            <a:avLst/>
                          </a:prstGeom>
                          <a:noFill/>
                          <a:ln w="11190">
                            <a:solidFill>
                              <a:srgbClr val="121315"/>
                            </a:solidFill>
                            <a:round/>
                            <a:headEnd/>
                            <a:tailEnd/>
                          </a:ln>
                          <a:extLst>
                            <a:ext uri="{909E8E84-426E-40DD-AFC4-6F175D3DCCD1}">
                              <a14:hiddenFill xmlns:a14="http://schemas.microsoft.com/office/drawing/2010/main">
                                <a:noFill/>
                              </a14:hiddenFill>
                            </a:ext>
                          </a:extLst>
                        </wps:spPr>
                        <wps:bodyPr/>
                      </wps:wsp>
                      <wps:wsp>
                        <wps:cNvPr id="854" name="Freeform 351"/>
                        <wps:cNvSpPr>
                          <a:spLocks/>
                        </wps:cNvSpPr>
                        <wps:spPr bwMode="auto">
                          <a:xfrm>
                            <a:off x="7631" y="339"/>
                            <a:ext cx="79" cy="37"/>
                          </a:xfrm>
                          <a:custGeom>
                            <a:avLst/>
                            <a:gdLst>
                              <a:gd name="T0" fmla="+- 0 7709 7631"/>
                              <a:gd name="T1" fmla="*/ T0 w 79"/>
                              <a:gd name="T2" fmla="+- 0 339 339"/>
                              <a:gd name="T3" fmla="*/ 339 h 37"/>
                              <a:gd name="T4" fmla="+- 0 7676 7631"/>
                              <a:gd name="T5" fmla="*/ T4 w 79"/>
                              <a:gd name="T6" fmla="+- 0 357 339"/>
                              <a:gd name="T7" fmla="*/ 357 h 37"/>
                              <a:gd name="T8" fmla="+- 0 7631 7631"/>
                              <a:gd name="T9" fmla="*/ T8 w 79"/>
                              <a:gd name="T10" fmla="+- 0 376 339"/>
                              <a:gd name="T11" fmla="*/ 376 h 37"/>
                            </a:gdLst>
                            <a:ahLst/>
                            <a:cxnLst>
                              <a:cxn ang="0">
                                <a:pos x="T1" y="T3"/>
                              </a:cxn>
                              <a:cxn ang="0">
                                <a:pos x="T5" y="T7"/>
                              </a:cxn>
                              <a:cxn ang="0">
                                <a:pos x="T9" y="T11"/>
                              </a:cxn>
                            </a:cxnLst>
                            <a:rect l="0" t="0" r="r" b="b"/>
                            <a:pathLst>
                              <a:path w="79" h="37">
                                <a:moveTo>
                                  <a:pt x="78" y="0"/>
                                </a:moveTo>
                                <a:lnTo>
                                  <a:pt x="45" y="18"/>
                                </a:lnTo>
                                <a:lnTo>
                                  <a:pt x="0" y="37"/>
                                </a:lnTo>
                              </a:path>
                            </a:pathLst>
                          </a:custGeom>
                          <a:noFill/>
                          <a:ln w="1067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Line 352"/>
                        <wps:cNvCnPr>
                          <a:cxnSpLocks noChangeShapeType="1"/>
                        </wps:cNvCnPr>
                        <wps:spPr bwMode="auto">
                          <a:xfrm>
                            <a:off x="6819" y="564"/>
                            <a:ext cx="4" cy="0"/>
                          </a:xfrm>
                          <a:prstGeom prst="line">
                            <a:avLst/>
                          </a:prstGeom>
                          <a:noFill/>
                          <a:ln w="12187">
                            <a:solidFill>
                              <a:srgbClr val="121315"/>
                            </a:solidFill>
                            <a:round/>
                            <a:headEnd/>
                            <a:tailEnd/>
                          </a:ln>
                          <a:extLst>
                            <a:ext uri="{909E8E84-426E-40DD-AFC4-6F175D3DCCD1}">
                              <a14:hiddenFill xmlns:a14="http://schemas.microsoft.com/office/drawing/2010/main">
                                <a:noFill/>
                              </a14:hiddenFill>
                            </a:ext>
                          </a:extLst>
                        </wps:spPr>
                        <wps:bodyPr/>
                      </wps:wsp>
                      <wps:wsp>
                        <wps:cNvPr id="856" name="Line 353"/>
                        <wps:cNvCnPr>
                          <a:cxnSpLocks noChangeShapeType="1"/>
                        </wps:cNvCnPr>
                        <wps:spPr bwMode="auto">
                          <a:xfrm>
                            <a:off x="6540" y="596"/>
                            <a:ext cx="0" cy="0"/>
                          </a:xfrm>
                          <a:prstGeom prst="line">
                            <a:avLst/>
                          </a:prstGeom>
                          <a:noFill/>
                          <a:ln w="10652">
                            <a:solidFill>
                              <a:srgbClr val="121315"/>
                            </a:solidFill>
                            <a:round/>
                            <a:headEnd/>
                            <a:tailEnd/>
                          </a:ln>
                          <a:extLst>
                            <a:ext uri="{909E8E84-426E-40DD-AFC4-6F175D3DCCD1}">
                              <a14:hiddenFill xmlns:a14="http://schemas.microsoft.com/office/drawing/2010/main">
                                <a:noFill/>
                              </a14:hiddenFill>
                            </a:ext>
                          </a:extLst>
                        </wps:spPr>
                        <wps:bodyPr/>
                      </wps:wsp>
                      <wps:wsp>
                        <wps:cNvPr id="857" name="Line 354"/>
                        <wps:cNvCnPr>
                          <a:cxnSpLocks noChangeShapeType="1"/>
                        </wps:cNvCnPr>
                        <wps:spPr bwMode="auto">
                          <a:xfrm>
                            <a:off x="6516" y="589"/>
                            <a:ext cx="0" cy="0"/>
                          </a:xfrm>
                          <a:prstGeom prst="line">
                            <a:avLst/>
                          </a:prstGeom>
                          <a:noFill/>
                          <a:ln w="10896">
                            <a:solidFill>
                              <a:srgbClr val="121315"/>
                            </a:solidFill>
                            <a:round/>
                            <a:headEnd/>
                            <a:tailEnd/>
                          </a:ln>
                          <a:extLst>
                            <a:ext uri="{909E8E84-426E-40DD-AFC4-6F175D3DCCD1}">
                              <a14:hiddenFill xmlns:a14="http://schemas.microsoft.com/office/drawing/2010/main">
                                <a:noFill/>
                              </a14:hiddenFill>
                            </a:ext>
                          </a:extLst>
                        </wps:spPr>
                        <wps:bodyPr/>
                      </wps:wsp>
                      <wps:wsp>
                        <wps:cNvPr id="858" name="Line 355"/>
                        <wps:cNvCnPr>
                          <a:cxnSpLocks noChangeShapeType="1"/>
                        </wps:cNvCnPr>
                        <wps:spPr bwMode="auto">
                          <a:xfrm>
                            <a:off x="6495" y="572"/>
                            <a:ext cx="0" cy="0"/>
                          </a:xfrm>
                          <a:prstGeom prst="line">
                            <a:avLst/>
                          </a:prstGeom>
                          <a:noFill/>
                          <a:ln w="10664">
                            <a:solidFill>
                              <a:srgbClr val="121315"/>
                            </a:solidFill>
                            <a:round/>
                            <a:headEnd/>
                            <a:tailEnd/>
                          </a:ln>
                          <a:extLst>
                            <a:ext uri="{909E8E84-426E-40DD-AFC4-6F175D3DCCD1}">
                              <a14:hiddenFill xmlns:a14="http://schemas.microsoft.com/office/drawing/2010/main">
                                <a:noFill/>
                              </a14:hiddenFill>
                            </a:ext>
                          </a:extLst>
                        </wps:spPr>
                        <wps:bodyPr/>
                      </wps:wsp>
                      <wps:wsp>
                        <wps:cNvPr id="859" name="Line 356"/>
                        <wps:cNvCnPr>
                          <a:cxnSpLocks noChangeShapeType="1"/>
                        </wps:cNvCnPr>
                        <wps:spPr bwMode="auto">
                          <a:xfrm>
                            <a:off x="6471" y="553"/>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860" name="Line 357"/>
                        <wps:cNvCnPr>
                          <a:cxnSpLocks noChangeShapeType="1"/>
                        </wps:cNvCnPr>
                        <wps:spPr bwMode="auto">
                          <a:xfrm>
                            <a:off x="7638" y="376"/>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861" name="Freeform 358"/>
                        <wps:cNvSpPr>
                          <a:spLocks/>
                        </wps:cNvSpPr>
                        <wps:spPr bwMode="auto">
                          <a:xfrm>
                            <a:off x="6546" y="494"/>
                            <a:ext cx="135" cy="49"/>
                          </a:xfrm>
                          <a:custGeom>
                            <a:avLst/>
                            <a:gdLst>
                              <a:gd name="T0" fmla="+- 0 6546 6546"/>
                              <a:gd name="T1" fmla="*/ T0 w 135"/>
                              <a:gd name="T2" fmla="+- 0 494 494"/>
                              <a:gd name="T3" fmla="*/ 494 h 49"/>
                              <a:gd name="T4" fmla="+- 0 6573 6546"/>
                              <a:gd name="T5" fmla="*/ T4 w 135"/>
                              <a:gd name="T6" fmla="+- 0 508 494"/>
                              <a:gd name="T7" fmla="*/ 508 h 49"/>
                              <a:gd name="T8" fmla="+- 0 6612 6546"/>
                              <a:gd name="T9" fmla="*/ T8 w 135"/>
                              <a:gd name="T10" fmla="+- 0 522 494"/>
                              <a:gd name="T11" fmla="*/ 522 h 49"/>
                              <a:gd name="T12" fmla="+- 0 6649 6546"/>
                              <a:gd name="T13" fmla="*/ T12 w 135"/>
                              <a:gd name="T14" fmla="+- 0 533 494"/>
                              <a:gd name="T15" fmla="*/ 533 h 49"/>
                              <a:gd name="T16" fmla="+- 0 6681 6546"/>
                              <a:gd name="T17" fmla="*/ T16 w 135"/>
                              <a:gd name="T18" fmla="+- 0 542 494"/>
                              <a:gd name="T19" fmla="*/ 542 h 49"/>
                            </a:gdLst>
                            <a:ahLst/>
                            <a:cxnLst>
                              <a:cxn ang="0">
                                <a:pos x="T1" y="T3"/>
                              </a:cxn>
                              <a:cxn ang="0">
                                <a:pos x="T5" y="T7"/>
                              </a:cxn>
                              <a:cxn ang="0">
                                <a:pos x="T9" y="T11"/>
                              </a:cxn>
                              <a:cxn ang="0">
                                <a:pos x="T13" y="T15"/>
                              </a:cxn>
                              <a:cxn ang="0">
                                <a:pos x="T17" y="T19"/>
                              </a:cxn>
                            </a:cxnLst>
                            <a:rect l="0" t="0" r="r" b="b"/>
                            <a:pathLst>
                              <a:path w="135" h="49">
                                <a:moveTo>
                                  <a:pt x="0" y="0"/>
                                </a:moveTo>
                                <a:lnTo>
                                  <a:pt x="27" y="14"/>
                                </a:lnTo>
                                <a:lnTo>
                                  <a:pt x="66" y="28"/>
                                </a:lnTo>
                                <a:lnTo>
                                  <a:pt x="103" y="39"/>
                                </a:lnTo>
                                <a:lnTo>
                                  <a:pt x="135" y="48"/>
                                </a:lnTo>
                              </a:path>
                            </a:pathLst>
                          </a:custGeom>
                          <a:noFill/>
                          <a:ln w="1054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359"/>
                        <wps:cNvSpPr>
                          <a:spLocks/>
                        </wps:cNvSpPr>
                        <wps:spPr bwMode="auto">
                          <a:xfrm>
                            <a:off x="6421" y="412"/>
                            <a:ext cx="126" cy="83"/>
                          </a:xfrm>
                          <a:custGeom>
                            <a:avLst/>
                            <a:gdLst>
                              <a:gd name="T0" fmla="+- 0 6421 6421"/>
                              <a:gd name="T1" fmla="*/ T0 w 126"/>
                              <a:gd name="T2" fmla="+- 0 412 412"/>
                              <a:gd name="T3" fmla="*/ 412 h 83"/>
                              <a:gd name="T4" fmla="+- 0 6449 6421"/>
                              <a:gd name="T5" fmla="*/ T4 w 126"/>
                              <a:gd name="T6" fmla="+- 0 416 412"/>
                              <a:gd name="T7" fmla="*/ 416 h 83"/>
                              <a:gd name="T8" fmla="+- 0 6477 6421"/>
                              <a:gd name="T9" fmla="*/ T8 w 126"/>
                              <a:gd name="T10" fmla="+- 0 427 412"/>
                              <a:gd name="T11" fmla="*/ 427 h 83"/>
                              <a:gd name="T12" fmla="+- 0 6499 6421"/>
                              <a:gd name="T13" fmla="*/ T12 w 126"/>
                              <a:gd name="T14" fmla="+- 0 448 412"/>
                              <a:gd name="T15" fmla="*/ 448 h 83"/>
                              <a:gd name="T16" fmla="+- 0 6512 6421"/>
                              <a:gd name="T17" fmla="*/ T16 w 126"/>
                              <a:gd name="T18" fmla="+- 0 469 412"/>
                              <a:gd name="T19" fmla="*/ 469 h 83"/>
                              <a:gd name="T20" fmla="+- 0 6545 6421"/>
                              <a:gd name="T21" fmla="*/ T20 w 126"/>
                              <a:gd name="T22" fmla="+- 0 492 412"/>
                              <a:gd name="T23" fmla="*/ 492 h 83"/>
                              <a:gd name="T24" fmla="+- 0 6546 6421"/>
                              <a:gd name="T25" fmla="*/ T24 w 126"/>
                              <a:gd name="T26" fmla="+- 0 494 412"/>
                              <a:gd name="T27" fmla="*/ 494 h 83"/>
                            </a:gdLst>
                            <a:ahLst/>
                            <a:cxnLst>
                              <a:cxn ang="0">
                                <a:pos x="T1" y="T3"/>
                              </a:cxn>
                              <a:cxn ang="0">
                                <a:pos x="T5" y="T7"/>
                              </a:cxn>
                              <a:cxn ang="0">
                                <a:pos x="T9" y="T11"/>
                              </a:cxn>
                              <a:cxn ang="0">
                                <a:pos x="T13" y="T15"/>
                              </a:cxn>
                              <a:cxn ang="0">
                                <a:pos x="T17" y="T19"/>
                              </a:cxn>
                              <a:cxn ang="0">
                                <a:pos x="T21" y="T23"/>
                              </a:cxn>
                              <a:cxn ang="0">
                                <a:pos x="T25" y="T27"/>
                              </a:cxn>
                            </a:cxnLst>
                            <a:rect l="0" t="0" r="r" b="b"/>
                            <a:pathLst>
                              <a:path w="126" h="83">
                                <a:moveTo>
                                  <a:pt x="0" y="0"/>
                                </a:moveTo>
                                <a:lnTo>
                                  <a:pt x="28" y="4"/>
                                </a:lnTo>
                                <a:lnTo>
                                  <a:pt x="56" y="15"/>
                                </a:lnTo>
                                <a:lnTo>
                                  <a:pt x="78" y="36"/>
                                </a:lnTo>
                                <a:lnTo>
                                  <a:pt x="91" y="57"/>
                                </a:lnTo>
                                <a:lnTo>
                                  <a:pt x="124" y="80"/>
                                </a:lnTo>
                                <a:lnTo>
                                  <a:pt x="125" y="82"/>
                                </a:lnTo>
                              </a:path>
                            </a:pathLst>
                          </a:custGeom>
                          <a:noFill/>
                          <a:ln w="1090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360"/>
                        <wps:cNvSpPr>
                          <a:spLocks/>
                        </wps:cNvSpPr>
                        <wps:spPr bwMode="auto">
                          <a:xfrm>
                            <a:off x="5893" y="1179"/>
                            <a:ext cx="215" cy="25"/>
                          </a:xfrm>
                          <a:custGeom>
                            <a:avLst/>
                            <a:gdLst>
                              <a:gd name="T0" fmla="+- 0 6108 5893"/>
                              <a:gd name="T1" fmla="*/ T0 w 215"/>
                              <a:gd name="T2" fmla="+- 0 1179 1179"/>
                              <a:gd name="T3" fmla="*/ 1179 h 25"/>
                              <a:gd name="T4" fmla="+- 0 6089 5893"/>
                              <a:gd name="T5" fmla="*/ T4 w 215"/>
                              <a:gd name="T6" fmla="+- 0 1185 1179"/>
                              <a:gd name="T7" fmla="*/ 1185 h 25"/>
                              <a:gd name="T8" fmla="+- 0 6047 5893"/>
                              <a:gd name="T9" fmla="*/ T8 w 215"/>
                              <a:gd name="T10" fmla="+- 0 1197 1179"/>
                              <a:gd name="T11" fmla="*/ 1197 h 25"/>
                              <a:gd name="T12" fmla="+- 0 6010 5893"/>
                              <a:gd name="T13" fmla="*/ T12 w 215"/>
                              <a:gd name="T14" fmla="+- 0 1202 1179"/>
                              <a:gd name="T15" fmla="*/ 1202 h 25"/>
                              <a:gd name="T16" fmla="+- 0 5973 5893"/>
                              <a:gd name="T17" fmla="*/ T16 w 215"/>
                              <a:gd name="T18" fmla="+- 0 1203 1179"/>
                              <a:gd name="T19" fmla="*/ 1203 h 25"/>
                              <a:gd name="T20" fmla="+- 0 5932 5893"/>
                              <a:gd name="T21" fmla="*/ T20 w 215"/>
                              <a:gd name="T22" fmla="+- 0 1201 1179"/>
                              <a:gd name="T23" fmla="*/ 1201 h 25"/>
                              <a:gd name="T24" fmla="+- 0 5895 5893"/>
                              <a:gd name="T25" fmla="*/ T24 w 215"/>
                              <a:gd name="T26" fmla="+- 0 1185 1179"/>
                              <a:gd name="T27" fmla="*/ 1185 h 25"/>
                              <a:gd name="T28" fmla="+- 0 5893 5893"/>
                              <a:gd name="T29" fmla="*/ T28 w 215"/>
                              <a:gd name="T30" fmla="+- 0 1185 1179"/>
                              <a:gd name="T31" fmla="*/ 1185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 h="25">
                                <a:moveTo>
                                  <a:pt x="215" y="0"/>
                                </a:moveTo>
                                <a:lnTo>
                                  <a:pt x="196" y="6"/>
                                </a:lnTo>
                                <a:lnTo>
                                  <a:pt x="154" y="18"/>
                                </a:lnTo>
                                <a:lnTo>
                                  <a:pt x="117" y="23"/>
                                </a:lnTo>
                                <a:lnTo>
                                  <a:pt x="80" y="24"/>
                                </a:lnTo>
                                <a:lnTo>
                                  <a:pt x="39" y="22"/>
                                </a:lnTo>
                                <a:lnTo>
                                  <a:pt x="2" y="6"/>
                                </a:lnTo>
                                <a:lnTo>
                                  <a:pt x="0" y="6"/>
                                </a:lnTo>
                              </a:path>
                            </a:pathLst>
                          </a:custGeom>
                          <a:noFill/>
                          <a:ln w="1034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361"/>
                        <wps:cNvSpPr>
                          <a:spLocks/>
                        </wps:cNvSpPr>
                        <wps:spPr bwMode="auto">
                          <a:xfrm>
                            <a:off x="5678" y="1179"/>
                            <a:ext cx="216" cy="61"/>
                          </a:xfrm>
                          <a:custGeom>
                            <a:avLst/>
                            <a:gdLst>
                              <a:gd name="T0" fmla="+- 0 5893 5678"/>
                              <a:gd name="T1" fmla="*/ T0 w 216"/>
                              <a:gd name="T2" fmla="+- 0 1180 1179"/>
                              <a:gd name="T3" fmla="*/ 1180 h 61"/>
                              <a:gd name="T4" fmla="+- 0 5832 5678"/>
                              <a:gd name="T5" fmla="*/ T4 w 216"/>
                              <a:gd name="T6" fmla="+- 0 1185 1179"/>
                              <a:gd name="T7" fmla="*/ 1185 h 61"/>
                              <a:gd name="T8" fmla="+- 0 5767 5678"/>
                              <a:gd name="T9" fmla="*/ T8 w 216"/>
                              <a:gd name="T10" fmla="+- 0 1208 1179"/>
                              <a:gd name="T11" fmla="*/ 1208 h 61"/>
                              <a:gd name="T12" fmla="+- 0 5743 5678"/>
                              <a:gd name="T13" fmla="*/ T12 w 216"/>
                              <a:gd name="T14" fmla="+- 0 1224 1179"/>
                              <a:gd name="T15" fmla="*/ 1224 h 61"/>
                              <a:gd name="T16" fmla="+- 0 5697 5678"/>
                              <a:gd name="T17" fmla="*/ T16 w 216"/>
                              <a:gd name="T18" fmla="+- 0 1237 1179"/>
                              <a:gd name="T19" fmla="*/ 1237 h 61"/>
                              <a:gd name="T20" fmla="+- 0 5678 5678"/>
                              <a:gd name="T21" fmla="*/ T20 w 216"/>
                              <a:gd name="T22" fmla="+- 0 1239 1179"/>
                              <a:gd name="T23" fmla="*/ 1239 h 61"/>
                            </a:gdLst>
                            <a:ahLst/>
                            <a:cxnLst>
                              <a:cxn ang="0">
                                <a:pos x="T1" y="T3"/>
                              </a:cxn>
                              <a:cxn ang="0">
                                <a:pos x="T5" y="T7"/>
                              </a:cxn>
                              <a:cxn ang="0">
                                <a:pos x="T9" y="T11"/>
                              </a:cxn>
                              <a:cxn ang="0">
                                <a:pos x="T13" y="T15"/>
                              </a:cxn>
                              <a:cxn ang="0">
                                <a:pos x="T17" y="T19"/>
                              </a:cxn>
                              <a:cxn ang="0">
                                <a:pos x="T21" y="T23"/>
                              </a:cxn>
                            </a:cxnLst>
                            <a:rect l="0" t="0" r="r" b="b"/>
                            <a:pathLst>
                              <a:path w="216" h="61">
                                <a:moveTo>
                                  <a:pt x="215" y="1"/>
                                </a:moveTo>
                                <a:lnTo>
                                  <a:pt x="154" y="6"/>
                                </a:lnTo>
                                <a:lnTo>
                                  <a:pt x="89" y="29"/>
                                </a:lnTo>
                                <a:lnTo>
                                  <a:pt x="65" y="45"/>
                                </a:lnTo>
                                <a:lnTo>
                                  <a:pt x="19" y="58"/>
                                </a:lnTo>
                                <a:lnTo>
                                  <a:pt x="0" y="60"/>
                                </a:lnTo>
                              </a:path>
                            </a:pathLst>
                          </a:custGeom>
                          <a:noFill/>
                          <a:ln w="1046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362"/>
                        <wps:cNvSpPr>
                          <a:spLocks/>
                        </wps:cNvSpPr>
                        <wps:spPr bwMode="auto">
                          <a:xfrm>
                            <a:off x="5608" y="1015"/>
                            <a:ext cx="344" cy="69"/>
                          </a:xfrm>
                          <a:custGeom>
                            <a:avLst/>
                            <a:gdLst>
                              <a:gd name="T0" fmla="+- 0 5952 5608"/>
                              <a:gd name="T1" fmla="*/ T0 w 344"/>
                              <a:gd name="T2" fmla="+- 0 1015 1015"/>
                              <a:gd name="T3" fmla="*/ 1015 h 69"/>
                              <a:gd name="T4" fmla="+- 0 5924 5608"/>
                              <a:gd name="T5" fmla="*/ T4 w 344"/>
                              <a:gd name="T6" fmla="+- 0 1028 1015"/>
                              <a:gd name="T7" fmla="*/ 1028 h 69"/>
                              <a:gd name="T8" fmla="+- 0 5891 5608"/>
                              <a:gd name="T9" fmla="*/ T8 w 344"/>
                              <a:gd name="T10" fmla="+- 0 1036 1015"/>
                              <a:gd name="T11" fmla="*/ 1036 h 69"/>
                              <a:gd name="T12" fmla="+- 0 5856 5608"/>
                              <a:gd name="T13" fmla="*/ T12 w 344"/>
                              <a:gd name="T14" fmla="+- 0 1045 1015"/>
                              <a:gd name="T15" fmla="*/ 1045 h 69"/>
                              <a:gd name="T16" fmla="+- 0 5832 5608"/>
                              <a:gd name="T17" fmla="*/ T16 w 344"/>
                              <a:gd name="T18" fmla="+- 0 1059 1015"/>
                              <a:gd name="T19" fmla="*/ 1059 h 69"/>
                              <a:gd name="T20" fmla="+- 0 5795 5608"/>
                              <a:gd name="T21" fmla="*/ T20 w 344"/>
                              <a:gd name="T22" fmla="+- 0 1070 1015"/>
                              <a:gd name="T23" fmla="*/ 1070 h 69"/>
                              <a:gd name="T24" fmla="+- 0 5756 5608"/>
                              <a:gd name="T25" fmla="*/ T24 w 344"/>
                              <a:gd name="T26" fmla="+- 0 1079 1015"/>
                              <a:gd name="T27" fmla="*/ 1079 h 69"/>
                              <a:gd name="T28" fmla="+- 0 5719 5608"/>
                              <a:gd name="T29" fmla="*/ T28 w 344"/>
                              <a:gd name="T30" fmla="+- 0 1079 1015"/>
                              <a:gd name="T31" fmla="*/ 1079 h 69"/>
                              <a:gd name="T32" fmla="+- 0 5678 5608"/>
                              <a:gd name="T33" fmla="*/ T32 w 344"/>
                              <a:gd name="T34" fmla="+- 0 1076 1015"/>
                              <a:gd name="T35" fmla="*/ 1076 h 69"/>
                              <a:gd name="T36" fmla="+- 0 5624 5608"/>
                              <a:gd name="T37" fmla="*/ T36 w 344"/>
                              <a:gd name="T38" fmla="+- 0 1079 1015"/>
                              <a:gd name="T39" fmla="*/ 1079 h 69"/>
                              <a:gd name="T40" fmla="+- 0 5608 5608"/>
                              <a:gd name="T41" fmla="*/ T40 w 344"/>
                              <a:gd name="T42" fmla="+- 0 1084 1015"/>
                              <a:gd name="T43" fmla="*/ 108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4" h="69">
                                <a:moveTo>
                                  <a:pt x="344" y="0"/>
                                </a:moveTo>
                                <a:lnTo>
                                  <a:pt x="316" y="13"/>
                                </a:lnTo>
                                <a:lnTo>
                                  <a:pt x="283" y="21"/>
                                </a:lnTo>
                                <a:lnTo>
                                  <a:pt x="248" y="30"/>
                                </a:lnTo>
                                <a:lnTo>
                                  <a:pt x="224" y="44"/>
                                </a:lnTo>
                                <a:lnTo>
                                  <a:pt x="187" y="55"/>
                                </a:lnTo>
                                <a:lnTo>
                                  <a:pt x="148" y="64"/>
                                </a:lnTo>
                                <a:lnTo>
                                  <a:pt x="111" y="64"/>
                                </a:lnTo>
                                <a:lnTo>
                                  <a:pt x="70" y="61"/>
                                </a:lnTo>
                                <a:lnTo>
                                  <a:pt x="16" y="64"/>
                                </a:lnTo>
                                <a:lnTo>
                                  <a:pt x="0" y="69"/>
                                </a:lnTo>
                              </a:path>
                            </a:pathLst>
                          </a:custGeom>
                          <a:noFill/>
                          <a:ln w="1039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363"/>
                        <wps:cNvSpPr>
                          <a:spLocks/>
                        </wps:cNvSpPr>
                        <wps:spPr bwMode="auto">
                          <a:xfrm>
                            <a:off x="5873" y="730"/>
                            <a:ext cx="36" cy="83"/>
                          </a:xfrm>
                          <a:custGeom>
                            <a:avLst/>
                            <a:gdLst>
                              <a:gd name="T0" fmla="+- 0 5873 5873"/>
                              <a:gd name="T1" fmla="*/ T0 w 36"/>
                              <a:gd name="T2" fmla="+- 0 730 730"/>
                              <a:gd name="T3" fmla="*/ 730 h 83"/>
                              <a:gd name="T4" fmla="+- 0 5886 5873"/>
                              <a:gd name="T5" fmla="*/ T4 w 36"/>
                              <a:gd name="T6" fmla="+- 0 740 730"/>
                              <a:gd name="T7" fmla="*/ 740 h 83"/>
                              <a:gd name="T8" fmla="+- 0 5897 5873"/>
                              <a:gd name="T9" fmla="*/ T8 w 36"/>
                              <a:gd name="T10" fmla="+- 0 761 730"/>
                              <a:gd name="T11" fmla="*/ 761 h 83"/>
                              <a:gd name="T12" fmla="+- 0 5906 5873"/>
                              <a:gd name="T13" fmla="*/ T12 w 36"/>
                              <a:gd name="T14" fmla="+- 0 781 730"/>
                              <a:gd name="T15" fmla="*/ 781 h 83"/>
                              <a:gd name="T16" fmla="+- 0 5908 5873"/>
                              <a:gd name="T17" fmla="*/ T16 w 36"/>
                              <a:gd name="T18" fmla="+- 0 812 730"/>
                              <a:gd name="T19" fmla="*/ 812 h 83"/>
                            </a:gdLst>
                            <a:ahLst/>
                            <a:cxnLst>
                              <a:cxn ang="0">
                                <a:pos x="T1" y="T3"/>
                              </a:cxn>
                              <a:cxn ang="0">
                                <a:pos x="T5" y="T7"/>
                              </a:cxn>
                              <a:cxn ang="0">
                                <a:pos x="T9" y="T11"/>
                              </a:cxn>
                              <a:cxn ang="0">
                                <a:pos x="T13" y="T15"/>
                              </a:cxn>
                              <a:cxn ang="0">
                                <a:pos x="T17" y="T19"/>
                              </a:cxn>
                            </a:cxnLst>
                            <a:rect l="0" t="0" r="r" b="b"/>
                            <a:pathLst>
                              <a:path w="36" h="83">
                                <a:moveTo>
                                  <a:pt x="0" y="0"/>
                                </a:moveTo>
                                <a:lnTo>
                                  <a:pt x="13" y="10"/>
                                </a:lnTo>
                                <a:lnTo>
                                  <a:pt x="24" y="31"/>
                                </a:lnTo>
                                <a:lnTo>
                                  <a:pt x="33" y="51"/>
                                </a:lnTo>
                                <a:lnTo>
                                  <a:pt x="35" y="82"/>
                                </a:lnTo>
                              </a:path>
                            </a:pathLst>
                          </a:custGeom>
                          <a:noFill/>
                          <a:ln w="1196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364"/>
                        <wps:cNvSpPr>
                          <a:spLocks/>
                        </wps:cNvSpPr>
                        <wps:spPr bwMode="auto">
                          <a:xfrm>
                            <a:off x="5952" y="1015"/>
                            <a:ext cx="98" cy="2"/>
                          </a:xfrm>
                          <a:custGeom>
                            <a:avLst/>
                            <a:gdLst>
                              <a:gd name="T0" fmla="+- 0 6049 5952"/>
                              <a:gd name="T1" fmla="*/ T0 w 98"/>
                              <a:gd name="T2" fmla="+- 0 6023 5952"/>
                              <a:gd name="T3" fmla="*/ T2 w 98"/>
                              <a:gd name="T4" fmla="+- 0 5976 5952"/>
                              <a:gd name="T5" fmla="*/ T4 w 98"/>
                              <a:gd name="T6" fmla="+- 0 5952 5952"/>
                              <a:gd name="T7" fmla="*/ T6 w 98"/>
                            </a:gdLst>
                            <a:ahLst/>
                            <a:cxnLst>
                              <a:cxn ang="0">
                                <a:pos x="T1" y="0"/>
                              </a:cxn>
                              <a:cxn ang="0">
                                <a:pos x="T3" y="0"/>
                              </a:cxn>
                              <a:cxn ang="0">
                                <a:pos x="T5" y="0"/>
                              </a:cxn>
                              <a:cxn ang="0">
                                <a:pos x="T7" y="0"/>
                              </a:cxn>
                            </a:cxnLst>
                            <a:rect l="0" t="0" r="r" b="b"/>
                            <a:pathLst>
                              <a:path w="98">
                                <a:moveTo>
                                  <a:pt x="97" y="0"/>
                                </a:moveTo>
                                <a:lnTo>
                                  <a:pt x="71" y="0"/>
                                </a:lnTo>
                                <a:lnTo>
                                  <a:pt x="24" y="0"/>
                                </a:lnTo>
                                <a:lnTo>
                                  <a:pt x="0" y="0"/>
                                </a:lnTo>
                              </a:path>
                            </a:pathLst>
                          </a:custGeom>
                          <a:noFill/>
                          <a:ln w="1032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365"/>
                        <wps:cNvSpPr>
                          <a:spLocks/>
                        </wps:cNvSpPr>
                        <wps:spPr bwMode="auto">
                          <a:xfrm>
                            <a:off x="5817" y="624"/>
                            <a:ext cx="663" cy="131"/>
                          </a:xfrm>
                          <a:custGeom>
                            <a:avLst/>
                            <a:gdLst>
                              <a:gd name="T0" fmla="+- 0 5817 5817"/>
                              <a:gd name="T1" fmla="*/ T0 w 663"/>
                              <a:gd name="T2" fmla="+- 0 624 624"/>
                              <a:gd name="T3" fmla="*/ 624 h 131"/>
                              <a:gd name="T4" fmla="+- 0 5851 5817"/>
                              <a:gd name="T5" fmla="*/ T4 w 663"/>
                              <a:gd name="T6" fmla="+- 0 631 624"/>
                              <a:gd name="T7" fmla="*/ 631 h 131"/>
                              <a:gd name="T8" fmla="+- 0 5895 5817"/>
                              <a:gd name="T9" fmla="*/ T8 w 663"/>
                              <a:gd name="T10" fmla="+- 0 638 624"/>
                              <a:gd name="T11" fmla="*/ 638 h 131"/>
                              <a:gd name="T12" fmla="+- 0 5932 5817"/>
                              <a:gd name="T13" fmla="*/ T12 w 663"/>
                              <a:gd name="T14" fmla="+- 0 651 624"/>
                              <a:gd name="T15" fmla="*/ 651 h 131"/>
                              <a:gd name="T16" fmla="+- 0 5967 5817"/>
                              <a:gd name="T17" fmla="*/ T16 w 663"/>
                              <a:gd name="T18" fmla="+- 0 660 624"/>
                              <a:gd name="T19" fmla="*/ 660 h 131"/>
                              <a:gd name="T20" fmla="+- 0 5991 5817"/>
                              <a:gd name="T21" fmla="*/ T20 w 663"/>
                              <a:gd name="T22" fmla="+- 0 672 624"/>
                              <a:gd name="T23" fmla="*/ 672 h 131"/>
                              <a:gd name="T24" fmla="+- 0 6037 5817"/>
                              <a:gd name="T25" fmla="*/ T24 w 663"/>
                              <a:gd name="T26" fmla="+- 0 686 624"/>
                              <a:gd name="T27" fmla="*/ 686 h 131"/>
                              <a:gd name="T28" fmla="+- 0 6113 5817"/>
                              <a:gd name="T29" fmla="*/ T28 w 663"/>
                              <a:gd name="T30" fmla="+- 0 704 624"/>
                              <a:gd name="T31" fmla="*/ 704 h 131"/>
                              <a:gd name="T32" fmla="+- 0 6175 5817"/>
                              <a:gd name="T33" fmla="*/ T32 w 663"/>
                              <a:gd name="T34" fmla="+- 0 730 624"/>
                              <a:gd name="T35" fmla="*/ 730 h 131"/>
                              <a:gd name="T36" fmla="+- 0 6201 5817"/>
                              <a:gd name="T37" fmla="*/ T36 w 663"/>
                              <a:gd name="T38" fmla="+- 0 742 624"/>
                              <a:gd name="T39" fmla="*/ 742 h 131"/>
                              <a:gd name="T40" fmla="+- 0 6247 5817"/>
                              <a:gd name="T41" fmla="*/ T40 w 663"/>
                              <a:gd name="T42" fmla="+- 0 744 624"/>
                              <a:gd name="T43" fmla="*/ 744 h 131"/>
                              <a:gd name="T44" fmla="+- 0 6284 5817"/>
                              <a:gd name="T45" fmla="*/ T44 w 663"/>
                              <a:gd name="T46" fmla="+- 0 730 624"/>
                              <a:gd name="T47" fmla="*/ 730 h 131"/>
                              <a:gd name="T48" fmla="+- 0 6326 5817"/>
                              <a:gd name="T49" fmla="*/ T48 w 663"/>
                              <a:gd name="T50" fmla="+- 0 727 624"/>
                              <a:gd name="T51" fmla="*/ 727 h 131"/>
                              <a:gd name="T52" fmla="+- 0 6373 5817"/>
                              <a:gd name="T53" fmla="*/ T52 w 663"/>
                              <a:gd name="T54" fmla="+- 0 725 624"/>
                              <a:gd name="T55" fmla="*/ 725 h 131"/>
                              <a:gd name="T56" fmla="+- 0 6410 5817"/>
                              <a:gd name="T57" fmla="*/ T56 w 663"/>
                              <a:gd name="T58" fmla="+- 0 722 624"/>
                              <a:gd name="T59" fmla="*/ 722 h 131"/>
                              <a:gd name="T60" fmla="+- 0 6440 5817"/>
                              <a:gd name="T61" fmla="*/ T60 w 663"/>
                              <a:gd name="T62" fmla="+- 0 733 624"/>
                              <a:gd name="T63" fmla="*/ 733 h 131"/>
                              <a:gd name="T64" fmla="+- 0 6464 5817"/>
                              <a:gd name="T65" fmla="*/ T64 w 663"/>
                              <a:gd name="T66" fmla="+- 0 748 624"/>
                              <a:gd name="T67" fmla="*/ 748 h 131"/>
                              <a:gd name="T68" fmla="+- 0 6480 5817"/>
                              <a:gd name="T69" fmla="*/ T68 w 663"/>
                              <a:gd name="T70" fmla="+- 0 754 624"/>
                              <a:gd name="T71" fmla="*/ 75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3" h="131">
                                <a:moveTo>
                                  <a:pt x="0" y="0"/>
                                </a:moveTo>
                                <a:lnTo>
                                  <a:pt x="34" y="7"/>
                                </a:lnTo>
                                <a:lnTo>
                                  <a:pt x="78" y="14"/>
                                </a:lnTo>
                                <a:lnTo>
                                  <a:pt x="115" y="27"/>
                                </a:lnTo>
                                <a:lnTo>
                                  <a:pt x="150" y="36"/>
                                </a:lnTo>
                                <a:lnTo>
                                  <a:pt x="174" y="48"/>
                                </a:lnTo>
                                <a:lnTo>
                                  <a:pt x="220" y="62"/>
                                </a:lnTo>
                                <a:lnTo>
                                  <a:pt x="296" y="80"/>
                                </a:lnTo>
                                <a:lnTo>
                                  <a:pt x="358" y="106"/>
                                </a:lnTo>
                                <a:lnTo>
                                  <a:pt x="384" y="118"/>
                                </a:lnTo>
                                <a:lnTo>
                                  <a:pt x="430" y="120"/>
                                </a:lnTo>
                                <a:lnTo>
                                  <a:pt x="467" y="106"/>
                                </a:lnTo>
                                <a:lnTo>
                                  <a:pt x="509" y="103"/>
                                </a:lnTo>
                                <a:lnTo>
                                  <a:pt x="556" y="101"/>
                                </a:lnTo>
                                <a:lnTo>
                                  <a:pt x="593" y="98"/>
                                </a:lnTo>
                                <a:lnTo>
                                  <a:pt x="623" y="109"/>
                                </a:lnTo>
                                <a:lnTo>
                                  <a:pt x="647" y="124"/>
                                </a:lnTo>
                                <a:lnTo>
                                  <a:pt x="663" y="130"/>
                                </a:lnTo>
                              </a:path>
                            </a:pathLst>
                          </a:custGeom>
                          <a:noFill/>
                          <a:ln w="1039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9" name="Picture 3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85" y="732"/>
                            <a:ext cx="334" cy="115"/>
                          </a:xfrm>
                          <a:prstGeom prst="rect">
                            <a:avLst/>
                          </a:prstGeom>
                          <a:noFill/>
                          <a:extLst>
                            <a:ext uri="{909E8E84-426E-40DD-AFC4-6F175D3DCCD1}">
                              <a14:hiddenFill xmlns:a14="http://schemas.microsoft.com/office/drawing/2010/main">
                                <a:solidFill>
                                  <a:srgbClr val="FFFFFF"/>
                                </a:solidFill>
                              </a14:hiddenFill>
                            </a:ext>
                          </a:extLst>
                        </pic:spPr>
                      </pic:pic>
                      <wps:wsp>
                        <wps:cNvPr id="870" name="Line 367"/>
                        <wps:cNvCnPr>
                          <a:cxnSpLocks noChangeShapeType="1"/>
                        </wps:cNvCnPr>
                        <wps:spPr bwMode="auto">
                          <a:xfrm>
                            <a:off x="6265" y="646"/>
                            <a:ext cx="13" cy="22"/>
                          </a:xfrm>
                          <a:prstGeom prst="line">
                            <a:avLst/>
                          </a:prstGeom>
                          <a:noFill/>
                          <a:ln w="11764">
                            <a:solidFill>
                              <a:srgbClr val="12131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1" name="Picture 3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758" y="1277"/>
                            <a:ext cx="410" cy="194"/>
                          </a:xfrm>
                          <a:prstGeom prst="rect">
                            <a:avLst/>
                          </a:prstGeom>
                          <a:noFill/>
                          <a:extLst>
                            <a:ext uri="{909E8E84-426E-40DD-AFC4-6F175D3DCCD1}">
                              <a14:hiddenFill xmlns:a14="http://schemas.microsoft.com/office/drawing/2010/main">
                                <a:solidFill>
                                  <a:srgbClr val="FFFFFF"/>
                                </a:solidFill>
                              </a14:hiddenFill>
                            </a:ext>
                          </a:extLst>
                        </pic:spPr>
                      </pic:pic>
                      <wps:wsp>
                        <wps:cNvPr id="872" name="AutoShape 369"/>
                        <wps:cNvSpPr>
                          <a:spLocks/>
                        </wps:cNvSpPr>
                        <wps:spPr bwMode="auto">
                          <a:xfrm>
                            <a:off x="299" y="1663"/>
                            <a:ext cx="1262" cy="695"/>
                          </a:xfrm>
                          <a:custGeom>
                            <a:avLst/>
                            <a:gdLst>
                              <a:gd name="T0" fmla="+- 0 523 299"/>
                              <a:gd name="T1" fmla="*/ T0 w 1262"/>
                              <a:gd name="T2" fmla="+- 0 1663 1663"/>
                              <a:gd name="T3" fmla="*/ 1663 h 695"/>
                              <a:gd name="T4" fmla="+- 0 299 299"/>
                              <a:gd name="T5" fmla="*/ T4 w 1262"/>
                              <a:gd name="T6" fmla="+- 0 1663 1663"/>
                              <a:gd name="T7" fmla="*/ 1663 h 695"/>
                              <a:gd name="T8" fmla="+- 0 299 299"/>
                              <a:gd name="T9" fmla="*/ T8 w 1262"/>
                              <a:gd name="T10" fmla="+- 0 2357 1663"/>
                              <a:gd name="T11" fmla="*/ 2357 h 695"/>
                              <a:gd name="T12" fmla="+- 0 428 299"/>
                              <a:gd name="T13" fmla="*/ T12 w 1262"/>
                              <a:gd name="T14" fmla="+- 0 2357 1663"/>
                              <a:gd name="T15" fmla="*/ 2357 h 695"/>
                              <a:gd name="T16" fmla="+- 0 428 299"/>
                              <a:gd name="T17" fmla="*/ T16 w 1262"/>
                              <a:gd name="T18" fmla="+- 0 1722 1663"/>
                              <a:gd name="T19" fmla="*/ 1722 h 695"/>
                              <a:gd name="T20" fmla="+- 0 563 299"/>
                              <a:gd name="T21" fmla="*/ T20 w 1262"/>
                              <a:gd name="T22" fmla="+- 0 1722 1663"/>
                              <a:gd name="T23" fmla="*/ 1722 h 695"/>
                              <a:gd name="T24" fmla="+- 0 523 299"/>
                              <a:gd name="T25" fmla="*/ T24 w 1262"/>
                              <a:gd name="T26" fmla="+- 0 1663 1663"/>
                              <a:gd name="T27" fmla="*/ 1663 h 695"/>
                              <a:gd name="T28" fmla="+- 0 563 299"/>
                              <a:gd name="T29" fmla="*/ T28 w 1262"/>
                              <a:gd name="T30" fmla="+- 0 1722 1663"/>
                              <a:gd name="T31" fmla="*/ 1722 h 695"/>
                              <a:gd name="T32" fmla="+- 0 428 299"/>
                              <a:gd name="T33" fmla="*/ T32 w 1262"/>
                              <a:gd name="T34" fmla="+- 0 1722 1663"/>
                              <a:gd name="T35" fmla="*/ 1722 h 695"/>
                              <a:gd name="T36" fmla="+- 0 854 299"/>
                              <a:gd name="T37" fmla="*/ T36 w 1262"/>
                              <a:gd name="T38" fmla="+- 0 2357 1663"/>
                              <a:gd name="T39" fmla="*/ 2357 h 695"/>
                              <a:gd name="T40" fmla="+- 0 1002 299"/>
                              <a:gd name="T41" fmla="*/ T40 w 1262"/>
                              <a:gd name="T42" fmla="+- 0 2357 1663"/>
                              <a:gd name="T43" fmla="*/ 2357 h 695"/>
                              <a:gd name="T44" fmla="+- 0 1063 299"/>
                              <a:gd name="T45" fmla="*/ T44 w 1262"/>
                              <a:gd name="T46" fmla="+- 0 2267 1663"/>
                              <a:gd name="T47" fmla="*/ 2267 h 695"/>
                              <a:gd name="T48" fmla="+- 0 929 299"/>
                              <a:gd name="T49" fmla="*/ T48 w 1262"/>
                              <a:gd name="T50" fmla="+- 0 2267 1663"/>
                              <a:gd name="T51" fmla="*/ 2267 h 695"/>
                              <a:gd name="T52" fmla="+- 0 563 299"/>
                              <a:gd name="T53" fmla="*/ T52 w 1262"/>
                              <a:gd name="T54" fmla="+- 0 1722 1663"/>
                              <a:gd name="T55" fmla="*/ 1722 h 695"/>
                              <a:gd name="T56" fmla="+- 0 1560 299"/>
                              <a:gd name="T57" fmla="*/ T56 w 1262"/>
                              <a:gd name="T58" fmla="+- 0 1722 1663"/>
                              <a:gd name="T59" fmla="*/ 1722 h 695"/>
                              <a:gd name="T60" fmla="+- 0 1433 299"/>
                              <a:gd name="T61" fmla="*/ T60 w 1262"/>
                              <a:gd name="T62" fmla="+- 0 1722 1663"/>
                              <a:gd name="T63" fmla="*/ 1722 h 695"/>
                              <a:gd name="T64" fmla="+- 0 1433 299"/>
                              <a:gd name="T65" fmla="*/ T64 w 1262"/>
                              <a:gd name="T66" fmla="+- 0 2357 1663"/>
                              <a:gd name="T67" fmla="*/ 2357 h 695"/>
                              <a:gd name="T68" fmla="+- 0 1560 299"/>
                              <a:gd name="T69" fmla="*/ T68 w 1262"/>
                              <a:gd name="T70" fmla="+- 0 2357 1663"/>
                              <a:gd name="T71" fmla="*/ 2357 h 695"/>
                              <a:gd name="T72" fmla="+- 0 1560 299"/>
                              <a:gd name="T73" fmla="*/ T72 w 1262"/>
                              <a:gd name="T74" fmla="+- 0 1722 1663"/>
                              <a:gd name="T75" fmla="*/ 1722 h 695"/>
                              <a:gd name="T76" fmla="+- 0 1560 299"/>
                              <a:gd name="T77" fmla="*/ T76 w 1262"/>
                              <a:gd name="T78" fmla="+- 0 1663 1663"/>
                              <a:gd name="T79" fmla="*/ 1663 h 695"/>
                              <a:gd name="T80" fmla="+- 0 1338 299"/>
                              <a:gd name="T81" fmla="*/ T80 w 1262"/>
                              <a:gd name="T82" fmla="+- 0 1663 1663"/>
                              <a:gd name="T83" fmla="*/ 1663 h 695"/>
                              <a:gd name="T84" fmla="+- 0 929 299"/>
                              <a:gd name="T85" fmla="*/ T84 w 1262"/>
                              <a:gd name="T86" fmla="+- 0 2267 1663"/>
                              <a:gd name="T87" fmla="*/ 2267 h 695"/>
                              <a:gd name="T88" fmla="+- 0 1063 299"/>
                              <a:gd name="T89" fmla="*/ T88 w 1262"/>
                              <a:gd name="T90" fmla="+- 0 2267 1663"/>
                              <a:gd name="T91" fmla="*/ 2267 h 695"/>
                              <a:gd name="T92" fmla="+- 0 1433 299"/>
                              <a:gd name="T93" fmla="*/ T92 w 1262"/>
                              <a:gd name="T94" fmla="+- 0 1722 1663"/>
                              <a:gd name="T95" fmla="*/ 1722 h 695"/>
                              <a:gd name="T96" fmla="+- 0 1560 299"/>
                              <a:gd name="T97" fmla="*/ T96 w 1262"/>
                              <a:gd name="T98" fmla="+- 0 1722 1663"/>
                              <a:gd name="T99" fmla="*/ 1722 h 695"/>
                              <a:gd name="T100" fmla="+- 0 1560 299"/>
                              <a:gd name="T101" fmla="*/ T100 w 1262"/>
                              <a:gd name="T102" fmla="+- 0 1663 1663"/>
                              <a:gd name="T103" fmla="*/ 1663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2" h="695">
                                <a:moveTo>
                                  <a:pt x="224" y="0"/>
                                </a:moveTo>
                                <a:lnTo>
                                  <a:pt x="0" y="0"/>
                                </a:lnTo>
                                <a:lnTo>
                                  <a:pt x="0" y="694"/>
                                </a:lnTo>
                                <a:lnTo>
                                  <a:pt x="129" y="694"/>
                                </a:lnTo>
                                <a:lnTo>
                                  <a:pt x="129" y="59"/>
                                </a:lnTo>
                                <a:lnTo>
                                  <a:pt x="264" y="59"/>
                                </a:lnTo>
                                <a:lnTo>
                                  <a:pt x="224" y="0"/>
                                </a:lnTo>
                                <a:close/>
                                <a:moveTo>
                                  <a:pt x="264" y="59"/>
                                </a:moveTo>
                                <a:lnTo>
                                  <a:pt x="129" y="59"/>
                                </a:lnTo>
                                <a:lnTo>
                                  <a:pt x="555" y="694"/>
                                </a:lnTo>
                                <a:lnTo>
                                  <a:pt x="703" y="694"/>
                                </a:lnTo>
                                <a:lnTo>
                                  <a:pt x="764" y="604"/>
                                </a:lnTo>
                                <a:lnTo>
                                  <a:pt x="630" y="604"/>
                                </a:lnTo>
                                <a:lnTo>
                                  <a:pt x="264" y="59"/>
                                </a:lnTo>
                                <a:close/>
                                <a:moveTo>
                                  <a:pt x="1261" y="59"/>
                                </a:moveTo>
                                <a:lnTo>
                                  <a:pt x="1134" y="59"/>
                                </a:lnTo>
                                <a:lnTo>
                                  <a:pt x="1134" y="694"/>
                                </a:lnTo>
                                <a:lnTo>
                                  <a:pt x="1261" y="694"/>
                                </a:lnTo>
                                <a:lnTo>
                                  <a:pt x="1261" y="59"/>
                                </a:lnTo>
                                <a:close/>
                                <a:moveTo>
                                  <a:pt x="1261" y="0"/>
                                </a:moveTo>
                                <a:lnTo>
                                  <a:pt x="1039" y="0"/>
                                </a:lnTo>
                                <a:lnTo>
                                  <a:pt x="630" y="604"/>
                                </a:lnTo>
                                <a:lnTo>
                                  <a:pt x="764" y="604"/>
                                </a:lnTo>
                                <a:lnTo>
                                  <a:pt x="1134" y="59"/>
                                </a:lnTo>
                                <a:lnTo>
                                  <a:pt x="1261" y="59"/>
                                </a:lnTo>
                                <a:lnTo>
                                  <a:pt x="1261" y="0"/>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AutoShape 370"/>
                        <wps:cNvSpPr>
                          <a:spLocks/>
                        </wps:cNvSpPr>
                        <wps:spPr bwMode="auto">
                          <a:xfrm>
                            <a:off x="1771" y="1864"/>
                            <a:ext cx="702" cy="504"/>
                          </a:xfrm>
                          <a:custGeom>
                            <a:avLst/>
                            <a:gdLst>
                              <a:gd name="T0" fmla="+- 0 2089 1771"/>
                              <a:gd name="T1" fmla="*/ T0 w 702"/>
                              <a:gd name="T2" fmla="+- 0 1866 1864"/>
                              <a:gd name="T3" fmla="*/ 1866 h 504"/>
                              <a:gd name="T4" fmla="+- 0 2012 1771"/>
                              <a:gd name="T5" fmla="*/ T4 w 702"/>
                              <a:gd name="T6" fmla="+- 0 1876 1864"/>
                              <a:gd name="T7" fmla="*/ 1876 h 504"/>
                              <a:gd name="T8" fmla="+- 0 1944 1771"/>
                              <a:gd name="T9" fmla="*/ T8 w 702"/>
                              <a:gd name="T10" fmla="+- 0 1895 1864"/>
                              <a:gd name="T11" fmla="*/ 1895 h 504"/>
                              <a:gd name="T12" fmla="+- 0 1886 1771"/>
                              <a:gd name="T13" fmla="*/ T12 w 702"/>
                              <a:gd name="T14" fmla="+- 0 1922 1864"/>
                              <a:gd name="T15" fmla="*/ 1922 h 504"/>
                              <a:gd name="T16" fmla="+- 0 1838 1771"/>
                              <a:gd name="T17" fmla="*/ T16 w 702"/>
                              <a:gd name="T18" fmla="+- 0 1957 1864"/>
                              <a:gd name="T19" fmla="*/ 1957 h 504"/>
                              <a:gd name="T20" fmla="+- 0 1803 1771"/>
                              <a:gd name="T21" fmla="*/ T20 w 702"/>
                              <a:gd name="T22" fmla="+- 0 1999 1864"/>
                              <a:gd name="T23" fmla="*/ 1999 h 504"/>
                              <a:gd name="T24" fmla="+- 0 1781 1771"/>
                              <a:gd name="T25" fmla="*/ T24 w 702"/>
                              <a:gd name="T26" fmla="+- 0 2047 1864"/>
                              <a:gd name="T27" fmla="*/ 2047 h 504"/>
                              <a:gd name="T28" fmla="+- 0 1771 1771"/>
                              <a:gd name="T29" fmla="*/ T28 w 702"/>
                              <a:gd name="T30" fmla="+- 0 2115 1864"/>
                              <a:gd name="T31" fmla="*/ 2115 h 504"/>
                              <a:gd name="T32" fmla="+- 0 1781 1771"/>
                              <a:gd name="T33" fmla="*/ T32 w 702"/>
                              <a:gd name="T34" fmla="+- 0 2184 1864"/>
                              <a:gd name="T35" fmla="*/ 2184 h 504"/>
                              <a:gd name="T36" fmla="+- 0 1804 1771"/>
                              <a:gd name="T37" fmla="*/ T36 w 702"/>
                              <a:gd name="T38" fmla="+- 0 2232 1864"/>
                              <a:gd name="T39" fmla="*/ 2232 h 504"/>
                              <a:gd name="T40" fmla="+- 0 1839 1771"/>
                              <a:gd name="T41" fmla="*/ T40 w 702"/>
                              <a:gd name="T42" fmla="+- 0 2273 1864"/>
                              <a:gd name="T43" fmla="*/ 2273 h 504"/>
                              <a:gd name="T44" fmla="+- 0 1887 1771"/>
                              <a:gd name="T45" fmla="*/ T44 w 702"/>
                              <a:gd name="T46" fmla="+- 0 2308 1864"/>
                              <a:gd name="T47" fmla="*/ 2308 h 504"/>
                              <a:gd name="T48" fmla="+- 0 1946 1771"/>
                              <a:gd name="T49" fmla="*/ T48 w 702"/>
                              <a:gd name="T50" fmla="+- 0 2336 1864"/>
                              <a:gd name="T51" fmla="*/ 2336 h 504"/>
                              <a:gd name="T52" fmla="+- 0 2015 1771"/>
                              <a:gd name="T53" fmla="*/ T52 w 702"/>
                              <a:gd name="T54" fmla="+- 0 2355 1864"/>
                              <a:gd name="T55" fmla="*/ 2355 h 504"/>
                              <a:gd name="T56" fmla="+- 0 2094 1771"/>
                              <a:gd name="T57" fmla="*/ T56 w 702"/>
                              <a:gd name="T58" fmla="+- 0 2365 1864"/>
                              <a:gd name="T59" fmla="*/ 2365 h 504"/>
                              <a:gd name="T60" fmla="+- 0 2194 1771"/>
                              <a:gd name="T61" fmla="*/ T60 w 702"/>
                              <a:gd name="T62" fmla="+- 0 2367 1864"/>
                              <a:gd name="T63" fmla="*/ 2367 h 504"/>
                              <a:gd name="T64" fmla="+- 0 2258 1771"/>
                              <a:gd name="T65" fmla="*/ T64 w 702"/>
                              <a:gd name="T66" fmla="+- 0 2361 1864"/>
                              <a:gd name="T67" fmla="*/ 2361 h 504"/>
                              <a:gd name="T68" fmla="+- 0 2314 1771"/>
                              <a:gd name="T69" fmla="*/ T68 w 702"/>
                              <a:gd name="T70" fmla="+- 0 2349 1864"/>
                              <a:gd name="T71" fmla="*/ 2349 h 504"/>
                              <a:gd name="T72" fmla="+- 0 2364 1771"/>
                              <a:gd name="T73" fmla="*/ T72 w 702"/>
                              <a:gd name="T74" fmla="+- 0 2331 1864"/>
                              <a:gd name="T75" fmla="*/ 2331 h 504"/>
                              <a:gd name="T76" fmla="+- 0 2406 1771"/>
                              <a:gd name="T77" fmla="*/ T76 w 702"/>
                              <a:gd name="T78" fmla="+- 0 2308 1864"/>
                              <a:gd name="T79" fmla="*/ 2308 h 504"/>
                              <a:gd name="T80" fmla="+- 0 2118 1771"/>
                              <a:gd name="T81" fmla="*/ T80 w 702"/>
                              <a:gd name="T82" fmla="+- 0 2302 1864"/>
                              <a:gd name="T83" fmla="*/ 2302 h 504"/>
                              <a:gd name="T84" fmla="+- 0 2046 1771"/>
                              <a:gd name="T85" fmla="*/ T84 w 702"/>
                              <a:gd name="T86" fmla="+- 0 2291 1864"/>
                              <a:gd name="T87" fmla="*/ 2291 h 504"/>
                              <a:gd name="T88" fmla="+- 0 2003 1771"/>
                              <a:gd name="T89" fmla="*/ T88 w 702"/>
                              <a:gd name="T90" fmla="+- 0 2275 1864"/>
                              <a:gd name="T91" fmla="*/ 2275 h 504"/>
                              <a:gd name="T92" fmla="+- 0 1969 1771"/>
                              <a:gd name="T93" fmla="*/ T92 w 702"/>
                              <a:gd name="T94" fmla="+- 0 2253 1864"/>
                              <a:gd name="T95" fmla="*/ 2253 h 504"/>
                              <a:gd name="T96" fmla="+- 0 1940 1771"/>
                              <a:gd name="T97" fmla="*/ T96 w 702"/>
                              <a:gd name="T98" fmla="+- 0 2225 1864"/>
                              <a:gd name="T99" fmla="*/ 2225 h 504"/>
                              <a:gd name="T100" fmla="+- 0 1920 1771"/>
                              <a:gd name="T101" fmla="*/ T100 w 702"/>
                              <a:gd name="T102" fmla="+- 0 2193 1864"/>
                              <a:gd name="T103" fmla="*/ 2193 h 504"/>
                              <a:gd name="T104" fmla="+- 0 1908 1771"/>
                              <a:gd name="T105" fmla="*/ T104 w 702"/>
                              <a:gd name="T106" fmla="+- 0 2156 1864"/>
                              <a:gd name="T107" fmla="*/ 2156 h 504"/>
                              <a:gd name="T108" fmla="+- 0 1904 1771"/>
                              <a:gd name="T109" fmla="*/ T108 w 702"/>
                              <a:gd name="T110" fmla="+- 0 2103 1864"/>
                              <a:gd name="T111" fmla="*/ 2103 h 504"/>
                              <a:gd name="T112" fmla="+- 0 1910 1771"/>
                              <a:gd name="T113" fmla="*/ T112 w 702"/>
                              <a:gd name="T114" fmla="+- 0 2063 1864"/>
                              <a:gd name="T115" fmla="*/ 2063 h 504"/>
                              <a:gd name="T116" fmla="+- 0 1924 1771"/>
                              <a:gd name="T117" fmla="*/ T116 w 702"/>
                              <a:gd name="T118" fmla="+- 0 2027 1864"/>
                              <a:gd name="T119" fmla="*/ 2027 h 504"/>
                              <a:gd name="T120" fmla="+- 0 1947 1771"/>
                              <a:gd name="T121" fmla="*/ T120 w 702"/>
                              <a:gd name="T122" fmla="+- 0 1996 1864"/>
                              <a:gd name="T123" fmla="*/ 1996 h 504"/>
                              <a:gd name="T124" fmla="+- 0 1985 1771"/>
                              <a:gd name="T125" fmla="*/ T124 w 702"/>
                              <a:gd name="T126" fmla="+- 0 1964 1864"/>
                              <a:gd name="T127" fmla="*/ 1964 h 504"/>
                              <a:gd name="T128" fmla="+- 0 2024 1771"/>
                              <a:gd name="T129" fmla="*/ T128 w 702"/>
                              <a:gd name="T130" fmla="+- 0 1945 1864"/>
                              <a:gd name="T131" fmla="*/ 1945 h 504"/>
                              <a:gd name="T132" fmla="+- 0 2082 1771"/>
                              <a:gd name="T133" fmla="*/ T132 w 702"/>
                              <a:gd name="T134" fmla="+- 0 1931 1864"/>
                              <a:gd name="T135" fmla="*/ 1931 h 504"/>
                              <a:gd name="T136" fmla="+- 0 2407 1771"/>
                              <a:gd name="T137" fmla="*/ T136 w 702"/>
                              <a:gd name="T138" fmla="+- 0 1926 1864"/>
                              <a:gd name="T139" fmla="*/ 1926 h 504"/>
                              <a:gd name="T140" fmla="+- 0 2370 1771"/>
                              <a:gd name="T141" fmla="*/ T140 w 702"/>
                              <a:gd name="T142" fmla="+- 0 1905 1864"/>
                              <a:gd name="T143" fmla="*/ 1905 h 504"/>
                              <a:gd name="T144" fmla="+- 0 2313 1771"/>
                              <a:gd name="T145" fmla="*/ T144 w 702"/>
                              <a:gd name="T146" fmla="+- 0 1883 1864"/>
                              <a:gd name="T147" fmla="*/ 1883 h 504"/>
                              <a:gd name="T148" fmla="+- 0 2246 1771"/>
                              <a:gd name="T149" fmla="*/ T148 w 702"/>
                              <a:gd name="T150" fmla="+- 0 1869 1864"/>
                              <a:gd name="T151" fmla="*/ 1869 h 504"/>
                              <a:gd name="T152" fmla="+- 0 2473 1771"/>
                              <a:gd name="T153" fmla="*/ T152 w 702"/>
                              <a:gd name="T154" fmla="+- 0 2193 1864"/>
                              <a:gd name="T155" fmla="*/ 2193 h 504"/>
                              <a:gd name="T156" fmla="+- 0 2338 1771"/>
                              <a:gd name="T157" fmla="*/ T156 w 702"/>
                              <a:gd name="T158" fmla="+- 0 2211 1864"/>
                              <a:gd name="T159" fmla="*/ 2211 h 504"/>
                              <a:gd name="T160" fmla="+- 0 2328 1771"/>
                              <a:gd name="T161" fmla="*/ T160 w 702"/>
                              <a:gd name="T162" fmla="+- 0 2234 1864"/>
                              <a:gd name="T163" fmla="*/ 2234 h 504"/>
                              <a:gd name="T164" fmla="+- 0 2308 1771"/>
                              <a:gd name="T165" fmla="*/ T164 w 702"/>
                              <a:gd name="T166" fmla="+- 0 2258 1864"/>
                              <a:gd name="T167" fmla="*/ 2258 h 504"/>
                              <a:gd name="T168" fmla="+- 0 2285 1771"/>
                              <a:gd name="T169" fmla="*/ T168 w 702"/>
                              <a:gd name="T170" fmla="+- 0 2274 1864"/>
                              <a:gd name="T171" fmla="*/ 2274 h 504"/>
                              <a:gd name="T172" fmla="+- 0 2256 1771"/>
                              <a:gd name="T173" fmla="*/ T172 w 702"/>
                              <a:gd name="T174" fmla="+- 0 2287 1864"/>
                              <a:gd name="T175" fmla="*/ 2287 h 504"/>
                              <a:gd name="T176" fmla="+- 0 2224 1771"/>
                              <a:gd name="T177" fmla="*/ T176 w 702"/>
                              <a:gd name="T178" fmla="+- 0 2296 1864"/>
                              <a:gd name="T179" fmla="*/ 2296 h 504"/>
                              <a:gd name="T180" fmla="+- 0 2186 1771"/>
                              <a:gd name="T181" fmla="*/ T180 w 702"/>
                              <a:gd name="T182" fmla="+- 0 2302 1864"/>
                              <a:gd name="T183" fmla="*/ 2302 h 504"/>
                              <a:gd name="T184" fmla="+- 0 2415 1771"/>
                              <a:gd name="T185" fmla="*/ T184 w 702"/>
                              <a:gd name="T186" fmla="+- 0 2301 1864"/>
                              <a:gd name="T187" fmla="*/ 2301 h 504"/>
                              <a:gd name="T188" fmla="+- 0 2444 1771"/>
                              <a:gd name="T189" fmla="*/ T188 w 702"/>
                              <a:gd name="T190" fmla="+- 0 2272 1864"/>
                              <a:gd name="T191" fmla="*/ 2272 h 504"/>
                              <a:gd name="T192" fmla="+- 0 2463 1771"/>
                              <a:gd name="T193" fmla="*/ T192 w 702"/>
                              <a:gd name="T194" fmla="+- 0 2239 1864"/>
                              <a:gd name="T195" fmla="*/ 2239 h 504"/>
                              <a:gd name="T196" fmla="+- 0 2472 1771"/>
                              <a:gd name="T197" fmla="*/ T196 w 702"/>
                              <a:gd name="T198" fmla="+- 0 2203 1864"/>
                              <a:gd name="T199" fmla="*/ 2203 h 504"/>
                              <a:gd name="T200" fmla="+- 0 2167 1771"/>
                              <a:gd name="T201" fmla="*/ T200 w 702"/>
                              <a:gd name="T202" fmla="+- 0 1927 1864"/>
                              <a:gd name="T203" fmla="*/ 1927 h 504"/>
                              <a:gd name="T204" fmla="+- 0 2233 1771"/>
                              <a:gd name="T205" fmla="*/ T204 w 702"/>
                              <a:gd name="T206" fmla="+- 0 1936 1864"/>
                              <a:gd name="T207" fmla="*/ 1936 h 504"/>
                              <a:gd name="T208" fmla="+- 0 2278 1771"/>
                              <a:gd name="T209" fmla="*/ T208 w 702"/>
                              <a:gd name="T210" fmla="+- 0 1953 1864"/>
                              <a:gd name="T211" fmla="*/ 1953 h 504"/>
                              <a:gd name="T212" fmla="+- 0 2300 1771"/>
                              <a:gd name="T213" fmla="*/ T212 w 702"/>
                              <a:gd name="T214" fmla="+- 0 1967 1864"/>
                              <a:gd name="T215" fmla="*/ 1967 h 504"/>
                              <a:gd name="T216" fmla="+- 0 2322 1771"/>
                              <a:gd name="T217" fmla="*/ T216 w 702"/>
                              <a:gd name="T218" fmla="+- 0 1988 1864"/>
                              <a:gd name="T219" fmla="*/ 1988 h 504"/>
                              <a:gd name="T220" fmla="+- 0 2473 1771"/>
                              <a:gd name="T221" fmla="*/ T220 w 702"/>
                              <a:gd name="T222" fmla="+- 0 2020 1864"/>
                              <a:gd name="T223" fmla="*/ 2020 h 504"/>
                              <a:gd name="T224" fmla="+- 0 2460 1771"/>
                              <a:gd name="T225" fmla="*/ T224 w 702"/>
                              <a:gd name="T226" fmla="+- 0 1985 1864"/>
                              <a:gd name="T227" fmla="*/ 1985 h 504"/>
                              <a:gd name="T228" fmla="+- 0 2439 1771"/>
                              <a:gd name="T229" fmla="*/ T228 w 702"/>
                              <a:gd name="T230" fmla="+- 0 1955 1864"/>
                              <a:gd name="T231" fmla="*/ 1955 h 504"/>
                              <a:gd name="T232" fmla="+- 0 2408 1771"/>
                              <a:gd name="T233" fmla="*/ T232 w 702"/>
                              <a:gd name="T234" fmla="+- 0 1928 1864"/>
                              <a:gd name="T235" fmla="*/ 192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02" h="504">
                                <a:moveTo>
                                  <a:pt x="399" y="0"/>
                                </a:moveTo>
                                <a:lnTo>
                                  <a:pt x="361" y="0"/>
                                </a:lnTo>
                                <a:lnTo>
                                  <a:pt x="339" y="0"/>
                                </a:lnTo>
                                <a:lnTo>
                                  <a:pt x="318" y="2"/>
                                </a:lnTo>
                                <a:lnTo>
                                  <a:pt x="298" y="3"/>
                                </a:lnTo>
                                <a:lnTo>
                                  <a:pt x="278" y="6"/>
                                </a:lnTo>
                                <a:lnTo>
                                  <a:pt x="260" y="9"/>
                                </a:lnTo>
                                <a:lnTo>
                                  <a:pt x="241" y="12"/>
                                </a:lnTo>
                                <a:lnTo>
                                  <a:pt x="224" y="16"/>
                                </a:lnTo>
                                <a:lnTo>
                                  <a:pt x="206" y="21"/>
                                </a:lnTo>
                                <a:lnTo>
                                  <a:pt x="190" y="26"/>
                                </a:lnTo>
                                <a:lnTo>
                                  <a:pt x="173" y="31"/>
                                </a:lnTo>
                                <a:lnTo>
                                  <a:pt x="158" y="37"/>
                                </a:lnTo>
                                <a:lnTo>
                                  <a:pt x="143" y="43"/>
                                </a:lnTo>
                                <a:lnTo>
                                  <a:pt x="128" y="51"/>
                                </a:lnTo>
                                <a:lnTo>
                                  <a:pt x="115" y="58"/>
                                </a:lnTo>
                                <a:lnTo>
                                  <a:pt x="102" y="67"/>
                                </a:lnTo>
                                <a:lnTo>
                                  <a:pt x="90" y="75"/>
                                </a:lnTo>
                                <a:lnTo>
                                  <a:pt x="78" y="84"/>
                                </a:lnTo>
                                <a:lnTo>
                                  <a:pt x="67" y="93"/>
                                </a:lnTo>
                                <a:lnTo>
                                  <a:pt x="57" y="103"/>
                                </a:lnTo>
                                <a:lnTo>
                                  <a:pt x="48" y="114"/>
                                </a:lnTo>
                                <a:lnTo>
                                  <a:pt x="39" y="124"/>
                                </a:lnTo>
                                <a:lnTo>
                                  <a:pt x="32" y="135"/>
                                </a:lnTo>
                                <a:lnTo>
                                  <a:pt x="26" y="146"/>
                                </a:lnTo>
                                <a:lnTo>
                                  <a:pt x="19" y="158"/>
                                </a:lnTo>
                                <a:lnTo>
                                  <a:pt x="15" y="170"/>
                                </a:lnTo>
                                <a:lnTo>
                                  <a:pt x="10" y="183"/>
                                </a:lnTo>
                                <a:lnTo>
                                  <a:pt x="7" y="196"/>
                                </a:lnTo>
                                <a:lnTo>
                                  <a:pt x="3" y="209"/>
                                </a:lnTo>
                                <a:lnTo>
                                  <a:pt x="0" y="237"/>
                                </a:lnTo>
                                <a:lnTo>
                                  <a:pt x="0" y="251"/>
                                </a:lnTo>
                                <a:lnTo>
                                  <a:pt x="0" y="266"/>
                                </a:lnTo>
                                <a:lnTo>
                                  <a:pt x="3" y="294"/>
                                </a:lnTo>
                                <a:lnTo>
                                  <a:pt x="7" y="307"/>
                                </a:lnTo>
                                <a:lnTo>
                                  <a:pt x="10" y="320"/>
                                </a:lnTo>
                                <a:lnTo>
                                  <a:pt x="15" y="333"/>
                                </a:lnTo>
                                <a:lnTo>
                                  <a:pt x="20" y="345"/>
                                </a:lnTo>
                                <a:lnTo>
                                  <a:pt x="26" y="357"/>
                                </a:lnTo>
                                <a:lnTo>
                                  <a:pt x="33" y="368"/>
                                </a:lnTo>
                                <a:lnTo>
                                  <a:pt x="40" y="379"/>
                                </a:lnTo>
                                <a:lnTo>
                                  <a:pt x="48" y="389"/>
                                </a:lnTo>
                                <a:lnTo>
                                  <a:pt x="58" y="400"/>
                                </a:lnTo>
                                <a:lnTo>
                                  <a:pt x="68" y="409"/>
                                </a:lnTo>
                                <a:lnTo>
                                  <a:pt x="79" y="419"/>
                                </a:lnTo>
                                <a:lnTo>
                                  <a:pt x="91" y="428"/>
                                </a:lnTo>
                                <a:lnTo>
                                  <a:pt x="103" y="436"/>
                                </a:lnTo>
                                <a:lnTo>
                                  <a:pt x="116" y="444"/>
                                </a:lnTo>
                                <a:lnTo>
                                  <a:pt x="130" y="452"/>
                                </a:lnTo>
                                <a:lnTo>
                                  <a:pt x="144" y="459"/>
                                </a:lnTo>
                                <a:lnTo>
                                  <a:pt x="159" y="466"/>
                                </a:lnTo>
                                <a:lnTo>
                                  <a:pt x="175" y="472"/>
                                </a:lnTo>
                                <a:lnTo>
                                  <a:pt x="191" y="477"/>
                                </a:lnTo>
                                <a:lnTo>
                                  <a:pt x="208" y="482"/>
                                </a:lnTo>
                                <a:lnTo>
                                  <a:pt x="226" y="487"/>
                                </a:lnTo>
                                <a:lnTo>
                                  <a:pt x="244" y="491"/>
                                </a:lnTo>
                                <a:lnTo>
                                  <a:pt x="263" y="493"/>
                                </a:lnTo>
                                <a:lnTo>
                                  <a:pt x="282" y="497"/>
                                </a:lnTo>
                                <a:lnTo>
                                  <a:pt x="302" y="499"/>
                                </a:lnTo>
                                <a:lnTo>
                                  <a:pt x="323" y="501"/>
                                </a:lnTo>
                                <a:lnTo>
                                  <a:pt x="344" y="502"/>
                                </a:lnTo>
                                <a:lnTo>
                                  <a:pt x="365" y="503"/>
                                </a:lnTo>
                                <a:lnTo>
                                  <a:pt x="405" y="503"/>
                                </a:lnTo>
                                <a:lnTo>
                                  <a:pt x="423" y="503"/>
                                </a:lnTo>
                                <a:lnTo>
                                  <a:pt x="439" y="501"/>
                                </a:lnTo>
                                <a:lnTo>
                                  <a:pt x="456" y="500"/>
                                </a:lnTo>
                                <a:lnTo>
                                  <a:pt x="471" y="499"/>
                                </a:lnTo>
                                <a:lnTo>
                                  <a:pt x="487" y="497"/>
                                </a:lnTo>
                                <a:lnTo>
                                  <a:pt x="501" y="494"/>
                                </a:lnTo>
                                <a:lnTo>
                                  <a:pt x="516" y="491"/>
                                </a:lnTo>
                                <a:lnTo>
                                  <a:pt x="529" y="488"/>
                                </a:lnTo>
                                <a:lnTo>
                                  <a:pt x="543" y="485"/>
                                </a:lnTo>
                                <a:lnTo>
                                  <a:pt x="556" y="481"/>
                                </a:lnTo>
                                <a:lnTo>
                                  <a:pt x="569" y="477"/>
                                </a:lnTo>
                                <a:lnTo>
                                  <a:pt x="581" y="472"/>
                                </a:lnTo>
                                <a:lnTo>
                                  <a:pt x="593" y="467"/>
                                </a:lnTo>
                                <a:lnTo>
                                  <a:pt x="603" y="461"/>
                                </a:lnTo>
                                <a:lnTo>
                                  <a:pt x="615" y="456"/>
                                </a:lnTo>
                                <a:lnTo>
                                  <a:pt x="625" y="450"/>
                                </a:lnTo>
                                <a:lnTo>
                                  <a:pt x="635" y="444"/>
                                </a:lnTo>
                                <a:lnTo>
                                  <a:pt x="640" y="440"/>
                                </a:lnTo>
                                <a:lnTo>
                                  <a:pt x="374" y="440"/>
                                </a:lnTo>
                                <a:lnTo>
                                  <a:pt x="360" y="439"/>
                                </a:lnTo>
                                <a:lnTo>
                                  <a:pt x="347" y="438"/>
                                </a:lnTo>
                                <a:lnTo>
                                  <a:pt x="334" y="438"/>
                                </a:lnTo>
                                <a:lnTo>
                                  <a:pt x="309" y="434"/>
                                </a:lnTo>
                                <a:lnTo>
                                  <a:pt x="285" y="430"/>
                                </a:lnTo>
                                <a:lnTo>
                                  <a:pt x="275" y="427"/>
                                </a:lnTo>
                                <a:lnTo>
                                  <a:pt x="263" y="423"/>
                                </a:lnTo>
                                <a:lnTo>
                                  <a:pt x="253" y="420"/>
                                </a:lnTo>
                                <a:lnTo>
                                  <a:pt x="243" y="415"/>
                                </a:lnTo>
                                <a:lnTo>
                                  <a:pt x="232" y="411"/>
                                </a:lnTo>
                                <a:lnTo>
                                  <a:pt x="224" y="406"/>
                                </a:lnTo>
                                <a:lnTo>
                                  <a:pt x="215" y="400"/>
                                </a:lnTo>
                                <a:lnTo>
                                  <a:pt x="206" y="395"/>
                                </a:lnTo>
                                <a:lnTo>
                                  <a:pt x="198" y="389"/>
                                </a:lnTo>
                                <a:lnTo>
                                  <a:pt x="190" y="382"/>
                                </a:lnTo>
                                <a:lnTo>
                                  <a:pt x="183" y="375"/>
                                </a:lnTo>
                                <a:lnTo>
                                  <a:pt x="176" y="368"/>
                                </a:lnTo>
                                <a:lnTo>
                                  <a:pt x="169" y="361"/>
                                </a:lnTo>
                                <a:lnTo>
                                  <a:pt x="163" y="353"/>
                                </a:lnTo>
                                <a:lnTo>
                                  <a:pt x="158" y="345"/>
                                </a:lnTo>
                                <a:lnTo>
                                  <a:pt x="153" y="338"/>
                                </a:lnTo>
                                <a:lnTo>
                                  <a:pt x="149" y="329"/>
                                </a:lnTo>
                                <a:lnTo>
                                  <a:pt x="145" y="320"/>
                                </a:lnTo>
                                <a:lnTo>
                                  <a:pt x="142" y="311"/>
                                </a:lnTo>
                                <a:lnTo>
                                  <a:pt x="139" y="301"/>
                                </a:lnTo>
                                <a:lnTo>
                                  <a:pt x="137" y="292"/>
                                </a:lnTo>
                                <a:lnTo>
                                  <a:pt x="135" y="282"/>
                                </a:lnTo>
                                <a:lnTo>
                                  <a:pt x="134" y="272"/>
                                </a:lnTo>
                                <a:lnTo>
                                  <a:pt x="133" y="261"/>
                                </a:lnTo>
                                <a:lnTo>
                                  <a:pt x="133" y="239"/>
                                </a:lnTo>
                                <a:lnTo>
                                  <a:pt x="134" y="229"/>
                                </a:lnTo>
                                <a:lnTo>
                                  <a:pt x="135" y="219"/>
                                </a:lnTo>
                                <a:lnTo>
                                  <a:pt x="137" y="209"/>
                                </a:lnTo>
                                <a:lnTo>
                                  <a:pt x="139" y="199"/>
                                </a:lnTo>
                                <a:lnTo>
                                  <a:pt x="142" y="189"/>
                                </a:lnTo>
                                <a:lnTo>
                                  <a:pt x="145" y="180"/>
                                </a:lnTo>
                                <a:lnTo>
                                  <a:pt x="149" y="172"/>
                                </a:lnTo>
                                <a:lnTo>
                                  <a:pt x="153" y="163"/>
                                </a:lnTo>
                                <a:lnTo>
                                  <a:pt x="158" y="155"/>
                                </a:lnTo>
                                <a:lnTo>
                                  <a:pt x="163" y="147"/>
                                </a:lnTo>
                                <a:lnTo>
                                  <a:pt x="169" y="140"/>
                                </a:lnTo>
                                <a:lnTo>
                                  <a:pt x="176" y="132"/>
                                </a:lnTo>
                                <a:lnTo>
                                  <a:pt x="183" y="125"/>
                                </a:lnTo>
                                <a:lnTo>
                                  <a:pt x="190" y="119"/>
                                </a:lnTo>
                                <a:lnTo>
                                  <a:pt x="197" y="112"/>
                                </a:lnTo>
                                <a:lnTo>
                                  <a:pt x="214" y="100"/>
                                </a:lnTo>
                                <a:lnTo>
                                  <a:pt x="224" y="95"/>
                                </a:lnTo>
                                <a:lnTo>
                                  <a:pt x="232" y="91"/>
                                </a:lnTo>
                                <a:lnTo>
                                  <a:pt x="243" y="86"/>
                                </a:lnTo>
                                <a:lnTo>
                                  <a:pt x="253" y="81"/>
                                </a:lnTo>
                                <a:lnTo>
                                  <a:pt x="275" y="75"/>
                                </a:lnTo>
                                <a:lnTo>
                                  <a:pt x="286" y="72"/>
                                </a:lnTo>
                                <a:lnTo>
                                  <a:pt x="298" y="69"/>
                                </a:lnTo>
                                <a:lnTo>
                                  <a:pt x="311" y="67"/>
                                </a:lnTo>
                                <a:lnTo>
                                  <a:pt x="323" y="66"/>
                                </a:lnTo>
                                <a:lnTo>
                                  <a:pt x="350" y="63"/>
                                </a:lnTo>
                                <a:lnTo>
                                  <a:pt x="378" y="62"/>
                                </a:lnTo>
                                <a:lnTo>
                                  <a:pt x="636" y="62"/>
                                </a:lnTo>
                                <a:lnTo>
                                  <a:pt x="629" y="58"/>
                                </a:lnTo>
                                <a:lnTo>
                                  <a:pt x="620" y="52"/>
                                </a:lnTo>
                                <a:lnTo>
                                  <a:pt x="610" y="46"/>
                                </a:lnTo>
                                <a:lnTo>
                                  <a:pt x="599" y="41"/>
                                </a:lnTo>
                                <a:lnTo>
                                  <a:pt x="589" y="36"/>
                                </a:lnTo>
                                <a:lnTo>
                                  <a:pt x="566" y="26"/>
                                </a:lnTo>
                                <a:lnTo>
                                  <a:pt x="555" y="22"/>
                                </a:lnTo>
                                <a:lnTo>
                                  <a:pt x="542" y="19"/>
                                </a:lnTo>
                                <a:lnTo>
                                  <a:pt x="529" y="15"/>
                                </a:lnTo>
                                <a:lnTo>
                                  <a:pt x="516" y="12"/>
                                </a:lnTo>
                                <a:lnTo>
                                  <a:pt x="490" y="7"/>
                                </a:lnTo>
                                <a:lnTo>
                                  <a:pt x="475" y="5"/>
                                </a:lnTo>
                                <a:lnTo>
                                  <a:pt x="461" y="3"/>
                                </a:lnTo>
                                <a:lnTo>
                                  <a:pt x="430" y="0"/>
                                </a:lnTo>
                                <a:lnTo>
                                  <a:pt x="399" y="0"/>
                                </a:lnTo>
                                <a:close/>
                                <a:moveTo>
                                  <a:pt x="702" y="329"/>
                                </a:moveTo>
                                <a:lnTo>
                                  <a:pt x="570" y="329"/>
                                </a:lnTo>
                                <a:lnTo>
                                  <a:pt x="569" y="335"/>
                                </a:lnTo>
                                <a:lnTo>
                                  <a:pt x="568" y="341"/>
                                </a:lnTo>
                                <a:lnTo>
                                  <a:pt x="567" y="347"/>
                                </a:lnTo>
                                <a:lnTo>
                                  <a:pt x="565" y="353"/>
                                </a:lnTo>
                                <a:lnTo>
                                  <a:pt x="563" y="359"/>
                                </a:lnTo>
                                <a:lnTo>
                                  <a:pt x="560" y="364"/>
                                </a:lnTo>
                                <a:lnTo>
                                  <a:pt x="557" y="370"/>
                                </a:lnTo>
                                <a:lnTo>
                                  <a:pt x="554" y="375"/>
                                </a:lnTo>
                                <a:lnTo>
                                  <a:pt x="550" y="380"/>
                                </a:lnTo>
                                <a:lnTo>
                                  <a:pt x="546" y="385"/>
                                </a:lnTo>
                                <a:lnTo>
                                  <a:pt x="537" y="394"/>
                                </a:lnTo>
                                <a:lnTo>
                                  <a:pt x="532" y="398"/>
                                </a:lnTo>
                                <a:lnTo>
                                  <a:pt x="526" y="402"/>
                                </a:lnTo>
                                <a:lnTo>
                                  <a:pt x="520" y="406"/>
                                </a:lnTo>
                                <a:lnTo>
                                  <a:pt x="514" y="410"/>
                                </a:lnTo>
                                <a:lnTo>
                                  <a:pt x="507" y="413"/>
                                </a:lnTo>
                                <a:lnTo>
                                  <a:pt x="500" y="417"/>
                                </a:lnTo>
                                <a:lnTo>
                                  <a:pt x="492" y="420"/>
                                </a:lnTo>
                                <a:lnTo>
                                  <a:pt x="485" y="423"/>
                                </a:lnTo>
                                <a:lnTo>
                                  <a:pt x="477" y="426"/>
                                </a:lnTo>
                                <a:lnTo>
                                  <a:pt x="469" y="428"/>
                                </a:lnTo>
                                <a:lnTo>
                                  <a:pt x="461" y="430"/>
                                </a:lnTo>
                                <a:lnTo>
                                  <a:pt x="453" y="432"/>
                                </a:lnTo>
                                <a:lnTo>
                                  <a:pt x="443" y="434"/>
                                </a:lnTo>
                                <a:lnTo>
                                  <a:pt x="435" y="435"/>
                                </a:lnTo>
                                <a:lnTo>
                                  <a:pt x="425" y="436"/>
                                </a:lnTo>
                                <a:lnTo>
                                  <a:pt x="415" y="438"/>
                                </a:lnTo>
                                <a:lnTo>
                                  <a:pt x="395" y="439"/>
                                </a:lnTo>
                                <a:lnTo>
                                  <a:pt x="374" y="440"/>
                                </a:lnTo>
                                <a:lnTo>
                                  <a:pt x="640" y="440"/>
                                </a:lnTo>
                                <a:lnTo>
                                  <a:pt x="644" y="437"/>
                                </a:lnTo>
                                <a:lnTo>
                                  <a:pt x="652" y="430"/>
                                </a:lnTo>
                                <a:lnTo>
                                  <a:pt x="659" y="423"/>
                                </a:lnTo>
                                <a:lnTo>
                                  <a:pt x="666" y="416"/>
                                </a:lnTo>
                                <a:lnTo>
                                  <a:pt x="673" y="408"/>
                                </a:lnTo>
                                <a:lnTo>
                                  <a:pt x="678" y="400"/>
                                </a:lnTo>
                                <a:lnTo>
                                  <a:pt x="684" y="392"/>
                                </a:lnTo>
                                <a:lnTo>
                                  <a:pt x="688" y="384"/>
                                </a:lnTo>
                                <a:lnTo>
                                  <a:pt x="692" y="375"/>
                                </a:lnTo>
                                <a:lnTo>
                                  <a:pt x="695" y="366"/>
                                </a:lnTo>
                                <a:lnTo>
                                  <a:pt x="698" y="357"/>
                                </a:lnTo>
                                <a:lnTo>
                                  <a:pt x="700" y="348"/>
                                </a:lnTo>
                                <a:lnTo>
                                  <a:pt x="701" y="339"/>
                                </a:lnTo>
                                <a:lnTo>
                                  <a:pt x="702" y="329"/>
                                </a:lnTo>
                                <a:close/>
                                <a:moveTo>
                                  <a:pt x="636" y="62"/>
                                </a:moveTo>
                                <a:lnTo>
                                  <a:pt x="378" y="62"/>
                                </a:lnTo>
                                <a:lnTo>
                                  <a:pt x="396" y="63"/>
                                </a:lnTo>
                                <a:lnTo>
                                  <a:pt x="414" y="64"/>
                                </a:lnTo>
                                <a:lnTo>
                                  <a:pt x="431" y="66"/>
                                </a:lnTo>
                                <a:lnTo>
                                  <a:pt x="447" y="68"/>
                                </a:lnTo>
                                <a:lnTo>
                                  <a:pt x="462" y="72"/>
                                </a:lnTo>
                                <a:lnTo>
                                  <a:pt x="476" y="76"/>
                                </a:lnTo>
                                <a:lnTo>
                                  <a:pt x="490" y="80"/>
                                </a:lnTo>
                                <a:lnTo>
                                  <a:pt x="502" y="85"/>
                                </a:lnTo>
                                <a:lnTo>
                                  <a:pt x="507" y="89"/>
                                </a:lnTo>
                                <a:lnTo>
                                  <a:pt x="514" y="92"/>
                                </a:lnTo>
                                <a:lnTo>
                                  <a:pt x="519" y="95"/>
                                </a:lnTo>
                                <a:lnTo>
                                  <a:pt x="524" y="99"/>
                                </a:lnTo>
                                <a:lnTo>
                                  <a:pt x="529" y="103"/>
                                </a:lnTo>
                                <a:lnTo>
                                  <a:pt x="534" y="106"/>
                                </a:lnTo>
                                <a:lnTo>
                                  <a:pt x="543" y="115"/>
                                </a:lnTo>
                                <a:lnTo>
                                  <a:pt x="547" y="119"/>
                                </a:lnTo>
                                <a:lnTo>
                                  <a:pt x="551" y="124"/>
                                </a:lnTo>
                                <a:lnTo>
                                  <a:pt x="555" y="129"/>
                                </a:lnTo>
                                <a:lnTo>
                                  <a:pt x="564" y="144"/>
                                </a:lnTo>
                                <a:lnTo>
                                  <a:pt x="570" y="156"/>
                                </a:lnTo>
                                <a:lnTo>
                                  <a:pt x="702" y="156"/>
                                </a:lnTo>
                                <a:lnTo>
                                  <a:pt x="700" y="147"/>
                                </a:lnTo>
                                <a:lnTo>
                                  <a:pt x="697" y="138"/>
                                </a:lnTo>
                                <a:lnTo>
                                  <a:pt x="693" y="130"/>
                                </a:lnTo>
                                <a:lnTo>
                                  <a:pt x="689" y="121"/>
                                </a:lnTo>
                                <a:lnTo>
                                  <a:pt x="684" y="113"/>
                                </a:lnTo>
                                <a:lnTo>
                                  <a:pt x="679" y="105"/>
                                </a:lnTo>
                                <a:lnTo>
                                  <a:pt x="674" y="98"/>
                                </a:lnTo>
                                <a:lnTo>
                                  <a:pt x="668" y="91"/>
                                </a:lnTo>
                                <a:lnTo>
                                  <a:pt x="661" y="83"/>
                                </a:lnTo>
                                <a:lnTo>
                                  <a:pt x="654" y="77"/>
                                </a:lnTo>
                                <a:lnTo>
                                  <a:pt x="646" y="70"/>
                                </a:lnTo>
                                <a:lnTo>
                                  <a:pt x="637" y="64"/>
                                </a:lnTo>
                                <a:lnTo>
                                  <a:pt x="636" y="62"/>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371"/>
                        <wps:cNvSpPr>
                          <a:spLocks/>
                        </wps:cNvSpPr>
                        <wps:spPr bwMode="auto">
                          <a:xfrm>
                            <a:off x="2678" y="1663"/>
                            <a:ext cx="1262" cy="695"/>
                          </a:xfrm>
                          <a:custGeom>
                            <a:avLst/>
                            <a:gdLst>
                              <a:gd name="T0" fmla="+- 0 2902 2678"/>
                              <a:gd name="T1" fmla="*/ T0 w 1262"/>
                              <a:gd name="T2" fmla="+- 0 1663 1663"/>
                              <a:gd name="T3" fmla="*/ 1663 h 695"/>
                              <a:gd name="T4" fmla="+- 0 2678 2678"/>
                              <a:gd name="T5" fmla="*/ T4 w 1262"/>
                              <a:gd name="T6" fmla="+- 0 1663 1663"/>
                              <a:gd name="T7" fmla="*/ 1663 h 695"/>
                              <a:gd name="T8" fmla="+- 0 2678 2678"/>
                              <a:gd name="T9" fmla="*/ T8 w 1262"/>
                              <a:gd name="T10" fmla="+- 0 2357 1663"/>
                              <a:gd name="T11" fmla="*/ 2357 h 695"/>
                              <a:gd name="T12" fmla="+- 0 2807 2678"/>
                              <a:gd name="T13" fmla="*/ T12 w 1262"/>
                              <a:gd name="T14" fmla="+- 0 2357 1663"/>
                              <a:gd name="T15" fmla="*/ 2357 h 695"/>
                              <a:gd name="T16" fmla="+- 0 2807 2678"/>
                              <a:gd name="T17" fmla="*/ T16 w 1262"/>
                              <a:gd name="T18" fmla="+- 0 1722 1663"/>
                              <a:gd name="T19" fmla="*/ 1722 h 695"/>
                              <a:gd name="T20" fmla="+- 0 2942 2678"/>
                              <a:gd name="T21" fmla="*/ T20 w 1262"/>
                              <a:gd name="T22" fmla="+- 0 1722 1663"/>
                              <a:gd name="T23" fmla="*/ 1722 h 695"/>
                              <a:gd name="T24" fmla="+- 0 2902 2678"/>
                              <a:gd name="T25" fmla="*/ T24 w 1262"/>
                              <a:gd name="T26" fmla="+- 0 1663 1663"/>
                              <a:gd name="T27" fmla="*/ 1663 h 695"/>
                              <a:gd name="T28" fmla="+- 0 2942 2678"/>
                              <a:gd name="T29" fmla="*/ T28 w 1262"/>
                              <a:gd name="T30" fmla="+- 0 1722 1663"/>
                              <a:gd name="T31" fmla="*/ 1722 h 695"/>
                              <a:gd name="T32" fmla="+- 0 2807 2678"/>
                              <a:gd name="T33" fmla="*/ T32 w 1262"/>
                              <a:gd name="T34" fmla="+- 0 1722 1663"/>
                              <a:gd name="T35" fmla="*/ 1722 h 695"/>
                              <a:gd name="T36" fmla="+- 0 3233 2678"/>
                              <a:gd name="T37" fmla="*/ T36 w 1262"/>
                              <a:gd name="T38" fmla="+- 0 2357 1663"/>
                              <a:gd name="T39" fmla="*/ 2357 h 695"/>
                              <a:gd name="T40" fmla="+- 0 3381 2678"/>
                              <a:gd name="T41" fmla="*/ T40 w 1262"/>
                              <a:gd name="T42" fmla="+- 0 2357 1663"/>
                              <a:gd name="T43" fmla="*/ 2357 h 695"/>
                              <a:gd name="T44" fmla="+- 0 3443 2678"/>
                              <a:gd name="T45" fmla="*/ T44 w 1262"/>
                              <a:gd name="T46" fmla="+- 0 2267 1663"/>
                              <a:gd name="T47" fmla="*/ 2267 h 695"/>
                              <a:gd name="T48" fmla="+- 0 3308 2678"/>
                              <a:gd name="T49" fmla="*/ T48 w 1262"/>
                              <a:gd name="T50" fmla="+- 0 2267 1663"/>
                              <a:gd name="T51" fmla="*/ 2267 h 695"/>
                              <a:gd name="T52" fmla="+- 0 2942 2678"/>
                              <a:gd name="T53" fmla="*/ T52 w 1262"/>
                              <a:gd name="T54" fmla="+- 0 1722 1663"/>
                              <a:gd name="T55" fmla="*/ 1722 h 695"/>
                              <a:gd name="T56" fmla="+- 0 3940 2678"/>
                              <a:gd name="T57" fmla="*/ T56 w 1262"/>
                              <a:gd name="T58" fmla="+- 0 1722 1663"/>
                              <a:gd name="T59" fmla="*/ 1722 h 695"/>
                              <a:gd name="T60" fmla="+- 0 3812 2678"/>
                              <a:gd name="T61" fmla="*/ T60 w 1262"/>
                              <a:gd name="T62" fmla="+- 0 1722 1663"/>
                              <a:gd name="T63" fmla="*/ 1722 h 695"/>
                              <a:gd name="T64" fmla="+- 0 3812 2678"/>
                              <a:gd name="T65" fmla="*/ T64 w 1262"/>
                              <a:gd name="T66" fmla="+- 0 2357 1663"/>
                              <a:gd name="T67" fmla="*/ 2357 h 695"/>
                              <a:gd name="T68" fmla="+- 0 3940 2678"/>
                              <a:gd name="T69" fmla="*/ T68 w 1262"/>
                              <a:gd name="T70" fmla="+- 0 2357 1663"/>
                              <a:gd name="T71" fmla="*/ 2357 h 695"/>
                              <a:gd name="T72" fmla="+- 0 3940 2678"/>
                              <a:gd name="T73" fmla="*/ T72 w 1262"/>
                              <a:gd name="T74" fmla="+- 0 1722 1663"/>
                              <a:gd name="T75" fmla="*/ 1722 h 695"/>
                              <a:gd name="T76" fmla="+- 0 3940 2678"/>
                              <a:gd name="T77" fmla="*/ T76 w 1262"/>
                              <a:gd name="T78" fmla="+- 0 1663 1663"/>
                              <a:gd name="T79" fmla="*/ 1663 h 695"/>
                              <a:gd name="T80" fmla="+- 0 3717 2678"/>
                              <a:gd name="T81" fmla="*/ T80 w 1262"/>
                              <a:gd name="T82" fmla="+- 0 1663 1663"/>
                              <a:gd name="T83" fmla="*/ 1663 h 695"/>
                              <a:gd name="T84" fmla="+- 0 3308 2678"/>
                              <a:gd name="T85" fmla="*/ T84 w 1262"/>
                              <a:gd name="T86" fmla="+- 0 2267 1663"/>
                              <a:gd name="T87" fmla="*/ 2267 h 695"/>
                              <a:gd name="T88" fmla="+- 0 3443 2678"/>
                              <a:gd name="T89" fmla="*/ T88 w 1262"/>
                              <a:gd name="T90" fmla="+- 0 2267 1663"/>
                              <a:gd name="T91" fmla="*/ 2267 h 695"/>
                              <a:gd name="T92" fmla="+- 0 3812 2678"/>
                              <a:gd name="T93" fmla="*/ T92 w 1262"/>
                              <a:gd name="T94" fmla="+- 0 1722 1663"/>
                              <a:gd name="T95" fmla="*/ 1722 h 695"/>
                              <a:gd name="T96" fmla="+- 0 3940 2678"/>
                              <a:gd name="T97" fmla="*/ T96 w 1262"/>
                              <a:gd name="T98" fmla="+- 0 1722 1663"/>
                              <a:gd name="T99" fmla="*/ 1722 h 695"/>
                              <a:gd name="T100" fmla="+- 0 3940 2678"/>
                              <a:gd name="T101" fmla="*/ T100 w 1262"/>
                              <a:gd name="T102" fmla="+- 0 1663 1663"/>
                              <a:gd name="T103" fmla="*/ 1663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2" h="695">
                                <a:moveTo>
                                  <a:pt x="224" y="0"/>
                                </a:moveTo>
                                <a:lnTo>
                                  <a:pt x="0" y="0"/>
                                </a:lnTo>
                                <a:lnTo>
                                  <a:pt x="0" y="694"/>
                                </a:lnTo>
                                <a:lnTo>
                                  <a:pt x="129" y="694"/>
                                </a:lnTo>
                                <a:lnTo>
                                  <a:pt x="129" y="59"/>
                                </a:lnTo>
                                <a:lnTo>
                                  <a:pt x="264" y="59"/>
                                </a:lnTo>
                                <a:lnTo>
                                  <a:pt x="224" y="0"/>
                                </a:lnTo>
                                <a:close/>
                                <a:moveTo>
                                  <a:pt x="264" y="59"/>
                                </a:moveTo>
                                <a:lnTo>
                                  <a:pt x="129" y="59"/>
                                </a:lnTo>
                                <a:lnTo>
                                  <a:pt x="555" y="694"/>
                                </a:lnTo>
                                <a:lnTo>
                                  <a:pt x="703" y="694"/>
                                </a:lnTo>
                                <a:lnTo>
                                  <a:pt x="765" y="604"/>
                                </a:lnTo>
                                <a:lnTo>
                                  <a:pt x="630" y="604"/>
                                </a:lnTo>
                                <a:lnTo>
                                  <a:pt x="264" y="59"/>
                                </a:lnTo>
                                <a:close/>
                                <a:moveTo>
                                  <a:pt x="1262" y="59"/>
                                </a:moveTo>
                                <a:lnTo>
                                  <a:pt x="1134" y="59"/>
                                </a:lnTo>
                                <a:lnTo>
                                  <a:pt x="1134" y="694"/>
                                </a:lnTo>
                                <a:lnTo>
                                  <a:pt x="1262" y="694"/>
                                </a:lnTo>
                                <a:lnTo>
                                  <a:pt x="1262" y="59"/>
                                </a:lnTo>
                                <a:close/>
                                <a:moveTo>
                                  <a:pt x="1262" y="0"/>
                                </a:moveTo>
                                <a:lnTo>
                                  <a:pt x="1039" y="0"/>
                                </a:lnTo>
                                <a:lnTo>
                                  <a:pt x="630" y="604"/>
                                </a:lnTo>
                                <a:lnTo>
                                  <a:pt x="765" y="604"/>
                                </a:lnTo>
                                <a:lnTo>
                                  <a:pt x="1134" y="59"/>
                                </a:lnTo>
                                <a:lnTo>
                                  <a:pt x="1262" y="59"/>
                                </a:lnTo>
                                <a:lnTo>
                                  <a:pt x="1262" y="0"/>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Rectangle 372"/>
                        <wps:cNvSpPr>
                          <a:spLocks noChangeArrowheads="1"/>
                        </wps:cNvSpPr>
                        <wps:spPr bwMode="auto">
                          <a:xfrm>
                            <a:off x="4222" y="1873"/>
                            <a:ext cx="127" cy="485"/>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373"/>
                        <wps:cNvSpPr>
                          <a:spLocks noChangeArrowheads="1"/>
                        </wps:cNvSpPr>
                        <wps:spPr bwMode="auto">
                          <a:xfrm>
                            <a:off x="4222" y="1663"/>
                            <a:ext cx="127" cy="100"/>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AutoShape 374"/>
                        <wps:cNvSpPr>
                          <a:spLocks/>
                        </wps:cNvSpPr>
                        <wps:spPr bwMode="auto">
                          <a:xfrm>
                            <a:off x="4603" y="1862"/>
                            <a:ext cx="721" cy="496"/>
                          </a:xfrm>
                          <a:custGeom>
                            <a:avLst/>
                            <a:gdLst>
                              <a:gd name="T0" fmla="+- 0 4604 4603"/>
                              <a:gd name="T1" fmla="*/ T0 w 721"/>
                              <a:gd name="T2" fmla="+- 0 1884 1862"/>
                              <a:gd name="T3" fmla="*/ 1884 h 496"/>
                              <a:gd name="T4" fmla="+- 0 4607 4603"/>
                              <a:gd name="T5" fmla="*/ T4 w 721"/>
                              <a:gd name="T6" fmla="+- 0 1908 1862"/>
                              <a:gd name="T7" fmla="*/ 1908 h 496"/>
                              <a:gd name="T8" fmla="+- 0 4611 4603"/>
                              <a:gd name="T9" fmla="*/ T8 w 721"/>
                              <a:gd name="T10" fmla="+- 0 1959 1862"/>
                              <a:gd name="T11" fmla="*/ 1959 h 496"/>
                              <a:gd name="T12" fmla="+- 0 4613 4603"/>
                              <a:gd name="T13" fmla="*/ T12 w 721"/>
                              <a:gd name="T14" fmla="+- 0 1987 1862"/>
                              <a:gd name="T15" fmla="*/ 1987 h 496"/>
                              <a:gd name="T16" fmla="+- 0 4615 4603"/>
                              <a:gd name="T17" fmla="*/ T16 w 721"/>
                              <a:gd name="T18" fmla="+- 0 2014 1862"/>
                              <a:gd name="T19" fmla="*/ 2014 h 496"/>
                              <a:gd name="T20" fmla="+- 0 4744 4603"/>
                              <a:gd name="T21" fmla="*/ T20 w 721"/>
                              <a:gd name="T22" fmla="+- 0 2090 1862"/>
                              <a:gd name="T23" fmla="*/ 2090 h 496"/>
                              <a:gd name="T24" fmla="+- 0 4746 4603"/>
                              <a:gd name="T25" fmla="*/ T24 w 721"/>
                              <a:gd name="T26" fmla="+- 0 2063 1862"/>
                              <a:gd name="T27" fmla="*/ 2063 h 496"/>
                              <a:gd name="T28" fmla="+- 0 4754 4603"/>
                              <a:gd name="T29" fmla="*/ T28 w 721"/>
                              <a:gd name="T30" fmla="+- 0 2038 1862"/>
                              <a:gd name="T31" fmla="*/ 2038 h 496"/>
                              <a:gd name="T32" fmla="+- 0 4766 4603"/>
                              <a:gd name="T33" fmla="*/ T32 w 721"/>
                              <a:gd name="T34" fmla="+- 0 2016 1862"/>
                              <a:gd name="T35" fmla="*/ 2016 h 496"/>
                              <a:gd name="T36" fmla="+- 0 4783 4603"/>
                              <a:gd name="T37" fmla="*/ T36 w 721"/>
                              <a:gd name="T38" fmla="+- 0 1996 1862"/>
                              <a:gd name="T39" fmla="*/ 1996 h 496"/>
                              <a:gd name="T40" fmla="+- 0 4805 4603"/>
                              <a:gd name="T41" fmla="*/ T40 w 721"/>
                              <a:gd name="T42" fmla="+- 0 1977 1862"/>
                              <a:gd name="T43" fmla="*/ 1977 h 496"/>
                              <a:gd name="T44" fmla="+- 0 4832 4603"/>
                              <a:gd name="T45" fmla="*/ T44 w 721"/>
                              <a:gd name="T46" fmla="+- 0 1961 1862"/>
                              <a:gd name="T47" fmla="*/ 1961 h 496"/>
                              <a:gd name="T48" fmla="+- 0 4731 4603"/>
                              <a:gd name="T49" fmla="*/ T48 w 721"/>
                              <a:gd name="T50" fmla="+- 0 1873 1862"/>
                              <a:gd name="T51" fmla="*/ 1873 h 496"/>
                              <a:gd name="T52" fmla="+- 0 5023 4603"/>
                              <a:gd name="T53" fmla="*/ T52 w 721"/>
                              <a:gd name="T54" fmla="+- 0 1928 1862"/>
                              <a:gd name="T55" fmla="*/ 1928 h 496"/>
                              <a:gd name="T56" fmla="+- 0 5057 4603"/>
                              <a:gd name="T57" fmla="*/ T56 w 721"/>
                              <a:gd name="T58" fmla="+- 0 1931 1862"/>
                              <a:gd name="T59" fmla="*/ 1931 h 496"/>
                              <a:gd name="T60" fmla="+- 0 5096 4603"/>
                              <a:gd name="T61" fmla="*/ T60 w 721"/>
                              <a:gd name="T62" fmla="+- 0 1939 1862"/>
                              <a:gd name="T63" fmla="*/ 1939 h 496"/>
                              <a:gd name="T64" fmla="+- 0 5121 4603"/>
                              <a:gd name="T65" fmla="*/ T64 w 721"/>
                              <a:gd name="T66" fmla="+- 0 1949 1862"/>
                              <a:gd name="T67" fmla="*/ 1949 h 496"/>
                              <a:gd name="T68" fmla="+- 0 5143 4603"/>
                              <a:gd name="T69" fmla="*/ T68 w 721"/>
                              <a:gd name="T70" fmla="+- 0 1961 1862"/>
                              <a:gd name="T71" fmla="*/ 1961 h 496"/>
                              <a:gd name="T72" fmla="+- 0 5160 4603"/>
                              <a:gd name="T73" fmla="*/ T72 w 721"/>
                              <a:gd name="T74" fmla="+- 0 1976 1862"/>
                              <a:gd name="T75" fmla="*/ 1976 h 496"/>
                              <a:gd name="T76" fmla="+- 0 5174 4603"/>
                              <a:gd name="T77" fmla="*/ T76 w 721"/>
                              <a:gd name="T78" fmla="+- 0 1994 1862"/>
                              <a:gd name="T79" fmla="*/ 1994 h 496"/>
                              <a:gd name="T80" fmla="+- 0 5185 4603"/>
                              <a:gd name="T81" fmla="*/ T80 w 721"/>
                              <a:gd name="T82" fmla="+- 0 2014 1862"/>
                              <a:gd name="T83" fmla="*/ 2014 h 496"/>
                              <a:gd name="T84" fmla="+- 0 5193 4603"/>
                              <a:gd name="T85" fmla="*/ T84 w 721"/>
                              <a:gd name="T86" fmla="+- 0 2038 1862"/>
                              <a:gd name="T87" fmla="*/ 2038 h 496"/>
                              <a:gd name="T88" fmla="+- 0 5197 4603"/>
                              <a:gd name="T89" fmla="*/ T88 w 721"/>
                              <a:gd name="T90" fmla="+- 0 2075 1862"/>
                              <a:gd name="T91" fmla="*/ 2075 h 496"/>
                              <a:gd name="T92" fmla="+- 0 5324 4603"/>
                              <a:gd name="T93" fmla="*/ T92 w 721"/>
                              <a:gd name="T94" fmla="+- 0 2357 1862"/>
                              <a:gd name="T95" fmla="*/ 2357 h 496"/>
                              <a:gd name="T96" fmla="+- 0 5322 4603"/>
                              <a:gd name="T97" fmla="*/ T96 w 721"/>
                              <a:gd name="T98" fmla="+- 0 2034 1862"/>
                              <a:gd name="T99" fmla="*/ 2034 h 496"/>
                              <a:gd name="T100" fmla="+- 0 5314 4603"/>
                              <a:gd name="T101" fmla="*/ T100 w 721"/>
                              <a:gd name="T102" fmla="+- 0 2000 1862"/>
                              <a:gd name="T103" fmla="*/ 2000 h 496"/>
                              <a:gd name="T104" fmla="+- 0 5301 4603"/>
                              <a:gd name="T105" fmla="*/ T104 w 721"/>
                              <a:gd name="T106" fmla="+- 0 1970 1862"/>
                              <a:gd name="T107" fmla="*/ 1970 h 496"/>
                              <a:gd name="T108" fmla="+- 0 5276 4603"/>
                              <a:gd name="T109" fmla="*/ T108 w 721"/>
                              <a:gd name="T110" fmla="+- 0 1936 1862"/>
                              <a:gd name="T111" fmla="*/ 1936 h 496"/>
                              <a:gd name="T112" fmla="+- 0 5046 4603"/>
                              <a:gd name="T113" fmla="*/ T112 w 721"/>
                              <a:gd name="T114" fmla="+- 0 1862 1862"/>
                              <a:gd name="T115" fmla="*/ 1862 h 496"/>
                              <a:gd name="T116" fmla="+- 0 4956 4603"/>
                              <a:gd name="T117" fmla="*/ T116 w 721"/>
                              <a:gd name="T118" fmla="+- 0 1866 1862"/>
                              <a:gd name="T119" fmla="*/ 1866 h 496"/>
                              <a:gd name="T120" fmla="+- 0 4894 4603"/>
                              <a:gd name="T121" fmla="*/ T120 w 721"/>
                              <a:gd name="T122" fmla="+- 0 1875 1862"/>
                              <a:gd name="T123" fmla="*/ 1875 h 496"/>
                              <a:gd name="T124" fmla="+- 0 4840 4603"/>
                              <a:gd name="T125" fmla="*/ T124 w 721"/>
                              <a:gd name="T126" fmla="+- 0 1891 1862"/>
                              <a:gd name="T127" fmla="*/ 1891 h 496"/>
                              <a:gd name="T128" fmla="+- 0 4793 4603"/>
                              <a:gd name="T129" fmla="*/ T128 w 721"/>
                              <a:gd name="T130" fmla="+- 0 1914 1862"/>
                              <a:gd name="T131" fmla="*/ 1914 h 496"/>
                              <a:gd name="T132" fmla="+- 0 4751 4603"/>
                              <a:gd name="T133" fmla="*/ T132 w 721"/>
                              <a:gd name="T134" fmla="+- 0 1945 1862"/>
                              <a:gd name="T135" fmla="*/ 1945 h 496"/>
                              <a:gd name="T136" fmla="+- 0 4841 4603"/>
                              <a:gd name="T137" fmla="*/ T136 w 721"/>
                              <a:gd name="T138" fmla="+- 0 1957 1862"/>
                              <a:gd name="T139" fmla="*/ 1957 h 496"/>
                              <a:gd name="T140" fmla="+- 0 4883 4603"/>
                              <a:gd name="T141" fmla="*/ T140 w 721"/>
                              <a:gd name="T142" fmla="+- 0 1941 1862"/>
                              <a:gd name="T143" fmla="*/ 1941 h 496"/>
                              <a:gd name="T144" fmla="+- 0 4917 4603"/>
                              <a:gd name="T145" fmla="*/ T144 w 721"/>
                              <a:gd name="T146" fmla="+- 0 1933 1862"/>
                              <a:gd name="T147" fmla="*/ 1933 h 496"/>
                              <a:gd name="T148" fmla="+- 0 4956 4603"/>
                              <a:gd name="T149" fmla="*/ T148 w 721"/>
                              <a:gd name="T150" fmla="+- 0 1929 1862"/>
                              <a:gd name="T151" fmla="*/ 1929 h 496"/>
                              <a:gd name="T152" fmla="+- 0 5266 4603"/>
                              <a:gd name="T153" fmla="*/ T152 w 721"/>
                              <a:gd name="T154" fmla="+- 0 1927 1862"/>
                              <a:gd name="T155" fmla="*/ 1927 h 496"/>
                              <a:gd name="T156" fmla="+- 0 5241 4603"/>
                              <a:gd name="T157" fmla="*/ T156 w 721"/>
                              <a:gd name="T158" fmla="+- 0 1908 1862"/>
                              <a:gd name="T159" fmla="*/ 1908 h 496"/>
                              <a:gd name="T160" fmla="+- 0 5209 4603"/>
                              <a:gd name="T161" fmla="*/ T160 w 721"/>
                              <a:gd name="T162" fmla="+- 0 1892 1862"/>
                              <a:gd name="T163" fmla="*/ 1892 h 496"/>
                              <a:gd name="T164" fmla="+- 0 5171 4603"/>
                              <a:gd name="T165" fmla="*/ T164 w 721"/>
                              <a:gd name="T166" fmla="+- 0 1879 1862"/>
                              <a:gd name="T167" fmla="*/ 1879 h 496"/>
                              <a:gd name="T168" fmla="+- 0 5129 4603"/>
                              <a:gd name="T169" fmla="*/ T168 w 721"/>
                              <a:gd name="T170" fmla="+- 0 1869 1862"/>
                              <a:gd name="T171" fmla="*/ 1869 h 496"/>
                              <a:gd name="T172" fmla="+- 0 5064 4603"/>
                              <a:gd name="T173" fmla="*/ T172 w 721"/>
                              <a:gd name="T174" fmla="+- 0 1863 1862"/>
                              <a:gd name="T175" fmla="*/ 1863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1" h="496">
                                <a:moveTo>
                                  <a:pt x="128" y="11"/>
                                </a:moveTo>
                                <a:lnTo>
                                  <a:pt x="0" y="11"/>
                                </a:lnTo>
                                <a:lnTo>
                                  <a:pt x="1" y="22"/>
                                </a:lnTo>
                                <a:lnTo>
                                  <a:pt x="3" y="34"/>
                                </a:lnTo>
                                <a:lnTo>
                                  <a:pt x="4" y="44"/>
                                </a:lnTo>
                                <a:lnTo>
                                  <a:pt x="4" y="46"/>
                                </a:lnTo>
                                <a:lnTo>
                                  <a:pt x="5" y="55"/>
                                </a:lnTo>
                                <a:lnTo>
                                  <a:pt x="8" y="87"/>
                                </a:lnTo>
                                <a:lnTo>
                                  <a:pt x="8" y="97"/>
                                </a:lnTo>
                                <a:lnTo>
                                  <a:pt x="9" y="107"/>
                                </a:lnTo>
                                <a:lnTo>
                                  <a:pt x="10" y="117"/>
                                </a:lnTo>
                                <a:lnTo>
                                  <a:pt x="10" y="125"/>
                                </a:lnTo>
                                <a:lnTo>
                                  <a:pt x="11" y="134"/>
                                </a:lnTo>
                                <a:lnTo>
                                  <a:pt x="11" y="145"/>
                                </a:lnTo>
                                <a:lnTo>
                                  <a:pt x="12" y="152"/>
                                </a:lnTo>
                                <a:lnTo>
                                  <a:pt x="12" y="495"/>
                                </a:lnTo>
                                <a:lnTo>
                                  <a:pt x="141" y="495"/>
                                </a:lnTo>
                                <a:lnTo>
                                  <a:pt x="141" y="228"/>
                                </a:lnTo>
                                <a:lnTo>
                                  <a:pt x="141" y="219"/>
                                </a:lnTo>
                                <a:lnTo>
                                  <a:pt x="142" y="210"/>
                                </a:lnTo>
                                <a:lnTo>
                                  <a:pt x="143" y="201"/>
                                </a:lnTo>
                                <a:lnTo>
                                  <a:pt x="145" y="193"/>
                                </a:lnTo>
                                <a:lnTo>
                                  <a:pt x="148" y="184"/>
                                </a:lnTo>
                                <a:lnTo>
                                  <a:pt x="151" y="176"/>
                                </a:lnTo>
                                <a:lnTo>
                                  <a:pt x="154" y="169"/>
                                </a:lnTo>
                                <a:lnTo>
                                  <a:pt x="158" y="161"/>
                                </a:lnTo>
                                <a:lnTo>
                                  <a:pt x="163" y="154"/>
                                </a:lnTo>
                                <a:lnTo>
                                  <a:pt x="168" y="147"/>
                                </a:lnTo>
                                <a:lnTo>
                                  <a:pt x="174" y="140"/>
                                </a:lnTo>
                                <a:lnTo>
                                  <a:pt x="180" y="134"/>
                                </a:lnTo>
                                <a:lnTo>
                                  <a:pt x="187" y="127"/>
                                </a:lnTo>
                                <a:lnTo>
                                  <a:pt x="194" y="121"/>
                                </a:lnTo>
                                <a:lnTo>
                                  <a:pt x="202" y="115"/>
                                </a:lnTo>
                                <a:lnTo>
                                  <a:pt x="210" y="109"/>
                                </a:lnTo>
                                <a:lnTo>
                                  <a:pt x="219" y="104"/>
                                </a:lnTo>
                                <a:lnTo>
                                  <a:pt x="229" y="99"/>
                                </a:lnTo>
                                <a:lnTo>
                                  <a:pt x="237" y="95"/>
                                </a:lnTo>
                                <a:lnTo>
                                  <a:pt x="136" y="95"/>
                                </a:lnTo>
                                <a:lnTo>
                                  <a:pt x="128" y="11"/>
                                </a:lnTo>
                                <a:close/>
                                <a:moveTo>
                                  <a:pt x="663" y="65"/>
                                </a:moveTo>
                                <a:lnTo>
                                  <a:pt x="408" y="65"/>
                                </a:lnTo>
                                <a:lnTo>
                                  <a:pt x="420" y="66"/>
                                </a:lnTo>
                                <a:lnTo>
                                  <a:pt x="432" y="67"/>
                                </a:lnTo>
                                <a:lnTo>
                                  <a:pt x="442" y="68"/>
                                </a:lnTo>
                                <a:lnTo>
                                  <a:pt x="454" y="69"/>
                                </a:lnTo>
                                <a:lnTo>
                                  <a:pt x="464" y="71"/>
                                </a:lnTo>
                                <a:lnTo>
                                  <a:pt x="484" y="75"/>
                                </a:lnTo>
                                <a:lnTo>
                                  <a:pt x="493" y="77"/>
                                </a:lnTo>
                                <a:lnTo>
                                  <a:pt x="502" y="80"/>
                                </a:lnTo>
                                <a:lnTo>
                                  <a:pt x="510" y="83"/>
                                </a:lnTo>
                                <a:lnTo>
                                  <a:pt x="518" y="87"/>
                                </a:lnTo>
                                <a:lnTo>
                                  <a:pt x="526" y="91"/>
                                </a:lnTo>
                                <a:lnTo>
                                  <a:pt x="533" y="95"/>
                                </a:lnTo>
                                <a:lnTo>
                                  <a:pt x="540" y="99"/>
                                </a:lnTo>
                                <a:lnTo>
                                  <a:pt x="546" y="103"/>
                                </a:lnTo>
                                <a:lnTo>
                                  <a:pt x="552" y="108"/>
                                </a:lnTo>
                                <a:lnTo>
                                  <a:pt x="557" y="114"/>
                                </a:lnTo>
                                <a:lnTo>
                                  <a:pt x="563" y="119"/>
                                </a:lnTo>
                                <a:lnTo>
                                  <a:pt x="567" y="125"/>
                                </a:lnTo>
                                <a:lnTo>
                                  <a:pt x="571" y="132"/>
                                </a:lnTo>
                                <a:lnTo>
                                  <a:pt x="575" y="138"/>
                                </a:lnTo>
                                <a:lnTo>
                                  <a:pt x="579" y="145"/>
                                </a:lnTo>
                                <a:lnTo>
                                  <a:pt x="582" y="152"/>
                                </a:lnTo>
                                <a:lnTo>
                                  <a:pt x="585" y="160"/>
                                </a:lnTo>
                                <a:lnTo>
                                  <a:pt x="588" y="169"/>
                                </a:lnTo>
                                <a:lnTo>
                                  <a:pt x="590" y="176"/>
                                </a:lnTo>
                                <a:lnTo>
                                  <a:pt x="592" y="185"/>
                                </a:lnTo>
                                <a:lnTo>
                                  <a:pt x="593" y="194"/>
                                </a:lnTo>
                                <a:lnTo>
                                  <a:pt x="594" y="213"/>
                                </a:lnTo>
                                <a:lnTo>
                                  <a:pt x="595" y="223"/>
                                </a:lnTo>
                                <a:lnTo>
                                  <a:pt x="595" y="495"/>
                                </a:lnTo>
                                <a:lnTo>
                                  <a:pt x="721" y="495"/>
                                </a:lnTo>
                                <a:lnTo>
                                  <a:pt x="721" y="196"/>
                                </a:lnTo>
                                <a:lnTo>
                                  <a:pt x="720" y="184"/>
                                </a:lnTo>
                                <a:lnTo>
                                  <a:pt x="719" y="172"/>
                                </a:lnTo>
                                <a:lnTo>
                                  <a:pt x="717" y="160"/>
                                </a:lnTo>
                                <a:lnTo>
                                  <a:pt x="714" y="149"/>
                                </a:lnTo>
                                <a:lnTo>
                                  <a:pt x="711" y="138"/>
                                </a:lnTo>
                                <a:lnTo>
                                  <a:pt x="707" y="128"/>
                                </a:lnTo>
                                <a:lnTo>
                                  <a:pt x="703" y="117"/>
                                </a:lnTo>
                                <a:lnTo>
                                  <a:pt x="698" y="108"/>
                                </a:lnTo>
                                <a:lnTo>
                                  <a:pt x="693" y="99"/>
                                </a:lnTo>
                                <a:lnTo>
                                  <a:pt x="680" y="81"/>
                                </a:lnTo>
                                <a:lnTo>
                                  <a:pt x="673" y="74"/>
                                </a:lnTo>
                                <a:lnTo>
                                  <a:pt x="665" y="66"/>
                                </a:lnTo>
                                <a:lnTo>
                                  <a:pt x="663" y="65"/>
                                </a:lnTo>
                                <a:close/>
                                <a:moveTo>
                                  <a:pt x="443" y="0"/>
                                </a:moveTo>
                                <a:lnTo>
                                  <a:pt x="400" y="0"/>
                                </a:lnTo>
                                <a:lnTo>
                                  <a:pt x="377" y="2"/>
                                </a:lnTo>
                                <a:lnTo>
                                  <a:pt x="353" y="4"/>
                                </a:lnTo>
                                <a:lnTo>
                                  <a:pt x="331" y="6"/>
                                </a:lnTo>
                                <a:lnTo>
                                  <a:pt x="311" y="9"/>
                                </a:lnTo>
                                <a:lnTo>
                                  <a:pt x="291" y="13"/>
                                </a:lnTo>
                                <a:lnTo>
                                  <a:pt x="272" y="18"/>
                                </a:lnTo>
                                <a:lnTo>
                                  <a:pt x="254" y="23"/>
                                </a:lnTo>
                                <a:lnTo>
                                  <a:pt x="237" y="29"/>
                                </a:lnTo>
                                <a:lnTo>
                                  <a:pt x="221" y="36"/>
                                </a:lnTo>
                                <a:lnTo>
                                  <a:pt x="205" y="44"/>
                                </a:lnTo>
                                <a:lnTo>
                                  <a:pt x="190" y="52"/>
                                </a:lnTo>
                                <a:lnTo>
                                  <a:pt x="175" y="62"/>
                                </a:lnTo>
                                <a:lnTo>
                                  <a:pt x="162" y="72"/>
                                </a:lnTo>
                                <a:lnTo>
                                  <a:pt x="148" y="83"/>
                                </a:lnTo>
                                <a:lnTo>
                                  <a:pt x="136" y="95"/>
                                </a:lnTo>
                                <a:lnTo>
                                  <a:pt x="237" y="95"/>
                                </a:lnTo>
                                <a:lnTo>
                                  <a:pt x="238" y="95"/>
                                </a:lnTo>
                                <a:lnTo>
                                  <a:pt x="248" y="90"/>
                                </a:lnTo>
                                <a:lnTo>
                                  <a:pt x="258" y="86"/>
                                </a:lnTo>
                                <a:lnTo>
                                  <a:pt x="280" y="79"/>
                                </a:lnTo>
                                <a:lnTo>
                                  <a:pt x="291" y="76"/>
                                </a:lnTo>
                                <a:lnTo>
                                  <a:pt x="303" y="74"/>
                                </a:lnTo>
                                <a:lnTo>
                                  <a:pt x="314" y="71"/>
                                </a:lnTo>
                                <a:lnTo>
                                  <a:pt x="328" y="70"/>
                                </a:lnTo>
                                <a:lnTo>
                                  <a:pt x="340" y="68"/>
                                </a:lnTo>
                                <a:lnTo>
                                  <a:pt x="353" y="67"/>
                                </a:lnTo>
                                <a:lnTo>
                                  <a:pt x="367" y="66"/>
                                </a:lnTo>
                                <a:lnTo>
                                  <a:pt x="381" y="65"/>
                                </a:lnTo>
                                <a:lnTo>
                                  <a:pt x="663" y="65"/>
                                </a:lnTo>
                                <a:lnTo>
                                  <a:pt x="657" y="59"/>
                                </a:lnTo>
                                <a:lnTo>
                                  <a:pt x="647" y="52"/>
                                </a:lnTo>
                                <a:lnTo>
                                  <a:pt x="638" y="46"/>
                                </a:lnTo>
                                <a:lnTo>
                                  <a:pt x="628" y="40"/>
                                </a:lnTo>
                                <a:lnTo>
                                  <a:pt x="617" y="34"/>
                                </a:lnTo>
                                <a:lnTo>
                                  <a:pt x="606" y="30"/>
                                </a:lnTo>
                                <a:lnTo>
                                  <a:pt x="594" y="24"/>
                                </a:lnTo>
                                <a:lnTo>
                                  <a:pt x="582" y="21"/>
                                </a:lnTo>
                                <a:lnTo>
                                  <a:pt x="568" y="17"/>
                                </a:lnTo>
                                <a:lnTo>
                                  <a:pt x="555" y="13"/>
                                </a:lnTo>
                                <a:lnTo>
                                  <a:pt x="541" y="10"/>
                                </a:lnTo>
                                <a:lnTo>
                                  <a:pt x="526" y="7"/>
                                </a:lnTo>
                                <a:lnTo>
                                  <a:pt x="495" y="4"/>
                                </a:lnTo>
                                <a:lnTo>
                                  <a:pt x="478" y="2"/>
                                </a:lnTo>
                                <a:lnTo>
                                  <a:pt x="461" y="1"/>
                                </a:lnTo>
                                <a:lnTo>
                                  <a:pt x="443" y="0"/>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AutoShape 375"/>
                        <wps:cNvSpPr>
                          <a:spLocks/>
                        </wps:cNvSpPr>
                        <wps:spPr bwMode="auto">
                          <a:xfrm>
                            <a:off x="5568" y="1862"/>
                            <a:ext cx="721" cy="496"/>
                          </a:xfrm>
                          <a:custGeom>
                            <a:avLst/>
                            <a:gdLst>
                              <a:gd name="T0" fmla="+- 0 5569 5568"/>
                              <a:gd name="T1" fmla="*/ T0 w 721"/>
                              <a:gd name="T2" fmla="+- 0 1884 1862"/>
                              <a:gd name="T3" fmla="*/ 1884 h 496"/>
                              <a:gd name="T4" fmla="+- 0 5573 5568"/>
                              <a:gd name="T5" fmla="*/ T4 w 721"/>
                              <a:gd name="T6" fmla="+- 0 1917 1862"/>
                              <a:gd name="T7" fmla="*/ 1917 h 496"/>
                              <a:gd name="T8" fmla="+- 0 5574 5568"/>
                              <a:gd name="T9" fmla="*/ T8 w 721"/>
                              <a:gd name="T10" fmla="+- 0 1936 1862"/>
                              <a:gd name="T11" fmla="*/ 1936 h 496"/>
                              <a:gd name="T12" fmla="+- 0 5576 5568"/>
                              <a:gd name="T13" fmla="*/ T12 w 721"/>
                              <a:gd name="T14" fmla="+- 0 1959 1862"/>
                              <a:gd name="T15" fmla="*/ 1959 h 496"/>
                              <a:gd name="T16" fmla="+- 0 5578 5568"/>
                              <a:gd name="T17" fmla="*/ T16 w 721"/>
                              <a:gd name="T18" fmla="+- 0 1987 1862"/>
                              <a:gd name="T19" fmla="*/ 1987 h 496"/>
                              <a:gd name="T20" fmla="+- 0 5579 5568"/>
                              <a:gd name="T21" fmla="*/ T20 w 721"/>
                              <a:gd name="T22" fmla="+- 0 2011 1862"/>
                              <a:gd name="T23" fmla="*/ 2011 h 496"/>
                              <a:gd name="T24" fmla="+- 0 5708 5568"/>
                              <a:gd name="T25" fmla="*/ T24 w 721"/>
                              <a:gd name="T26" fmla="+- 0 2090 1862"/>
                              <a:gd name="T27" fmla="*/ 2090 h 496"/>
                              <a:gd name="T28" fmla="+- 0 5711 5568"/>
                              <a:gd name="T29" fmla="*/ T28 w 721"/>
                              <a:gd name="T30" fmla="+- 0 2063 1862"/>
                              <a:gd name="T31" fmla="*/ 2063 h 496"/>
                              <a:gd name="T32" fmla="+- 0 5718 5568"/>
                              <a:gd name="T33" fmla="*/ T32 w 721"/>
                              <a:gd name="T34" fmla="+- 0 2038 1862"/>
                              <a:gd name="T35" fmla="*/ 2038 h 496"/>
                              <a:gd name="T36" fmla="+- 0 5731 5568"/>
                              <a:gd name="T37" fmla="*/ T36 w 721"/>
                              <a:gd name="T38" fmla="+- 0 2016 1862"/>
                              <a:gd name="T39" fmla="*/ 2016 h 496"/>
                              <a:gd name="T40" fmla="+- 0 5747 5568"/>
                              <a:gd name="T41" fmla="*/ T40 w 721"/>
                              <a:gd name="T42" fmla="+- 0 1996 1862"/>
                              <a:gd name="T43" fmla="*/ 1996 h 496"/>
                              <a:gd name="T44" fmla="+- 0 5778 5568"/>
                              <a:gd name="T45" fmla="*/ T44 w 721"/>
                              <a:gd name="T46" fmla="+- 0 1971 1862"/>
                              <a:gd name="T47" fmla="*/ 1971 h 496"/>
                              <a:gd name="T48" fmla="+- 0 5805 5568"/>
                              <a:gd name="T49" fmla="*/ T48 w 721"/>
                              <a:gd name="T50" fmla="+- 0 1957 1862"/>
                              <a:gd name="T51" fmla="*/ 1957 h 496"/>
                              <a:gd name="T52" fmla="+- 0 6231 5568"/>
                              <a:gd name="T53" fmla="*/ T52 w 721"/>
                              <a:gd name="T54" fmla="+- 0 1927 1862"/>
                              <a:gd name="T55" fmla="*/ 1927 h 496"/>
                              <a:gd name="T56" fmla="+- 0 5999 5568"/>
                              <a:gd name="T57" fmla="*/ T56 w 721"/>
                              <a:gd name="T58" fmla="+- 0 1929 1862"/>
                              <a:gd name="T59" fmla="*/ 1929 h 496"/>
                              <a:gd name="T60" fmla="+- 0 6032 5568"/>
                              <a:gd name="T61" fmla="*/ T60 w 721"/>
                              <a:gd name="T62" fmla="+- 0 1933 1862"/>
                              <a:gd name="T63" fmla="*/ 1933 h 496"/>
                              <a:gd name="T64" fmla="+- 0 6069 5568"/>
                              <a:gd name="T65" fmla="*/ T64 w 721"/>
                              <a:gd name="T66" fmla="+- 0 1942 1862"/>
                              <a:gd name="T67" fmla="*/ 1942 h 496"/>
                              <a:gd name="T68" fmla="+- 0 6094 5568"/>
                              <a:gd name="T69" fmla="*/ T68 w 721"/>
                              <a:gd name="T70" fmla="+- 0 1953 1862"/>
                              <a:gd name="T71" fmla="*/ 1953 h 496"/>
                              <a:gd name="T72" fmla="+- 0 6119 5568"/>
                              <a:gd name="T73" fmla="*/ T72 w 721"/>
                              <a:gd name="T74" fmla="+- 0 1970 1862"/>
                              <a:gd name="T75" fmla="*/ 1970 h 496"/>
                              <a:gd name="T76" fmla="+- 0 6139 5568"/>
                              <a:gd name="T77" fmla="*/ T76 w 721"/>
                              <a:gd name="T78" fmla="+- 0 1994 1862"/>
                              <a:gd name="T79" fmla="*/ 1994 h 496"/>
                              <a:gd name="T80" fmla="+- 0 6150 5568"/>
                              <a:gd name="T81" fmla="*/ T80 w 721"/>
                              <a:gd name="T82" fmla="+- 0 2014 1862"/>
                              <a:gd name="T83" fmla="*/ 2014 h 496"/>
                              <a:gd name="T84" fmla="+- 0 6157 5568"/>
                              <a:gd name="T85" fmla="*/ T84 w 721"/>
                              <a:gd name="T86" fmla="+- 0 2038 1862"/>
                              <a:gd name="T87" fmla="*/ 2038 h 496"/>
                              <a:gd name="T88" fmla="+- 0 6161 5568"/>
                              <a:gd name="T89" fmla="*/ T88 w 721"/>
                              <a:gd name="T90" fmla="+- 0 2065 1862"/>
                              <a:gd name="T91" fmla="*/ 2065 h 496"/>
                              <a:gd name="T92" fmla="+- 0 6162 5568"/>
                              <a:gd name="T93" fmla="*/ T92 w 721"/>
                              <a:gd name="T94" fmla="+- 0 2357 1862"/>
                              <a:gd name="T95" fmla="*/ 2357 h 496"/>
                              <a:gd name="T96" fmla="+- 0 6288 5568"/>
                              <a:gd name="T97" fmla="*/ T96 w 721"/>
                              <a:gd name="T98" fmla="+- 0 2046 1862"/>
                              <a:gd name="T99" fmla="*/ 2046 h 496"/>
                              <a:gd name="T100" fmla="+- 0 6282 5568"/>
                              <a:gd name="T101" fmla="*/ T100 w 721"/>
                              <a:gd name="T102" fmla="+- 0 2011 1862"/>
                              <a:gd name="T103" fmla="*/ 2011 h 496"/>
                              <a:gd name="T104" fmla="+- 0 6271 5568"/>
                              <a:gd name="T105" fmla="*/ T104 w 721"/>
                              <a:gd name="T106" fmla="+- 0 1979 1862"/>
                              <a:gd name="T107" fmla="*/ 1979 h 496"/>
                              <a:gd name="T108" fmla="+- 0 6247 5568"/>
                              <a:gd name="T109" fmla="*/ T108 w 721"/>
                              <a:gd name="T110" fmla="+- 0 1943 1862"/>
                              <a:gd name="T111" fmla="*/ 1943 h 496"/>
                              <a:gd name="T112" fmla="+- 0 6231 5568"/>
                              <a:gd name="T113" fmla="*/ T112 w 721"/>
                              <a:gd name="T114" fmla="+- 0 1927 1862"/>
                              <a:gd name="T115" fmla="*/ 1927 h 496"/>
                              <a:gd name="T116" fmla="+- 0 5943 5568"/>
                              <a:gd name="T117" fmla="*/ T116 w 721"/>
                              <a:gd name="T118" fmla="+- 0 1864 1862"/>
                              <a:gd name="T119" fmla="*/ 1864 h 496"/>
                              <a:gd name="T120" fmla="+- 0 5858 5568"/>
                              <a:gd name="T121" fmla="*/ T120 w 721"/>
                              <a:gd name="T122" fmla="+- 0 1875 1862"/>
                              <a:gd name="T123" fmla="*/ 1875 h 496"/>
                              <a:gd name="T124" fmla="+- 0 5805 5568"/>
                              <a:gd name="T125" fmla="*/ T124 w 721"/>
                              <a:gd name="T126" fmla="+- 0 1891 1862"/>
                              <a:gd name="T127" fmla="*/ 1891 h 496"/>
                              <a:gd name="T128" fmla="+- 0 5757 5568"/>
                              <a:gd name="T129" fmla="*/ T128 w 721"/>
                              <a:gd name="T130" fmla="+- 0 1914 1862"/>
                              <a:gd name="T131" fmla="*/ 1914 h 496"/>
                              <a:gd name="T132" fmla="+- 0 5716 5568"/>
                              <a:gd name="T133" fmla="*/ T132 w 721"/>
                              <a:gd name="T134" fmla="+- 0 1945 1862"/>
                              <a:gd name="T135" fmla="*/ 1945 h 496"/>
                              <a:gd name="T136" fmla="+- 0 5815 5568"/>
                              <a:gd name="T137" fmla="*/ T136 w 721"/>
                              <a:gd name="T138" fmla="+- 0 1952 1862"/>
                              <a:gd name="T139" fmla="*/ 1952 h 496"/>
                              <a:gd name="T140" fmla="+- 0 5870 5568"/>
                              <a:gd name="T141" fmla="*/ T140 w 721"/>
                              <a:gd name="T142" fmla="+- 0 1936 1862"/>
                              <a:gd name="T143" fmla="*/ 1936 h 496"/>
                              <a:gd name="T144" fmla="+- 0 5907 5568"/>
                              <a:gd name="T145" fmla="*/ T144 w 721"/>
                              <a:gd name="T146" fmla="+- 0 1930 1862"/>
                              <a:gd name="T147" fmla="*/ 1930 h 496"/>
                              <a:gd name="T148" fmla="+- 0 5948 5568"/>
                              <a:gd name="T149" fmla="*/ T148 w 721"/>
                              <a:gd name="T150" fmla="+- 0 1927 1862"/>
                              <a:gd name="T151" fmla="*/ 1927 h 496"/>
                              <a:gd name="T152" fmla="+- 0 6215 5568"/>
                              <a:gd name="T153" fmla="*/ T152 w 721"/>
                              <a:gd name="T154" fmla="+- 0 1914 1862"/>
                              <a:gd name="T155" fmla="*/ 1914 h 496"/>
                              <a:gd name="T156" fmla="+- 0 6184 5568"/>
                              <a:gd name="T157" fmla="*/ T156 w 721"/>
                              <a:gd name="T158" fmla="+- 0 1896 1862"/>
                              <a:gd name="T159" fmla="*/ 1896 h 496"/>
                              <a:gd name="T160" fmla="+- 0 6123 5568"/>
                              <a:gd name="T161" fmla="*/ T160 w 721"/>
                              <a:gd name="T162" fmla="+- 0 1875 1862"/>
                              <a:gd name="T163" fmla="*/ 1875 h 496"/>
                              <a:gd name="T164" fmla="+- 0 6062 5568"/>
                              <a:gd name="T165" fmla="*/ T164 w 721"/>
                              <a:gd name="T166" fmla="+- 0 1866 1862"/>
                              <a:gd name="T167" fmla="*/ 1866 h 496"/>
                              <a:gd name="T168" fmla="+- 0 6011 5568"/>
                              <a:gd name="T169" fmla="*/ T168 w 721"/>
                              <a:gd name="T170" fmla="+- 0 1862 1862"/>
                              <a:gd name="T171" fmla="*/ 1862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1" h="496">
                                <a:moveTo>
                                  <a:pt x="128" y="11"/>
                                </a:moveTo>
                                <a:lnTo>
                                  <a:pt x="0" y="11"/>
                                </a:lnTo>
                                <a:lnTo>
                                  <a:pt x="1" y="22"/>
                                </a:lnTo>
                                <a:lnTo>
                                  <a:pt x="3" y="34"/>
                                </a:lnTo>
                                <a:lnTo>
                                  <a:pt x="3" y="45"/>
                                </a:lnTo>
                                <a:lnTo>
                                  <a:pt x="5" y="55"/>
                                </a:lnTo>
                                <a:lnTo>
                                  <a:pt x="6" y="65"/>
                                </a:lnTo>
                                <a:lnTo>
                                  <a:pt x="6" y="69"/>
                                </a:lnTo>
                                <a:lnTo>
                                  <a:pt x="6" y="74"/>
                                </a:lnTo>
                                <a:lnTo>
                                  <a:pt x="6" y="77"/>
                                </a:lnTo>
                                <a:lnTo>
                                  <a:pt x="8" y="87"/>
                                </a:lnTo>
                                <a:lnTo>
                                  <a:pt x="8" y="97"/>
                                </a:lnTo>
                                <a:lnTo>
                                  <a:pt x="8" y="107"/>
                                </a:lnTo>
                                <a:lnTo>
                                  <a:pt x="9" y="116"/>
                                </a:lnTo>
                                <a:lnTo>
                                  <a:pt x="10" y="125"/>
                                </a:lnTo>
                                <a:lnTo>
                                  <a:pt x="10" y="134"/>
                                </a:lnTo>
                                <a:lnTo>
                                  <a:pt x="11" y="147"/>
                                </a:lnTo>
                                <a:lnTo>
                                  <a:pt x="11" y="149"/>
                                </a:lnTo>
                                <a:lnTo>
                                  <a:pt x="11" y="495"/>
                                </a:lnTo>
                                <a:lnTo>
                                  <a:pt x="140" y="495"/>
                                </a:lnTo>
                                <a:lnTo>
                                  <a:pt x="140" y="228"/>
                                </a:lnTo>
                                <a:lnTo>
                                  <a:pt x="141" y="219"/>
                                </a:lnTo>
                                <a:lnTo>
                                  <a:pt x="141" y="210"/>
                                </a:lnTo>
                                <a:lnTo>
                                  <a:pt x="143" y="201"/>
                                </a:lnTo>
                                <a:lnTo>
                                  <a:pt x="145" y="193"/>
                                </a:lnTo>
                                <a:lnTo>
                                  <a:pt x="147" y="184"/>
                                </a:lnTo>
                                <a:lnTo>
                                  <a:pt x="150" y="176"/>
                                </a:lnTo>
                                <a:lnTo>
                                  <a:pt x="154" y="169"/>
                                </a:lnTo>
                                <a:lnTo>
                                  <a:pt x="158" y="161"/>
                                </a:lnTo>
                                <a:lnTo>
                                  <a:pt x="163" y="154"/>
                                </a:lnTo>
                                <a:lnTo>
                                  <a:pt x="168" y="147"/>
                                </a:lnTo>
                                <a:lnTo>
                                  <a:pt x="173" y="140"/>
                                </a:lnTo>
                                <a:lnTo>
                                  <a:pt x="179" y="134"/>
                                </a:lnTo>
                                <a:lnTo>
                                  <a:pt x="186" y="127"/>
                                </a:lnTo>
                                <a:lnTo>
                                  <a:pt x="201" y="115"/>
                                </a:lnTo>
                                <a:lnTo>
                                  <a:pt x="210" y="109"/>
                                </a:lnTo>
                                <a:lnTo>
                                  <a:pt x="218" y="104"/>
                                </a:lnTo>
                                <a:lnTo>
                                  <a:pt x="228" y="99"/>
                                </a:lnTo>
                                <a:lnTo>
                                  <a:pt x="237" y="95"/>
                                </a:lnTo>
                                <a:lnTo>
                                  <a:pt x="136" y="95"/>
                                </a:lnTo>
                                <a:lnTo>
                                  <a:pt x="128" y="11"/>
                                </a:lnTo>
                                <a:close/>
                                <a:moveTo>
                                  <a:pt x="663" y="65"/>
                                </a:moveTo>
                                <a:lnTo>
                                  <a:pt x="406" y="65"/>
                                </a:lnTo>
                                <a:lnTo>
                                  <a:pt x="419" y="66"/>
                                </a:lnTo>
                                <a:lnTo>
                                  <a:pt x="431" y="67"/>
                                </a:lnTo>
                                <a:lnTo>
                                  <a:pt x="442" y="68"/>
                                </a:lnTo>
                                <a:lnTo>
                                  <a:pt x="453" y="69"/>
                                </a:lnTo>
                                <a:lnTo>
                                  <a:pt x="464" y="71"/>
                                </a:lnTo>
                                <a:lnTo>
                                  <a:pt x="483" y="75"/>
                                </a:lnTo>
                                <a:lnTo>
                                  <a:pt x="493" y="77"/>
                                </a:lnTo>
                                <a:lnTo>
                                  <a:pt x="501" y="80"/>
                                </a:lnTo>
                                <a:lnTo>
                                  <a:pt x="510" y="83"/>
                                </a:lnTo>
                                <a:lnTo>
                                  <a:pt x="517" y="87"/>
                                </a:lnTo>
                                <a:lnTo>
                                  <a:pt x="526" y="91"/>
                                </a:lnTo>
                                <a:lnTo>
                                  <a:pt x="539" y="99"/>
                                </a:lnTo>
                                <a:lnTo>
                                  <a:pt x="545" y="103"/>
                                </a:lnTo>
                                <a:lnTo>
                                  <a:pt x="551" y="108"/>
                                </a:lnTo>
                                <a:lnTo>
                                  <a:pt x="562" y="119"/>
                                </a:lnTo>
                                <a:lnTo>
                                  <a:pt x="567" y="125"/>
                                </a:lnTo>
                                <a:lnTo>
                                  <a:pt x="571" y="132"/>
                                </a:lnTo>
                                <a:lnTo>
                                  <a:pt x="575" y="138"/>
                                </a:lnTo>
                                <a:lnTo>
                                  <a:pt x="579" y="145"/>
                                </a:lnTo>
                                <a:lnTo>
                                  <a:pt x="582" y="152"/>
                                </a:lnTo>
                                <a:lnTo>
                                  <a:pt x="585" y="160"/>
                                </a:lnTo>
                                <a:lnTo>
                                  <a:pt x="587" y="168"/>
                                </a:lnTo>
                                <a:lnTo>
                                  <a:pt x="589" y="176"/>
                                </a:lnTo>
                                <a:lnTo>
                                  <a:pt x="591" y="185"/>
                                </a:lnTo>
                                <a:lnTo>
                                  <a:pt x="592" y="194"/>
                                </a:lnTo>
                                <a:lnTo>
                                  <a:pt x="593" y="203"/>
                                </a:lnTo>
                                <a:lnTo>
                                  <a:pt x="594" y="213"/>
                                </a:lnTo>
                                <a:lnTo>
                                  <a:pt x="594" y="219"/>
                                </a:lnTo>
                                <a:lnTo>
                                  <a:pt x="594" y="495"/>
                                </a:lnTo>
                                <a:lnTo>
                                  <a:pt x="721" y="495"/>
                                </a:lnTo>
                                <a:lnTo>
                                  <a:pt x="721" y="196"/>
                                </a:lnTo>
                                <a:lnTo>
                                  <a:pt x="720" y="184"/>
                                </a:lnTo>
                                <a:lnTo>
                                  <a:pt x="719" y="172"/>
                                </a:lnTo>
                                <a:lnTo>
                                  <a:pt x="716" y="160"/>
                                </a:lnTo>
                                <a:lnTo>
                                  <a:pt x="714" y="149"/>
                                </a:lnTo>
                                <a:lnTo>
                                  <a:pt x="710" y="138"/>
                                </a:lnTo>
                                <a:lnTo>
                                  <a:pt x="707" y="128"/>
                                </a:lnTo>
                                <a:lnTo>
                                  <a:pt x="703" y="117"/>
                                </a:lnTo>
                                <a:lnTo>
                                  <a:pt x="692" y="99"/>
                                </a:lnTo>
                                <a:lnTo>
                                  <a:pt x="686" y="90"/>
                                </a:lnTo>
                                <a:lnTo>
                                  <a:pt x="679" y="81"/>
                                </a:lnTo>
                                <a:lnTo>
                                  <a:pt x="672" y="74"/>
                                </a:lnTo>
                                <a:lnTo>
                                  <a:pt x="664" y="66"/>
                                </a:lnTo>
                                <a:lnTo>
                                  <a:pt x="663" y="65"/>
                                </a:lnTo>
                                <a:close/>
                                <a:moveTo>
                                  <a:pt x="443" y="0"/>
                                </a:moveTo>
                                <a:lnTo>
                                  <a:pt x="399" y="0"/>
                                </a:lnTo>
                                <a:lnTo>
                                  <a:pt x="375" y="2"/>
                                </a:lnTo>
                                <a:lnTo>
                                  <a:pt x="353" y="4"/>
                                </a:lnTo>
                                <a:lnTo>
                                  <a:pt x="331" y="6"/>
                                </a:lnTo>
                                <a:lnTo>
                                  <a:pt x="290" y="13"/>
                                </a:lnTo>
                                <a:lnTo>
                                  <a:pt x="271" y="18"/>
                                </a:lnTo>
                                <a:lnTo>
                                  <a:pt x="254" y="23"/>
                                </a:lnTo>
                                <a:lnTo>
                                  <a:pt x="237" y="29"/>
                                </a:lnTo>
                                <a:lnTo>
                                  <a:pt x="220" y="36"/>
                                </a:lnTo>
                                <a:lnTo>
                                  <a:pt x="205" y="44"/>
                                </a:lnTo>
                                <a:lnTo>
                                  <a:pt x="189" y="52"/>
                                </a:lnTo>
                                <a:lnTo>
                                  <a:pt x="175" y="62"/>
                                </a:lnTo>
                                <a:lnTo>
                                  <a:pt x="162" y="72"/>
                                </a:lnTo>
                                <a:lnTo>
                                  <a:pt x="148" y="83"/>
                                </a:lnTo>
                                <a:lnTo>
                                  <a:pt x="136" y="95"/>
                                </a:lnTo>
                                <a:lnTo>
                                  <a:pt x="237" y="95"/>
                                </a:lnTo>
                                <a:lnTo>
                                  <a:pt x="247" y="90"/>
                                </a:lnTo>
                                <a:lnTo>
                                  <a:pt x="257" y="86"/>
                                </a:lnTo>
                                <a:lnTo>
                                  <a:pt x="279" y="79"/>
                                </a:lnTo>
                                <a:lnTo>
                                  <a:pt x="302" y="74"/>
                                </a:lnTo>
                                <a:lnTo>
                                  <a:pt x="314" y="71"/>
                                </a:lnTo>
                                <a:lnTo>
                                  <a:pt x="326" y="70"/>
                                </a:lnTo>
                                <a:lnTo>
                                  <a:pt x="339" y="68"/>
                                </a:lnTo>
                                <a:lnTo>
                                  <a:pt x="353" y="67"/>
                                </a:lnTo>
                                <a:lnTo>
                                  <a:pt x="366" y="66"/>
                                </a:lnTo>
                                <a:lnTo>
                                  <a:pt x="380" y="65"/>
                                </a:lnTo>
                                <a:lnTo>
                                  <a:pt x="663" y="65"/>
                                </a:lnTo>
                                <a:lnTo>
                                  <a:pt x="656" y="59"/>
                                </a:lnTo>
                                <a:lnTo>
                                  <a:pt x="647" y="52"/>
                                </a:lnTo>
                                <a:lnTo>
                                  <a:pt x="638" y="46"/>
                                </a:lnTo>
                                <a:lnTo>
                                  <a:pt x="628" y="40"/>
                                </a:lnTo>
                                <a:lnTo>
                                  <a:pt x="616" y="34"/>
                                </a:lnTo>
                                <a:lnTo>
                                  <a:pt x="594" y="24"/>
                                </a:lnTo>
                                <a:lnTo>
                                  <a:pt x="568" y="17"/>
                                </a:lnTo>
                                <a:lnTo>
                                  <a:pt x="555" y="13"/>
                                </a:lnTo>
                                <a:lnTo>
                                  <a:pt x="541" y="10"/>
                                </a:lnTo>
                                <a:lnTo>
                                  <a:pt x="526" y="7"/>
                                </a:lnTo>
                                <a:lnTo>
                                  <a:pt x="494" y="4"/>
                                </a:lnTo>
                                <a:lnTo>
                                  <a:pt x="477" y="2"/>
                                </a:lnTo>
                                <a:lnTo>
                                  <a:pt x="461" y="1"/>
                                </a:lnTo>
                                <a:lnTo>
                                  <a:pt x="443" y="0"/>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AutoShape 376"/>
                        <wps:cNvSpPr>
                          <a:spLocks/>
                        </wps:cNvSpPr>
                        <wps:spPr bwMode="auto">
                          <a:xfrm>
                            <a:off x="6420" y="1873"/>
                            <a:ext cx="830" cy="485"/>
                          </a:xfrm>
                          <a:custGeom>
                            <a:avLst/>
                            <a:gdLst>
                              <a:gd name="T0" fmla="+- 0 6562 6420"/>
                              <a:gd name="T1" fmla="*/ T0 w 830"/>
                              <a:gd name="T2" fmla="+- 0 1873 1873"/>
                              <a:gd name="T3" fmla="*/ 1873 h 485"/>
                              <a:gd name="T4" fmla="+- 0 6420 6420"/>
                              <a:gd name="T5" fmla="*/ T4 w 830"/>
                              <a:gd name="T6" fmla="+- 0 1873 1873"/>
                              <a:gd name="T7" fmla="*/ 1873 h 485"/>
                              <a:gd name="T8" fmla="+- 0 6756 6420"/>
                              <a:gd name="T9" fmla="*/ T8 w 830"/>
                              <a:gd name="T10" fmla="+- 0 2357 1873"/>
                              <a:gd name="T11" fmla="*/ 2357 h 485"/>
                              <a:gd name="T12" fmla="+- 0 6912 6420"/>
                              <a:gd name="T13" fmla="*/ T12 w 830"/>
                              <a:gd name="T14" fmla="+- 0 2357 1873"/>
                              <a:gd name="T15" fmla="*/ 2357 h 485"/>
                              <a:gd name="T16" fmla="+- 0 6964 6420"/>
                              <a:gd name="T17" fmla="*/ T16 w 830"/>
                              <a:gd name="T18" fmla="+- 0 2282 1873"/>
                              <a:gd name="T19" fmla="*/ 2282 h 485"/>
                              <a:gd name="T20" fmla="+- 0 6836 6420"/>
                              <a:gd name="T21" fmla="*/ T20 w 830"/>
                              <a:gd name="T22" fmla="+- 0 2282 1873"/>
                              <a:gd name="T23" fmla="*/ 2282 h 485"/>
                              <a:gd name="T24" fmla="+- 0 6562 6420"/>
                              <a:gd name="T25" fmla="*/ T24 w 830"/>
                              <a:gd name="T26" fmla="+- 0 1873 1873"/>
                              <a:gd name="T27" fmla="*/ 1873 h 485"/>
                              <a:gd name="T28" fmla="+- 0 7249 6420"/>
                              <a:gd name="T29" fmla="*/ T28 w 830"/>
                              <a:gd name="T30" fmla="+- 0 1873 1873"/>
                              <a:gd name="T31" fmla="*/ 1873 h 485"/>
                              <a:gd name="T32" fmla="+- 0 7119 6420"/>
                              <a:gd name="T33" fmla="*/ T32 w 830"/>
                              <a:gd name="T34" fmla="+- 0 1873 1873"/>
                              <a:gd name="T35" fmla="*/ 1873 h 485"/>
                              <a:gd name="T36" fmla="+- 0 6836 6420"/>
                              <a:gd name="T37" fmla="*/ T36 w 830"/>
                              <a:gd name="T38" fmla="+- 0 2282 1873"/>
                              <a:gd name="T39" fmla="*/ 2282 h 485"/>
                              <a:gd name="T40" fmla="+- 0 6964 6420"/>
                              <a:gd name="T41" fmla="*/ T40 w 830"/>
                              <a:gd name="T42" fmla="+- 0 2282 1873"/>
                              <a:gd name="T43" fmla="*/ 2282 h 485"/>
                              <a:gd name="T44" fmla="+- 0 7249 6420"/>
                              <a:gd name="T45" fmla="*/ T44 w 830"/>
                              <a:gd name="T46" fmla="+- 0 1873 1873"/>
                              <a:gd name="T47" fmla="*/ 1873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0" h="485">
                                <a:moveTo>
                                  <a:pt x="142" y="0"/>
                                </a:moveTo>
                                <a:lnTo>
                                  <a:pt x="0" y="0"/>
                                </a:lnTo>
                                <a:lnTo>
                                  <a:pt x="336" y="484"/>
                                </a:lnTo>
                                <a:lnTo>
                                  <a:pt x="492" y="484"/>
                                </a:lnTo>
                                <a:lnTo>
                                  <a:pt x="544" y="409"/>
                                </a:lnTo>
                                <a:lnTo>
                                  <a:pt x="416" y="409"/>
                                </a:lnTo>
                                <a:lnTo>
                                  <a:pt x="142" y="0"/>
                                </a:lnTo>
                                <a:close/>
                                <a:moveTo>
                                  <a:pt x="829" y="0"/>
                                </a:moveTo>
                                <a:lnTo>
                                  <a:pt x="699" y="0"/>
                                </a:lnTo>
                                <a:lnTo>
                                  <a:pt x="416" y="409"/>
                                </a:lnTo>
                                <a:lnTo>
                                  <a:pt x="544" y="409"/>
                                </a:lnTo>
                                <a:lnTo>
                                  <a:pt x="829" y="0"/>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Rectangle 377"/>
                        <wps:cNvSpPr>
                          <a:spLocks noChangeArrowheads="1"/>
                        </wps:cNvSpPr>
                        <wps:spPr bwMode="auto">
                          <a:xfrm>
                            <a:off x="7394" y="1873"/>
                            <a:ext cx="126" cy="485"/>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378"/>
                        <wps:cNvSpPr>
                          <a:spLocks noChangeArrowheads="1"/>
                        </wps:cNvSpPr>
                        <wps:spPr bwMode="auto">
                          <a:xfrm>
                            <a:off x="7394" y="1663"/>
                            <a:ext cx="126" cy="100"/>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379"/>
                        <wps:cNvSpPr>
                          <a:spLocks noChangeArrowheads="1"/>
                        </wps:cNvSpPr>
                        <wps:spPr bwMode="auto">
                          <a:xfrm>
                            <a:off x="7789" y="1663"/>
                            <a:ext cx="127" cy="695"/>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380"/>
                        <wps:cNvSpPr>
                          <a:spLocks noChangeArrowheads="1"/>
                        </wps:cNvSpPr>
                        <wps:spPr bwMode="auto">
                          <a:xfrm>
                            <a:off x="8186" y="1663"/>
                            <a:ext cx="127" cy="695"/>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AutoShape 381"/>
                        <wps:cNvSpPr>
                          <a:spLocks/>
                        </wps:cNvSpPr>
                        <wps:spPr bwMode="auto">
                          <a:xfrm>
                            <a:off x="8514" y="1862"/>
                            <a:ext cx="721" cy="507"/>
                          </a:xfrm>
                          <a:custGeom>
                            <a:avLst/>
                            <a:gdLst>
                              <a:gd name="T0" fmla="+- 0 8771 8514"/>
                              <a:gd name="T1" fmla="*/ T0 w 721"/>
                              <a:gd name="T2" fmla="+- 0 1872 1862"/>
                              <a:gd name="T3" fmla="*/ 1872 h 507"/>
                              <a:gd name="T4" fmla="+- 0 8686 8514"/>
                              <a:gd name="T5" fmla="*/ T4 w 721"/>
                              <a:gd name="T6" fmla="+- 0 1896 1862"/>
                              <a:gd name="T7" fmla="*/ 1896 h 507"/>
                              <a:gd name="T8" fmla="+- 0 8628 8514"/>
                              <a:gd name="T9" fmla="*/ T8 w 721"/>
                              <a:gd name="T10" fmla="+- 0 1924 1862"/>
                              <a:gd name="T11" fmla="*/ 1924 h 507"/>
                              <a:gd name="T12" fmla="+- 0 8570 8514"/>
                              <a:gd name="T13" fmla="*/ T12 w 721"/>
                              <a:gd name="T14" fmla="+- 0 1971 1862"/>
                              <a:gd name="T15" fmla="*/ 1971 h 507"/>
                              <a:gd name="T16" fmla="+- 0 8538 8514"/>
                              <a:gd name="T17" fmla="*/ T16 w 721"/>
                              <a:gd name="T18" fmla="+- 0 2015 1862"/>
                              <a:gd name="T19" fmla="*/ 2015 h 507"/>
                              <a:gd name="T20" fmla="+- 0 8520 8514"/>
                              <a:gd name="T21" fmla="*/ T20 w 721"/>
                              <a:gd name="T22" fmla="+- 0 2065 1862"/>
                              <a:gd name="T23" fmla="*/ 2065 h 507"/>
                              <a:gd name="T24" fmla="+- 0 8514 8514"/>
                              <a:gd name="T25" fmla="*/ T24 w 721"/>
                              <a:gd name="T26" fmla="+- 0 2112 1862"/>
                              <a:gd name="T27" fmla="*/ 2112 h 507"/>
                              <a:gd name="T28" fmla="+- 0 8519 8514"/>
                              <a:gd name="T29" fmla="*/ T28 w 721"/>
                              <a:gd name="T30" fmla="+- 0 2177 1862"/>
                              <a:gd name="T31" fmla="*/ 2177 h 507"/>
                              <a:gd name="T32" fmla="+- 0 8544 8514"/>
                              <a:gd name="T33" fmla="*/ T32 w 721"/>
                              <a:gd name="T34" fmla="+- 0 2235 1862"/>
                              <a:gd name="T35" fmla="*/ 2235 h 507"/>
                              <a:gd name="T36" fmla="+- 0 8577 8514"/>
                              <a:gd name="T37" fmla="*/ T36 w 721"/>
                              <a:gd name="T38" fmla="+- 0 2276 1862"/>
                              <a:gd name="T39" fmla="*/ 2276 h 507"/>
                              <a:gd name="T40" fmla="+- 0 8621 8514"/>
                              <a:gd name="T41" fmla="*/ T40 w 721"/>
                              <a:gd name="T42" fmla="+- 0 2312 1862"/>
                              <a:gd name="T43" fmla="*/ 2312 h 507"/>
                              <a:gd name="T44" fmla="+- 0 8676 8514"/>
                              <a:gd name="T45" fmla="*/ T44 w 721"/>
                              <a:gd name="T46" fmla="+- 0 2338 1862"/>
                              <a:gd name="T47" fmla="*/ 2338 h 507"/>
                              <a:gd name="T48" fmla="+- 0 8758 8514"/>
                              <a:gd name="T49" fmla="*/ T48 w 721"/>
                              <a:gd name="T50" fmla="+- 0 2360 1862"/>
                              <a:gd name="T51" fmla="*/ 2360 h 507"/>
                              <a:gd name="T52" fmla="+- 0 8930 8514"/>
                              <a:gd name="T53" fmla="*/ T52 w 721"/>
                              <a:gd name="T54" fmla="+- 0 2369 1862"/>
                              <a:gd name="T55" fmla="*/ 2369 h 507"/>
                              <a:gd name="T56" fmla="+- 0 9042 8514"/>
                              <a:gd name="T57" fmla="*/ T56 w 721"/>
                              <a:gd name="T58" fmla="+- 0 2354 1862"/>
                              <a:gd name="T59" fmla="*/ 2354 h 507"/>
                              <a:gd name="T60" fmla="+- 0 9116 8514"/>
                              <a:gd name="T61" fmla="*/ T60 w 721"/>
                              <a:gd name="T62" fmla="+- 0 2330 1862"/>
                              <a:gd name="T63" fmla="*/ 2330 h 507"/>
                              <a:gd name="T64" fmla="+- 0 9155 8514"/>
                              <a:gd name="T65" fmla="*/ T64 w 721"/>
                              <a:gd name="T66" fmla="+- 0 2307 1862"/>
                              <a:gd name="T67" fmla="*/ 2307 h 507"/>
                              <a:gd name="T68" fmla="+- 0 8830 8514"/>
                              <a:gd name="T69" fmla="*/ T68 w 721"/>
                              <a:gd name="T70" fmla="+- 0 2302 1862"/>
                              <a:gd name="T71" fmla="*/ 2302 h 507"/>
                              <a:gd name="T72" fmla="+- 0 8762 8514"/>
                              <a:gd name="T73" fmla="*/ T72 w 721"/>
                              <a:gd name="T74" fmla="+- 0 2287 1862"/>
                              <a:gd name="T75" fmla="*/ 2287 h 507"/>
                              <a:gd name="T76" fmla="+- 0 8724 8514"/>
                              <a:gd name="T77" fmla="*/ T76 w 721"/>
                              <a:gd name="T78" fmla="+- 0 2271 1862"/>
                              <a:gd name="T79" fmla="*/ 2271 h 507"/>
                              <a:gd name="T80" fmla="+- 0 8693 8514"/>
                              <a:gd name="T81" fmla="*/ T80 w 721"/>
                              <a:gd name="T82" fmla="+- 0 2250 1862"/>
                              <a:gd name="T83" fmla="*/ 2250 h 507"/>
                              <a:gd name="T84" fmla="+- 0 8669 8514"/>
                              <a:gd name="T85" fmla="*/ T84 w 721"/>
                              <a:gd name="T86" fmla="+- 0 2224 1862"/>
                              <a:gd name="T87" fmla="*/ 2224 h 507"/>
                              <a:gd name="T88" fmla="+- 0 8648 8514"/>
                              <a:gd name="T89" fmla="*/ T88 w 721"/>
                              <a:gd name="T90" fmla="+- 0 2175 1862"/>
                              <a:gd name="T91" fmla="*/ 2175 h 507"/>
                              <a:gd name="T92" fmla="+- 0 9233 8514"/>
                              <a:gd name="T93" fmla="*/ T92 w 721"/>
                              <a:gd name="T94" fmla="+- 0 2136 1862"/>
                              <a:gd name="T95" fmla="*/ 2136 h 507"/>
                              <a:gd name="T96" fmla="+- 0 9234 8514"/>
                              <a:gd name="T97" fmla="*/ T96 w 721"/>
                              <a:gd name="T98" fmla="+- 0 2118 1862"/>
                              <a:gd name="T99" fmla="*/ 2118 h 507"/>
                              <a:gd name="T100" fmla="+- 0 9232 8514"/>
                              <a:gd name="T101" fmla="*/ T100 w 721"/>
                              <a:gd name="T102" fmla="+- 0 2078 1862"/>
                              <a:gd name="T103" fmla="*/ 2078 h 507"/>
                              <a:gd name="T104" fmla="+- 0 8652 8514"/>
                              <a:gd name="T105" fmla="*/ T104 w 721"/>
                              <a:gd name="T106" fmla="+- 0 2052 1862"/>
                              <a:gd name="T107" fmla="*/ 2052 h 507"/>
                              <a:gd name="T108" fmla="+- 0 8668 8514"/>
                              <a:gd name="T109" fmla="*/ T108 w 721"/>
                              <a:gd name="T110" fmla="+- 0 2015 1862"/>
                              <a:gd name="T111" fmla="*/ 2015 h 507"/>
                              <a:gd name="T112" fmla="+- 0 8694 8514"/>
                              <a:gd name="T113" fmla="*/ T112 w 721"/>
                              <a:gd name="T114" fmla="+- 0 1982 1862"/>
                              <a:gd name="T115" fmla="*/ 1982 h 507"/>
                              <a:gd name="T116" fmla="+- 0 8724 8514"/>
                              <a:gd name="T117" fmla="*/ T116 w 721"/>
                              <a:gd name="T118" fmla="+- 0 1961 1862"/>
                              <a:gd name="T119" fmla="*/ 1961 h 507"/>
                              <a:gd name="T120" fmla="+- 0 8777 8514"/>
                              <a:gd name="T121" fmla="*/ T120 w 721"/>
                              <a:gd name="T122" fmla="+- 0 1938 1862"/>
                              <a:gd name="T123" fmla="*/ 1938 h 507"/>
                              <a:gd name="T124" fmla="+- 0 8829 8514"/>
                              <a:gd name="T125" fmla="*/ T124 w 721"/>
                              <a:gd name="T126" fmla="+- 0 1927 1862"/>
                              <a:gd name="T127" fmla="*/ 1927 h 507"/>
                              <a:gd name="T128" fmla="+- 0 9134 8514"/>
                              <a:gd name="T129" fmla="*/ T128 w 721"/>
                              <a:gd name="T130" fmla="+- 0 1919 1862"/>
                              <a:gd name="T131" fmla="*/ 1919 h 507"/>
                              <a:gd name="T132" fmla="+- 0 9068 8514"/>
                              <a:gd name="T133" fmla="*/ T132 w 721"/>
                              <a:gd name="T134" fmla="+- 0 1888 1862"/>
                              <a:gd name="T135" fmla="*/ 1888 h 507"/>
                              <a:gd name="T136" fmla="+- 0 8969 8514"/>
                              <a:gd name="T137" fmla="*/ T136 w 721"/>
                              <a:gd name="T138" fmla="+- 0 1867 1862"/>
                              <a:gd name="T139" fmla="*/ 1867 h 507"/>
                              <a:gd name="T140" fmla="+- 0 9221 8514"/>
                              <a:gd name="T141" fmla="*/ T140 w 721"/>
                              <a:gd name="T142" fmla="+- 0 2209 1862"/>
                              <a:gd name="T143" fmla="*/ 2209 h 507"/>
                              <a:gd name="T144" fmla="+- 0 9077 8514"/>
                              <a:gd name="T145" fmla="*/ T144 w 721"/>
                              <a:gd name="T146" fmla="+- 0 2230 1862"/>
                              <a:gd name="T147" fmla="*/ 2230 h 507"/>
                              <a:gd name="T148" fmla="+- 0 9060 8514"/>
                              <a:gd name="T149" fmla="*/ T148 w 721"/>
                              <a:gd name="T150" fmla="+- 0 2253 1862"/>
                              <a:gd name="T151" fmla="*/ 2253 h 507"/>
                              <a:gd name="T152" fmla="+- 0 9035 8514"/>
                              <a:gd name="T153" fmla="*/ T152 w 721"/>
                              <a:gd name="T154" fmla="+- 0 2273 1862"/>
                              <a:gd name="T155" fmla="*/ 2273 h 507"/>
                              <a:gd name="T156" fmla="+- 0 9008 8514"/>
                              <a:gd name="T157" fmla="*/ T156 w 721"/>
                              <a:gd name="T158" fmla="+- 0 2286 1862"/>
                              <a:gd name="T159" fmla="*/ 2286 h 507"/>
                              <a:gd name="T160" fmla="+- 0 8970 8514"/>
                              <a:gd name="T161" fmla="*/ T160 w 721"/>
                              <a:gd name="T162" fmla="+- 0 2297 1862"/>
                              <a:gd name="T163" fmla="*/ 2297 h 507"/>
                              <a:gd name="T164" fmla="+- 0 9163 8514"/>
                              <a:gd name="T165" fmla="*/ T164 w 721"/>
                              <a:gd name="T166" fmla="+- 0 2300 1862"/>
                              <a:gd name="T167" fmla="*/ 2300 h 507"/>
                              <a:gd name="T168" fmla="+- 0 9192 8514"/>
                              <a:gd name="T169" fmla="*/ T168 w 721"/>
                              <a:gd name="T170" fmla="+- 0 2271 1862"/>
                              <a:gd name="T171" fmla="*/ 2271 h 507"/>
                              <a:gd name="T172" fmla="+- 0 9218 8514"/>
                              <a:gd name="T173" fmla="*/ T172 w 721"/>
                              <a:gd name="T174" fmla="+- 0 2219 1862"/>
                              <a:gd name="T175" fmla="*/ 2219 h 507"/>
                              <a:gd name="T176" fmla="+- 0 8915 8514"/>
                              <a:gd name="T177" fmla="*/ T176 w 721"/>
                              <a:gd name="T178" fmla="+- 0 1927 1862"/>
                              <a:gd name="T179" fmla="*/ 1927 h 507"/>
                              <a:gd name="T180" fmla="+- 0 8982 8514"/>
                              <a:gd name="T181" fmla="*/ T180 w 721"/>
                              <a:gd name="T182" fmla="+- 0 1937 1862"/>
                              <a:gd name="T183" fmla="*/ 1937 h 507"/>
                              <a:gd name="T184" fmla="+- 0 9019 8514"/>
                              <a:gd name="T185" fmla="*/ T184 w 721"/>
                              <a:gd name="T186" fmla="+- 0 1950 1862"/>
                              <a:gd name="T187" fmla="*/ 1950 h 507"/>
                              <a:gd name="T188" fmla="+- 0 9050 8514"/>
                              <a:gd name="T189" fmla="*/ T188 w 721"/>
                              <a:gd name="T190" fmla="+- 0 1967 1862"/>
                              <a:gd name="T191" fmla="*/ 1967 h 507"/>
                              <a:gd name="T192" fmla="+- 0 9075 8514"/>
                              <a:gd name="T193" fmla="*/ T192 w 721"/>
                              <a:gd name="T194" fmla="+- 0 1990 1862"/>
                              <a:gd name="T195" fmla="*/ 1990 h 507"/>
                              <a:gd name="T196" fmla="+- 0 9095 8514"/>
                              <a:gd name="T197" fmla="*/ T196 w 721"/>
                              <a:gd name="T198" fmla="+- 0 2023 1862"/>
                              <a:gd name="T199" fmla="*/ 2023 h 507"/>
                              <a:gd name="T200" fmla="+- 0 9103 8514"/>
                              <a:gd name="T201" fmla="*/ T200 w 721"/>
                              <a:gd name="T202" fmla="+- 0 2062 1862"/>
                              <a:gd name="T203" fmla="*/ 2062 h 507"/>
                              <a:gd name="T204" fmla="+- 0 9231 8514"/>
                              <a:gd name="T205" fmla="*/ T204 w 721"/>
                              <a:gd name="T206" fmla="+- 0 2068 1862"/>
                              <a:gd name="T207" fmla="*/ 2068 h 507"/>
                              <a:gd name="T208" fmla="+- 0 9217 8514"/>
                              <a:gd name="T209" fmla="*/ T208 w 721"/>
                              <a:gd name="T210" fmla="+- 0 2016 1862"/>
                              <a:gd name="T211" fmla="*/ 2016 h 507"/>
                              <a:gd name="T212" fmla="+- 0 9192 8514"/>
                              <a:gd name="T213" fmla="*/ T212 w 721"/>
                              <a:gd name="T214" fmla="+- 0 1972 1862"/>
                              <a:gd name="T215" fmla="*/ 1972 h 507"/>
                              <a:gd name="T216" fmla="+- 0 9156 8514"/>
                              <a:gd name="T217" fmla="*/ T216 w 721"/>
                              <a:gd name="T218" fmla="+- 0 1935 1862"/>
                              <a:gd name="T219" fmla="*/ 193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21" h="507">
                                <a:moveTo>
                                  <a:pt x="398" y="0"/>
                                </a:moveTo>
                                <a:lnTo>
                                  <a:pt x="355" y="0"/>
                                </a:lnTo>
                                <a:lnTo>
                                  <a:pt x="275" y="6"/>
                                </a:lnTo>
                                <a:lnTo>
                                  <a:pt x="257" y="10"/>
                                </a:lnTo>
                                <a:lnTo>
                                  <a:pt x="239" y="13"/>
                                </a:lnTo>
                                <a:lnTo>
                                  <a:pt x="204" y="23"/>
                                </a:lnTo>
                                <a:lnTo>
                                  <a:pt x="188" y="28"/>
                                </a:lnTo>
                                <a:lnTo>
                                  <a:pt x="172" y="34"/>
                                </a:lnTo>
                                <a:lnTo>
                                  <a:pt x="157" y="39"/>
                                </a:lnTo>
                                <a:lnTo>
                                  <a:pt x="142" y="47"/>
                                </a:lnTo>
                                <a:lnTo>
                                  <a:pt x="128" y="54"/>
                                </a:lnTo>
                                <a:lnTo>
                                  <a:pt x="114" y="62"/>
                                </a:lnTo>
                                <a:lnTo>
                                  <a:pt x="101" y="70"/>
                                </a:lnTo>
                                <a:lnTo>
                                  <a:pt x="89" y="79"/>
                                </a:lnTo>
                                <a:lnTo>
                                  <a:pt x="77" y="88"/>
                                </a:lnTo>
                                <a:lnTo>
                                  <a:pt x="56" y="109"/>
                                </a:lnTo>
                                <a:lnTo>
                                  <a:pt x="48" y="118"/>
                                </a:lnTo>
                                <a:lnTo>
                                  <a:pt x="39" y="130"/>
                                </a:lnTo>
                                <a:lnTo>
                                  <a:pt x="32" y="141"/>
                                </a:lnTo>
                                <a:lnTo>
                                  <a:pt x="24" y="153"/>
                                </a:lnTo>
                                <a:lnTo>
                                  <a:pt x="19" y="164"/>
                                </a:lnTo>
                                <a:lnTo>
                                  <a:pt x="13" y="177"/>
                                </a:lnTo>
                                <a:lnTo>
                                  <a:pt x="9" y="190"/>
                                </a:lnTo>
                                <a:lnTo>
                                  <a:pt x="6" y="203"/>
                                </a:lnTo>
                                <a:lnTo>
                                  <a:pt x="3" y="216"/>
                                </a:lnTo>
                                <a:lnTo>
                                  <a:pt x="1" y="230"/>
                                </a:lnTo>
                                <a:lnTo>
                                  <a:pt x="0" y="245"/>
                                </a:lnTo>
                                <a:lnTo>
                                  <a:pt x="0" y="250"/>
                                </a:lnTo>
                                <a:lnTo>
                                  <a:pt x="0" y="266"/>
                                </a:lnTo>
                                <a:lnTo>
                                  <a:pt x="0" y="274"/>
                                </a:lnTo>
                                <a:lnTo>
                                  <a:pt x="0" y="287"/>
                                </a:lnTo>
                                <a:lnTo>
                                  <a:pt x="5" y="315"/>
                                </a:lnTo>
                                <a:lnTo>
                                  <a:pt x="9" y="326"/>
                                </a:lnTo>
                                <a:lnTo>
                                  <a:pt x="13" y="339"/>
                                </a:lnTo>
                                <a:lnTo>
                                  <a:pt x="17" y="351"/>
                                </a:lnTo>
                                <a:lnTo>
                                  <a:pt x="30" y="373"/>
                                </a:lnTo>
                                <a:lnTo>
                                  <a:pt x="37" y="385"/>
                                </a:lnTo>
                                <a:lnTo>
                                  <a:pt x="45" y="396"/>
                                </a:lnTo>
                                <a:lnTo>
                                  <a:pt x="53" y="406"/>
                                </a:lnTo>
                                <a:lnTo>
                                  <a:pt x="63" y="414"/>
                                </a:lnTo>
                                <a:lnTo>
                                  <a:pt x="73" y="424"/>
                                </a:lnTo>
                                <a:lnTo>
                                  <a:pt x="84" y="433"/>
                                </a:lnTo>
                                <a:lnTo>
                                  <a:pt x="95" y="442"/>
                                </a:lnTo>
                                <a:lnTo>
                                  <a:pt x="107" y="450"/>
                                </a:lnTo>
                                <a:lnTo>
                                  <a:pt x="120" y="456"/>
                                </a:lnTo>
                                <a:lnTo>
                                  <a:pt x="134" y="464"/>
                                </a:lnTo>
                                <a:lnTo>
                                  <a:pt x="148" y="471"/>
                                </a:lnTo>
                                <a:lnTo>
                                  <a:pt x="162" y="476"/>
                                </a:lnTo>
                                <a:lnTo>
                                  <a:pt x="178" y="482"/>
                                </a:lnTo>
                                <a:lnTo>
                                  <a:pt x="193" y="487"/>
                                </a:lnTo>
                                <a:lnTo>
                                  <a:pt x="226" y="494"/>
                                </a:lnTo>
                                <a:lnTo>
                                  <a:pt x="244" y="498"/>
                                </a:lnTo>
                                <a:lnTo>
                                  <a:pt x="261" y="500"/>
                                </a:lnTo>
                                <a:lnTo>
                                  <a:pt x="280" y="503"/>
                                </a:lnTo>
                                <a:lnTo>
                                  <a:pt x="319" y="507"/>
                                </a:lnTo>
                                <a:lnTo>
                                  <a:pt x="416" y="507"/>
                                </a:lnTo>
                                <a:lnTo>
                                  <a:pt x="468" y="502"/>
                                </a:lnTo>
                                <a:lnTo>
                                  <a:pt x="483" y="500"/>
                                </a:lnTo>
                                <a:lnTo>
                                  <a:pt x="514" y="494"/>
                                </a:lnTo>
                                <a:lnTo>
                                  <a:pt x="528" y="492"/>
                                </a:lnTo>
                                <a:lnTo>
                                  <a:pt x="555" y="485"/>
                                </a:lnTo>
                                <a:lnTo>
                                  <a:pt x="580" y="476"/>
                                </a:lnTo>
                                <a:lnTo>
                                  <a:pt x="591" y="472"/>
                                </a:lnTo>
                                <a:lnTo>
                                  <a:pt x="602" y="468"/>
                                </a:lnTo>
                                <a:lnTo>
                                  <a:pt x="613" y="463"/>
                                </a:lnTo>
                                <a:lnTo>
                                  <a:pt x="622" y="456"/>
                                </a:lnTo>
                                <a:lnTo>
                                  <a:pt x="632" y="451"/>
                                </a:lnTo>
                                <a:lnTo>
                                  <a:pt x="641" y="445"/>
                                </a:lnTo>
                                <a:lnTo>
                                  <a:pt x="643" y="443"/>
                                </a:lnTo>
                                <a:lnTo>
                                  <a:pt x="343" y="443"/>
                                </a:lnTo>
                                <a:lnTo>
                                  <a:pt x="330" y="442"/>
                                </a:lnTo>
                                <a:lnTo>
                                  <a:pt x="316" y="440"/>
                                </a:lnTo>
                                <a:lnTo>
                                  <a:pt x="292" y="437"/>
                                </a:lnTo>
                                <a:lnTo>
                                  <a:pt x="280" y="435"/>
                                </a:lnTo>
                                <a:lnTo>
                                  <a:pt x="269" y="432"/>
                                </a:lnTo>
                                <a:lnTo>
                                  <a:pt x="248" y="425"/>
                                </a:lnTo>
                                <a:lnTo>
                                  <a:pt x="238" y="422"/>
                                </a:lnTo>
                                <a:lnTo>
                                  <a:pt x="228" y="419"/>
                                </a:lnTo>
                                <a:lnTo>
                                  <a:pt x="219" y="414"/>
                                </a:lnTo>
                                <a:lnTo>
                                  <a:pt x="210" y="409"/>
                                </a:lnTo>
                                <a:lnTo>
                                  <a:pt x="202" y="404"/>
                                </a:lnTo>
                                <a:lnTo>
                                  <a:pt x="194" y="399"/>
                                </a:lnTo>
                                <a:lnTo>
                                  <a:pt x="186" y="394"/>
                                </a:lnTo>
                                <a:lnTo>
                                  <a:pt x="179" y="388"/>
                                </a:lnTo>
                                <a:lnTo>
                                  <a:pt x="172" y="381"/>
                                </a:lnTo>
                                <a:lnTo>
                                  <a:pt x="166" y="375"/>
                                </a:lnTo>
                                <a:lnTo>
                                  <a:pt x="161" y="368"/>
                                </a:lnTo>
                                <a:lnTo>
                                  <a:pt x="155" y="362"/>
                                </a:lnTo>
                                <a:lnTo>
                                  <a:pt x="151" y="354"/>
                                </a:lnTo>
                                <a:lnTo>
                                  <a:pt x="146" y="346"/>
                                </a:lnTo>
                                <a:lnTo>
                                  <a:pt x="136" y="321"/>
                                </a:lnTo>
                                <a:lnTo>
                                  <a:pt x="134" y="313"/>
                                </a:lnTo>
                                <a:lnTo>
                                  <a:pt x="132" y="304"/>
                                </a:lnTo>
                                <a:lnTo>
                                  <a:pt x="131" y="294"/>
                                </a:lnTo>
                                <a:lnTo>
                                  <a:pt x="129" y="274"/>
                                </a:lnTo>
                                <a:lnTo>
                                  <a:pt x="719" y="274"/>
                                </a:lnTo>
                                <a:lnTo>
                                  <a:pt x="719" y="266"/>
                                </a:lnTo>
                                <a:lnTo>
                                  <a:pt x="719" y="265"/>
                                </a:lnTo>
                                <a:lnTo>
                                  <a:pt x="719" y="258"/>
                                </a:lnTo>
                                <a:lnTo>
                                  <a:pt x="720" y="256"/>
                                </a:lnTo>
                                <a:lnTo>
                                  <a:pt x="720" y="245"/>
                                </a:lnTo>
                                <a:lnTo>
                                  <a:pt x="719" y="234"/>
                                </a:lnTo>
                                <a:lnTo>
                                  <a:pt x="719" y="221"/>
                                </a:lnTo>
                                <a:lnTo>
                                  <a:pt x="718" y="216"/>
                                </a:lnTo>
                                <a:lnTo>
                                  <a:pt x="135" y="216"/>
                                </a:lnTo>
                                <a:lnTo>
                                  <a:pt x="135" y="206"/>
                                </a:lnTo>
                                <a:lnTo>
                                  <a:pt x="137" y="198"/>
                                </a:lnTo>
                                <a:lnTo>
                                  <a:pt x="138" y="190"/>
                                </a:lnTo>
                                <a:lnTo>
                                  <a:pt x="143" y="175"/>
                                </a:lnTo>
                                <a:lnTo>
                                  <a:pt x="146" y="167"/>
                                </a:lnTo>
                                <a:lnTo>
                                  <a:pt x="150" y="159"/>
                                </a:lnTo>
                                <a:lnTo>
                                  <a:pt x="154" y="153"/>
                                </a:lnTo>
                                <a:lnTo>
                                  <a:pt x="163" y="140"/>
                                </a:lnTo>
                                <a:lnTo>
                                  <a:pt x="168" y="133"/>
                                </a:lnTo>
                                <a:lnTo>
                                  <a:pt x="174" y="127"/>
                                </a:lnTo>
                                <a:lnTo>
                                  <a:pt x="180" y="120"/>
                                </a:lnTo>
                                <a:lnTo>
                                  <a:pt x="187" y="115"/>
                                </a:lnTo>
                                <a:lnTo>
                                  <a:pt x="194" y="109"/>
                                </a:lnTo>
                                <a:lnTo>
                                  <a:pt x="202" y="104"/>
                                </a:lnTo>
                                <a:lnTo>
                                  <a:pt x="210" y="99"/>
                                </a:lnTo>
                                <a:lnTo>
                                  <a:pt x="217" y="94"/>
                                </a:lnTo>
                                <a:lnTo>
                                  <a:pt x="226" y="89"/>
                                </a:lnTo>
                                <a:lnTo>
                                  <a:pt x="234" y="86"/>
                                </a:lnTo>
                                <a:lnTo>
                                  <a:pt x="263" y="76"/>
                                </a:lnTo>
                                <a:lnTo>
                                  <a:pt x="273" y="73"/>
                                </a:lnTo>
                                <a:lnTo>
                                  <a:pt x="283" y="70"/>
                                </a:lnTo>
                                <a:lnTo>
                                  <a:pt x="293" y="68"/>
                                </a:lnTo>
                                <a:lnTo>
                                  <a:pt x="315" y="65"/>
                                </a:lnTo>
                                <a:lnTo>
                                  <a:pt x="326" y="65"/>
                                </a:lnTo>
                                <a:lnTo>
                                  <a:pt x="338" y="63"/>
                                </a:lnTo>
                                <a:lnTo>
                                  <a:pt x="629" y="63"/>
                                </a:lnTo>
                                <a:lnTo>
                                  <a:pt x="620" y="57"/>
                                </a:lnTo>
                                <a:lnTo>
                                  <a:pt x="608" y="49"/>
                                </a:lnTo>
                                <a:lnTo>
                                  <a:pt x="595" y="42"/>
                                </a:lnTo>
                                <a:lnTo>
                                  <a:pt x="582" y="36"/>
                                </a:lnTo>
                                <a:lnTo>
                                  <a:pt x="554" y="26"/>
                                </a:lnTo>
                                <a:lnTo>
                                  <a:pt x="523" y="16"/>
                                </a:lnTo>
                                <a:lnTo>
                                  <a:pt x="507" y="13"/>
                                </a:lnTo>
                                <a:lnTo>
                                  <a:pt x="473" y="6"/>
                                </a:lnTo>
                                <a:lnTo>
                                  <a:pt x="455" y="5"/>
                                </a:lnTo>
                                <a:lnTo>
                                  <a:pt x="436" y="2"/>
                                </a:lnTo>
                                <a:lnTo>
                                  <a:pt x="417" y="2"/>
                                </a:lnTo>
                                <a:lnTo>
                                  <a:pt x="398" y="0"/>
                                </a:lnTo>
                                <a:close/>
                                <a:moveTo>
                                  <a:pt x="707" y="347"/>
                                </a:moveTo>
                                <a:lnTo>
                                  <a:pt x="570" y="347"/>
                                </a:lnTo>
                                <a:lnTo>
                                  <a:pt x="569" y="352"/>
                                </a:lnTo>
                                <a:lnTo>
                                  <a:pt x="567" y="359"/>
                                </a:lnTo>
                                <a:lnTo>
                                  <a:pt x="563" y="368"/>
                                </a:lnTo>
                                <a:lnTo>
                                  <a:pt x="557" y="378"/>
                                </a:lnTo>
                                <a:lnTo>
                                  <a:pt x="553" y="383"/>
                                </a:lnTo>
                                <a:lnTo>
                                  <a:pt x="550" y="388"/>
                                </a:lnTo>
                                <a:lnTo>
                                  <a:pt x="546" y="391"/>
                                </a:lnTo>
                                <a:lnTo>
                                  <a:pt x="541" y="396"/>
                                </a:lnTo>
                                <a:lnTo>
                                  <a:pt x="532" y="404"/>
                                </a:lnTo>
                                <a:lnTo>
                                  <a:pt x="526" y="407"/>
                                </a:lnTo>
                                <a:lnTo>
                                  <a:pt x="521" y="411"/>
                                </a:lnTo>
                                <a:lnTo>
                                  <a:pt x="514" y="414"/>
                                </a:lnTo>
                                <a:lnTo>
                                  <a:pt x="507" y="417"/>
                                </a:lnTo>
                                <a:lnTo>
                                  <a:pt x="501" y="420"/>
                                </a:lnTo>
                                <a:lnTo>
                                  <a:pt x="494" y="424"/>
                                </a:lnTo>
                                <a:lnTo>
                                  <a:pt x="487" y="427"/>
                                </a:lnTo>
                                <a:lnTo>
                                  <a:pt x="472" y="432"/>
                                </a:lnTo>
                                <a:lnTo>
                                  <a:pt x="464" y="433"/>
                                </a:lnTo>
                                <a:lnTo>
                                  <a:pt x="456" y="435"/>
                                </a:lnTo>
                                <a:lnTo>
                                  <a:pt x="430" y="440"/>
                                </a:lnTo>
                                <a:lnTo>
                                  <a:pt x="391" y="443"/>
                                </a:lnTo>
                                <a:lnTo>
                                  <a:pt x="643" y="443"/>
                                </a:lnTo>
                                <a:lnTo>
                                  <a:pt x="649" y="438"/>
                                </a:lnTo>
                                <a:lnTo>
                                  <a:pt x="657" y="432"/>
                                </a:lnTo>
                                <a:lnTo>
                                  <a:pt x="664" y="425"/>
                                </a:lnTo>
                                <a:lnTo>
                                  <a:pt x="671" y="417"/>
                                </a:lnTo>
                                <a:lnTo>
                                  <a:pt x="678" y="409"/>
                                </a:lnTo>
                                <a:lnTo>
                                  <a:pt x="688" y="393"/>
                                </a:lnTo>
                                <a:lnTo>
                                  <a:pt x="693" y="385"/>
                                </a:lnTo>
                                <a:lnTo>
                                  <a:pt x="701" y="367"/>
                                </a:lnTo>
                                <a:lnTo>
                                  <a:pt x="704" y="357"/>
                                </a:lnTo>
                                <a:lnTo>
                                  <a:pt x="707" y="347"/>
                                </a:lnTo>
                                <a:close/>
                                <a:moveTo>
                                  <a:pt x="629" y="63"/>
                                </a:moveTo>
                                <a:lnTo>
                                  <a:pt x="388" y="63"/>
                                </a:lnTo>
                                <a:lnTo>
                                  <a:pt x="401" y="65"/>
                                </a:lnTo>
                                <a:lnTo>
                                  <a:pt x="413" y="65"/>
                                </a:lnTo>
                                <a:lnTo>
                                  <a:pt x="447" y="70"/>
                                </a:lnTo>
                                <a:lnTo>
                                  <a:pt x="457" y="73"/>
                                </a:lnTo>
                                <a:lnTo>
                                  <a:pt x="468" y="75"/>
                                </a:lnTo>
                                <a:lnTo>
                                  <a:pt x="477" y="78"/>
                                </a:lnTo>
                                <a:lnTo>
                                  <a:pt x="487" y="81"/>
                                </a:lnTo>
                                <a:lnTo>
                                  <a:pt x="496" y="84"/>
                                </a:lnTo>
                                <a:lnTo>
                                  <a:pt x="505" y="88"/>
                                </a:lnTo>
                                <a:lnTo>
                                  <a:pt x="514" y="92"/>
                                </a:lnTo>
                                <a:lnTo>
                                  <a:pt x="522" y="97"/>
                                </a:lnTo>
                                <a:lnTo>
                                  <a:pt x="529" y="101"/>
                                </a:lnTo>
                                <a:lnTo>
                                  <a:pt x="536" y="105"/>
                                </a:lnTo>
                                <a:lnTo>
                                  <a:pt x="543" y="112"/>
                                </a:lnTo>
                                <a:lnTo>
                                  <a:pt x="550" y="117"/>
                                </a:lnTo>
                                <a:lnTo>
                                  <a:pt x="555" y="123"/>
                                </a:lnTo>
                                <a:lnTo>
                                  <a:pt x="561" y="128"/>
                                </a:lnTo>
                                <a:lnTo>
                                  <a:pt x="565" y="135"/>
                                </a:lnTo>
                                <a:lnTo>
                                  <a:pt x="570" y="141"/>
                                </a:lnTo>
                                <a:lnTo>
                                  <a:pt x="574" y="148"/>
                                </a:lnTo>
                                <a:lnTo>
                                  <a:pt x="581" y="161"/>
                                </a:lnTo>
                                <a:lnTo>
                                  <a:pt x="586" y="177"/>
                                </a:lnTo>
                                <a:lnTo>
                                  <a:pt x="587" y="185"/>
                                </a:lnTo>
                                <a:lnTo>
                                  <a:pt x="588" y="192"/>
                                </a:lnTo>
                                <a:lnTo>
                                  <a:pt x="589" y="200"/>
                                </a:lnTo>
                                <a:lnTo>
                                  <a:pt x="589" y="206"/>
                                </a:lnTo>
                                <a:lnTo>
                                  <a:pt x="589" y="216"/>
                                </a:lnTo>
                                <a:lnTo>
                                  <a:pt x="718" y="216"/>
                                </a:lnTo>
                                <a:lnTo>
                                  <a:pt x="717" y="206"/>
                                </a:lnTo>
                                <a:lnTo>
                                  <a:pt x="715" y="193"/>
                                </a:lnTo>
                                <a:lnTo>
                                  <a:pt x="711" y="180"/>
                                </a:lnTo>
                                <a:lnTo>
                                  <a:pt x="708" y="167"/>
                                </a:lnTo>
                                <a:lnTo>
                                  <a:pt x="703" y="154"/>
                                </a:lnTo>
                                <a:lnTo>
                                  <a:pt x="698" y="143"/>
                                </a:lnTo>
                                <a:lnTo>
                                  <a:pt x="692" y="131"/>
                                </a:lnTo>
                                <a:lnTo>
                                  <a:pt x="685" y="122"/>
                                </a:lnTo>
                                <a:lnTo>
                                  <a:pt x="678" y="110"/>
                                </a:lnTo>
                                <a:lnTo>
                                  <a:pt x="670" y="101"/>
                                </a:lnTo>
                                <a:lnTo>
                                  <a:pt x="661" y="91"/>
                                </a:lnTo>
                                <a:lnTo>
                                  <a:pt x="652" y="81"/>
                                </a:lnTo>
                                <a:lnTo>
                                  <a:pt x="642" y="73"/>
                                </a:lnTo>
                                <a:lnTo>
                                  <a:pt x="631" y="65"/>
                                </a:lnTo>
                                <a:lnTo>
                                  <a:pt x="629" y="63"/>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Line 382"/>
                        <wps:cNvCnPr>
                          <a:cxnSpLocks noChangeShapeType="1"/>
                        </wps:cNvCnPr>
                        <wps:spPr bwMode="auto">
                          <a:xfrm>
                            <a:off x="28" y="405"/>
                            <a:ext cx="0" cy="1952"/>
                          </a:xfrm>
                          <a:prstGeom prst="line">
                            <a:avLst/>
                          </a:prstGeom>
                          <a:noFill/>
                          <a:ln w="34681">
                            <a:solidFill>
                              <a:srgbClr val="3E916C"/>
                            </a:solidFill>
                            <a:round/>
                            <a:headEnd/>
                            <a:tailEnd/>
                          </a:ln>
                          <a:extLst>
                            <a:ext uri="{909E8E84-426E-40DD-AFC4-6F175D3DCCD1}">
                              <a14:hiddenFill xmlns:a14="http://schemas.microsoft.com/office/drawing/2010/main">
                                <a:noFill/>
                              </a14:hiddenFill>
                            </a:ext>
                          </a:extLst>
                        </wps:spPr>
                        <wps:bodyPr/>
                      </wps:wsp>
                      <wps:wsp>
                        <wps:cNvPr id="886" name="Freeform 383"/>
                        <wps:cNvSpPr>
                          <a:spLocks/>
                        </wps:cNvSpPr>
                        <wps:spPr bwMode="auto">
                          <a:xfrm>
                            <a:off x="7729" y="1416"/>
                            <a:ext cx="239" cy="22"/>
                          </a:xfrm>
                          <a:custGeom>
                            <a:avLst/>
                            <a:gdLst>
                              <a:gd name="T0" fmla="+- 0 7729 7729"/>
                              <a:gd name="T1" fmla="*/ T0 w 239"/>
                              <a:gd name="T2" fmla="+- 0 1416 1416"/>
                              <a:gd name="T3" fmla="*/ 1416 h 22"/>
                              <a:gd name="T4" fmla="+- 0 7742 7729"/>
                              <a:gd name="T5" fmla="*/ T4 w 239"/>
                              <a:gd name="T6" fmla="+- 0 1422 1416"/>
                              <a:gd name="T7" fmla="*/ 1422 h 22"/>
                              <a:gd name="T8" fmla="+- 0 7805 7729"/>
                              <a:gd name="T9" fmla="*/ T8 w 239"/>
                              <a:gd name="T10" fmla="+- 0 1435 1416"/>
                              <a:gd name="T11" fmla="*/ 1435 h 22"/>
                              <a:gd name="T12" fmla="+- 0 7848 7729"/>
                              <a:gd name="T13" fmla="*/ T12 w 239"/>
                              <a:gd name="T14" fmla="+- 0 1438 1416"/>
                              <a:gd name="T15" fmla="*/ 1438 h 22"/>
                              <a:gd name="T16" fmla="+- 0 7922 7729"/>
                              <a:gd name="T17" fmla="*/ T16 w 239"/>
                              <a:gd name="T18" fmla="+- 0 1433 1416"/>
                              <a:gd name="T19" fmla="*/ 1433 h 22"/>
                              <a:gd name="T20" fmla="+- 0 7967 7729"/>
                              <a:gd name="T21" fmla="*/ T20 w 239"/>
                              <a:gd name="T22" fmla="+- 0 1429 1416"/>
                              <a:gd name="T23" fmla="*/ 1429 h 22"/>
                            </a:gdLst>
                            <a:ahLst/>
                            <a:cxnLst>
                              <a:cxn ang="0">
                                <a:pos x="T1" y="T3"/>
                              </a:cxn>
                              <a:cxn ang="0">
                                <a:pos x="T5" y="T7"/>
                              </a:cxn>
                              <a:cxn ang="0">
                                <a:pos x="T9" y="T11"/>
                              </a:cxn>
                              <a:cxn ang="0">
                                <a:pos x="T13" y="T15"/>
                              </a:cxn>
                              <a:cxn ang="0">
                                <a:pos x="T17" y="T19"/>
                              </a:cxn>
                              <a:cxn ang="0">
                                <a:pos x="T21" y="T23"/>
                              </a:cxn>
                            </a:cxnLst>
                            <a:rect l="0" t="0" r="r" b="b"/>
                            <a:pathLst>
                              <a:path w="239" h="22">
                                <a:moveTo>
                                  <a:pt x="0" y="0"/>
                                </a:moveTo>
                                <a:lnTo>
                                  <a:pt x="13" y="6"/>
                                </a:lnTo>
                                <a:lnTo>
                                  <a:pt x="76" y="19"/>
                                </a:lnTo>
                                <a:lnTo>
                                  <a:pt x="119" y="22"/>
                                </a:lnTo>
                                <a:lnTo>
                                  <a:pt x="193" y="17"/>
                                </a:lnTo>
                                <a:lnTo>
                                  <a:pt x="238" y="13"/>
                                </a:lnTo>
                              </a:path>
                            </a:pathLst>
                          </a:custGeom>
                          <a:noFill/>
                          <a:ln w="1033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384"/>
                        <wps:cNvSpPr>
                          <a:spLocks/>
                        </wps:cNvSpPr>
                        <wps:spPr bwMode="auto">
                          <a:xfrm>
                            <a:off x="7370" y="1323"/>
                            <a:ext cx="233" cy="11"/>
                          </a:xfrm>
                          <a:custGeom>
                            <a:avLst/>
                            <a:gdLst>
                              <a:gd name="T0" fmla="+- 0 7370 7370"/>
                              <a:gd name="T1" fmla="*/ T0 w 233"/>
                              <a:gd name="T2" fmla="+- 0 1324 1323"/>
                              <a:gd name="T3" fmla="*/ 1324 h 11"/>
                              <a:gd name="T4" fmla="+- 0 7407 7370"/>
                              <a:gd name="T5" fmla="*/ T4 w 233"/>
                              <a:gd name="T6" fmla="+- 0 1323 1323"/>
                              <a:gd name="T7" fmla="*/ 1323 h 11"/>
                              <a:gd name="T8" fmla="+- 0 7444 7370"/>
                              <a:gd name="T9" fmla="*/ T8 w 233"/>
                              <a:gd name="T10" fmla="+- 0 1329 1323"/>
                              <a:gd name="T11" fmla="*/ 1329 h 11"/>
                              <a:gd name="T12" fmla="+- 0 7479 7370"/>
                              <a:gd name="T13" fmla="*/ T12 w 233"/>
                              <a:gd name="T14" fmla="+- 0 1334 1323"/>
                              <a:gd name="T15" fmla="*/ 1334 h 11"/>
                              <a:gd name="T16" fmla="+- 0 7516 7370"/>
                              <a:gd name="T17" fmla="*/ T16 w 233"/>
                              <a:gd name="T18" fmla="+- 0 1334 1323"/>
                              <a:gd name="T19" fmla="*/ 1334 h 11"/>
                              <a:gd name="T20" fmla="+- 0 7566 7370"/>
                              <a:gd name="T21" fmla="*/ T20 w 233"/>
                              <a:gd name="T22" fmla="+- 0 1332 1323"/>
                              <a:gd name="T23" fmla="*/ 1332 h 11"/>
                              <a:gd name="T24" fmla="+- 0 7603 7370"/>
                              <a:gd name="T25" fmla="*/ T24 w 233"/>
                              <a:gd name="T26" fmla="+- 0 1331 1323"/>
                              <a:gd name="T27" fmla="*/ 1331 h 11"/>
                            </a:gdLst>
                            <a:ahLst/>
                            <a:cxnLst>
                              <a:cxn ang="0">
                                <a:pos x="T1" y="T3"/>
                              </a:cxn>
                              <a:cxn ang="0">
                                <a:pos x="T5" y="T7"/>
                              </a:cxn>
                              <a:cxn ang="0">
                                <a:pos x="T9" y="T11"/>
                              </a:cxn>
                              <a:cxn ang="0">
                                <a:pos x="T13" y="T15"/>
                              </a:cxn>
                              <a:cxn ang="0">
                                <a:pos x="T17" y="T19"/>
                              </a:cxn>
                              <a:cxn ang="0">
                                <a:pos x="T21" y="T23"/>
                              </a:cxn>
                              <a:cxn ang="0">
                                <a:pos x="T25" y="T27"/>
                              </a:cxn>
                            </a:cxnLst>
                            <a:rect l="0" t="0" r="r" b="b"/>
                            <a:pathLst>
                              <a:path w="233" h="11">
                                <a:moveTo>
                                  <a:pt x="0" y="1"/>
                                </a:moveTo>
                                <a:lnTo>
                                  <a:pt x="37" y="0"/>
                                </a:lnTo>
                                <a:lnTo>
                                  <a:pt x="74" y="6"/>
                                </a:lnTo>
                                <a:lnTo>
                                  <a:pt x="109" y="11"/>
                                </a:lnTo>
                                <a:lnTo>
                                  <a:pt x="146" y="11"/>
                                </a:lnTo>
                                <a:lnTo>
                                  <a:pt x="196" y="9"/>
                                </a:lnTo>
                                <a:lnTo>
                                  <a:pt x="233" y="8"/>
                                </a:lnTo>
                              </a:path>
                            </a:pathLst>
                          </a:custGeom>
                          <a:noFill/>
                          <a:ln w="1032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385"/>
                        <wps:cNvSpPr>
                          <a:spLocks/>
                        </wps:cNvSpPr>
                        <wps:spPr bwMode="auto">
                          <a:xfrm>
                            <a:off x="7481" y="1215"/>
                            <a:ext cx="411" cy="109"/>
                          </a:xfrm>
                          <a:custGeom>
                            <a:avLst/>
                            <a:gdLst>
                              <a:gd name="T0" fmla="+- 0 7559 7481"/>
                              <a:gd name="T1" fmla="*/ T0 w 411"/>
                              <a:gd name="T2" fmla="+- 0 1323 1215"/>
                              <a:gd name="T3" fmla="*/ 1323 h 109"/>
                              <a:gd name="T4" fmla="+- 0 7520 7481"/>
                              <a:gd name="T5" fmla="*/ T4 w 411"/>
                              <a:gd name="T6" fmla="+- 0 1320 1215"/>
                              <a:gd name="T7" fmla="*/ 1320 h 109"/>
                              <a:gd name="T8" fmla="+- 0 7481 7481"/>
                              <a:gd name="T9" fmla="*/ T8 w 411"/>
                              <a:gd name="T10" fmla="+- 0 1317 1215"/>
                              <a:gd name="T11" fmla="*/ 1317 h 109"/>
                              <a:gd name="T12" fmla="+- 0 7501 7481"/>
                              <a:gd name="T13" fmla="*/ T12 w 411"/>
                              <a:gd name="T14" fmla="+- 0 1301 1215"/>
                              <a:gd name="T15" fmla="*/ 1301 h 109"/>
                              <a:gd name="T16" fmla="+- 0 7561 7481"/>
                              <a:gd name="T17" fmla="*/ T16 w 411"/>
                              <a:gd name="T18" fmla="+- 0 1294 1215"/>
                              <a:gd name="T19" fmla="*/ 1294 h 109"/>
                              <a:gd name="T20" fmla="+- 0 7622 7481"/>
                              <a:gd name="T21" fmla="*/ T20 w 411"/>
                              <a:gd name="T22" fmla="+- 0 1283 1215"/>
                              <a:gd name="T23" fmla="*/ 1283 h 109"/>
                              <a:gd name="T24" fmla="+- 0 7663 7481"/>
                              <a:gd name="T25" fmla="*/ T24 w 411"/>
                              <a:gd name="T26" fmla="+- 0 1275 1215"/>
                              <a:gd name="T27" fmla="*/ 1275 h 109"/>
                              <a:gd name="T28" fmla="+- 0 7706 7481"/>
                              <a:gd name="T29" fmla="*/ T28 w 411"/>
                              <a:gd name="T30" fmla="+- 0 1267 1215"/>
                              <a:gd name="T31" fmla="*/ 1267 h 109"/>
                              <a:gd name="T32" fmla="+- 0 7739 7481"/>
                              <a:gd name="T33" fmla="*/ T32 w 411"/>
                              <a:gd name="T34" fmla="+- 0 1273 1215"/>
                              <a:gd name="T35" fmla="*/ 1273 h 109"/>
                              <a:gd name="T36" fmla="+- 0 7770 7481"/>
                              <a:gd name="T37" fmla="*/ T36 w 411"/>
                              <a:gd name="T38" fmla="+- 0 1290 1215"/>
                              <a:gd name="T39" fmla="*/ 1290 h 109"/>
                              <a:gd name="T40" fmla="+- 0 7798 7481"/>
                              <a:gd name="T41" fmla="*/ T40 w 411"/>
                              <a:gd name="T42" fmla="+- 0 1308 1215"/>
                              <a:gd name="T43" fmla="*/ 1308 h 109"/>
                              <a:gd name="T44" fmla="+- 0 7837 7481"/>
                              <a:gd name="T45" fmla="*/ T44 w 411"/>
                              <a:gd name="T46" fmla="+- 0 1309 1215"/>
                              <a:gd name="T47" fmla="*/ 1309 h 109"/>
                              <a:gd name="T48" fmla="+- 0 7809 7481"/>
                              <a:gd name="T49" fmla="*/ T48 w 411"/>
                              <a:gd name="T50" fmla="+- 0 1296 1215"/>
                              <a:gd name="T51" fmla="*/ 1296 h 109"/>
                              <a:gd name="T52" fmla="+- 0 7785 7481"/>
                              <a:gd name="T53" fmla="*/ T52 w 411"/>
                              <a:gd name="T54" fmla="+- 0 1281 1215"/>
                              <a:gd name="T55" fmla="*/ 1281 h 109"/>
                              <a:gd name="T56" fmla="+- 0 7754 7481"/>
                              <a:gd name="T57" fmla="*/ T56 w 411"/>
                              <a:gd name="T58" fmla="+- 0 1267 1215"/>
                              <a:gd name="T59" fmla="*/ 1267 h 109"/>
                              <a:gd name="T60" fmla="+- 0 7770 7481"/>
                              <a:gd name="T61" fmla="*/ T60 w 411"/>
                              <a:gd name="T62" fmla="+- 0 1250 1215"/>
                              <a:gd name="T63" fmla="*/ 1250 h 109"/>
                              <a:gd name="T64" fmla="+- 0 7805 7481"/>
                              <a:gd name="T65" fmla="*/ T64 w 411"/>
                              <a:gd name="T66" fmla="+- 0 1242 1215"/>
                              <a:gd name="T67" fmla="*/ 1242 h 109"/>
                              <a:gd name="T68" fmla="+- 0 7844 7481"/>
                              <a:gd name="T69" fmla="*/ T68 w 411"/>
                              <a:gd name="T70" fmla="+- 0 1233 1215"/>
                              <a:gd name="T71" fmla="*/ 1233 h 109"/>
                              <a:gd name="T72" fmla="+- 0 7877 7481"/>
                              <a:gd name="T73" fmla="*/ T72 w 411"/>
                              <a:gd name="T74" fmla="+- 0 1219 1215"/>
                              <a:gd name="T75" fmla="*/ 1219 h 109"/>
                              <a:gd name="T76" fmla="+- 0 7892 7481"/>
                              <a:gd name="T77" fmla="*/ T76 w 411"/>
                              <a:gd name="T78" fmla="+- 0 1215 1215"/>
                              <a:gd name="T79" fmla="*/ 1215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1" h="109">
                                <a:moveTo>
                                  <a:pt x="78" y="108"/>
                                </a:moveTo>
                                <a:lnTo>
                                  <a:pt x="39" y="105"/>
                                </a:lnTo>
                                <a:lnTo>
                                  <a:pt x="0" y="102"/>
                                </a:lnTo>
                                <a:lnTo>
                                  <a:pt x="20" y="86"/>
                                </a:lnTo>
                                <a:lnTo>
                                  <a:pt x="80" y="79"/>
                                </a:lnTo>
                                <a:lnTo>
                                  <a:pt x="141" y="68"/>
                                </a:lnTo>
                                <a:lnTo>
                                  <a:pt x="182" y="60"/>
                                </a:lnTo>
                                <a:lnTo>
                                  <a:pt x="225" y="52"/>
                                </a:lnTo>
                                <a:lnTo>
                                  <a:pt x="258" y="58"/>
                                </a:lnTo>
                                <a:lnTo>
                                  <a:pt x="289" y="75"/>
                                </a:lnTo>
                                <a:lnTo>
                                  <a:pt x="317" y="93"/>
                                </a:lnTo>
                                <a:lnTo>
                                  <a:pt x="356" y="94"/>
                                </a:lnTo>
                                <a:lnTo>
                                  <a:pt x="328" y="81"/>
                                </a:lnTo>
                                <a:lnTo>
                                  <a:pt x="304" y="66"/>
                                </a:lnTo>
                                <a:lnTo>
                                  <a:pt x="273" y="52"/>
                                </a:lnTo>
                                <a:lnTo>
                                  <a:pt x="289" y="35"/>
                                </a:lnTo>
                                <a:lnTo>
                                  <a:pt x="324" y="27"/>
                                </a:lnTo>
                                <a:lnTo>
                                  <a:pt x="363" y="18"/>
                                </a:lnTo>
                                <a:lnTo>
                                  <a:pt x="396" y="4"/>
                                </a:lnTo>
                                <a:lnTo>
                                  <a:pt x="411" y="0"/>
                                </a:lnTo>
                              </a:path>
                            </a:pathLst>
                          </a:custGeom>
                          <a:noFill/>
                          <a:ln w="1044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386"/>
                        <wps:cNvSpPr>
                          <a:spLocks/>
                        </wps:cNvSpPr>
                        <wps:spPr bwMode="auto">
                          <a:xfrm>
                            <a:off x="8491" y="978"/>
                            <a:ext cx="207" cy="24"/>
                          </a:xfrm>
                          <a:custGeom>
                            <a:avLst/>
                            <a:gdLst>
                              <a:gd name="T0" fmla="+- 0 8697 8491"/>
                              <a:gd name="T1" fmla="*/ T0 w 207"/>
                              <a:gd name="T2" fmla="+- 0 978 978"/>
                              <a:gd name="T3" fmla="*/ 978 h 24"/>
                              <a:gd name="T4" fmla="+- 0 8649 8491"/>
                              <a:gd name="T5" fmla="*/ T4 w 207"/>
                              <a:gd name="T6" fmla="+- 0 983 978"/>
                              <a:gd name="T7" fmla="*/ 983 h 24"/>
                              <a:gd name="T8" fmla="+- 0 8609 8491"/>
                              <a:gd name="T9" fmla="*/ T8 w 207"/>
                              <a:gd name="T10" fmla="+- 0 1002 978"/>
                              <a:gd name="T11" fmla="*/ 1002 h 24"/>
                              <a:gd name="T12" fmla="+- 0 8563 8491"/>
                              <a:gd name="T13" fmla="*/ T12 w 207"/>
                              <a:gd name="T14" fmla="+- 0 998 978"/>
                              <a:gd name="T15" fmla="*/ 998 h 24"/>
                              <a:gd name="T16" fmla="+- 0 8519 8491"/>
                              <a:gd name="T17" fmla="*/ T16 w 207"/>
                              <a:gd name="T18" fmla="+- 0 996 978"/>
                              <a:gd name="T19" fmla="*/ 996 h 24"/>
                              <a:gd name="T20" fmla="+- 0 8491 8491"/>
                              <a:gd name="T21" fmla="*/ T20 w 207"/>
                              <a:gd name="T22" fmla="+- 0 992 978"/>
                              <a:gd name="T23" fmla="*/ 992 h 24"/>
                            </a:gdLst>
                            <a:ahLst/>
                            <a:cxnLst>
                              <a:cxn ang="0">
                                <a:pos x="T1" y="T3"/>
                              </a:cxn>
                              <a:cxn ang="0">
                                <a:pos x="T5" y="T7"/>
                              </a:cxn>
                              <a:cxn ang="0">
                                <a:pos x="T9" y="T11"/>
                              </a:cxn>
                              <a:cxn ang="0">
                                <a:pos x="T13" y="T15"/>
                              </a:cxn>
                              <a:cxn ang="0">
                                <a:pos x="T17" y="T19"/>
                              </a:cxn>
                              <a:cxn ang="0">
                                <a:pos x="T21" y="T23"/>
                              </a:cxn>
                            </a:cxnLst>
                            <a:rect l="0" t="0" r="r" b="b"/>
                            <a:pathLst>
                              <a:path w="207" h="24">
                                <a:moveTo>
                                  <a:pt x="206" y="0"/>
                                </a:moveTo>
                                <a:lnTo>
                                  <a:pt x="158" y="5"/>
                                </a:lnTo>
                                <a:lnTo>
                                  <a:pt x="118" y="24"/>
                                </a:lnTo>
                                <a:lnTo>
                                  <a:pt x="72" y="20"/>
                                </a:lnTo>
                                <a:lnTo>
                                  <a:pt x="28" y="18"/>
                                </a:lnTo>
                                <a:lnTo>
                                  <a:pt x="0" y="14"/>
                                </a:lnTo>
                              </a:path>
                            </a:pathLst>
                          </a:custGeom>
                          <a:noFill/>
                          <a:ln w="1034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387"/>
                        <wps:cNvSpPr>
                          <a:spLocks/>
                        </wps:cNvSpPr>
                        <wps:spPr bwMode="auto">
                          <a:xfrm>
                            <a:off x="7655" y="932"/>
                            <a:ext cx="837" cy="142"/>
                          </a:xfrm>
                          <a:custGeom>
                            <a:avLst/>
                            <a:gdLst>
                              <a:gd name="T0" fmla="+- 0 8198 7655"/>
                              <a:gd name="T1" fmla="*/ T0 w 837"/>
                              <a:gd name="T2" fmla="+- 0 967 932"/>
                              <a:gd name="T3" fmla="*/ 967 h 142"/>
                              <a:gd name="T4" fmla="+- 0 8163 7655"/>
                              <a:gd name="T5" fmla="*/ T4 w 837"/>
                              <a:gd name="T6" fmla="+- 0 975 932"/>
                              <a:gd name="T7" fmla="*/ 975 h 142"/>
                              <a:gd name="T8" fmla="+- 0 8117 7655"/>
                              <a:gd name="T9" fmla="*/ T8 w 837"/>
                              <a:gd name="T10" fmla="+- 0 981 932"/>
                              <a:gd name="T11" fmla="*/ 981 h 142"/>
                              <a:gd name="T12" fmla="+- 0 8059 7655"/>
                              <a:gd name="T13" fmla="*/ T12 w 837"/>
                              <a:gd name="T14" fmla="+- 0 980 932"/>
                              <a:gd name="T15" fmla="*/ 980 h 142"/>
                              <a:gd name="T16" fmla="+- 0 8005 7655"/>
                              <a:gd name="T17" fmla="*/ T16 w 837"/>
                              <a:gd name="T18" fmla="+- 0 974 932"/>
                              <a:gd name="T19" fmla="*/ 974 h 142"/>
                              <a:gd name="T20" fmla="+- 0 7959 7655"/>
                              <a:gd name="T21" fmla="*/ T20 w 837"/>
                              <a:gd name="T22" fmla="+- 0 963 932"/>
                              <a:gd name="T23" fmla="*/ 963 h 142"/>
                              <a:gd name="T24" fmla="+- 0 7918 7655"/>
                              <a:gd name="T25" fmla="*/ T24 w 837"/>
                              <a:gd name="T26" fmla="+- 0 947 932"/>
                              <a:gd name="T27" fmla="*/ 947 h 142"/>
                              <a:gd name="T28" fmla="+- 0 7874 7655"/>
                              <a:gd name="T29" fmla="*/ T28 w 837"/>
                              <a:gd name="T30" fmla="+- 0 932 932"/>
                              <a:gd name="T31" fmla="*/ 932 h 142"/>
                              <a:gd name="T32" fmla="+- 0 7807 7655"/>
                              <a:gd name="T33" fmla="*/ T32 w 837"/>
                              <a:gd name="T34" fmla="+- 0 935 932"/>
                              <a:gd name="T35" fmla="*/ 935 h 142"/>
                              <a:gd name="T36" fmla="+- 0 7770 7655"/>
                              <a:gd name="T37" fmla="*/ T36 w 837"/>
                              <a:gd name="T38" fmla="+- 0 945 932"/>
                              <a:gd name="T39" fmla="*/ 945 h 142"/>
                              <a:gd name="T40" fmla="+- 0 7733 7655"/>
                              <a:gd name="T41" fmla="*/ T40 w 837"/>
                              <a:gd name="T42" fmla="+- 0 966 932"/>
                              <a:gd name="T43" fmla="*/ 966 h 142"/>
                              <a:gd name="T44" fmla="+- 0 7689 7655"/>
                              <a:gd name="T45" fmla="*/ T44 w 837"/>
                              <a:gd name="T46" fmla="+- 0 986 932"/>
                              <a:gd name="T47" fmla="*/ 986 h 142"/>
                              <a:gd name="T48" fmla="+- 0 7655 7655"/>
                              <a:gd name="T49" fmla="*/ T48 w 837"/>
                              <a:gd name="T50" fmla="+- 0 1000 932"/>
                              <a:gd name="T51" fmla="*/ 1000 h 142"/>
                              <a:gd name="T52" fmla="+- 0 7706 7655"/>
                              <a:gd name="T53" fmla="*/ T52 w 837"/>
                              <a:gd name="T54" fmla="+- 0 1008 932"/>
                              <a:gd name="T55" fmla="*/ 1008 h 142"/>
                              <a:gd name="T56" fmla="+- 0 7761 7655"/>
                              <a:gd name="T57" fmla="*/ T56 w 837"/>
                              <a:gd name="T58" fmla="+- 0 1014 932"/>
                              <a:gd name="T59" fmla="*/ 1014 h 142"/>
                              <a:gd name="T60" fmla="+- 0 7824 7655"/>
                              <a:gd name="T61" fmla="*/ T60 w 837"/>
                              <a:gd name="T62" fmla="+- 0 1023 932"/>
                              <a:gd name="T63" fmla="*/ 1023 h 142"/>
                              <a:gd name="T64" fmla="+- 0 7870 7655"/>
                              <a:gd name="T65" fmla="*/ T64 w 837"/>
                              <a:gd name="T66" fmla="+- 0 1028 932"/>
                              <a:gd name="T67" fmla="*/ 1028 h 142"/>
                              <a:gd name="T68" fmla="+- 0 7926 7655"/>
                              <a:gd name="T69" fmla="*/ T68 w 837"/>
                              <a:gd name="T70" fmla="+- 0 1036 932"/>
                              <a:gd name="T71" fmla="*/ 1036 h 142"/>
                              <a:gd name="T72" fmla="+- 0 7985 7655"/>
                              <a:gd name="T73" fmla="*/ T72 w 837"/>
                              <a:gd name="T74" fmla="+- 0 1044 932"/>
                              <a:gd name="T75" fmla="*/ 1044 h 142"/>
                              <a:gd name="T76" fmla="+- 0 8056 7655"/>
                              <a:gd name="T77" fmla="*/ T76 w 837"/>
                              <a:gd name="T78" fmla="+- 0 1056 932"/>
                              <a:gd name="T79" fmla="*/ 1056 h 142"/>
                              <a:gd name="T80" fmla="+- 0 8116 7655"/>
                              <a:gd name="T81" fmla="*/ T80 w 837"/>
                              <a:gd name="T82" fmla="+- 0 1062 932"/>
                              <a:gd name="T83" fmla="*/ 1062 h 142"/>
                              <a:gd name="T84" fmla="+- 0 8159 7655"/>
                              <a:gd name="T85" fmla="*/ T84 w 837"/>
                              <a:gd name="T86" fmla="+- 0 1067 932"/>
                              <a:gd name="T87" fmla="*/ 1067 h 142"/>
                              <a:gd name="T88" fmla="+- 0 8207 7655"/>
                              <a:gd name="T89" fmla="*/ T88 w 837"/>
                              <a:gd name="T90" fmla="+- 0 1073 932"/>
                              <a:gd name="T91" fmla="*/ 1073 h 142"/>
                              <a:gd name="T92" fmla="+- 0 8252 7655"/>
                              <a:gd name="T93" fmla="*/ T92 w 837"/>
                              <a:gd name="T94" fmla="+- 0 1068 932"/>
                              <a:gd name="T95" fmla="*/ 1068 h 142"/>
                              <a:gd name="T96" fmla="+- 0 8293 7655"/>
                              <a:gd name="T97" fmla="*/ T96 w 837"/>
                              <a:gd name="T98" fmla="+- 0 1055 932"/>
                              <a:gd name="T99" fmla="*/ 1055 h 142"/>
                              <a:gd name="T100" fmla="+- 0 8330 7655"/>
                              <a:gd name="T101" fmla="*/ T100 w 837"/>
                              <a:gd name="T102" fmla="+- 0 1039 932"/>
                              <a:gd name="T103" fmla="*/ 1039 h 142"/>
                              <a:gd name="T104" fmla="+- 0 8381 7655"/>
                              <a:gd name="T105" fmla="*/ T104 w 837"/>
                              <a:gd name="T106" fmla="+- 0 1017 932"/>
                              <a:gd name="T107" fmla="*/ 1017 h 142"/>
                              <a:gd name="T108" fmla="+- 0 8422 7655"/>
                              <a:gd name="T109" fmla="*/ T108 w 837"/>
                              <a:gd name="T110" fmla="+- 0 1004 932"/>
                              <a:gd name="T111" fmla="*/ 1004 h 142"/>
                              <a:gd name="T112" fmla="+- 0 8465 7655"/>
                              <a:gd name="T113" fmla="*/ T112 w 837"/>
                              <a:gd name="T114" fmla="+- 0 1000 932"/>
                              <a:gd name="T115" fmla="*/ 1000 h 142"/>
                              <a:gd name="T116" fmla="+- 0 8491 7655"/>
                              <a:gd name="T117" fmla="*/ T116 w 837"/>
                              <a:gd name="T118" fmla="+- 0 997 932"/>
                              <a:gd name="T119" fmla="*/ 99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37" h="142">
                                <a:moveTo>
                                  <a:pt x="543" y="35"/>
                                </a:moveTo>
                                <a:lnTo>
                                  <a:pt x="508" y="43"/>
                                </a:lnTo>
                                <a:lnTo>
                                  <a:pt x="462" y="49"/>
                                </a:lnTo>
                                <a:lnTo>
                                  <a:pt x="404" y="48"/>
                                </a:lnTo>
                                <a:lnTo>
                                  <a:pt x="350" y="42"/>
                                </a:lnTo>
                                <a:lnTo>
                                  <a:pt x="304" y="31"/>
                                </a:lnTo>
                                <a:lnTo>
                                  <a:pt x="263" y="15"/>
                                </a:lnTo>
                                <a:lnTo>
                                  <a:pt x="219" y="0"/>
                                </a:lnTo>
                                <a:lnTo>
                                  <a:pt x="152" y="3"/>
                                </a:lnTo>
                                <a:lnTo>
                                  <a:pt x="115" y="13"/>
                                </a:lnTo>
                                <a:lnTo>
                                  <a:pt x="78" y="34"/>
                                </a:lnTo>
                                <a:lnTo>
                                  <a:pt x="34" y="54"/>
                                </a:lnTo>
                                <a:lnTo>
                                  <a:pt x="0" y="68"/>
                                </a:lnTo>
                                <a:lnTo>
                                  <a:pt x="51" y="76"/>
                                </a:lnTo>
                                <a:lnTo>
                                  <a:pt x="106" y="82"/>
                                </a:lnTo>
                                <a:lnTo>
                                  <a:pt x="169" y="91"/>
                                </a:lnTo>
                                <a:lnTo>
                                  <a:pt x="215" y="96"/>
                                </a:lnTo>
                                <a:lnTo>
                                  <a:pt x="271" y="104"/>
                                </a:lnTo>
                                <a:lnTo>
                                  <a:pt x="330" y="112"/>
                                </a:lnTo>
                                <a:lnTo>
                                  <a:pt x="401" y="124"/>
                                </a:lnTo>
                                <a:lnTo>
                                  <a:pt x="461" y="130"/>
                                </a:lnTo>
                                <a:lnTo>
                                  <a:pt x="504" y="135"/>
                                </a:lnTo>
                                <a:lnTo>
                                  <a:pt x="552" y="141"/>
                                </a:lnTo>
                                <a:lnTo>
                                  <a:pt x="597" y="136"/>
                                </a:lnTo>
                                <a:lnTo>
                                  <a:pt x="638" y="123"/>
                                </a:lnTo>
                                <a:lnTo>
                                  <a:pt x="675" y="107"/>
                                </a:lnTo>
                                <a:lnTo>
                                  <a:pt x="726" y="85"/>
                                </a:lnTo>
                                <a:lnTo>
                                  <a:pt x="767" y="72"/>
                                </a:lnTo>
                                <a:lnTo>
                                  <a:pt x="810" y="68"/>
                                </a:lnTo>
                                <a:lnTo>
                                  <a:pt x="836" y="65"/>
                                </a:lnTo>
                              </a:path>
                            </a:pathLst>
                          </a:custGeom>
                          <a:noFill/>
                          <a:ln w="1037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388"/>
                        <wps:cNvSpPr>
                          <a:spLocks/>
                        </wps:cNvSpPr>
                        <wps:spPr bwMode="auto">
                          <a:xfrm>
                            <a:off x="8374" y="932"/>
                            <a:ext cx="367" cy="33"/>
                          </a:xfrm>
                          <a:custGeom>
                            <a:avLst/>
                            <a:gdLst>
                              <a:gd name="T0" fmla="+- 0 8374 8374"/>
                              <a:gd name="T1" fmla="*/ T0 w 367"/>
                              <a:gd name="T2" fmla="+- 0 964 932"/>
                              <a:gd name="T3" fmla="*/ 964 h 33"/>
                              <a:gd name="T4" fmla="+- 0 8433 8374"/>
                              <a:gd name="T5" fmla="*/ T4 w 367"/>
                              <a:gd name="T6" fmla="+- 0 963 932"/>
                              <a:gd name="T7" fmla="*/ 963 h 33"/>
                              <a:gd name="T8" fmla="+- 0 8476 8374"/>
                              <a:gd name="T9" fmla="*/ T8 w 367"/>
                              <a:gd name="T10" fmla="+- 0 952 932"/>
                              <a:gd name="T11" fmla="*/ 952 h 33"/>
                              <a:gd name="T12" fmla="+- 0 8528 8374"/>
                              <a:gd name="T13" fmla="*/ T12 w 367"/>
                              <a:gd name="T14" fmla="+- 0 943 932"/>
                              <a:gd name="T15" fmla="*/ 943 h 33"/>
                              <a:gd name="T16" fmla="+- 0 8571 8374"/>
                              <a:gd name="T17" fmla="*/ T16 w 367"/>
                              <a:gd name="T18" fmla="+- 0 933 932"/>
                              <a:gd name="T19" fmla="*/ 933 h 33"/>
                              <a:gd name="T20" fmla="+- 0 8639 8374"/>
                              <a:gd name="T21" fmla="*/ T20 w 367"/>
                              <a:gd name="T22" fmla="+- 0 932 932"/>
                              <a:gd name="T23" fmla="*/ 932 h 33"/>
                              <a:gd name="T24" fmla="+- 0 8686 8374"/>
                              <a:gd name="T25" fmla="*/ T24 w 367"/>
                              <a:gd name="T26" fmla="+- 0 936 932"/>
                              <a:gd name="T27" fmla="*/ 936 h 33"/>
                              <a:gd name="T28" fmla="+- 0 8741 8374"/>
                              <a:gd name="T29" fmla="*/ T28 w 367"/>
                              <a:gd name="T30" fmla="+- 0 951 932"/>
                              <a:gd name="T31" fmla="*/ 951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7" h="33">
                                <a:moveTo>
                                  <a:pt x="0" y="32"/>
                                </a:moveTo>
                                <a:lnTo>
                                  <a:pt x="59" y="31"/>
                                </a:lnTo>
                                <a:lnTo>
                                  <a:pt x="102" y="20"/>
                                </a:lnTo>
                                <a:lnTo>
                                  <a:pt x="154" y="11"/>
                                </a:lnTo>
                                <a:lnTo>
                                  <a:pt x="197" y="1"/>
                                </a:lnTo>
                                <a:lnTo>
                                  <a:pt x="265" y="0"/>
                                </a:lnTo>
                                <a:lnTo>
                                  <a:pt x="312" y="4"/>
                                </a:lnTo>
                                <a:lnTo>
                                  <a:pt x="367" y="19"/>
                                </a:lnTo>
                              </a:path>
                            </a:pathLst>
                          </a:custGeom>
                          <a:noFill/>
                          <a:ln w="1033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389"/>
                        <wps:cNvSpPr>
                          <a:spLocks/>
                        </wps:cNvSpPr>
                        <wps:spPr bwMode="auto">
                          <a:xfrm>
                            <a:off x="7867" y="787"/>
                            <a:ext cx="787" cy="63"/>
                          </a:xfrm>
                          <a:custGeom>
                            <a:avLst/>
                            <a:gdLst>
                              <a:gd name="T0" fmla="+- 0 7867 7867"/>
                              <a:gd name="T1" fmla="*/ T0 w 787"/>
                              <a:gd name="T2" fmla="+- 0 850 787"/>
                              <a:gd name="T3" fmla="*/ 850 h 63"/>
                              <a:gd name="T4" fmla="+- 0 7957 7867"/>
                              <a:gd name="T5" fmla="*/ T4 w 787"/>
                              <a:gd name="T6" fmla="+- 0 809 787"/>
                              <a:gd name="T7" fmla="*/ 809 h 63"/>
                              <a:gd name="T8" fmla="+- 0 8063 7867"/>
                              <a:gd name="T9" fmla="*/ T8 w 787"/>
                              <a:gd name="T10" fmla="+- 0 791 787"/>
                              <a:gd name="T11" fmla="*/ 791 h 63"/>
                              <a:gd name="T12" fmla="+- 0 8122 7867"/>
                              <a:gd name="T13" fmla="*/ T12 w 787"/>
                              <a:gd name="T14" fmla="+- 0 787 787"/>
                              <a:gd name="T15" fmla="*/ 787 h 63"/>
                              <a:gd name="T16" fmla="+- 0 8178 7867"/>
                              <a:gd name="T17" fmla="*/ T16 w 787"/>
                              <a:gd name="T18" fmla="+- 0 792 787"/>
                              <a:gd name="T19" fmla="*/ 792 h 63"/>
                              <a:gd name="T20" fmla="+- 0 8226 7867"/>
                              <a:gd name="T21" fmla="*/ T20 w 787"/>
                              <a:gd name="T22" fmla="+- 0 797 787"/>
                              <a:gd name="T23" fmla="*/ 797 h 63"/>
                              <a:gd name="T24" fmla="+- 0 8274 7867"/>
                              <a:gd name="T25" fmla="*/ T24 w 787"/>
                              <a:gd name="T26" fmla="+- 0 792 787"/>
                              <a:gd name="T27" fmla="*/ 792 h 63"/>
                              <a:gd name="T28" fmla="+- 0 8317 7867"/>
                              <a:gd name="T29" fmla="*/ T28 w 787"/>
                              <a:gd name="T30" fmla="+- 0 791 787"/>
                              <a:gd name="T31" fmla="*/ 791 h 63"/>
                              <a:gd name="T32" fmla="+- 0 8363 7867"/>
                              <a:gd name="T33" fmla="*/ T32 w 787"/>
                              <a:gd name="T34" fmla="+- 0 797 787"/>
                              <a:gd name="T35" fmla="*/ 797 h 63"/>
                              <a:gd name="T36" fmla="+- 0 8420 7867"/>
                              <a:gd name="T37" fmla="*/ T36 w 787"/>
                              <a:gd name="T38" fmla="+- 0 814 787"/>
                              <a:gd name="T39" fmla="*/ 814 h 63"/>
                              <a:gd name="T40" fmla="+- 0 8467 7867"/>
                              <a:gd name="T41" fmla="*/ T40 w 787"/>
                              <a:gd name="T42" fmla="+- 0 821 787"/>
                              <a:gd name="T43" fmla="*/ 821 h 63"/>
                              <a:gd name="T44" fmla="+- 0 8515 7867"/>
                              <a:gd name="T45" fmla="*/ T44 w 787"/>
                              <a:gd name="T46" fmla="+- 0 826 787"/>
                              <a:gd name="T47" fmla="*/ 826 h 63"/>
                              <a:gd name="T48" fmla="+- 0 8563 7867"/>
                              <a:gd name="T49" fmla="*/ T48 w 787"/>
                              <a:gd name="T50" fmla="+- 0 842 787"/>
                              <a:gd name="T51" fmla="*/ 842 h 63"/>
                              <a:gd name="T52" fmla="+- 0 8606 7867"/>
                              <a:gd name="T53" fmla="*/ T52 w 787"/>
                              <a:gd name="T54" fmla="+- 0 850 787"/>
                              <a:gd name="T55" fmla="*/ 850 h 63"/>
                              <a:gd name="T56" fmla="+- 0 8654 7867"/>
                              <a:gd name="T57" fmla="*/ T56 w 787"/>
                              <a:gd name="T58" fmla="+- 0 843 787"/>
                              <a:gd name="T59" fmla="*/ 84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7" h="63">
                                <a:moveTo>
                                  <a:pt x="0" y="63"/>
                                </a:moveTo>
                                <a:lnTo>
                                  <a:pt x="90" y="22"/>
                                </a:lnTo>
                                <a:lnTo>
                                  <a:pt x="196" y="4"/>
                                </a:lnTo>
                                <a:lnTo>
                                  <a:pt x="255" y="0"/>
                                </a:lnTo>
                                <a:lnTo>
                                  <a:pt x="311" y="5"/>
                                </a:lnTo>
                                <a:lnTo>
                                  <a:pt x="359" y="10"/>
                                </a:lnTo>
                                <a:lnTo>
                                  <a:pt x="407" y="5"/>
                                </a:lnTo>
                                <a:lnTo>
                                  <a:pt x="450" y="4"/>
                                </a:lnTo>
                                <a:lnTo>
                                  <a:pt x="496" y="10"/>
                                </a:lnTo>
                                <a:lnTo>
                                  <a:pt x="553" y="27"/>
                                </a:lnTo>
                                <a:lnTo>
                                  <a:pt x="600" y="34"/>
                                </a:lnTo>
                                <a:lnTo>
                                  <a:pt x="648" y="39"/>
                                </a:lnTo>
                                <a:lnTo>
                                  <a:pt x="696" y="55"/>
                                </a:lnTo>
                                <a:lnTo>
                                  <a:pt x="739" y="63"/>
                                </a:lnTo>
                                <a:lnTo>
                                  <a:pt x="787" y="56"/>
                                </a:lnTo>
                              </a:path>
                            </a:pathLst>
                          </a:custGeom>
                          <a:noFill/>
                          <a:ln w="1033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390"/>
                        <wps:cNvSpPr>
                          <a:spLocks/>
                        </wps:cNvSpPr>
                        <wps:spPr bwMode="auto">
                          <a:xfrm>
                            <a:off x="8306" y="564"/>
                            <a:ext cx="257" cy="25"/>
                          </a:xfrm>
                          <a:custGeom>
                            <a:avLst/>
                            <a:gdLst>
                              <a:gd name="T0" fmla="+- 0 8563 8306"/>
                              <a:gd name="T1" fmla="*/ T0 w 257"/>
                              <a:gd name="T2" fmla="+- 0 588 564"/>
                              <a:gd name="T3" fmla="*/ 588 h 25"/>
                              <a:gd name="T4" fmla="+- 0 8519 8306"/>
                              <a:gd name="T5" fmla="*/ T4 w 257"/>
                              <a:gd name="T6" fmla="+- 0 579 564"/>
                              <a:gd name="T7" fmla="*/ 579 h 25"/>
                              <a:gd name="T8" fmla="+- 0 8456 8306"/>
                              <a:gd name="T9" fmla="*/ T8 w 257"/>
                              <a:gd name="T10" fmla="+- 0 573 564"/>
                              <a:gd name="T11" fmla="*/ 573 h 25"/>
                              <a:gd name="T12" fmla="+- 0 8408 8306"/>
                              <a:gd name="T13" fmla="*/ T12 w 257"/>
                              <a:gd name="T14" fmla="+- 0 586 564"/>
                              <a:gd name="T15" fmla="*/ 586 h 25"/>
                              <a:gd name="T16" fmla="+- 0 8357 8306"/>
                              <a:gd name="T17" fmla="*/ T16 w 257"/>
                              <a:gd name="T18" fmla="+- 0 587 564"/>
                              <a:gd name="T19" fmla="*/ 587 h 25"/>
                              <a:gd name="T20" fmla="+- 0 8306 8306"/>
                              <a:gd name="T21" fmla="*/ T20 w 257"/>
                              <a:gd name="T22" fmla="+- 0 564 564"/>
                              <a:gd name="T23" fmla="*/ 564 h 25"/>
                            </a:gdLst>
                            <a:ahLst/>
                            <a:cxnLst>
                              <a:cxn ang="0">
                                <a:pos x="T1" y="T3"/>
                              </a:cxn>
                              <a:cxn ang="0">
                                <a:pos x="T5" y="T7"/>
                              </a:cxn>
                              <a:cxn ang="0">
                                <a:pos x="T9" y="T11"/>
                              </a:cxn>
                              <a:cxn ang="0">
                                <a:pos x="T13" y="T15"/>
                              </a:cxn>
                              <a:cxn ang="0">
                                <a:pos x="T17" y="T19"/>
                              </a:cxn>
                              <a:cxn ang="0">
                                <a:pos x="T21" y="T23"/>
                              </a:cxn>
                            </a:cxnLst>
                            <a:rect l="0" t="0" r="r" b="b"/>
                            <a:pathLst>
                              <a:path w="257" h="25">
                                <a:moveTo>
                                  <a:pt x="257" y="24"/>
                                </a:moveTo>
                                <a:lnTo>
                                  <a:pt x="213" y="15"/>
                                </a:lnTo>
                                <a:lnTo>
                                  <a:pt x="150" y="9"/>
                                </a:lnTo>
                                <a:lnTo>
                                  <a:pt x="102" y="22"/>
                                </a:lnTo>
                                <a:lnTo>
                                  <a:pt x="51" y="23"/>
                                </a:lnTo>
                                <a:lnTo>
                                  <a:pt x="0" y="0"/>
                                </a:lnTo>
                              </a:path>
                            </a:pathLst>
                          </a:custGeom>
                          <a:noFill/>
                          <a:ln w="1033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391"/>
                        <wps:cNvSpPr>
                          <a:spLocks/>
                        </wps:cNvSpPr>
                        <wps:spPr bwMode="auto">
                          <a:xfrm>
                            <a:off x="7937" y="480"/>
                            <a:ext cx="109" cy="27"/>
                          </a:xfrm>
                          <a:custGeom>
                            <a:avLst/>
                            <a:gdLst>
                              <a:gd name="T0" fmla="+- 0 8046 7937"/>
                              <a:gd name="T1" fmla="*/ T0 w 109"/>
                              <a:gd name="T2" fmla="+- 0 480 480"/>
                              <a:gd name="T3" fmla="*/ 480 h 27"/>
                              <a:gd name="T4" fmla="+- 0 8000 7937"/>
                              <a:gd name="T5" fmla="*/ T4 w 109"/>
                              <a:gd name="T6" fmla="+- 0 486 480"/>
                              <a:gd name="T7" fmla="*/ 486 h 27"/>
                              <a:gd name="T8" fmla="+- 0 7950 7937"/>
                              <a:gd name="T9" fmla="*/ T8 w 109"/>
                              <a:gd name="T10" fmla="+- 0 500 480"/>
                              <a:gd name="T11" fmla="*/ 500 h 27"/>
                              <a:gd name="T12" fmla="+- 0 7937 7937"/>
                              <a:gd name="T13" fmla="*/ T12 w 109"/>
                              <a:gd name="T14" fmla="+- 0 507 480"/>
                              <a:gd name="T15" fmla="*/ 507 h 27"/>
                            </a:gdLst>
                            <a:ahLst/>
                            <a:cxnLst>
                              <a:cxn ang="0">
                                <a:pos x="T1" y="T3"/>
                              </a:cxn>
                              <a:cxn ang="0">
                                <a:pos x="T5" y="T7"/>
                              </a:cxn>
                              <a:cxn ang="0">
                                <a:pos x="T9" y="T11"/>
                              </a:cxn>
                              <a:cxn ang="0">
                                <a:pos x="T13" y="T15"/>
                              </a:cxn>
                            </a:cxnLst>
                            <a:rect l="0" t="0" r="r" b="b"/>
                            <a:pathLst>
                              <a:path w="109" h="27">
                                <a:moveTo>
                                  <a:pt x="109" y="0"/>
                                </a:moveTo>
                                <a:lnTo>
                                  <a:pt x="63" y="6"/>
                                </a:lnTo>
                                <a:lnTo>
                                  <a:pt x="13" y="20"/>
                                </a:lnTo>
                                <a:lnTo>
                                  <a:pt x="0" y="27"/>
                                </a:lnTo>
                              </a:path>
                            </a:pathLst>
                          </a:custGeom>
                          <a:noFill/>
                          <a:ln w="1043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392"/>
                        <wps:cNvSpPr>
                          <a:spLocks/>
                        </wps:cNvSpPr>
                        <wps:spPr bwMode="auto">
                          <a:xfrm>
                            <a:off x="8116" y="401"/>
                            <a:ext cx="141" cy="33"/>
                          </a:xfrm>
                          <a:custGeom>
                            <a:avLst/>
                            <a:gdLst>
                              <a:gd name="T0" fmla="+- 0 8256 8116"/>
                              <a:gd name="T1" fmla="*/ T0 w 141"/>
                              <a:gd name="T2" fmla="+- 0 404 401"/>
                              <a:gd name="T3" fmla="*/ 404 h 33"/>
                              <a:gd name="T4" fmla="+- 0 8200 8116"/>
                              <a:gd name="T5" fmla="*/ T4 w 141"/>
                              <a:gd name="T6" fmla="+- 0 401 401"/>
                              <a:gd name="T7" fmla="*/ 401 h 33"/>
                              <a:gd name="T8" fmla="+- 0 8152 8116"/>
                              <a:gd name="T9" fmla="*/ T8 w 141"/>
                              <a:gd name="T10" fmla="+- 0 407 401"/>
                              <a:gd name="T11" fmla="*/ 407 h 33"/>
                              <a:gd name="T12" fmla="+- 0 8124 8116"/>
                              <a:gd name="T13" fmla="*/ T12 w 141"/>
                              <a:gd name="T14" fmla="+- 0 427 401"/>
                              <a:gd name="T15" fmla="*/ 427 h 33"/>
                              <a:gd name="T16" fmla="+- 0 8116 8116"/>
                              <a:gd name="T17" fmla="*/ T16 w 141"/>
                              <a:gd name="T18" fmla="+- 0 433 401"/>
                              <a:gd name="T19" fmla="*/ 433 h 33"/>
                            </a:gdLst>
                            <a:ahLst/>
                            <a:cxnLst>
                              <a:cxn ang="0">
                                <a:pos x="T1" y="T3"/>
                              </a:cxn>
                              <a:cxn ang="0">
                                <a:pos x="T5" y="T7"/>
                              </a:cxn>
                              <a:cxn ang="0">
                                <a:pos x="T9" y="T11"/>
                              </a:cxn>
                              <a:cxn ang="0">
                                <a:pos x="T13" y="T15"/>
                              </a:cxn>
                              <a:cxn ang="0">
                                <a:pos x="T17" y="T19"/>
                              </a:cxn>
                            </a:cxnLst>
                            <a:rect l="0" t="0" r="r" b="b"/>
                            <a:pathLst>
                              <a:path w="141" h="33">
                                <a:moveTo>
                                  <a:pt x="140" y="3"/>
                                </a:moveTo>
                                <a:lnTo>
                                  <a:pt x="84" y="0"/>
                                </a:lnTo>
                                <a:lnTo>
                                  <a:pt x="36" y="6"/>
                                </a:lnTo>
                                <a:lnTo>
                                  <a:pt x="8" y="26"/>
                                </a:lnTo>
                                <a:lnTo>
                                  <a:pt x="0" y="32"/>
                                </a:lnTo>
                              </a:path>
                            </a:pathLst>
                          </a:custGeom>
                          <a:noFill/>
                          <a:ln w="1042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393"/>
                        <wps:cNvSpPr>
                          <a:spLocks/>
                        </wps:cNvSpPr>
                        <wps:spPr bwMode="auto">
                          <a:xfrm>
                            <a:off x="8222" y="433"/>
                            <a:ext cx="398" cy="84"/>
                          </a:xfrm>
                          <a:custGeom>
                            <a:avLst/>
                            <a:gdLst>
                              <a:gd name="T0" fmla="+- 0 8619 8222"/>
                              <a:gd name="T1" fmla="*/ T0 w 398"/>
                              <a:gd name="T2" fmla="+- 0 433 433"/>
                              <a:gd name="T3" fmla="*/ 433 h 84"/>
                              <a:gd name="T4" fmla="+- 0 8578 8222"/>
                              <a:gd name="T5" fmla="*/ T4 w 398"/>
                              <a:gd name="T6" fmla="+- 0 453 433"/>
                              <a:gd name="T7" fmla="*/ 453 h 84"/>
                              <a:gd name="T8" fmla="+- 0 8548 8222"/>
                              <a:gd name="T9" fmla="*/ T8 w 398"/>
                              <a:gd name="T10" fmla="+- 0 478 433"/>
                              <a:gd name="T11" fmla="*/ 478 h 84"/>
                              <a:gd name="T12" fmla="+- 0 8504 8222"/>
                              <a:gd name="T13" fmla="*/ T12 w 398"/>
                              <a:gd name="T14" fmla="+- 0 488 433"/>
                              <a:gd name="T15" fmla="*/ 488 h 84"/>
                              <a:gd name="T16" fmla="+- 0 8452 8222"/>
                              <a:gd name="T17" fmla="*/ T16 w 398"/>
                              <a:gd name="T18" fmla="+- 0 492 433"/>
                              <a:gd name="T19" fmla="*/ 492 h 84"/>
                              <a:gd name="T20" fmla="+- 0 8402 8222"/>
                              <a:gd name="T21" fmla="*/ T20 w 398"/>
                              <a:gd name="T22" fmla="+- 0 500 433"/>
                              <a:gd name="T23" fmla="*/ 500 h 84"/>
                              <a:gd name="T24" fmla="+- 0 8333 8222"/>
                              <a:gd name="T25" fmla="*/ T24 w 398"/>
                              <a:gd name="T26" fmla="+- 0 514 433"/>
                              <a:gd name="T27" fmla="*/ 514 h 84"/>
                              <a:gd name="T28" fmla="+- 0 8283 8222"/>
                              <a:gd name="T29" fmla="*/ T28 w 398"/>
                              <a:gd name="T30" fmla="+- 0 517 433"/>
                              <a:gd name="T31" fmla="*/ 517 h 84"/>
                              <a:gd name="T32" fmla="+- 0 8244 8222"/>
                              <a:gd name="T33" fmla="*/ T32 w 398"/>
                              <a:gd name="T34" fmla="+- 0 505 433"/>
                              <a:gd name="T35" fmla="*/ 505 h 84"/>
                              <a:gd name="T36" fmla="+- 0 8222 8222"/>
                              <a:gd name="T37" fmla="*/ T36 w 398"/>
                              <a:gd name="T38" fmla="+- 0 503 433"/>
                              <a:gd name="T39" fmla="*/ 50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8" h="84">
                                <a:moveTo>
                                  <a:pt x="397" y="0"/>
                                </a:moveTo>
                                <a:lnTo>
                                  <a:pt x="356" y="20"/>
                                </a:lnTo>
                                <a:lnTo>
                                  <a:pt x="326" y="45"/>
                                </a:lnTo>
                                <a:lnTo>
                                  <a:pt x="282" y="55"/>
                                </a:lnTo>
                                <a:lnTo>
                                  <a:pt x="230" y="59"/>
                                </a:lnTo>
                                <a:lnTo>
                                  <a:pt x="180" y="67"/>
                                </a:lnTo>
                                <a:lnTo>
                                  <a:pt x="111" y="81"/>
                                </a:lnTo>
                                <a:lnTo>
                                  <a:pt x="61" y="84"/>
                                </a:lnTo>
                                <a:lnTo>
                                  <a:pt x="22" y="72"/>
                                </a:lnTo>
                                <a:lnTo>
                                  <a:pt x="0" y="70"/>
                                </a:lnTo>
                              </a:path>
                            </a:pathLst>
                          </a:custGeom>
                          <a:noFill/>
                          <a:ln w="1040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394"/>
                        <wps:cNvSpPr>
                          <a:spLocks/>
                        </wps:cNvSpPr>
                        <wps:spPr bwMode="auto">
                          <a:xfrm>
                            <a:off x="7844" y="235"/>
                            <a:ext cx="274" cy="224"/>
                          </a:xfrm>
                          <a:custGeom>
                            <a:avLst/>
                            <a:gdLst>
                              <a:gd name="T0" fmla="+- 0 8117 7844"/>
                              <a:gd name="T1" fmla="*/ T0 w 274"/>
                              <a:gd name="T2" fmla="+- 0 235 235"/>
                              <a:gd name="T3" fmla="*/ 235 h 224"/>
                              <a:gd name="T4" fmla="+- 0 8104 7844"/>
                              <a:gd name="T5" fmla="*/ T4 w 274"/>
                              <a:gd name="T6" fmla="+- 0 275 235"/>
                              <a:gd name="T7" fmla="*/ 275 h 224"/>
                              <a:gd name="T8" fmla="+- 0 8093 7844"/>
                              <a:gd name="T9" fmla="*/ T8 w 274"/>
                              <a:gd name="T10" fmla="+- 0 298 235"/>
                              <a:gd name="T11" fmla="*/ 298 h 224"/>
                              <a:gd name="T12" fmla="+- 0 8092 7844"/>
                              <a:gd name="T13" fmla="*/ T12 w 274"/>
                              <a:gd name="T14" fmla="+- 0 326 235"/>
                              <a:gd name="T15" fmla="*/ 326 h 224"/>
                              <a:gd name="T16" fmla="+- 0 8077 7844"/>
                              <a:gd name="T17" fmla="*/ T16 w 274"/>
                              <a:gd name="T18" fmla="+- 0 351 235"/>
                              <a:gd name="T19" fmla="*/ 351 h 224"/>
                              <a:gd name="T20" fmla="+- 0 8035 7844"/>
                              <a:gd name="T21" fmla="*/ T20 w 274"/>
                              <a:gd name="T22" fmla="+- 0 373 235"/>
                              <a:gd name="T23" fmla="*/ 373 h 224"/>
                              <a:gd name="T24" fmla="+- 0 7996 7844"/>
                              <a:gd name="T25" fmla="*/ T24 w 274"/>
                              <a:gd name="T26" fmla="+- 0 387 235"/>
                              <a:gd name="T27" fmla="*/ 387 h 224"/>
                              <a:gd name="T28" fmla="+- 0 7964 7844"/>
                              <a:gd name="T29" fmla="*/ T28 w 274"/>
                              <a:gd name="T30" fmla="+- 0 403 235"/>
                              <a:gd name="T31" fmla="*/ 403 h 224"/>
                              <a:gd name="T32" fmla="+- 0 7931 7844"/>
                              <a:gd name="T33" fmla="*/ T32 w 274"/>
                              <a:gd name="T34" fmla="+- 0 421 235"/>
                              <a:gd name="T35" fmla="*/ 421 h 224"/>
                              <a:gd name="T36" fmla="+- 0 7892 7844"/>
                              <a:gd name="T37" fmla="*/ T36 w 274"/>
                              <a:gd name="T38" fmla="+- 0 440 235"/>
                              <a:gd name="T39" fmla="*/ 440 h 224"/>
                              <a:gd name="T40" fmla="+- 0 7844 7844"/>
                              <a:gd name="T41" fmla="*/ T40 w 274"/>
                              <a:gd name="T42" fmla="+- 0 453 235"/>
                              <a:gd name="T43" fmla="*/ 453 h 224"/>
                              <a:gd name="T44" fmla="+- 0 7898 7844"/>
                              <a:gd name="T45" fmla="*/ T44 w 274"/>
                              <a:gd name="T46" fmla="+- 0 458 235"/>
                              <a:gd name="T47" fmla="*/ 458 h 224"/>
                              <a:gd name="T48" fmla="+- 0 7943 7844"/>
                              <a:gd name="T49" fmla="*/ T48 w 274"/>
                              <a:gd name="T50" fmla="+- 0 444 235"/>
                              <a:gd name="T51" fmla="*/ 444 h 224"/>
                              <a:gd name="T52" fmla="+- 0 7967 7844"/>
                              <a:gd name="T53" fmla="*/ T52 w 274"/>
                              <a:gd name="T54" fmla="+- 0 419 235"/>
                              <a:gd name="T55" fmla="*/ 419 h 224"/>
                              <a:gd name="T56" fmla="+- 0 8009 7844"/>
                              <a:gd name="T57" fmla="*/ T56 w 274"/>
                              <a:gd name="T58" fmla="+- 0 408 235"/>
                              <a:gd name="T59" fmla="*/ 408 h 224"/>
                              <a:gd name="T60" fmla="+- 0 8053 7844"/>
                              <a:gd name="T61" fmla="*/ T60 w 274"/>
                              <a:gd name="T62" fmla="+- 0 403 235"/>
                              <a:gd name="T63" fmla="*/ 40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 h="224">
                                <a:moveTo>
                                  <a:pt x="273" y="0"/>
                                </a:moveTo>
                                <a:lnTo>
                                  <a:pt x="260" y="40"/>
                                </a:lnTo>
                                <a:lnTo>
                                  <a:pt x="249" y="63"/>
                                </a:lnTo>
                                <a:lnTo>
                                  <a:pt x="248" y="91"/>
                                </a:lnTo>
                                <a:lnTo>
                                  <a:pt x="233" y="116"/>
                                </a:lnTo>
                                <a:lnTo>
                                  <a:pt x="191" y="138"/>
                                </a:lnTo>
                                <a:lnTo>
                                  <a:pt x="152" y="152"/>
                                </a:lnTo>
                                <a:lnTo>
                                  <a:pt x="120" y="168"/>
                                </a:lnTo>
                                <a:lnTo>
                                  <a:pt x="87" y="186"/>
                                </a:lnTo>
                                <a:lnTo>
                                  <a:pt x="48" y="205"/>
                                </a:lnTo>
                                <a:lnTo>
                                  <a:pt x="0" y="218"/>
                                </a:lnTo>
                                <a:lnTo>
                                  <a:pt x="54" y="223"/>
                                </a:lnTo>
                                <a:lnTo>
                                  <a:pt x="99" y="209"/>
                                </a:lnTo>
                                <a:lnTo>
                                  <a:pt x="123" y="184"/>
                                </a:lnTo>
                                <a:lnTo>
                                  <a:pt x="165" y="173"/>
                                </a:lnTo>
                                <a:lnTo>
                                  <a:pt x="209" y="168"/>
                                </a:lnTo>
                              </a:path>
                            </a:pathLst>
                          </a:custGeom>
                          <a:noFill/>
                          <a:ln w="1109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395"/>
                        <wps:cNvSpPr>
                          <a:spLocks/>
                        </wps:cNvSpPr>
                        <wps:spPr bwMode="auto">
                          <a:xfrm>
                            <a:off x="7687" y="387"/>
                            <a:ext cx="83" cy="62"/>
                          </a:xfrm>
                          <a:custGeom>
                            <a:avLst/>
                            <a:gdLst>
                              <a:gd name="T0" fmla="+- 0 7770 7687"/>
                              <a:gd name="T1" fmla="*/ T0 w 83"/>
                              <a:gd name="T2" fmla="+- 0 387 387"/>
                              <a:gd name="T3" fmla="*/ 387 h 62"/>
                              <a:gd name="T4" fmla="+- 0 7750 7687"/>
                              <a:gd name="T5" fmla="*/ T4 w 83"/>
                              <a:gd name="T6" fmla="+- 0 410 387"/>
                              <a:gd name="T7" fmla="*/ 410 h 62"/>
                              <a:gd name="T8" fmla="+- 0 7722 7687"/>
                              <a:gd name="T9" fmla="*/ T8 w 83"/>
                              <a:gd name="T10" fmla="+- 0 430 387"/>
                              <a:gd name="T11" fmla="*/ 430 h 62"/>
                              <a:gd name="T12" fmla="+- 0 7689 7687"/>
                              <a:gd name="T13" fmla="*/ T12 w 83"/>
                              <a:gd name="T14" fmla="+- 0 444 387"/>
                              <a:gd name="T15" fmla="*/ 444 h 62"/>
                              <a:gd name="T16" fmla="+- 0 7687 7687"/>
                              <a:gd name="T17" fmla="*/ T16 w 83"/>
                              <a:gd name="T18" fmla="+- 0 448 387"/>
                              <a:gd name="T19" fmla="*/ 448 h 62"/>
                            </a:gdLst>
                            <a:ahLst/>
                            <a:cxnLst>
                              <a:cxn ang="0">
                                <a:pos x="T1" y="T3"/>
                              </a:cxn>
                              <a:cxn ang="0">
                                <a:pos x="T5" y="T7"/>
                              </a:cxn>
                              <a:cxn ang="0">
                                <a:pos x="T9" y="T11"/>
                              </a:cxn>
                              <a:cxn ang="0">
                                <a:pos x="T13" y="T15"/>
                              </a:cxn>
                              <a:cxn ang="0">
                                <a:pos x="T17" y="T19"/>
                              </a:cxn>
                            </a:cxnLst>
                            <a:rect l="0" t="0" r="r" b="b"/>
                            <a:pathLst>
                              <a:path w="83" h="62">
                                <a:moveTo>
                                  <a:pt x="83" y="0"/>
                                </a:moveTo>
                                <a:lnTo>
                                  <a:pt x="63" y="23"/>
                                </a:lnTo>
                                <a:lnTo>
                                  <a:pt x="35" y="43"/>
                                </a:lnTo>
                                <a:lnTo>
                                  <a:pt x="2" y="57"/>
                                </a:lnTo>
                                <a:lnTo>
                                  <a:pt x="0" y="61"/>
                                </a:lnTo>
                              </a:path>
                            </a:pathLst>
                          </a:custGeom>
                          <a:noFill/>
                          <a:ln w="1100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Line 396"/>
                        <wps:cNvCnPr>
                          <a:cxnSpLocks noChangeShapeType="1"/>
                        </wps:cNvCnPr>
                        <wps:spPr bwMode="auto">
                          <a:xfrm>
                            <a:off x="8304" y="401"/>
                            <a:ext cx="37" cy="0"/>
                          </a:xfrm>
                          <a:prstGeom prst="line">
                            <a:avLst/>
                          </a:prstGeom>
                          <a:noFill/>
                          <a:ln w="10566">
                            <a:solidFill>
                              <a:srgbClr val="121315"/>
                            </a:solidFill>
                            <a:round/>
                            <a:headEnd/>
                            <a:tailEnd/>
                          </a:ln>
                          <a:extLst>
                            <a:ext uri="{909E8E84-426E-40DD-AFC4-6F175D3DCCD1}">
                              <a14:hiddenFill xmlns:a14="http://schemas.microsoft.com/office/drawing/2010/main">
                                <a:noFill/>
                              </a14:hiddenFill>
                            </a:ext>
                          </a:extLst>
                        </wps:spPr>
                        <wps:bodyPr/>
                      </wps:wsp>
                      <wps:wsp>
                        <wps:cNvPr id="900" name="Freeform 397"/>
                        <wps:cNvSpPr>
                          <a:spLocks/>
                        </wps:cNvSpPr>
                        <wps:spPr bwMode="auto">
                          <a:xfrm>
                            <a:off x="7507" y="79"/>
                            <a:ext cx="32" cy="167"/>
                          </a:xfrm>
                          <a:custGeom>
                            <a:avLst/>
                            <a:gdLst>
                              <a:gd name="T0" fmla="+- 0 7538 7507"/>
                              <a:gd name="T1" fmla="*/ T0 w 32"/>
                              <a:gd name="T2" fmla="+- 0 79 79"/>
                              <a:gd name="T3" fmla="*/ 79 h 167"/>
                              <a:gd name="T4" fmla="+- 0 7511 7507"/>
                              <a:gd name="T5" fmla="*/ T4 w 32"/>
                              <a:gd name="T6" fmla="+- 0 112 79"/>
                              <a:gd name="T7" fmla="*/ 112 h 167"/>
                              <a:gd name="T8" fmla="+- 0 7507 7507"/>
                              <a:gd name="T9" fmla="*/ T8 w 32"/>
                              <a:gd name="T10" fmla="+- 0 138 79"/>
                              <a:gd name="T11" fmla="*/ 138 h 167"/>
                              <a:gd name="T12" fmla="+- 0 7535 7507"/>
                              <a:gd name="T13" fmla="*/ T12 w 32"/>
                              <a:gd name="T14" fmla="+- 0 166 79"/>
                              <a:gd name="T15" fmla="*/ 166 h 167"/>
                              <a:gd name="T16" fmla="+- 0 7539 7507"/>
                              <a:gd name="T17" fmla="*/ T16 w 32"/>
                              <a:gd name="T18" fmla="+- 0 195 79"/>
                              <a:gd name="T19" fmla="*/ 195 h 167"/>
                              <a:gd name="T20" fmla="+- 0 7518 7507"/>
                              <a:gd name="T21" fmla="*/ T20 w 32"/>
                              <a:gd name="T22" fmla="+- 0 221 79"/>
                              <a:gd name="T23" fmla="*/ 221 h 167"/>
                              <a:gd name="T24" fmla="+- 0 7518 7507"/>
                              <a:gd name="T25" fmla="*/ T24 w 32"/>
                              <a:gd name="T26" fmla="+- 0 245 79"/>
                              <a:gd name="T27" fmla="*/ 245 h 167"/>
                            </a:gdLst>
                            <a:ahLst/>
                            <a:cxnLst>
                              <a:cxn ang="0">
                                <a:pos x="T1" y="T3"/>
                              </a:cxn>
                              <a:cxn ang="0">
                                <a:pos x="T5" y="T7"/>
                              </a:cxn>
                              <a:cxn ang="0">
                                <a:pos x="T9" y="T11"/>
                              </a:cxn>
                              <a:cxn ang="0">
                                <a:pos x="T13" y="T15"/>
                              </a:cxn>
                              <a:cxn ang="0">
                                <a:pos x="T17" y="T19"/>
                              </a:cxn>
                              <a:cxn ang="0">
                                <a:pos x="T21" y="T23"/>
                              </a:cxn>
                              <a:cxn ang="0">
                                <a:pos x="T25" y="T27"/>
                              </a:cxn>
                            </a:cxnLst>
                            <a:rect l="0" t="0" r="r" b="b"/>
                            <a:pathLst>
                              <a:path w="32" h="167">
                                <a:moveTo>
                                  <a:pt x="31" y="0"/>
                                </a:moveTo>
                                <a:lnTo>
                                  <a:pt x="4" y="33"/>
                                </a:lnTo>
                                <a:lnTo>
                                  <a:pt x="0" y="59"/>
                                </a:lnTo>
                                <a:lnTo>
                                  <a:pt x="28" y="87"/>
                                </a:lnTo>
                                <a:lnTo>
                                  <a:pt x="32" y="116"/>
                                </a:lnTo>
                                <a:lnTo>
                                  <a:pt x="11" y="142"/>
                                </a:lnTo>
                                <a:lnTo>
                                  <a:pt x="11" y="166"/>
                                </a:lnTo>
                              </a:path>
                            </a:pathLst>
                          </a:custGeom>
                          <a:noFill/>
                          <a:ln w="1218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398"/>
                        <wps:cNvSpPr>
                          <a:spLocks/>
                        </wps:cNvSpPr>
                        <wps:spPr bwMode="auto">
                          <a:xfrm>
                            <a:off x="7520" y="245"/>
                            <a:ext cx="57" cy="109"/>
                          </a:xfrm>
                          <a:custGeom>
                            <a:avLst/>
                            <a:gdLst>
                              <a:gd name="T0" fmla="+- 0 7520 7520"/>
                              <a:gd name="T1" fmla="*/ T0 w 57"/>
                              <a:gd name="T2" fmla="+- 0 245 245"/>
                              <a:gd name="T3" fmla="*/ 245 h 109"/>
                              <a:gd name="T4" fmla="+- 0 7527 7520"/>
                              <a:gd name="T5" fmla="*/ T4 w 57"/>
                              <a:gd name="T6" fmla="+- 0 256 245"/>
                              <a:gd name="T7" fmla="*/ 256 h 109"/>
                              <a:gd name="T8" fmla="+- 0 7535 7520"/>
                              <a:gd name="T9" fmla="*/ T8 w 57"/>
                              <a:gd name="T10" fmla="+- 0 281 245"/>
                              <a:gd name="T11" fmla="*/ 281 h 109"/>
                              <a:gd name="T12" fmla="+- 0 7551 7520"/>
                              <a:gd name="T13" fmla="*/ T12 w 57"/>
                              <a:gd name="T14" fmla="+- 0 311 245"/>
                              <a:gd name="T15" fmla="*/ 311 h 109"/>
                              <a:gd name="T16" fmla="+- 0 7568 7520"/>
                              <a:gd name="T17" fmla="*/ T16 w 57"/>
                              <a:gd name="T18" fmla="+- 0 337 245"/>
                              <a:gd name="T19" fmla="*/ 337 h 109"/>
                              <a:gd name="T20" fmla="+- 0 7576 7520"/>
                              <a:gd name="T21" fmla="*/ T20 w 57"/>
                              <a:gd name="T22" fmla="+- 0 354 245"/>
                              <a:gd name="T23" fmla="*/ 354 h 109"/>
                            </a:gdLst>
                            <a:ahLst/>
                            <a:cxnLst>
                              <a:cxn ang="0">
                                <a:pos x="T1" y="T3"/>
                              </a:cxn>
                              <a:cxn ang="0">
                                <a:pos x="T5" y="T7"/>
                              </a:cxn>
                              <a:cxn ang="0">
                                <a:pos x="T9" y="T11"/>
                              </a:cxn>
                              <a:cxn ang="0">
                                <a:pos x="T13" y="T15"/>
                              </a:cxn>
                              <a:cxn ang="0">
                                <a:pos x="T17" y="T19"/>
                              </a:cxn>
                              <a:cxn ang="0">
                                <a:pos x="T21" y="T23"/>
                              </a:cxn>
                            </a:cxnLst>
                            <a:rect l="0" t="0" r="r" b="b"/>
                            <a:pathLst>
                              <a:path w="57" h="109">
                                <a:moveTo>
                                  <a:pt x="0" y="0"/>
                                </a:moveTo>
                                <a:lnTo>
                                  <a:pt x="7" y="11"/>
                                </a:lnTo>
                                <a:lnTo>
                                  <a:pt x="15" y="36"/>
                                </a:lnTo>
                                <a:lnTo>
                                  <a:pt x="31" y="66"/>
                                </a:lnTo>
                                <a:lnTo>
                                  <a:pt x="48" y="92"/>
                                </a:lnTo>
                                <a:lnTo>
                                  <a:pt x="56" y="109"/>
                                </a:lnTo>
                              </a:path>
                            </a:pathLst>
                          </a:custGeom>
                          <a:noFill/>
                          <a:ln w="1184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399"/>
                        <wps:cNvSpPr>
                          <a:spLocks/>
                        </wps:cNvSpPr>
                        <wps:spPr bwMode="auto">
                          <a:xfrm>
                            <a:off x="7364" y="328"/>
                            <a:ext cx="48" cy="27"/>
                          </a:xfrm>
                          <a:custGeom>
                            <a:avLst/>
                            <a:gdLst>
                              <a:gd name="T0" fmla="+- 0 7411 7364"/>
                              <a:gd name="T1" fmla="*/ T0 w 48"/>
                              <a:gd name="T2" fmla="+- 0 328 328"/>
                              <a:gd name="T3" fmla="*/ 328 h 27"/>
                              <a:gd name="T4" fmla="+- 0 7407 7364"/>
                              <a:gd name="T5" fmla="*/ T4 w 48"/>
                              <a:gd name="T6" fmla="+- 0 341 328"/>
                              <a:gd name="T7" fmla="*/ 341 h 27"/>
                              <a:gd name="T8" fmla="+- 0 7364 7364"/>
                              <a:gd name="T9" fmla="*/ T8 w 48"/>
                              <a:gd name="T10" fmla="+- 0 354 328"/>
                              <a:gd name="T11" fmla="*/ 354 h 27"/>
                            </a:gdLst>
                            <a:ahLst/>
                            <a:cxnLst>
                              <a:cxn ang="0">
                                <a:pos x="T1" y="T3"/>
                              </a:cxn>
                              <a:cxn ang="0">
                                <a:pos x="T5" y="T7"/>
                              </a:cxn>
                              <a:cxn ang="0">
                                <a:pos x="T9" y="T11"/>
                              </a:cxn>
                            </a:cxnLst>
                            <a:rect l="0" t="0" r="r" b="b"/>
                            <a:pathLst>
                              <a:path w="48" h="27">
                                <a:moveTo>
                                  <a:pt x="47" y="0"/>
                                </a:moveTo>
                                <a:lnTo>
                                  <a:pt x="43" y="13"/>
                                </a:lnTo>
                                <a:lnTo>
                                  <a:pt x="0" y="26"/>
                                </a:lnTo>
                              </a:path>
                            </a:pathLst>
                          </a:custGeom>
                          <a:noFill/>
                          <a:ln w="1077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3" name="Picture 4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039" y="272"/>
                            <a:ext cx="143" cy="206"/>
                          </a:xfrm>
                          <a:prstGeom prst="rect">
                            <a:avLst/>
                          </a:prstGeom>
                          <a:noFill/>
                          <a:extLst>
                            <a:ext uri="{909E8E84-426E-40DD-AFC4-6F175D3DCCD1}">
                              <a14:hiddenFill xmlns:a14="http://schemas.microsoft.com/office/drawing/2010/main">
                                <a:solidFill>
                                  <a:srgbClr val="FFFFFF"/>
                                </a:solidFill>
                              </a14:hiddenFill>
                            </a:ext>
                          </a:extLst>
                        </pic:spPr>
                      </pic:pic>
                      <wps:wsp>
                        <wps:cNvPr id="904" name="Freeform 401"/>
                        <wps:cNvSpPr>
                          <a:spLocks/>
                        </wps:cNvSpPr>
                        <wps:spPr bwMode="auto">
                          <a:xfrm>
                            <a:off x="7033" y="624"/>
                            <a:ext cx="48" cy="49"/>
                          </a:xfrm>
                          <a:custGeom>
                            <a:avLst/>
                            <a:gdLst>
                              <a:gd name="T0" fmla="+- 0 7081 7033"/>
                              <a:gd name="T1" fmla="*/ T0 w 48"/>
                              <a:gd name="T2" fmla="+- 0 624 624"/>
                              <a:gd name="T3" fmla="*/ 624 h 49"/>
                              <a:gd name="T4" fmla="+- 0 7077 7033"/>
                              <a:gd name="T5" fmla="*/ T4 w 48"/>
                              <a:gd name="T6" fmla="+- 0 643 624"/>
                              <a:gd name="T7" fmla="*/ 643 h 49"/>
                              <a:gd name="T8" fmla="+- 0 7048 7033"/>
                              <a:gd name="T9" fmla="*/ T8 w 48"/>
                              <a:gd name="T10" fmla="+- 0 660 624"/>
                              <a:gd name="T11" fmla="*/ 660 h 49"/>
                              <a:gd name="T12" fmla="+- 0 7033 7033"/>
                              <a:gd name="T13" fmla="*/ T12 w 48"/>
                              <a:gd name="T14" fmla="+- 0 672 624"/>
                              <a:gd name="T15" fmla="*/ 672 h 49"/>
                            </a:gdLst>
                            <a:ahLst/>
                            <a:cxnLst>
                              <a:cxn ang="0">
                                <a:pos x="T1" y="T3"/>
                              </a:cxn>
                              <a:cxn ang="0">
                                <a:pos x="T5" y="T7"/>
                              </a:cxn>
                              <a:cxn ang="0">
                                <a:pos x="T9" y="T11"/>
                              </a:cxn>
                              <a:cxn ang="0">
                                <a:pos x="T13" y="T15"/>
                              </a:cxn>
                            </a:cxnLst>
                            <a:rect l="0" t="0" r="r" b="b"/>
                            <a:pathLst>
                              <a:path w="48" h="49">
                                <a:moveTo>
                                  <a:pt x="48" y="0"/>
                                </a:moveTo>
                                <a:lnTo>
                                  <a:pt x="44" y="19"/>
                                </a:lnTo>
                                <a:lnTo>
                                  <a:pt x="15" y="36"/>
                                </a:lnTo>
                                <a:lnTo>
                                  <a:pt x="0" y="48"/>
                                </a:lnTo>
                              </a:path>
                            </a:pathLst>
                          </a:custGeom>
                          <a:noFill/>
                          <a:ln w="1129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402"/>
                        <wps:cNvCnPr>
                          <a:cxnSpLocks noChangeShapeType="1"/>
                        </wps:cNvCnPr>
                        <wps:spPr bwMode="auto">
                          <a:xfrm>
                            <a:off x="6985" y="517"/>
                            <a:ext cx="40" cy="37"/>
                          </a:xfrm>
                          <a:prstGeom prst="line">
                            <a:avLst/>
                          </a:prstGeom>
                          <a:noFill/>
                          <a:ln w="11230">
                            <a:solidFill>
                              <a:srgbClr val="121315"/>
                            </a:solidFill>
                            <a:round/>
                            <a:headEnd/>
                            <a:tailEnd/>
                          </a:ln>
                          <a:extLst>
                            <a:ext uri="{909E8E84-426E-40DD-AFC4-6F175D3DCCD1}">
                              <a14:hiddenFill xmlns:a14="http://schemas.microsoft.com/office/drawing/2010/main">
                                <a:noFill/>
                              </a14:hiddenFill>
                            </a:ext>
                          </a:extLst>
                        </wps:spPr>
                        <wps:bodyPr/>
                      </wps:wsp>
                      <wps:wsp>
                        <wps:cNvPr id="906" name="Freeform 403"/>
                        <wps:cNvSpPr>
                          <a:spLocks/>
                        </wps:cNvSpPr>
                        <wps:spPr bwMode="auto">
                          <a:xfrm>
                            <a:off x="7570" y="507"/>
                            <a:ext cx="44" cy="82"/>
                          </a:xfrm>
                          <a:custGeom>
                            <a:avLst/>
                            <a:gdLst>
                              <a:gd name="T0" fmla="+- 0 7614 7570"/>
                              <a:gd name="T1" fmla="*/ T0 w 44"/>
                              <a:gd name="T2" fmla="+- 0 588 507"/>
                              <a:gd name="T3" fmla="*/ 588 h 82"/>
                              <a:gd name="T4" fmla="+- 0 7587 7570"/>
                              <a:gd name="T5" fmla="*/ T4 w 44"/>
                              <a:gd name="T6" fmla="+- 0 562 507"/>
                              <a:gd name="T7" fmla="*/ 562 h 82"/>
                              <a:gd name="T8" fmla="+- 0 7576 7570"/>
                              <a:gd name="T9" fmla="*/ T8 w 44"/>
                              <a:gd name="T10" fmla="+- 0 536 507"/>
                              <a:gd name="T11" fmla="*/ 536 h 82"/>
                              <a:gd name="T12" fmla="+- 0 7570 7570"/>
                              <a:gd name="T13" fmla="*/ T12 w 44"/>
                              <a:gd name="T14" fmla="+- 0 507 507"/>
                              <a:gd name="T15" fmla="*/ 507 h 82"/>
                            </a:gdLst>
                            <a:ahLst/>
                            <a:cxnLst>
                              <a:cxn ang="0">
                                <a:pos x="T1" y="T3"/>
                              </a:cxn>
                              <a:cxn ang="0">
                                <a:pos x="T5" y="T7"/>
                              </a:cxn>
                              <a:cxn ang="0">
                                <a:pos x="T9" y="T11"/>
                              </a:cxn>
                              <a:cxn ang="0">
                                <a:pos x="T13" y="T15"/>
                              </a:cxn>
                            </a:cxnLst>
                            <a:rect l="0" t="0" r="r" b="b"/>
                            <a:pathLst>
                              <a:path w="44" h="82">
                                <a:moveTo>
                                  <a:pt x="44" y="81"/>
                                </a:moveTo>
                                <a:lnTo>
                                  <a:pt x="17" y="55"/>
                                </a:lnTo>
                                <a:lnTo>
                                  <a:pt x="6" y="29"/>
                                </a:lnTo>
                                <a:lnTo>
                                  <a:pt x="0" y="0"/>
                                </a:lnTo>
                              </a:path>
                            </a:pathLst>
                          </a:custGeom>
                          <a:noFill/>
                          <a:ln w="1182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404"/>
                        <wps:cNvSpPr>
                          <a:spLocks/>
                        </wps:cNvSpPr>
                        <wps:spPr bwMode="auto">
                          <a:xfrm>
                            <a:off x="7587" y="412"/>
                            <a:ext cx="33" cy="47"/>
                          </a:xfrm>
                          <a:custGeom>
                            <a:avLst/>
                            <a:gdLst>
                              <a:gd name="T0" fmla="+- 0 7587 7587"/>
                              <a:gd name="T1" fmla="*/ T0 w 33"/>
                              <a:gd name="T2" fmla="+- 0 412 412"/>
                              <a:gd name="T3" fmla="*/ 412 h 47"/>
                              <a:gd name="T4" fmla="+- 0 7609 7587"/>
                              <a:gd name="T5" fmla="*/ T4 w 33"/>
                              <a:gd name="T6" fmla="+- 0 434 412"/>
                              <a:gd name="T7" fmla="*/ 434 h 47"/>
                              <a:gd name="T8" fmla="+- 0 7620 7587"/>
                              <a:gd name="T9" fmla="*/ T8 w 33"/>
                              <a:gd name="T10" fmla="+- 0 458 412"/>
                              <a:gd name="T11" fmla="*/ 458 h 47"/>
                            </a:gdLst>
                            <a:ahLst/>
                            <a:cxnLst>
                              <a:cxn ang="0">
                                <a:pos x="T1" y="T3"/>
                              </a:cxn>
                              <a:cxn ang="0">
                                <a:pos x="T5" y="T7"/>
                              </a:cxn>
                              <a:cxn ang="0">
                                <a:pos x="T9" y="T11"/>
                              </a:cxn>
                            </a:cxnLst>
                            <a:rect l="0" t="0" r="r" b="b"/>
                            <a:pathLst>
                              <a:path w="33" h="47">
                                <a:moveTo>
                                  <a:pt x="0" y="0"/>
                                </a:moveTo>
                                <a:lnTo>
                                  <a:pt x="22" y="22"/>
                                </a:lnTo>
                                <a:lnTo>
                                  <a:pt x="33" y="46"/>
                                </a:lnTo>
                              </a:path>
                            </a:pathLst>
                          </a:custGeom>
                          <a:noFill/>
                          <a:ln w="1162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405"/>
                        <wps:cNvSpPr>
                          <a:spLocks/>
                        </wps:cNvSpPr>
                        <wps:spPr bwMode="auto">
                          <a:xfrm>
                            <a:off x="7614" y="517"/>
                            <a:ext cx="46" cy="72"/>
                          </a:xfrm>
                          <a:custGeom>
                            <a:avLst/>
                            <a:gdLst>
                              <a:gd name="T0" fmla="+- 0 7644 7614"/>
                              <a:gd name="T1" fmla="*/ T0 w 46"/>
                              <a:gd name="T2" fmla="+- 0 517 517"/>
                              <a:gd name="T3" fmla="*/ 517 h 72"/>
                              <a:gd name="T4" fmla="+- 0 7655 7614"/>
                              <a:gd name="T5" fmla="*/ T4 w 46"/>
                              <a:gd name="T6" fmla="+- 0 545 517"/>
                              <a:gd name="T7" fmla="*/ 545 h 72"/>
                              <a:gd name="T8" fmla="+- 0 7659 7614"/>
                              <a:gd name="T9" fmla="*/ T8 w 46"/>
                              <a:gd name="T10" fmla="+- 0 570 517"/>
                              <a:gd name="T11" fmla="*/ 570 h 72"/>
                              <a:gd name="T12" fmla="+- 0 7624 7614"/>
                              <a:gd name="T13" fmla="*/ T12 w 46"/>
                              <a:gd name="T14" fmla="+- 0 587 517"/>
                              <a:gd name="T15" fmla="*/ 587 h 72"/>
                              <a:gd name="T16" fmla="+- 0 7614 7614"/>
                              <a:gd name="T17" fmla="*/ T16 w 46"/>
                              <a:gd name="T18" fmla="+- 0 588 517"/>
                              <a:gd name="T19" fmla="*/ 588 h 72"/>
                            </a:gdLst>
                            <a:ahLst/>
                            <a:cxnLst>
                              <a:cxn ang="0">
                                <a:pos x="T1" y="T3"/>
                              </a:cxn>
                              <a:cxn ang="0">
                                <a:pos x="T5" y="T7"/>
                              </a:cxn>
                              <a:cxn ang="0">
                                <a:pos x="T9" y="T11"/>
                              </a:cxn>
                              <a:cxn ang="0">
                                <a:pos x="T13" y="T15"/>
                              </a:cxn>
                              <a:cxn ang="0">
                                <a:pos x="T17" y="T19"/>
                              </a:cxn>
                            </a:cxnLst>
                            <a:rect l="0" t="0" r="r" b="b"/>
                            <a:pathLst>
                              <a:path w="46" h="72">
                                <a:moveTo>
                                  <a:pt x="30" y="0"/>
                                </a:moveTo>
                                <a:lnTo>
                                  <a:pt x="41" y="28"/>
                                </a:lnTo>
                                <a:lnTo>
                                  <a:pt x="45" y="53"/>
                                </a:lnTo>
                                <a:lnTo>
                                  <a:pt x="10" y="70"/>
                                </a:lnTo>
                                <a:lnTo>
                                  <a:pt x="0" y="71"/>
                                </a:lnTo>
                              </a:path>
                            </a:pathLst>
                          </a:custGeom>
                          <a:noFill/>
                          <a:ln w="1169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9" name="Picture 4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35" y="626"/>
                            <a:ext cx="102" cy="112"/>
                          </a:xfrm>
                          <a:prstGeom prst="rect">
                            <a:avLst/>
                          </a:prstGeom>
                          <a:noFill/>
                          <a:extLst>
                            <a:ext uri="{909E8E84-426E-40DD-AFC4-6F175D3DCCD1}">
                              <a14:hiddenFill xmlns:a14="http://schemas.microsoft.com/office/drawing/2010/main">
                                <a:solidFill>
                                  <a:srgbClr val="FFFFFF"/>
                                </a:solidFill>
                              </a14:hiddenFill>
                            </a:ext>
                          </a:extLst>
                        </pic:spPr>
                      </pic:pic>
                      <wps:wsp>
                        <wps:cNvPr id="910" name="Freeform 407"/>
                        <wps:cNvSpPr>
                          <a:spLocks/>
                        </wps:cNvSpPr>
                        <wps:spPr bwMode="auto">
                          <a:xfrm>
                            <a:off x="7659" y="708"/>
                            <a:ext cx="404" cy="178"/>
                          </a:xfrm>
                          <a:custGeom>
                            <a:avLst/>
                            <a:gdLst>
                              <a:gd name="T0" fmla="+- 0 8005 7659"/>
                              <a:gd name="T1" fmla="*/ T0 w 404"/>
                              <a:gd name="T2" fmla="+- 0 708 708"/>
                              <a:gd name="T3" fmla="*/ 708 h 178"/>
                              <a:gd name="T4" fmla="+- 0 7964 7659"/>
                              <a:gd name="T5" fmla="*/ T4 w 404"/>
                              <a:gd name="T6" fmla="+- 0 727 708"/>
                              <a:gd name="T7" fmla="*/ 727 h 178"/>
                              <a:gd name="T8" fmla="+- 0 7918 7659"/>
                              <a:gd name="T9" fmla="*/ T8 w 404"/>
                              <a:gd name="T10" fmla="+- 0 748 708"/>
                              <a:gd name="T11" fmla="*/ 748 h 178"/>
                              <a:gd name="T12" fmla="+- 0 7887 7659"/>
                              <a:gd name="T13" fmla="*/ T12 w 404"/>
                              <a:gd name="T14" fmla="+- 0 764 708"/>
                              <a:gd name="T15" fmla="*/ 764 h 178"/>
                              <a:gd name="T16" fmla="+- 0 7844 7659"/>
                              <a:gd name="T17" fmla="*/ T16 w 404"/>
                              <a:gd name="T18" fmla="+- 0 786 708"/>
                              <a:gd name="T19" fmla="*/ 786 h 178"/>
                              <a:gd name="T20" fmla="+- 0 7807 7659"/>
                              <a:gd name="T21" fmla="*/ T20 w 404"/>
                              <a:gd name="T22" fmla="+- 0 801 708"/>
                              <a:gd name="T23" fmla="*/ 801 h 178"/>
                              <a:gd name="T24" fmla="+- 0 7757 7659"/>
                              <a:gd name="T25" fmla="*/ T24 w 404"/>
                              <a:gd name="T26" fmla="+- 0 823 708"/>
                              <a:gd name="T27" fmla="*/ 823 h 178"/>
                              <a:gd name="T28" fmla="+- 0 7709 7659"/>
                              <a:gd name="T29" fmla="*/ T28 w 404"/>
                              <a:gd name="T30" fmla="+- 0 844 708"/>
                              <a:gd name="T31" fmla="*/ 844 h 178"/>
                              <a:gd name="T32" fmla="+- 0 7672 7659"/>
                              <a:gd name="T33" fmla="*/ T32 w 404"/>
                              <a:gd name="T34" fmla="+- 0 863 708"/>
                              <a:gd name="T35" fmla="*/ 863 h 178"/>
                              <a:gd name="T36" fmla="+- 0 7659 7659"/>
                              <a:gd name="T37" fmla="*/ T36 w 404"/>
                              <a:gd name="T38" fmla="+- 0 885 708"/>
                              <a:gd name="T39" fmla="*/ 885 h 178"/>
                              <a:gd name="T40" fmla="+- 0 7716 7659"/>
                              <a:gd name="T41" fmla="*/ T40 w 404"/>
                              <a:gd name="T42" fmla="+- 0 884 708"/>
                              <a:gd name="T43" fmla="*/ 884 h 178"/>
                              <a:gd name="T44" fmla="+- 0 7746 7659"/>
                              <a:gd name="T45" fmla="*/ T44 w 404"/>
                              <a:gd name="T46" fmla="+- 0 866 708"/>
                              <a:gd name="T47" fmla="*/ 866 h 178"/>
                              <a:gd name="T48" fmla="+- 0 7783 7659"/>
                              <a:gd name="T49" fmla="*/ T48 w 404"/>
                              <a:gd name="T50" fmla="+- 0 850 708"/>
                              <a:gd name="T51" fmla="*/ 850 h 178"/>
                              <a:gd name="T52" fmla="+- 0 7827 7659"/>
                              <a:gd name="T53" fmla="*/ T52 w 404"/>
                              <a:gd name="T54" fmla="+- 0 831 708"/>
                              <a:gd name="T55" fmla="*/ 831 h 178"/>
                              <a:gd name="T56" fmla="+- 0 7861 7659"/>
                              <a:gd name="T57" fmla="*/ T56 w 404"/>
                              <a:gd name="T58" fmla="+- 0 815 708"/>
                              <a:gd name="T59" fmla="*/ 815 h 178"/>
                              <a:gd name="T60" fmla="+- 0 7911 7659"/>
                              <a:gd name="T61" fmla="*/ T60 w 404"/>
                              <a:gd name="T62" fmla="+- 0 792 708"/>
                              <a:gd name="T63" fmla="*/ 792 h 178"/>
                              <a:gd name="T64" fmla="+- 0 7948 7659"/>
                              <a:gd name="T65" fmla="*/ T64 w 404"/>
                              <a:gd name="T66" fmla="+- 0 778 708"/>
                              <a:gd name="T67" fmla="*/ 778 h 178"/>
                              <a:gd name="T68" fmla="+- 0 7987 7659"/>
                              <a:gd name="T69" fmla="*/ T68 w 404"/>
                              <a:gd name="T70" fmla="+- 0 765 708"/>
                              <a:gd name="T71" fmla="*/ 765 h 178"/>
                              <a:gd name="T72" fmla="+- 0 8031 7659"/>
                              <a:gd name="T73" fmla="*/ T72 w 404"/>
                              <a:gd name="T74" fmla="+- 0 754 708"/>
                              <a:gd name="T75" fmla="*/ 754 h 178"/>
                              <a:gd name="T76" fmla="+- 0 8063 7659"/>
                              <a:gd name="T77" fmla="*/ T76 w 404"/>
                              <a:gd name="T78" fmla="+- 0 744 708"/>
                              <a:gd name="T79" fmla="*/ 74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4" h="178">
                                <a:moveTo>
                                  <a:pt x="346" y="0"/>
                                </a:moveTo>
                                <a:lnTo>
                                  <a:pt x="305" y="19"/>
                                </a:lnTo>
                                <a:lnTo>
                                  <a:pt x="259" y="40"/>
                                </a:lnTo>
                                <a:lnTo>
                                  <a:pt x="228" y="56"/>
                                </a:lnTo>
                                <a:lnTo>
                                  <a:pt x="185" y="78"/>
                                </a:lnTo>
                                <a:lnTo>
                                  <a:pt x="148" y="93"/>
                                </a:lnTo>
                                <a:lnTo>
                                  <a:pt x="98" y="115"/>
                                </a:lnTo>
                                <a:lnTo>
                                  <a:pt x="50" y="136"/>
                                </a:lnTo>
                                <a:lnTo>
                                  <a:pt x="13" y="155"/>
                                </a:lnTo>
                                <a:lnTo>
                                  <a:pt x="0" y="177"/>
                                </a:lnTo>
                                <a:lnTo>
                                  <a:pt x="57" y="176"/>
                                </a:lnTo>
                                <a:lnTo>
                                  <a:pt x="87" y="158"/>
                                </a:lnTo>
                                <a:lnTo>
                                  <a:pt x="124" y="142"/>
                                </a:lnTo>
                                <a:lnTo>
                                  <a:pt x="168" y="123"/>
                                </a:lnTo>
                                <a:lnTo>
                                  <a:pt x="202" y="107"/>
                                </a:lnTo>
                                <a:lnTo>
                                  <a:pt x="252" y="84"/>
                                </a:lnTo>
                                <a:lnTo>
                                  <a:pt x="289" y="70"/>
                                </a:lnTo>
                                <a:lnTo>
                                  <a:pt x="328" y="57"/>
                                </a:lnTo>
                                <a:lnTo>
                                  <a:pt x="372" y="46"/>
                                </a:lnTo>
                                <a:lnTo>
                                  <a:pt x="404" y="36"/>
                                </a:lnTo>
                              </a:path>
                            </a:pathLst>
                          </a:custGeom>
                          <a:noFill/>
                          <a:ln w="1063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408"/>
                        <wps:cNvSpPr>
                          <a:spLocks/>
                        </wps:cNvSpPr>
                        <wps:spPr bwMode="auto">
                          <a:xfrm>
                            <a:off x="8702" y="672"/>
                            <a:ext cx="7" cy="2"/>
                          </a:xfrm>
                          <a:custGeom>
                            <a:avLst/>
                            <a:gdLst>
                              <a:gd name="T0" fmla="+- 0 8702 8702"/>
                              <a:gd name="T1" fmla="*/ T0 w 7"/>
                              <a:gd name="T2" fmla="+- 0 8704 8702"/>
                              <a:gd name="T3" fmla="*/ T2 w 7"/>
                              <a:gd name="T4" fmla="+- 0 8708 8702"/>
                              <a:gd name="T5" fmla="*/ T4 w 7"/>
                            </a:gdLst>
                            <a:ahLst/>
                            <a:cxnLst>
                              <a:cxn ang="0">
                                <a:pos x="T1" y="0"/>
                              </a:cxn>
                              <a:cxn ang="0">
                                <a:pos x="T3" y="0"/>
                              </a:cxn>
                              <a:cxn ang="0">
                                <a:pos x="T5" y="0"/>
                              </a:cxn>
                            </a:cxnLst>
                            <a:rect l="0" t="0" r="r" b="b"/>
                            <a:pathLst>
                              <a:path w="7">
                                <a:moveTo>
                                  <a:pt x="0" y="0"/>
                                </a:moveTo>
                                <a:lnTo>
                                  <a:pt x="2" y="0"/>
                                </a:lnTo>
                                <a:lnTo>
                                  <a:pt x="6" y="0"/>
                                </a:lnTo>
                              </a:path>
                            </a:pathLst>
                          </a:custGeom>
                          <a:noFill/>
                          <a:ln w="10320">
                            <a:solidFill>
                              <a:srgbClr val="7EC6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409"/>
                        <wps:cNvSpPr>
                          <a:spLocks/>
                        </wps:cNvSpPr>
                        <wps:spPr bwMode="auto">
                          <a:xfrm>
                            <a:off x="6195" y="1261"/>
                            <a:ext cx="177" cy="25"/>
                          </a:xfrm>
                          <a:custGeom>
                            <a:avLst/>
                            <a:gdLst>
                              <a:gd name="T0" fmla="+- 0 6371 6195"/>
                              <a:gd name="T1" fmla="*/ T0 w 177"/>
                              <a:gd name="T2" fmla="+- 0 1276 1261"/>
                              <a:gd name="T3" fmla="*/ 1276 h 25"/>
                              <a:gd name="T4" fmla="+- 0 6334 6195"/>
                              <a:gd name="T5" fmla="*/ T4 w 177"/>
                              <a:gd name="T6" fmla="+- 0 1267 1261"/>
                              <a:gd name="T7" fmla="*/ 1267 h 25"/>
                              <a:gd name="T8" fmla="+- 0 6299 6195"/>
                              <a:gd name="T9" fmla="*/ T8 w 177"/>
                              <a:gd name="T10" fmla="+- 0 1261 1261"/>
                              <a:gd name="T11" fmla="*/ 1261 h 25"/>
                              <a:gd name="T12" fmla="+- 0 6260 6195"/>
                              <a:gd name="T13" fmla="*/ T12 w 177"/>
                              <a:gd name="T14" fmla="+- 0 1264 1261"/>
                              <a:gd name="T15" fmla="*/ 1264 h 25"/>
                              <a:gd name="T16" fmla="+- 0 6232 6195"/>
                              <a:gd name="T17" fmla="*/ T16 w 177"/>
                              <a:gd name="T18" fmla="+- 0 1276 1261"/>
                              <a:gd name="T19" fmla="*/ 1276 h 25"/>
                              <a:gd name="T20" fmla="+- 0 6195 6195"/>
                              <a:gd name="T21" fmla="*/ T20 w 177"/>
                              <a:gd name="T22" fmla="+- 0 1286 1261"/>
                              <a:gd name="T23" fmla="*/ 1286 h 25"/>
                            </a:gdLst>
                            <a:ahLst/>
                            <a:cxnLst>
                              <a:cxn ang="0">
                                <a:pos x="T1" y="T3"/>
                              </a:cxn>
                              <a:cxn ang="0">
                                <a:pos x="T5" y="T7"/>
                              </a:cxn>
                              <a:cxn ang="0">
                                <a:pos x="T9" y="T11"/>
                              </a:cxn>
                              <a:cxn ang="0">
                                <a:pos x="T13" y="T15"/>
                              </a:cxn>
                              <a:cxn ang="0">
                                <a:pos x="T17" y="T19"/>
                              </a:cxn>
                              <a:cxn ang="0">
                                <a:pos x="T21" y="T23"/>
                              </a:cxn>
                            </a:cxnLst>
                            <a:rect l="0" t="0" r="r" b="b"/>
                            <a:pathLst>
                              <a:path w="177" h="25">
                                <a:moveTo>
                                  <a:pt x="176" y="15"/>
                                </a:moveTo>
                                <a:lnTo>
                                  <a:pt x="139" y="6"/>
                                </a:lnTo>
                                <a:lnTo>
                                  <a:pt x="104" y="0"/>
                                </a:lnTo>
                                <a:lnTo>
                                  <a:pt x="65" y="3"/>
                                </a:lnTo>
                                <a:lnTo>
                                  <a:pt x="37" y="15"/>
                                </a:lnTo>
                                <a:lnTo>
                                  <a:pt x="0" y="25"/>
                                </a:lnTo>
                              </a:path>
                            </a:pathLst>
                          </a:custGeom>
                          <a:noFill/>
                          <a:ln w="1035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410"/>
                        <wps:cNvSpPr>
                          <a:spLocks/>
                        </wps:cNvSpPr>
                        <wps:spPr bwMode="auto">
                          <a:xfrm>
                            <a:off x="6338" y="1296"/>
                            <a:ext cx="433" cy="179"/>
                          </a:xfrm>
                          <a:custGeom>
                            <a:avLst/>
                            <a:gdLst>
                              <a:gd name="T0" fmla="+- 0 6771 6338"/>
                              <a:gd name="T1" fmla="*/ T0 w 433"/>
                              <a:gd name="T2" fmla="+- 0 1438 1296"/>
                              <a:gd name="T3" fmla="*/ 1438 h 179"/>
                              <a:gd name="T4" fmla="+- 0 6723 6338"/>
                              <a:gd name="T5" fmla="*/ T4 w 433"/>
                              <a:gd name="T6" fmla="+- 0 1435 1296"/>
                              <a:gd name="T7" fmla="*/ 1435 h 179"/>
                              <a:gd name="T8" fmla="+- 0 6686 6338"/>
                              <a:gd name="T9" fmla="*/ T8 w 433"/>
                              <a:gd name="T10" fmla="+- 0 1435 1296"/>
                              <a:gd name="T11" fmla="*/ 1435 h 179"/>
                              <a:gd name="T12" fmla="+- 0 6651 6338"/>
                              <a:gd name="T13" fmla="*/ T12 w 433"/>
                              <a:gd name="T14" fmla="+- 0 1441 1296"/>
                              <a:gd name="T15" fmla="*/ 1441 h 179"/>
                              <a:gd name="T16" fmla="+- 0 6621 6338"/>
                              <a:gd name="T17" fmla="*/ T16 w 433"/>
                              <a:gd name="T18" fmla="+- 0 1456 1296"/>
                              <a:gd name="T19" fmla="*/ 1456 h 179"/>
                              <a:gd name="T20" fmla="+- 0 6586 6338"/>
                              <a:gd name="T21" fmla="*/ T20 w 433"/>
                              <a:gd name="T22" fmla="+- 0 1466 1296"/>
                              <a:gd name="T23" fmla="*/ 1466 h 179"/>
                              <a:gd name="T24" fmla="+- 0 6549 6338"/>
                              <a:gd name="T25" fmla="*/ T24 w 433"/>
                              <a:gd name="T26" fmla="+- 0 1475 1296"/>
                              <a:gd name="T27" fmla="*/ 1475 h 179"/>
                              <a:gd name="T28" fmla="+- 0 6579 6338"/>
                              <a:gd name="T29" fmla="*/ T28 w 433"/>
                              <a:gd name="T30" fmla="+- 0 1458 1296"/>
                              <a:gd name="T31" fmla="*/ 1458 h 179"/>
                              <a:gd name="T32" fmla="+- 0 6612 6338"/>
                              <a:gd name="T33" fmla="*/ T32 w 433"/>
                              <a:gd name="T34" fmla="+- 0 1446 1296"/>
                              <a:gd name="T35" fmla="*/ 1446 h 179"/>
                              <a:gd name="T36" fmla="+- 0 6632 6338"/>
                              <a:gd name="T37" fmla="*/ T36 w 433"/>
                              <a:gd name="T38" fmla="+- 0 1430 1296"/>
                              <a:gd name="T39" fmla="*/ 1430 h 179"/>
                              <a:gd name="T40" fmla="+- 0 6668 6338"/>
                              <a:gd name="T41" fmla="*/ T40 w 433"/>
                              <a:gd name="T42" fmla="+- 0 1422 1296"/>
                              <a:gd name="T43" fmla="*/ 1422 h 179"/>
                              <a:gd name="T44" fmla="+- 0 6710 6338"/>
                              <a:gd name="T45" fmla="*/ T44 w 433"/>
                              <a:gd name="T46" fmla="+- 0 1420 1296"/>
                              <a:gd name="T47" fmla="*/ 1420 h 179"/>
                              <a:gd name="T48" fmla="+- 0 6677 6338"/>
                              <a:gd name="T49" fmla="*/ T48 w 433"/>
                              <a:gd name="T50" fmla="+- 0 1403 1296"/>
                              <a:gd name="T51" fmla="*/ 1403 h 179"/>
                              <a:gd name="T52" fmla="+- 0 6643 6338"/>
                              <a:gd name="T53" fmla="*/ T52 w 433"/>
                              <a:gd name="T54" fmla="+- 0 1393 1296"/>
                              <a:gd name="T55" fmla="*/ 1393 h 179"/>
                              <a:gd name="T56" fmla="+- 0 6610 6338"/>
                              <a:gd name="T57" fmla="*/ T56 w 433"/>
                              <a:gd name="T58" fmla="+- 0 1382 1296"/>
                              <a:gd name="T59" fmla="*/ 1382 h 179"/>
                              <a:gd name="T60" fmla="+- 0 6575 6338"/>
                              <a:gd name="T61" fmla="*/ T60 w 433"/>
                              <a:gd name="T62" fmla="+- 0 1368 1296"/>
                              <a:gd name="T63" fmla="*/ 1368 h 179"/>
                              <a:gd name="T64" fmla="+- 0 6538 6338"/>
                              <a:gd name="T65" fmla="*/ T64 w 433"/>
                              <a:gd name="T66" fmla="+- 0 1359 1296"/>
                              <a:gd name="T67" fmla="*/ 1359 h 179"/>
                              <a:gd name="T68" fmla="+- 0 6497 6338"/>
                              <a:gd name="T69" fmla="*/ T68 w 433"/>
                              <a:gd name="T70" fmla="+- 0 1365 1296"/>
                              <a:gd name="T71" fmla="*/ 1365 h 179"/>
                              <a:gd name="T72" fmla="+- 0 6458 6338"/>
                              <a:gd name="T73" fmla="*/ T72 w 433"/>
                              <a:gd name="T74" fmla="+- 0 1368 1296"/>
                              <a:gd name="T75" fmla="*/ 1368 h 179"/>
                              <a:gd name="T76" fmla="+- 0 6412 6338"/>
                              <a:gd name="T77" fmla="*/ T76 w 433"/>
                              <a:gd name="T78" fmla="+- 0 1376 1296"/>
                              <a:gd name="T79" fmla="*/ 1376 h 179"/>
                              <a:gd name="T80" fmla="+- 0 6375 6338"/>
                              <a:gd name="T81" fmla="*/ T80 w 433"/>
                              <a:gd name="T82" fmla="+- 0 1389 1296"/>
                              <a:gd name="T83" fmla="*/ 1389 h 179"/>
                              <a:gd name="T84" fmla="+- 0 6338 6338"/>
                              <a:gd name="T85" fmla="*/ T84 w 433"/>
                              <a:gd name="T86" fmla="+- 0 1403 1296"/>
                              <a:gd name="T87" fmla="*/ 1403 h 179"/>
                              <a:gd name="T88" fmla="+- 0 6377 6338"/>
                              <a:gd name="T89" fmla="*/ T88 w 433"/>
                              <a:gd name="T90" fmla="+- 0 1382 1296"/>
                              <a:gd name="T91" fmla="*/ 1382 h 179"/>
                              <a:gd name="T92" fmla="+- 0 6415 6338"/>
                              <a:gd name="T93" fmla="*/ T92 w 433"/>
                              <a:gd name="T94" fmla="+- 0 1371 1296"/>
                              <a:gd name="T95" fmla="*/ 1371 h 179"/>
                              <a:gd name="T96" fmla="+- 0 6458 6338"/>
                              <a:gd name="T97" fmla="*/ T96 w 433"/>
                              <a:gd name="T98" fmla="+- 0 1362 1296"/>
                              <a:gd name="T99" fmla="*/ 1362 h 179"/>
                              <a:gd name="T100" fmla="+- 0 6488 6338"/>
                              <a:gd name="T101" fmla="*/ T100 w 433"/>
                              <a:gd name="T102" fmla="+- 0 1347 1296"/>
                              <a:gd name="T103" fmla="*/ 1347 h 179"/>
                              <a:gd name="T104" fmla="+- 0 6454 6338"/>
                              <a:gd name="T105" fmla="*/ T104 w 433"/>
                              <a:gd name="T106" fmla="+- 0 1340 1296"/>
                              <a:gd name="T107" fmla="*/ 1340 h 179"/>
                              <a:gd name="T108" fmla="+- 0 6417 6338"/>
                              <a:gd name="T109" fmla="*/ T108 w 433"/>
                              <a:gd name="T110" fmla="+- 0 1345 1296"/>
                              <a:gd name="T111" fmla="*/ 1345 h 179"/>
                              <a:gd name="T112" fmla="+- 0 6379 6338"/>
                              <a:gd name="T113" fmla="*/ T112 w 433"/>
                              <a:gd name="T114" fmla="+- 0 1346 1296"/>
                              <a:gd name="T115" fmla="*/ 1346 h 179"/>
                              <a:gd name="T116" fmla="+- 0 6341 6338"/>
                              <a:gd name="T117" fmla="*/ T116 w 433"/>
                              <a:gd name="T118" fmla="+- 0 1349 1296"/>
                              <a:gd name="T119" fmla="*/ 1349 h 179"/>
                              <a:gd name="T120" fmla="+- 0 6375 6338"/>
                              <a:gd name="T121" fmla="*/ T120 w 433"/>
                              <a:gd name="T122" fmla="+- 0 1343 1296"/>
                              <a:gd name="T123" fmla="*/ 1343 h 179"/>
                              <a:gd name="T124" fmla="+- 0 6410 6338"/>
                              <a:gd name="T125" fmla="*/ T124 w 433"/>
                              <a:gd name="T126" fmla="+- 0 1337 1296"/>
                              <a:gd name="T127" fmla="*/ 1337 h 179"/>
                              <a:gd name="T128" fmla="+- 0 6451 6338"/>
                              <a:gd name="T129" fmla="*/ T128 w 433"/>
                              <a:gd name="T130" fmla="+- 0 1329 1296"/>
                              <a:gd name="T131" fmla="*/ 1329 h 179"/>
                              <a:gd name="T132" fmla="+- 0 6436 6338"/>
                              <a:gd name="T133" fmla="*/ T132 w 433"/>
                              <a:gd name="T134" fmla="+- 0 1309 1296"/>
                              <a:gd name="T135" fmla="*/ 1309 h 179"/>
                              <a:gd name="T136" fmla="+- 0 6406 6338"/>
                              <a:gd name="T137" fmla="*/ T136 w 433"/>
                              <a:gd name="T138" fmla="+- 0 1296 1296"/>
                              <a:gd name="T139" fmla="*/ 1296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 h="179">
                                <a:moveTo>
                                  <a:pt x="433" y="142"/>
                                </a:moveTo>
                                <a:lnTo>
                                  <a:pt x="385" y="139"/>
                                </a:lnTo>
                                <a:lnTo>
                                  <a:pt x="348" y="139"/>
                                </a:lnTo>
                                <a:lnTo>
                                  <a:pt x="313" y="145"/>
                                </a:lnTo>
                                <a:lnTo>
                                  <a:pt x="283" y="160"/>
                                </a:lnTo>
                                <a:lnTo>
                                  <a:pt x="248" y="170"/>
                                </a:lnTo>
                                <a:lnTo>
                                  <a:pt x="211" y="179"/>
                                </a:lnTo>
                                <a:lnTo>
                                  <a:pt x="241" y="162"/>
                                </a:lnTo>
                                <a:lnTo>
                                  <a:pt x="274" y="150"/>
                                </a:lnTo>
                                <a:lnTo>
                                  <a:pt x="294" y="134"/>
                                </a:lnTo>
                                <a:lnTo>
                                  <a:pt x="330" y="126"/>
                                </a:lnTo>
                                <a:lnTo>
                                  <a:pt x="372" y="124"/>
                                </a:lnTo>
                                <a:lnTo>
                                  <a:pt x="339" y="107"/>
                                </a:lnTo>
                                <a:lnTo>
                                  <a:pt x="305" y="97"/>
                                </a:lnTo>
                                <a:lnTo>
                                  <a:pt x="272" y="86"/>
                                </a:lnTo>
                                <a:lnTo>
                                  <a:pt x="237" y="72"/>
                                </a:lnTo>
                                <a:lnTo>
                                  <a:pt x="200" y="63"/>
                                </a:lnTo>
                                <a:lnTo>
                                  <a:pt x="159" y="69"/>
                                </a:lnTo>
                                <a:lnTo>
                                  <a:pt x="120" y="72"/>
                                </a:lnTo>
                                <a:lnTo>
                                  <a:pt x="74" y="80"/>
                                </a:lnTo>
                                <a:lnTo>
                                  <a:pt x="37" y="93"/>
                                </a:lnTo>
                                <a:lnTo>
                                  <a:pt x="0" y="107"/>
                                </a:lnTo>
                                <a:lnTo>
                                  <a:pt x="39" y="86"/>
                                </a:lnTo>
                                <a:lnTo>
                                  <a:pt x="77" y="75"/>
                                </a:lnTo>
                                <a:lnTo>
                                  <a:pt x="120" y="66"/>
                                </a:lnTo>
                                <a:lnTo>
                                  <a:pt x="150" y="51"/>
                                </a:lnTo>
                                <a:lnTo>
                                  <a:pt x="116" y="44"/>
                                </a:lnTo>
                                <a:lnTo>
                                  <a:pt x="79" y="49"/>
                                </a:lnTo>
                                <a:lnTo>
                                  <a:pt x="41" y="50"/>
                                </a:lnTo>
                                <a:lnTo>
                                  <a:pt x="3" y="53"/>
                                </a:lnTo>
                                <a:lnTo>
                                  <a:pt x="37" y="47"/>
                                </a:lnTo>
                                <a:lnTo>
                                  <a:pt x="72" y="41"/>
                                </a:lnTo>
                                <a:lnTo>
                                  <a:pt x="113" y="33"/>
                                </a:lnTo>
                                <a:lnTo>
                                  <a:pt x="98" y="13"/>
                                </a:lnTo>
                                <a:lnTo>
                                  <a:pt x="68" y="0"/>
                                </a:lnTo>
                              </a:path>
                            </a:pathLst>
                          </a:custGeom>
                          <a:noFill/>
                          <a:ln w="1060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411"/>
                        <wps:cNvSpPr>
                          <a:spLocks/>
                        </wps:cNvSpPr>
                        <wps:spPr bwMode="auto">
                          <a:xfrm>
                            <a:off x="6430" y="1261"/>
                            <a:ext cx="83" cy="25"/>
                          </a:xfrm>
                          <a:custGeom>
                            <a:avLst/>
                            <a:gdLst>
                              <a:gd name="T0" fmla="+- 0 6430 6430"/>
                              <a:gd name="T1" fmla="*/ T0 w 83"/>
                              <a:gd name="T2" fmla="+- 0 1286 1261"/>
                              <a:gd name="T3" fmla="*/ 1286 h 25"/>
                              <a:gd name="T4" fmla="+- 0 6469 6430"/>
                              <a:gd name="T5" fmla="*/ T4 w 83"/>
                              <a:gd name="T6" fmla="+- 0 1265 1261"/>
                              <a:gd name="T7" fmla="*/ 1265 h 25"/>
                              <a:gd name="T8" fmla="+- 0 6512 6430"/>
                              <a:gd name="T9" fmla="*/ T8 w 83"/>
                              <a:gd name="T10" fmla="+- 0 1261 1261"/>
                              <a:gd name="T11" fmla="*/ 1261 h 25"/>
                            </a:gdLst>
                            <a:ahLst/>
                            <a:cxnLst>
                              <a:cxn ang="0">
                                <a:pos x="T1" y="T3"/>
                              </a:cxn>
                              <a:cxn ang="0">
                                <a:pos x="T5" y="T7"/>
                              </a:cxn>
                              <a:cxn ang="0">
                                <a:pos x="T9" y="T11"/>
                              </a:cxn>
                            </a:cxnLst>
                            <a:rect l="0" t="0" r="r" b="b"/>
                            <a:pathLst>
                              <a:path w="83" h="25">
                                <a:moveTo>
                                  <a:pt x="0" y="25"/>
                                </a:moveTo>
                                <a:lnTo>
                                  <a:pt x="39" y="4"/>
                                </a:lnTo>
                                <a:lnTo>
                                  <a:pt x="82" y="0"/>
                                </a:lnTo>
                              </a:path>
                            </a:pathLst>
                          </a:custGeom>
                          <a:noFill/>
                          <a:ln w="1048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412"/>
                        <wps:cNvSpPr>
                          <a:spLocks/>
                        </wps:cNvSpPr>
                        <wps:spPr bwMode="auto">
                          <a:xfrm>
                            <a:off x="6241" y="1130"/>
                            <a:ext cx="480" cy="131"/>
                          </a:xfrm>
                          <a:custGeom>
                            <a:avLst/>
                            <a:gdLst>
                              <a:gd name="T0" fmla="+- 0 6241 6241"/>
                              <a:gd name="T1" fmla="*/ T0 w 480"/>
                              <a:gd name="T2" fmla="+- 0 1161 1130"/>
                              <a:gd name="T3" fmla="*/ 1161 h 131"/>
                              <a:gd name="T4" fmla="+- 0 6273 6241"/>
                              <a:gd name="T5" fmla="*/ T4 w 480"/>
                              <a:gd name="T6" fmla="+- 0 1150 1130"/>
                              <a:gd name="T7" fmla="*/ 1150 h 131"/>
                              <a:gd name="T8" fmla="+- 0 6299 6241"/>
                              <a:gd name="T9" fmla="*/ T8 w 480"/>
                              <a:gd name="T10" fmla="+- 0 1141 1130"/>
                              <a:gd name="T11" fmla="*/ 1141 h 131"/>
                              <a:gd name="T12" fmla="+- 0 6345 6241"/>
                              <a:gd name="T13" fmla="*/ T12 w 480"/>
                              <a:gd name="T14" fmla="+- 0 1130 1130"/>
                              <a:gd name="T15" fmla="*/ 1130 h 131"/>
                              <a:gd name="T16" fmla="+- 0 6384 6241"/>
                              <a:gd name="T17" fmla="*/ T16 w 480"/>
                              <a:gd name="T18" fmla="+- 0 1137 1130"/>
                              <a:gd name="T19" fmla="*/ 1137 h 131"/>
                              <a:gd name="T20" fmla="+- 0 6425 6241"/>
                              <a:gd name="T21" fmla="*/ T20 w 480"/>
                              <a:gd name="T22" fmla="+- 0 1146 1130"/>
                              <a:gd name="T23" fmla="*/ 1146 h 131"/>
                              <a:gd name="T24" fmla="+- 0 6469 6241"/>
                              <a:gd name="T25" fmla="*/ T24 w 480"/>
                              <a:gd name="T26" fmla="+- 0 1154 1130"/>
                              <a:gd name="T27" fmla="*/ 1154 h 131"/>
                              <a:gd name="T28" fmla="+- 0 6519 6241"/>
                              <a:gd name="T29" fmla="*/ T28 w 480"/>
                              <a:gd name="T30" fmla="+- 0 1158 1130"/>
                              <a:gd name="T31" fmla="*/ 1158 h 131"/>
                              <a:gd name="T32" fmla="+- 0 6553 6241"/>
                              <a:gd name="T33" fmla="*/ T32 w 480"/>
                              <a:gd name="T34" fmla="+- 0 1161 1130"/>
                              <a:gd name="T35" fmla="*/ 1161 h 131"/>
                              <a:gd name="T36" fmla="+- 0 6608 6241"/>
                              <a:gd name="T37" fmla="*/ T36 w 480"/>
                              <a:gd name="T38" fmla="+- 0 1168 1130"/>
                              <a:gd name="T39" fmla="*/ 1168 h 131"/>
                              <a:gd name="T40" fmla="+- 0 6662 6241"/>
                              <a:gd name="T41" fmla="*/ T40 w 480"/>
                              <a:gd name="T42" fmla="+- 0 1172 1130"/>
                              <a:gd name="T43" fmla="*/ 1172 h 131"/>
                              <a:gd name="T44" fmla="+- 0 6703 6241"/>
                              <a:gd name="T45" fmla="*/ T44 w 480"/>
                              <a:gd name="T46" fmla="+- 0 1186 1130"/>
                              <a:gd name="T47" fmla="*/ 1186 h 131"/>
                              <a:gd name="T48" fmla="+- 0 6720 6241"/>
                              <a:gd name="T49" fmla="*/ T48 w 480"/>
                              <a:gd name="T50" fmla="+- 0 1205 1130"/>
                              <a:gd name="T51" fmla="*/ 1205 h 131"/>
                              <a:gd name="T52" fmla="+- 0 6720 6241"/>
                              <a:gd name="T53" fmla="*/ T52 w 480"/>
                              <a:gd name="T54" fmla="+- 0 1224 1130"/>
                              <a:gd name="T55" fmla="*/ 1224 h 131"/>
                              <a:gd name="T56" fmla="+- 0 6698 6241"/>
                              <a:gd name="T57" fmla="*/ T56 w 480"/>
                              <a:gd name="T58" fmla="+- 0 1239 1130"/>
                              <a:gd name="T59" fmla="*/ 1239 h 131"/>
                              <a:gd name="T60" fmla="+- 0 6664 6241"/>
                              <a:gd name="T61" fmla="*/ T60 w 480"/>
                              <a:gd name="T62" fmla="+- 0 1243 1130"/>
                              <a:gd name="T63" fmla="*/ 1243 h 131"/>
                              <a:gd name="T64" fmla="+- 0 6623 6241"/>
                              <a:gd name="T65" fmla="*/ T64 w 480"/>
                              <a:gd name="T66" fmla="+- 0 1249 1130"/>
                              <a:gd name="T67" fmla="*/ 1249 h 131"/>
                              <a:gd name="T68" fmla="+- 0 6584 6241"/>
                              <a:gd name="T69" fmla="*/ T68 w 480"/>
                              <a:gd name="T70" fmla="+- 0 1243 1130"/>
                              <a:gd name="T71" fmla="*/ 1243 h 131"/>
                              <a:gd name="T72" fmla="+- 0 6538 6241"/>
                              <a:gd name="T73" fmla="*/ T72 w 480"/>
                              <a:gd name="T74" fmla="+- 0 1251 1130"/>
                              <a:gd name="T75" fmla="*/ 1251 h 131"/>
                              <a:gd name="T76" fmla="+- 0 6497 6241"/>
                              <a:gd name="T77" fmla="*/ T76 w 480"/>
                              <a:gd name="T78" fmla="+- 0 1249 1130"/>
                              <a:gd name="T79" fmla="*/ 1249 h 131"/>
                              <a:gd name="T80" fmla="+- 0 6458 6241"/>
                              <a:gd name="T81" fmla="*/ T80 w 480"/>
                              <a:gd name="T82" fmla="+- 0 1251 1130"/>
                              <a:gd name="T83" fmla="*/ 1251 h 131"/>
                              <a:gd name="T84" fmla="+- 0 6425 6241"/>
                              <a:gd name="T85" fmla="*/ T84 w 480"/>
                              <a:gd name="T86" fmla="+- 0 1261 1130"/>
                              <a:gd name="T87" fmla="*/ 12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0" h="131">
                                <a:moveTo>
                                  <a:pt x="0" y="31"/>
                                </a:moveTo>
                                <a:lnTo>
                                  <a:pt x="32" y="20"/>
                                </a:lnTo>
                                <a:lnTo>
                                  <a:pt x="58" y="11"/>
                                </a:lnTo>
                                <a:lnTo>
                                  <a:pt x="104" y="0"/>
                                </a:lnTo>
                                <a:lnTo>
                                  <a:pt x="143" y="7"/>
                                </a:lnTo>
                                <a:lnTo>
                                  <a:pt x="184" y="16"/>
                                </a:lnTo>
                                <a:lnTo>
                                  <a:pt x="228" y="24"/>
                                </a:lnTo>
                                <a:lnTo>
                                  <a:pt x="278" y="28"/>
                                </a:lnTo>
                                <a:lnTo>
                                  <a:pt x="312" y="31"/>
                                </a:lnTo>
                                <a:lnTo>
                                  <a:pt x="367" y="38"/>
                                </a:lnTo>
                                <a:lnTo>
                                  <a:pt x="421" y="42"/>
                                </a:lnTo>
                                <a:lnTo>
                                  <a:pt x="462" y="56"/>
                                </a:lnTo>
                                <a:lnTo>
                                  <a:pt x="479" y="75"/>
                                </a:lnTo>
                                <a:lnTo>
                                  <a:pt x="479" y="94"/>
                                </a:lnTo>
                                <a:lnTo>
                                  <a:pt x="457" y="109"/>
                                </a:lnTo>
                                <a:lnTo>
                                  <a:pt x="423" y="113"/>
                                </a:lnTo>
                                <a:lnTo>
                                  <a:pt x="382" y="119"/>
                                </a:lnTo>
                                <a:lnTo>
                                  <a:pt x="343" y="113"/>
                                </a:lnTo>
                                <a:lnTo>
                                  <a:pt x="297" y="121"/>
                                </a:lnTo>
                                <a:lnTo>
                                  <a:pt x="256" y="119"/>
                                </a:lnTo>
                                <a:lnTo>
                                  <a:pt x="217" y="121"/>
                                </a:lnTo>
                                <a:lnTo>
                                  <a:pt x="184" y="131"/>
                                </a:lnTo>
                              </a:path>
                            </a:pathLst>
                          </a:custGeom>
                          <a:noFill/>
                          <a:ln w="1045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6" name="Picture 4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947" y="1454"/>
                            <a:ext cx="118" cy="101"/>
                          </a:xfrm>
                          <a:prstGeom prst="rect">
                            <a:avLst/>
                          </a:prstGeom>
                          <a:noFill/>
                          <a:extLst>
                            <a:ext uri="{909E8E84-426E-40DD-AFC4-6F175D3DCCD1}">
                              <a14:hiddenFill xmlns:a14="http://schemas.microsoft.com/office/drawing/2010/main">
                                <a:solidFill>
                                  <a:srgbClr val="FFFFFF"/>
                                </a:solidFill>
                              </a14:hiddenFill>
                            </a:ext>
                          </a:extLst>
                        </pic:spPr>
                      </pic:pic>
                      <wps:wsp>
                        <wps:cNvPr id="917" name="Freeform 414"/>
                        <wps:cNvSpPr>
                          <a:spLocks/>
                        </wps:cNvSpPr>
                        <wps:spPr bwMode="auto">
                          <a:xfrm>
                            <a:off x="6186" y="1250"/>
                            <a:ext cx="598" cy="120"/>
                          </a:xfrm>
                          <a:custGeom>
                            <a:avLst/>
                            <a:gdLst>
                              <a:gd name="T0" fmla="+- 0 6191 6186"/>
                              <a:gd name="T1" fmla="*/ T0 w 598"/>
                              <a:gd name="T2" fmla="+- 0 1283 1250"/>
                              <a:gd name="T3" fmla="*/ 1283 h 120"/>
                              <a:gd name="T4" fmla="+- 0 6225 6186"/>
                              <a:gd name="T5" fmla="*/ T4 w 598"/>
                              <a:gd name="T6" fmla="+- 0 1272 1250"/>
                              <a:gd name="T7" fmla="*/ 1272 h 120"/>
                              <a:gd name="T8" fmla="+- 0 6186 6186"/>
                              <a:gd name="T9" fmla="*/ T8 w 598"/>
                              <a:gd name="T10" fmla="+- 0 1262 1250"/>
                              <a:gd name="T11" fmla="*/ 1262 h 120"/>
                              <a:gd name="T12" fmla="+- 0 6221 6186"/>
                              <a:gd name="T13" fmla="*/ T12 w 598"/>
                              <a:gd name="T14" fmla="+- 0 1251 1250"/>
                              <a:gd name="T15" fmla="*/ 1251 h 120"/>
                              <a:gd name="T16" fmla="+- 0 6258 6186"/>
                              <a:gd name="T17" fmla="*/ T16 w 598"/>
                              <a:gd name="T18" fmla="+- 0 1250 1250"/>
                              <a:gd name="T19" fmla="*/ 1250 h 120"/>
                              <a:gd name="T20" fmla="+- 0 6299 6186"/>
                              <a:gd name="T21" fmla="*/ T20 w 598"/>
                              <a:gd name="T22" fmla="+- 0 1251 1250"/>
                              <a:gd name="T23" fmla="*/ 1251 h 120"/>
                              <a:gd name="T24" fmla="+- 0 6377 6186"/>
                              <a:gd name="T25" fmla="*/ T24 w 598"/>
                              <a:gd name="T26" fmla="+- 0 1261 1250"/>
                              <a:gd name="T27" fmla="*/ 1261 h 120"/>
                              <a:gd name="T28" fmla="+- 0 6449 6186"/>
                              <a:gd name="T29" fmla="*/ T28 w 598"/>
                              <a:gd name="T30" fmla="+- 0 1287 1250"/>
                              <a:gd name="T31" fmla="*/ 1287 h 120"/>
                              <a:gd name="T32" fmla="+- 0 6486 6186"/>
                              <a:gd name="T33" fmla="*/ T32 w 598"/>
                              <a:gd name="T34" fmla="+- 0 1303 1250"/>
                              <a:gd name="T35" fmla="*/ 1303 h 120"/>
                              <a:gd name="T36" fmla="+- 0 6519 6186"/>
                              <a:gd name="T37" fmla="*/ T36 w 598"/>
                              <a:gd name="T38" fmla="+- 0 1315 1250"/>
                              <a:gd name="T39" fmla="*/ 1315 h 120"/>
                              <a:gd name="T40" fmla="+- 0 6555 6186"/>
                              <a:gd name="T41" fmla="*/ T40 w 598"/>
                              <a:gd name="T42" fmla="+- 0 1329 1250"/>
                              <a:gd name="T43" fmla="*/ 1329 h 120"/>
                              <a:gd name="T44" fmla="+- 0 6603 6186"/>
                              <a:gd name="T45" fmla="*/ T44 w 598"/>
                              <a:gd name="T46" fmla="+- 0 1343 1250"/>
                              <a:gd name="T47" fmla="*/ 1343 h 120"/>
                              <a:gd name="T48" fmla="+- 0 6638 6186"/>
                              <a:gd name="T49" fmla="*/ T48 w 598"/>
                              <a:gd name="T50" fmla="+- 0 1353 1250"/>
                              <a:gd name="T51" fmla="*/ 1353 h 120"/>
                              <a:gd name="T52" fmla="+- 0 6673 6186"/>
                              <a:gd name="T53" fmla="*/ T52 w 598"/>
                              <a:gd name="T54" fmla="+- 0 1361 1250"/>
                              <a:gd name="T55" fmla="*/ 1361 h 120"/>
                              <a:gd name="T56" fmla="+- 0 6708 6186"/>
                              <a:gd name="T57" fmla="*/ T56 w 598"/>
                              <a:gd name="T58" fmla="+- 0 1369 1250"/>
                              <a:gd name="T59" fmla="*/ 1369 h 120"/>
                              <a:gd name="T60" fmla="+- 0 6714 6186"/>
                              <a:gd name="T61" fmla="*/ T60 w 598"/>
                              <a:gd name="T62" fmla="+- 0 1347 1250"/>
                              <a:gd name="T63" fmla="*/ 1347 h 120"/>
                              <a:gd name="T64" fmla="+- 0 6738 6186"/>
                              <a:gd name="T65" fmla="*/ T64 w 598"/>
                              <a:gd name="T66" fmla="+- 0 1332 1250"/>
                              <a:gd name="T67" fmla="*/ 1332 h 120"/>
                              <a:gd name="T68" fmla="+- 0 6773 6186"/>
                              <a:gd name="T69" fmla="*/ T68 w 598"/>
                              <a:gd name="T70" fmla="+- 0 1313 1250"/>
                              <a:gd name="T71" fmla="*/ 1313 h 120"/>
                              <a:gd name="T72" fmla="+- 0 6784 6186"/>
                              <a:gd name="T73" fmla="*/ T72 w 598"/>
                              <a:gd name="T74" fmla="+- 0 1296 1250"/>
                              <a:gd name="T75" fmla="*/ 12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8" h="120">
                                <a:moveTo>
                                  <a:pt x="5" y="33"/>
                                </a:moveTo>
                                <a:lnTo>
                                  <a:pt x="39" y="22"/>
                                </a:lnTo>
                                <a:lnTo>
                                  <a:pt x="0" y="12"/>
                                </a:lnTo>
                                <a:lnTo>
                                  <a:pt x="35" y="1"/>
                                </a:lnTo>
                                <a:lnTo>
                                  <a:pt x="72" y="0"/>
                                </a:lnTo>
                                <a:lnTo>
                                  <a:pt x="113" y="1"/>
                                </a:lnTo>
                                <a:lnTo>
                                  <a:pt x="191" y="11"/>
                                </a:lnTo>
                                <a:lnTo>
                                  <a:pt x="263" y="37"/>
                                </a:lnTo>
                                <a:lnTo>
                                  <a:pt x="300" y="53"/>
                                </a:lnTo>
                                <a:lnTo>
                                  <a:pt x="333" y="65"/>
                                </a:lnTo>
                                <a:lnTo>
                                  <a:pt x="369" y="79"/>
                                </a:lnTo>
                                <a:lnTo>
                                  <a:pt x="417" y="93"/>
                                </a:lnTo>
                                <a:lnTo>
                                  <a:pt x="452" y="103"/>
                                </a:lnTo>
                                <a:lnTo>
                                  <a:pt x="487" y="111"/>
                                </a:lnTo>
                                <a:lnTo>
                                  <a:pt x="522" y="119"/>
                                </a:lnTo>
                                <a:lnTo>
                                  <a:pt x="528" y="97"/>
                                </a:lnTo>
                                <a:lnTo>
                                  <a:pt x="552" y="82"/>
                                </a:lnTo>
                                <a:lnTo>
                                  <a:pt x="587" y="63"/>
                                </a:lnTo>
                                <a:lnTo>
                                  <a:pt x="598" y="46"/>
                                </a:lnTo>
                              </a:path>
                            </a:pathLst>
                          </a:custGeom>
                          <a:noFill/>
                          <a:ln w="1039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415"/>
                        <wps:cNvSpPr>
                          <a:spLocks/>
                        </wps:cNvSpPr>
                        <wps:spPr bwMode="auto">
                          <a:xfrm>
                            <a:off x="6546" y="1250"/>
                            <a:ext cx="210" cy="22"/>
                          </a:xfrm>
                          <a:custGeom>
                            <a:avLst/>
                            <a:gdLst>
                              <a:gd name="T0" fmla="+- 0 6546 6546"/>
                              <a:gd name="T1" fmla="*/ T0 w 210"/>
                              <a:gd name="T2" fmla="+- 0 1267 1250"/>
                              <a:gd name="T3" fmla="*/ 1267 h 22"/>
                              <a:gd name="T4" fmla="+- 0 6553 6546"/>
                              <a:gd name="T5" fmla="*/ T4 w 210"/>
                              <a:gd name="T6" fmla="+- 0 1262 1250"/>
                              <a:gd name="T7" fmla="*/ 1262 h 22"/>
                              <a:gd name="T8" fmla="+- 0 6570 6546"/>
                              <a:gd name="T9" fmla="*/ T8 w 210"/>
                              <a:gd name="T10" fmla="+- 0 1258 1250"/>
                              <a:gd name="T11" fmla="*/ 1258 h 22"/>
                              <a:gd name="T12" fmla="+- 0 6616 6546"/>
                              <a:gd name="T13" fmla="*/ T12 w 210"/>
                              <a:gd name="T14" fmla="+- 0 1259 1250"/>
                              <a:gd name="T15" fmla="*/ 1259 h 22"/>
                              <a:gd name="T16" fmla="+- 0 6671 6546"/>
                              <a:gd name="T17" fmla="*/ T16 w 210"/>
                              <a:gd name="T18" fmla="+- 0 1256 1250"/>
                              <a:gd name="T19" fmla="*/ 1256 h 22"/>
                              <a:gd name="T20" fmla="+- 0 6719 6546"/>
                              <a:gd name="T21" fmla="*/ T20 w 210"/>
                              <a:gd name="T22" fmla="+- 0 1250 1250"/>
                              <a:gd name="T23" fmla="*/ 1250 h 22"/>
                              <a:gd name="T24" fmla="+- 0 6756 6546"/>
                              <a:gd name="T25" fmla="*/ T24 w 210"/>
                              <a:gd name="T26" fmla="+- 0 1272 1250"/>
                              <a:gd name="T27" fmla="*/ 1272 h 22"/>
                            </a:gdLst>
                            <a:ahLst/>
                            <a:cxnLst>
                              <a:cxn ang="0">
                                <a:pos x="T1" y="T3"/>
                              </a:cxn>
                              <a:cxn ang="0">
                                <a:pos x="T5" y="T7"/>
                              </a:cxn>
                              <a:cxn ang="0">
                                <a:pos x="T9" y="T11"/>
                              </a:cxn>
                              <a:cxn ang="0">
                                <a:pos x="T13" y="T15"/>
                              </a:cxn>
                              <a:cxn ang="0">
                                <a:pos x="T17" y="T19"/>
                              </a:cxn>
                              <a:cxn ang="0">
                                <a:pos x="T21" y="T23"/>
                              </a:cxn>
                              <a:cxn ang="0">
                                <a:pos x="T25" y="T27"/>
                              </a:cxn>
                            </a:cxnLst>
                            <a:rect l="0" t="0" r="r" b="b"/>
                            <a:pathLst>
                              <a:path w="210" h="22">
                                <a:moveTo>
                                  <a:pt x="0" y="17"/>
                                </a:moveTo>
                                <a:lnTo>
                                  <a:pt x="7" y="12"/>
                                </a:lnTo>
                                <a:lnTo>
                                  <a:pt x="24" y="8"/>
                                </a:lnTo>
                                <a:lnTo>
                                  <a:pt x="70" y="9"/>
                                </a:lnTo>
                                <a:lnTo>
                                  <a:pt x="125" y="6"/>
                                </a:lnTo>
                                <a:lnTo>
                                  <a:pt x="173" y="0"/>
                                </a:lnTo>
                                <a:lnTo>
                                  <a:pt x="210" y="22"/>
                                </a:lnTo>
                              </a:path>
                            </a:pathLst>
                          </a:custGeom>
                          <a:noFill/>
                          <a:ln w="1034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9" name="Picture 4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91" y="877"/>
                            <a:ext cx="393" cy="180"/>
                          </a:xfrm>
                          <a:prstGeom prst="rect">
                            <a:avLst/>
                          </a:prstGeom>
                          <a:noFill/>
                          <a:extLst>
                            <a:ext uri="{909E8E84-426E-40DD-AFC4-6F175D3DCCD1}">
                              <a14:hiddenFill xmlns:a14="http://schemas.microsoft.com/office/drawing/2010/main">
                                <a:solidFill>
                                  <a:srgbClr val="FFFFFF"/>
                                </a:solidFill>
                              </a14:hiddenFill>
                            </a:ext>
                          </a:extLst>
                        </pic:spPr>
                      </pic:pic>
                      <wps:wsp>
                        <wps:cNvPr id="920" name="Line 417"/>
                        <wps:cNvCnPr>
                          <a:cxnSpLocks noChangeShapeType="1"/>
                        </wps:cNvCnPr>
                        <wps:spPr bwMode="auto">
                          <a:xfrm>
                            <a:off x="6186" y="1018"/>
                            <a:ext cx="0" cy="16"/>
                          </a:xfrm>
                          <a:prstGeom prst="line">
                            <a:avLst/>
                          </a:prstGeom>
                          <a:noFill/>
                          <a:ln w="2939">
                            <a:solidFill>
                              <a:srgbClr val="121315"/>
                            </a:solidFill>
                            <a:round/>
                            <a:headEnd/>
                            <a:tailEnd/>
                          </a:ln>
                          <a:extLst>
                            <a:ext uri="{909E8E84-426E-40DD-AFC4-6F175D3DCCD1}">
                              <a14:hiddenFill xmlns:a14="http://schemas.microsoft.com/office/drawing/2010/main">
                                <a:noFill/>
                              </a14:hiddenFill>
                            </a:ext>
                          </a:extLst>
                        </wps:spPr>
                        <wps:bodyPr/>
                      </wps:wsp>
                      <wps:wsp>
                        <wps:cNvPr id="921" name="Freeform 418"/>
                        <wps:cNvSpPr>
                          <a:spLocks/>
                        </wps:cNvSpPr>
                        <wps:spPr bwMode="auto">
                          <a:xfrm>
                            <a:off x="5693" y="812"/>
                            <a:ext cx="935" cy="204"/>
                          </a:xfrm>
                          <a:custGeom>
                            <a:avLst/>
                            <a:gdLst>
                              <a:gd name="T0" fmla="+- 0 5693 5693"/>
                              <a:gd name="T1" fmla="*/ T0 w 935"/>
                              <a:gd name="T2" fmla="+- 0 899 812"/>
                              <a:gd name="T3" fmla="*/ 899 h 204"/>
                              <a:gd name="T4" fmla="+- 0 5747 5693"/>
                              <a:gd name="T5" fmla="*/ T4 w 935"/>
                              <a:gd name="T6" fmla="+- 0 919 812"/>
                              <a:gd name="T7" fmla="*/ 919 h 204"/>
                              <a:gd name="T8" fmla="+- 0 5795 5693"/>
                              <a:gd name="T9" fmla="*/ T8 w 935"/>
                              <a:gd name="T10" fmla="+- 0 927 812"/>
                              <a:gd name="T11" fmla="*/ 927 h 204"/>
                              <a:gd name="T12" fmla="+- 0 5834 5693"/>
                              <a:gd name="T13" fmla="*/ T12 w 935"/>
                              <a:gd name="T14" fmla="+- 0 930 812"/>
                              <a:gd name="T15" fmla="*/ 930 h 204"/>
                              <a:gd name="T16" fmla="+- 0 5884 5693"/>
                              <a:gd name="T17" fmla="*/ T16 w 935"/>
                              <a:gd name="T18" fmla="+- 0 933 812"/>
                              <a:gd name="T19" fmla="*/ 933 h 204"/>
                              <a:gd name="T20" fmla="+- 0 5949 5693"/>
                              <a:gd name="T21" fmla="*/ T20 w 935"/>
                              <a:gd name="T22" fmla="+- 0 941 812"/>
                              <a:gd name="T23" fmla="*/ 941 h 204"/>
                              <a:gd name="T24" fmla="+- 0 6001 5693"/>
                              <a:gd name="T25" fmla="*/ T24 w 935"/>
                              <a:gd name="T26" fmla="+- 0 949 812"/>
                              <a:gd name="T27" fmla="*/ 949 h 204"/>
                              <a:gd name="T28" fmla="+- 0 6041 5693"/>
                              <a:gd name="T29" fmla="*/ T28 w 935"/>
                              <a:gd name="T30" fmla="+- 0 951 812"/>
                              <a:gd name="T31" fmla="*/ 951 h 204"/>
                              <a:gd name="T32" fmla="+- 0 6090 5693"/>
                              <a:gd name="T33" fmla="*/ T32 w 935"/>
                              <a:gd name="T34" fmla="+- 0 947 812"/>
                              <a:gd name="T35" fmla="*/ 947 h 204"/>
                              <a:gd name="T36" fmla="+- 0 6134 5693"/>
                              <a:gd name="T37" fmla="*/ T36 w 935"/>
                              <a:gd name="T38" fmla="+- 0 941 812"/>
                              <a:gd name="T39" fmla="*/ 941 h 204"/>
                              <a:gd name="T40" fmla="+- 0 6171 5693"/>
                              <a:gd name="T41" fmla="*/ T40 w 935"/>
                              <a:gd name="T42" fmla="+- 0 941 812"/>
                              <a:gd name="T43" fmla="*/ 941 h 204"/>
                              <a:gd name="T44" fmla="+- 0 6210 5693"/>
                              <a:gd name="T45" fmla="*/ T44 w 935"/>
                              <a:gd name="T46" fmla="+- 0 951 812"/>
                              <a:gd name="T47" fmla="*/ 951 h 204"/>
                              <a:gd name="T48" fmla="+- 0 6245 5693"/>
                              <a:gd name="T49" fmla="*/ T48 w 935"/>
                              <a:gd name="T50" fmla="+- 0 958 812"/>
                              <a:gd name="T51" fmla="*/ 958 h 204"/>
                              <a:gd name="T52" fmla="+- 0 6287 5693"/>
                              <a:gd name="T53" fmla="*/ T52 w 935"/>
                              <a:gd name="T54" fmla="+- 0 961 812"/>
                              <a:gd name="T55" fmla="*/ 961 h 204"/>
                              <a:gd name="T56" fmla="+- 0 6329 5693"/>
                              <a:gd name="T57" fmla="*/ T56 w 935"/>
                              <a:gd name="T58" fmla="+- 0 961 812"/>
                              <a:gd name="T59" fmla="*/ 961 h 204"/>
                              <a:gd name="T60" fmla="+- 0 6369 5693"/>
                              <a:gd name="T61" fmla="*/ T60 w 935"/>
                              <a:gd name="T62" fmla="+- 0 970 812"/>
                              <a:gd name="T63" fmla="*/ 970 h 204"/>
                              <a:gd name="T64" fmla="+- 0 6397 5693"/>
                              <a:gd name="T65" fmla="*/ T64 w 935"/>
                              <a:gd name="T66" fmla="+- 0 989 812"/>
                              <a:gd name="T67" fmla="*/ 989 h 204"/>
                              <a:gd name="T68" fmla="+- 0 6442 5693"/>
                              <a:gd name="T69" fmla="*/ T68 w 935"/>
                              <a:gd name="T70" fmla="+- 0 997 812"/>
                              <a:gd name="T71" fmla="*/ 997 h 204"/>
                              <a:gd name="T72" fmla="+- 0 6486 5693"/>
                              <a:gd name="T73" fmla="*/ T72 w 935"/>
                              <a:gd name="T74" fmla="+- 0 997 812"/>
                              <a:gd name="T75" fmla="*/ 997 h 204"/>
                              <a:gd name="T76" fmla="+- 0 6536 5693"/>
                              <a:gd name="T77" fmla="*/ T76 w 935"/>
                              <a:gd name="T78" fmla="+- 0 1003 812"/>
                              <a:gd name="T79" fmla="*/ 1003 h 204"/>
                              <a:gd name="T80" fmla="+- 0 6575 5693"/>
                              <a:gd name="T81" fmla="*/ T80 w 935"/>
                              <a:gd name="T82" fmla="+- 0 1015 812"/>
                              <a:gd name="T83" fmla="*/ 1015 h 204"/>
                              <a:gd name="T84" fmla="+- 0 6612 5693"/>
                              <a:gd name="T85" fmla="*/ T84 w 935"/>
                              <a:gd name="T86" fmla="+- 0 1011 812"/>
                              <a:gd name="T87" fmla="*/ 1011 h 204"/>
                              <a:gd name="T88" fmla="+- 0 6621 5693"/>
                              <a:gd name="T89" fmla="*/ T88 w 935"/>
                              <a:gd name="T90" fmla="+- 0 989 812"/>
                              <a:gd name="T91" fmla="*/ 989 h 204"/>
                              <a:gd name="T92" fmla="+- 0 6627 5693"/>
                              <a:gd name="T93" fmla="*/ T92 w 935"/>
                              <a:gd name="T94" fmla="+- 0 970 812"/>
                              <a:gd name="T95" fmla="*/ 970 h 204"/>
                              <a:gd name="T96" fmla="+- 0 6610 5693"/>
                              <a:gd name="T97" fmla="*/ T96 w 935"/>
                              <a:gd name="T98" fmla="+- 0 951 812"/>
                              <a:gd name="T99" fmla="*/ 951 h 204"/>
                              <a:gd name="T100" fmla="+- 0 6543 5693"/>
                              <a:gd name="T101" fmla="*/ T100 w 935"/>
                              <a:gd name="T102" fmla="+- 0 918 812"/>
                              <a:gd name="T103" fmla="*/ 918 h 204"/>
                              <a:gd name="T104" fmla="+- 0 6475 5693"/>
                              <a:gd name="T105" fmla="*/ T104 w 935"/>
                              <a:gd name="T106" fmla="+- 0 899 812"/>
                              <a:gd name="T107" fmla="*/ 899 h 204"/>
                              <a:gd name="T108" fmla="+- 0 6438 5693"/>
                              <a:gd name="T109" fmla="*/ T108 w 935"/>
                              <a:gd name="T110" fmla="+- 0 898 812"/>
                              <a:gd name="T111" fmla="*/ 898 h 204"/>
                              <a:gd name="T112" fmla="+- 0 6397 5693"/>
                              <a:gd name="T113" fmla="*/ T112 w 935"/>
                              <a:gd name="T114" fmla="+- 0 898 812"/>
                              <a:gd name="T115" fmla="*/ 898 h 204"/>
                              <a:gd name="T116" fmla="+- 0 6347 5693"/>
                              <a:gd name="T117" fmla="*/ T116 w 935"/>
                              <a:gd name="T118" fmla="+- 0 899 812"/>
                              <a:gd name="T119" fmla="*/ 899 h 204"/>
                              <a:gd name="T120" fmla="+- 0 6310 5693"/>
                              <a:gd name="T121" fmla="*/ T120 w 935"/>
                              <a:gd name="T122" fmla="+- 0 901 812"/>
                              <a:gd name="T123" fmla="*/ 901 h 204"/>
                              <a:gd name="T124" fmla="+- 0 6269 5693"/>
                              <a:gd name="T125" fmla="*/ T124 w 935"/>
                              <a:gd name="T126" fmla="+- 0 899 812"/>
                              <a:gd name="T127" fmla="*/ 899 h 204"/>
                              <a:gd name="T128" fmla="+- 0 6227 5693"/>
                              <a:gd name="T129" fmla="*/ T128 w 935"/>
                              <a:gd name="T130" fmla="+- 0 901 812"/>
                              <a:gd name="T131" fmla="*/ 901 h 204"/>
                              <a:gd name="T132" fmla="+- 0 6189 5693"/>
                              <a:gd name="T133" fmla="*/ T132 w 935"/>
                              <a:gd name="T134" fmla="+- 0 899 812"/>
                              <a:gd name="T135" fmla="*/ 899 h 204"/>
                              <a:gd name="T136" fmla="+- 0 6154 5693"/>
                              <a:gd name="T137" fmla="*/ T136 w 935"/>
                              <a:gd name="T138" fmla="+- 0 898 812"/>
                              <a:gd name="T139" fmla="*/ 898 h 204"/>
                              <a:gd name="T140" fmla="+- 0 6119 5693"/>
                              <a:gd name="T141" fmla="*/ T140 w 935"/>
                              <a:gd name="T142" fmla="+- 0 894 812"/>
                              <a:gd name="T143" fmla="*/ 894 h 204"/>
                              <a:gd name="T144" fmla="+- 0 6075 5693"/>
                              <a:gd name="T145" fmla="*/ T144 w 935"/>
                              <a:gd name="T146" fmla="+- 0 884 812"/>
                              <a:gd name="T147" fmla="*/ 884 h 204"/>
                              <a:gd name="T148" fmla="+- 0 6038 5693"/>
                              <a:gd name="T149" fmla="*/ T148 w 935"/>
                              <a:gd name="T150" fmla="+- 0 876 812"/>
                              <a:gd name="T151" fmla="*/ 876 h 204"/>
                              <a:gd name="T152" fmla="+- 0 5997 5693"/>
                              <a:gd name="T153" fmla="*/ T152 w 935"/>
                              <a:gd name="T154" fmla="+- 0 862 812"/>
                              <a:gd name="T155" fmla="*/ 862 h 204"/>
                              <a:gd name="T156" fmla="+- 0 5962 5693"/>
                              <a:gd name="T157" fmla="*/ T156 w 935"/>
                              <a:gd name="T158" fmla="+- 0 848 812"/>
                              <a:gd name="T159" fmla="*/ 848 h 204"/>
                              <a:gd name="T160" fmla="+- 0 5934 5693"/>
                              <a:gd name="T161" fmla="*/ T160 w 935"/>
                              <a:gd name="T162" fmla="+- 0 831 812"/>
                              <a:gd name="T163" fmla="*/ 831 h 204"/>
                              <a:gd name="T164" fmla="+- 0 5913 5693"/>
                              <a:gd name="T165" fmla="*/ T164 w 935"/>
                              <a:gd name="T166" fmla="+- 0 814 812"/>
                              <a:gd name="T167" fmla="*/ 814 h 204"/>
                              <a:gd name="T168" fmla="+- 0 5910 5693"/>
                              <a:gd name="T169" fmla="*/ T168 w 935"/>
                              <a:gd name="T170" fmla="+- 0 812 812"/>
                              <a:gd name="T171" fmla="*/ 81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35" h="204">
                                <a:moveTo>
                                  <a:pt x="0" y="87"/>
                                </a:moveTo>
                                <a:lnTo>
                                  <a:pt x="54" y="107"/>
                                </a:lnTo>
                                <a:lnTo>
                                  <a:pt x="102" y="115"/>
                                </a:lnTo>
                                <a:lnTo>
                                  <a:pt x="141" y="118"/>
                                </a:lnTo>
                                <a:lnTo>
                                  <a:pt x="191" y="121"/>
                                </a:lnTo>
                                <a:lnTo>
                                  <a:pt x="256" y="129"/>
                                </a:lnTo>
                                <a:lnTo>
                                  <a:pt x="308" y="137"/>
                                </a:lnTo>
                                <a:lnTo>
                                  <a:pt x="348" y="139"/>
                                </a:lnTo>
                                <a:lnTo>
                                  <a:pt x="397" y="135"/>
                                </a:lnTo>
                                <a:lnTo>
                                  <a:pt x="441" y="129"/>
                                </a:lnTo>
                                <a:lnTo>
                                  <a:pt x="478" y="129"/>
                                </a:lnTo>
                                <a:lnTo>
                                  <a:pt x="517" y="139"/>
                                </a:lnTo>
                                <a:lnTo>
                                  <a:pt x="552" y="146"/>
                                </a:lnTo>
                                <a:lnTo>
                                  <a:pt x="594" y="149"/>
                                </a:lnTo>
                                <a:lnTo>
                                  <a:pt x="636" y="149"/>
                                </a:lnTo>
                                <a:lnTo>
                                  <a:pt x="676" y="158"/>
                                </a:lnTo>
                                <a:lnTo>
                                  <a:pt x="704" y="177"/>
                                </a:lnTo>
                                <a:lnTo>
                                  <a:pt x="749" y="185"/>
                                </a:lnTo>
                                <a:lnTo>
                                  <a:pt x="793" y="185"/>
                                </a:lnTo>
                                <a:lnTo>
                                  <a:pt x="843" y="191"/>
                                </a:lnTo>
                                <a:lnTo>
                                  <a:pt x="882" y="203"/>
                                </a:lnTo>
                                <a:lnTo>
                                  <a:pt x="919" y="199"/>
                                </a:lnTo>
                                <a:lnTo>
                                  <a:pt x="928" y="177"/>
                                </a:lnTo>
                                <a:lnTo>
                                  <a:pt x="934" y="158"/>
                                </a:lnTo>
                                <a:lnTo>
                                  <a:pt x="917" y="139"/>
                                </a:lnTo>
                                <a:lnTo>
                                  <a:pt x="850" y="106"/>
                                </a:lnTo>
                                <a:lnTo>
                                  <a:pt x="782" y="87"/>
                                </a:lnTo>
                                <a:lnTo>
                                  <a:pt x="745" y="86"/>
                                </a:lnTo>
                                <a:lnTo>
                                  <a:pt x="704" y="86"/>
                                </a:lnTo>
                                <a:lnTo>
                                  <a:pt x="654" y="87"/>
                                </a:lnTo>
                                <a:lnTo>
                                  <a:pt x="617" y="89"/>
                                </a:lnTo>
                                <a:lnTo>
                                  <a:pt x="576" y="87"/>
                                </a:lnTo>
                                <a:lnTo>
                                  <a:pt x="534" y="89"/>
                                </a:lnTo>
                                <a:lnTo>
                                  <a:pt x="496" y="87"/>
                                </a:lnTo>
                                <a:lnTo>
                                  <a:pt x="461" y="86"/>
                                </a:lnTo>
                                <a:lnTo>
                                  <a:pt x="426" y="82"/>
                                </a:lnTo>
                                <a:lnTo>
                                  <a:pt x="382" y="72"/>
                                </a:lnTo>
                                <a:lnTo>
                                  <a:pt x="345" y="64"/>
                                </a:lnTo>
                                <a:lnTo>
                                  <a:pt x="304" y="50"/>
                                </a:lnTo>
                                <a:lnTo>
                                  <a:pt x="269" y="36"/>
                                </a:lnTo>
                                <a:lnTo>
                                  <a:pt x="241" y="19"/>
                                </a:lnTo>
                                <a:lnTo>
                                  <a:pt x="220" y="2"/>
                                </a:lnTo>
                                <a:lnTo>
                                  <a:pt x="217" y="0"/>
                                </a:lnTo>
                              </a:path>
                            </a:pathLst>
                          </a:custGeom>
                          <a:noFill/>
                          <a:ln w="1040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419"/>
                        <wps:cNvSpPr>
                          <a:spLocks/>
                        </wps:cNvSpPr>
                        <wps:spPr bwMode="auto">
                          <a:xfrm>
                            <a:off x="6186" y="991"/>
                            <a:ext cx="229" cy="47"/>
                          </a:xfrm>
                          <a:custGeom>
                            <a:avLst/>
                            <a:gdLst>
                              <a:gd name="T0" fmla="+- 0 6186 6186"/>
                              <a:gd name="T1" fmla="*/ T0 w 229"/>
                              <a:gd name="T2" fmla="+- 0 1023 991"/>
                              <a:gd name="T3" fmla="*/ 1023 h 47"/>
                              <a:gd name="T4" fmla="+- 0 6225 6186"/>
                              <a:gd name="T5" fmla="*/ T4 w 229"/>
                              <a:gd name="T6" fmla="+- 0 1028 991"/>
                              <a:gd name="T7" fmla="*/ 1028 h 47"/>
                              <a:gd name="T8" fmla="+- 0 6260 6186"/>
                              <a:gd name="T9" fmla="*/ T8 w 229"/>
                              <a:gd name="T10" fmla="+- 0 1025 991"/>
                              <a:gd name="T11" fmla="*/ 1025 h 47"/>
                              <a:gd name="T12" fmla="+- 0 6306 6186"/>
                              <a:gd name="T13" fmla="*/ T12 w 229"/>
                              <a:gd name="T14" fmla="+- 0 1023 991"/>
                              <a:gd name="T15" fmla="*/ 1023 h 47"/>
                              <a:gd name="T16" fmla="+- 0 6341 6186"/>
                              <a:gd name="T17" fmla="*/ T16 w 229"/>
                              <a:gd name="T18" fmla="+- 0 1022 991"/>
                              <a:gd name="T19" fmla="*/ 1022 h 47"/>
                              <a:gd name="T20" fmla="+- 0 6382 6186"/>
                              <a:gd name="T21" fmla="*/ T20 w 229"/>
                              <a:gd name="T22" fmla="+- 0 1028 991"/>
                              <a:gd name="T23" fmla="*/ 1028 h 47"/>
                              <a:gd name="T24" fmla="+- 0 6415 6186"/>
                              <a:gd name="T25" fmla="*/ T24 w 229"/>
                              <a:gd name="T26" fmla="+- 0 1037 991"/>
                              <a:gd name="T27" fmla="*/ 1037 h 47"/>
                              <a:gd name="T28" fmla="+- 0 6393 6186"/>
                              <a:gd name="T29" fmla="*/ T28 w 229"/>
                              <a:gd name="T30" fmla="+- 0 1012 991"/>
                              <a:gd name="T31" fmla="*/ 1012 h 47"/>
                              <a:gd name="T32" fmla="+- 0 6362 6186"/>
                              <a:gd name="T33" fmla="*/ T32 w 229"/>
                              <a:gd name="T34" fmla="+- 0 991 991"/>
                              <a:gd name="T35" fmla="*/ 99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9" h="47">
                                <a:moveTo>
                                  <a:pt x="0" y="32"/>
                                </a:moveTo>
                                <a:lnTo>
                                  <a:pt x="39" y="37"/>
                                </a:lnTo>
                                <a:lnTo>
                                  <a:pt x="74" y="34"/>
                                </a:lnTo>
                                <a:lnTo>
                                  <a:pt x="120" y="32"/>
                                </a:lnTo>
                                <a:lnTo>
                                  <a:pt x="155" y="31"/>
                                </a:lnTo>
                                <a:lnTo>
                                  <a:pt x="196" y="37"/>
                                </a:lnTo>
                                <a:lnTo>
                                  <a:pt x="229" y="46"/>
                                </a:lnTo>
                                <a:lnTo>
                                  <a:pt x="207" y="21"/>
                                </a:lnTo>
                                <a:lnTo>
                                  <a:pt x="176" y="0"/>
                                </a:lnTo>
                              </a:path>
                            </a:pathLst>
                          </a:custGeom>
                          <a:noFill/>
                          <a:ln w="1039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420"/>
                        <wps:cNvSpPr>
                          <a:spLocks/>
                        </wps:cNvSpPr>
                        <wps:spPr bwMode="auto">
                          <a:xfrm>
                            <a:off x="6308" y="683"/>
                            <a:ext cx="402" cy="140"/>
                          </a:xfrm>
                          <a:custGeom>
                            <a:avLst/>
                            <a:gdLst>
                              <a:gd name="T0" fmla="+- 0 6308 6308"/>
                              <a:gd name="T1" fmla="*/ T0 w 402"/>
                              <a:gd name="T2" fmla="+- 0 683 683"/>
                              <a:gd name="T3" fmla="*/ 683 h 140"/>
                              <a:gd name="T4" fmla="+- 0 6332 6308"/>
                              <a:gd name="T5" fmla="*/ T4 w 402"/>
                              <a:gd name="T6" fmla="+- 0 683 683"/>
                              <a:gd name="T7" fmla="*/ 683 h 140"/>
                              <a:gd name="T8" fmla="+- 0 6362 6308"/>
                              <a:gd name="T9" fmla="*/ T8 w 402"/>
                              <a:gd name="T10" fmla="+- 0 694 683"/>
                              <a:gd name="T11" fmla="*/ 694 h 140"/>
                              <a:gd name="T12" fmla="+- 0 6401 6308"/>
                              <a:gd name="T13" fmla="*/ T12 w 402"/>
                              <a:gd name="T14" fmla="+- 0 699 683"/>
                              <a:gd name="T15" fmla="*/ 699 h 140"/>
                              <a:gd name="T16" fmla="+- 0 6454 6308"/>
                              <a:gd name="T17" fmla="*/ T16 w 402"/>
                              <a:gd name="T18" fmla="+- 0 696 683"/>
                              <a:gd name="T19" fmla="*/ 696 h 140"/>
                              <a:gd name="T20" fmla="+- 0 6475 6308"/>
                              <a:gd name="T21" fmla="*/ T20 w 402"/>
                              <a:gd name="T22" fmla="+- 0 713 683"/>
                              <a:gd name="T23" fmla="*/ 713 h 140"/>
                              <a:gd name="T24" fmla="+- 0 6497 6308"/>
                              <a:gd name="T25" fmla="*/ T24 w 402"/>
                              <a:gd name="T26" fmla="+- 0 727 683"/>
                              <a:gd name="T27" fmla="*/ 727 h 140"/>
                              <a:gd name="T28" fmla="+- 0 6530 6308"/>
                              <a:gd name="T29" fmla="*/ T28 w 402"/>
                              <a:gd name="T30" fmla="+- 0 746 683"/>
                              <a:gd name="T31" fmla="*/ 746 h 140"/>
                              <a:gd name="T32" fmla="+- 0 6562 6308"/>
                              <a:gd name="T33" fmla="*/ T32 w 402"/>
                              <a:gd name="T34" fmla="+- 0 756 683"/>
                              <a:gd name="T35" fmla="*/ 756 h 140"/>
                              <a:gd name="T36" fmla="+- 0 6606 6308"/>
                              <a:gd name="T37" fmla="*/ T36 w 402"/>
                              <a:gd name="T38" fmla="+- 0 761 683"/>
                              <a:gd name="T39" fmla="*/ 761 h 140"/>
                              <a:gd name="T40" fmla="+- 0 6644 6308"/>
                              <a:gd name="T41" fmla="*/ T40 w 402"/>
                              <a:gd name="T42" fmla="+- 0 772 683"/>
                              <a:gd name="T43" fmla="*/ 772 h 140"/>
                              <a:gd name="T44" fmla="+- 0 6666 6308"/>
                              <a:gd name="T45" fmla="*/ T44 w 402"/>
                              <a:gd name="T46" fmla="+- 0 789 683"/>
                              <a:gd name="T47" fmla="*/ 789 h 140"/>
                              <a:gd name="T48" fmla="+- 0 6686 6308"/>
                              <a:gd name="T49" fmla="*/ T48 w 402"/>
                              <a:gd name="T50" fmla="+- 0 805 683"/>
                              <a:gd name="T51" fmla="*/ 805 h 140"/>
                              <a:gd name="T52" fmla="+- 0 6710 6308"/>
                              <a:gd name="T53" fmla="*/ T52 w 402"/>
                              <a:gd name="T54" fmla="+- 0 823 683"/>
                              <a:gd name="T55" fmla="*/ 82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2" h="140">
                                <a:moveTo>
                                  <a:pt x="0" y="0"/>
                                </a:moveTo>
                                <a:lnTo>
                                  <a:pt x="24" y="0"/>
                                </a:lnTo>
                                <a:lnTo>
                                  <a:pt x="54" y="11"/>
                                </a:lnTo>
                                <a:lnTo>
                                  <a:pt x="93" y="16"/>
                                </a:lnTo>
                                <a:lnTo>
                                  <a:pt x="146" y="13"/>
                                </a:lnTo>
                                <a:lnTo>
                                  <a:pt x="167" y="30"/>
                                </a:lnTo>
                                <a:lnTo>
                                  <a:pt x="189" y="44"/>
                                </a:lnTo>
                                <a:lnTo>
                                  <a:pt x="222" y="63"/>
                                </a:lnTo>
                                <a:lnTo>
                                  <a:pt x="254" y="73"/>
                                </a:lnTo>
                                <a:lnTo>
                                  <a:pt x="298" y="78"/>
                                </a:lnTo>
                                <a:lnTo>
                                  <a:pt x="336" y="89"/>
                                </a:lnTo>
                                <a:lnTo>
                                  <a:pt x="358" y="106"/>
                                </a:lnTo>
                                <a:lnTo>
                                  <a:pt x="378" y="122"/>
                                </a:lnTo>
                                <a:lnTo>
                                  <a:pt x="402" y="140"/>
                                </a:lnTo>
                              </a:path>
                            </a:pathLst>
                          </a:custGeom>
                          <a:noFill/>
                          <a:ln w="1052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Line 421"/>
                        <wps:cNvCnPr>
                          <a:cxnSpLocks noChangeShapeType="1"/>
                        </wps:cNvCnPr>
                        <wps:spPr bwMode="auto">
                          <a:xfrm>
                            <a:off x="6523" y="601"/>
                            <a:ext cx="0" cy="0"/>
                          </a:xfrm>
                          <a:prstGeom prst="line">
                            <a:avLst/>
                          </a:prstGeom>
                          <a:noFill/>
                          <a:ln w="12258">
                            <a:solidFill>
                              <a:srgbClr val="12131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5" name="Picture 4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455" y="648"/>
                            <a:ext cx="170" cy="115"/>
                          </a:xfrm>
                          <a:prstGeom prst="rect">
                            <a:avLst/>
                          </a:prstGeom>
                          <a:noFill/>
                          <a:extLst>
                            <a:ext uri="{909E8E84-426E-40DD-AFC4-6F175D3DCCD1}">
                              <a14:hiddenFill xmlns:a14="http://schemas.microsoft.com/office/drawing/2010/main">
                                <a:solidFill>
                                  <a:srgbClr val="FFFFFF"/>
                                </a:solidFill>
                              </a14:hiddenFill>
                            </a:ext>
                          </a:extLst>
                        </pic:spPr>
                      </pic:pic>
                      <wps:wsp>
                        <wps:cNvPr id="926" name="Freeform 423"/>
                        <wps:cNvSpPr>
                          <a:spLocks/>
                        </wps:cNvSpPr>
                        <wps:spPr bwMode="auto">
                          <a:xfrm>
                            <a:off x="6073" y="412"/>
                            <a:ext cx="474" cy="246"/>
                          </a:xfrm>
                          <a:custGeom>
                            <a:avLst/>
                            <a:gdLst>
                              <a:gd name="T0" fmla="+- 0 6073 6073"/>
                              <a:gd name="T1" fmla="*/ T0 w 474"/>
                              <a:gd name="T2" fmla="+- 0 412 412"/>
                              <a:gd name="T3" fmla="*/ 412 h 246"/>
                              <a:gd name="T4" fmla="+- 0 6126 6073"/>
                              <a:gd name="T5" fmla="*/ T4 w 474"/>
                              <a:gd name="T6" fmla="+- 0 432 412"/>
                              <a:gd name="T7" fmla="*/ 432 h 246"/>
                              <a:gd name="T8" fmla="+- 0 6175 6073"/>
                              <a:gd name="T9" fmla="*/ T8 w 474"/>
                              <a:gd name="T10" fmla="+- 0 449 412"/>
                              <a:gd name="T11" fmla="*/ 449 h 246"/>
                              <a:gd name="T12" fmla="+- 0 6208 6073"/>
                              <a:gd name="T13" fmla="*/ T12 w 474"/>
                              <a:gd name="T14" fmla="+- 0 460 412"/>
                              <a:gd name="T15" fmla="*/ 460 h 246"/>
                              <a:gd name="T16" fmla="+- 0 6249 6073"/>
                              <a:gd name="T17" fmla="*/ T16 w 474"/>
                              <a:gd name="T18" fmla="+- 0 467 412"/>
                              <a:gd name="T19" fmla="*/ 467 h 246"/>
                              <a:gd name="T20" fmla="+- 0 6295 6073"/>
                              <a:gd name="T21" fmla="*/ T20 w 474"/>
                              <a:gd name="T22" fmla="+- 0 480 412"/>
                              <a:gd name="T23" fmla="*/ 480 h 246"/>
                              <a:gd name="T24" fmla="+- 0 6323 6073"/>
                              <a:gd name="T25" fmla="*/ T24 w 474"/>
                              <a:gd name="T26" fmla="+- 0 497 412"/>
                              <a:gd name="T27" fmla="*/ 497 h 246"/>
                              <a:gd name="T28" fmla="+- 0 6345 6073"/>
                              <a:gd name="T29" fmla="*/ T28 w 474"/>
                              <a:gd name="T30" fmla="+- 0 512 412"/>
                              <a:gd name="T31" fmla="*/ 512 h 246"/>
                              <a:gd name="T32" fmla="+- 0 6371 6073"/>
                              <a:gd name="T33" fmla="*/ T32 w 474"/>
                              <a:gd name="T34" fmla="+- 0 526 412"/>
                              <a:gd name="T35" fmla="*/ 526 h 246"/>
                              <a:gd name="T36" fmla="+- 0 6417 6073"/>
                              <a:gd name="T37" fmla="*/ T36 w 474"/>
                              <a:gd name="T38" fmla="+- 0 539 412"/>
                              <a:gd name="T39" fmla="*/ 539 h 246"/>
                              <a:gd name="T40" fmla="+- 0 6445 6073"/>
                              <a:gd name="T41" fmla="*/ T40 w 474"/>
                              <a:gd name="T42" fmla="+- 0 554 412"/>
                              <a:gd name="T43" fmla="*/ 554 h 246"/>
                              <a:gd name="T44" fmla="+- 0 6471 6073"/>
                              <a:gd name="T45" fmla="*/ T44 w 474"/>
                              <a:gd name="T46" fmla="+- 0 571 412"/>
                              <a:gd name="T47" fmla="*/ 571 h 246"/>
                              <a:gd name="T48" fmla="+- 0 6490 6073"/>
                              <a:gd name="T49" fmla="*/ T48 w 474"/>
                              <a:gd name="T50" fmla="+- 0 588 412"/>
                              <a:gd name="T51" fmla="*/ 588 h 246"/>
                              <a:gd name="T52" fmla="+- 0 6512 6073"/>
                              <a:gd name="T53" fmla="*/ T52 w 474"/>
                              <a:gd name="T54" fmla="+- 0 605 412"/>
                              <a:gd name="T55" fmla="*/ 605 h 246"/>
                              <a:gd name="T56" fmla="+- 0 6531 6073"/>
                              <a:gd name="T57" fmla="*/ T56 w 474"/>
                              <a:gd name="T58" fmla="+- 0 626 412"/>
                              <a:gd name="T59" fmla="*/ 626 h 246"/>
                              <a:gd name="T60" fmla="+- 0 6546 6073"/>
                              <a:gd name="T61" fmla="*/ T60 w 474"/>
                              <a:gd name="T62" fmla="+- 0 643 412"/>
                              <a:gd name="T63" fmla="*/ 643 h 246"/>
                              <a:gd name="T64" fmla="+- 0 6531 6073"/>
                              <a:gd name="T65" fmla="*/ T64 w 474"/>
                              <a:gd name="T66" fmla="+- 0 657 412"/>
                              <a:gd name="T67" fmla="*/ 65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4" h="246">
                                <a:moveTo>
                                  <a:pt x="0" y="0"/>
                                </a:moveTo>
                                <a:lnTo>
                                  <a:pt x="53" y="20"/>
                                </a:lnTo>
                                <a:lnTo>
                                  <a:pt x="102" y="37"/>
                                </a:lnTo>
                                <a:lnTo>
                                  <a:pt x="135" y="48"/>
                                </a:lnTo>
                                <a:lnTo>
                                  <a:pt x="176" y="55"/>
                                </a:lnTo>
                                <a:lnTo>
                                  <a:pt x="222" y="68"/>
                                </a:lnTo>
                                <a:lnTo>
                                  <a:pt x="250" y="85"/>
                                </a:lnTo>
                                <a:lnTo>
                                  <a:pt x="272" y="100"/>
                                </a:lnTo>
                                <a:lnTo>
                                  <a:pt x="298" y="114"/>
                                </a:lnTo>
                                <a:lnTo>
                                  <a:pt x="344" y="127"/>
                                </a:lnTo>
                                <a:lnTo>
                                  <a:pt x="372" y="142"/>
                                </a:lnTo>
                                <a:lnTo>
                                  <a:pt x="398" y="159"/>
                                </a:lnTo>
                                <a:lnTo>
                                  <a:pt x="417" y="176"/>
                                </a:lnTo>
                                <a:lnTo>
                                  <a:pt x="439" y="193"/>
                                </a:lnTo>
                                <a:lnTo>
                                  <a:pt x="458" y="214"/>
                                </a:lnTo>
                                <a:lnTo>
                                  <a:pt x="473" y="231"/>
                                </a:lnTo>
                                <a:lnTo>
                                  <a:pt x="458" y="245"/>
                                </a:lnTo>
                              </a:path>
                            </a:pathLst>
                          </a:custGeom>
                          <a:noFill/>
                          <a:ln w="1073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Line 424"/>
                        <wps:cNvCnPr>
                          <a:cxnSpLocks noChangeShapeType="1"/>
                        </wps:cNvCnPr>
                        <wps:spPr bwMode="auto">
                          <a:xfrm>
                            <a:off x="6523" y="542"/>
                            <a:ext cx="4" cy="22"/>
                          </a:xfrm>
                          <a:prstGeom prst="line">
                            <a:avLst/>
                          </a:prstGeom>
                          <a:noFill/>
                          <a:ln w="12193">
                            <a:solidFill>
                              <a:srgbClr val="121315"/>
                            </a:solidFill>
                            <a:round/>
                            <a:headEnd/>
                            <a:tailEnd/>
                          </a:ln>
                          <a:extLst>
                            <a:ext uri="{909E8E84-426E-40DD-AFC4-6F175D3DCCD1}">
                              <a14:hiddenFill xmlns:a14="http://schemas.microsoft.com/office/drawing/2010/main">
                                <a:noFill/>
                              </a14:hiddenFill>
                            </a:ext>
                          </a:extLst>
                        </wps:spPr>
                        <wps:bodyPr/>
                      </wps:wsp>
                      <wps:wsp>
                        <wps:cNvPr id="928" name="Freeform 425"/>
                        <wps:cNvSpPr>
                          <a:spLocks/>
                        </wps:cNvSpPr>
                        <wps:spPr bwMode="auto">
                          <a:xfrm>
                            <a:off x="6577" y="657"/>
                            <a:ext cx="261" cy="166"/>
                          </a:xfrm>
                          <a:custGeom>
                            <a:avLst/>
                            <a:gdLst>
                              <a:gd name="T0" fmla="+- 0 6729 6577"/>
                              <a:gd name="T1" fmla="*/ T0 w 261"/>
                              <a:gd name="T2" fmla="+- 0 680 657"/>
                              <a:gd name="T3" fmla="*/ 680 h 166"/>
                              <a:gd name="T4" fmla="+- 0 6777 6577"/>
                              <a:gd name="T5" fmla="*/ T4 w 261"/>
                              <a:gd name="T6" fmla="+- 0 724 657"/>
                              <a:gd name="T7" fmla="*/ 724 h 166"/>
                              <a:gd name="T8" fmla="+- 0 6823 6577"/>
                              <a:gd name="T9" fmla="*/ T8 w 261"/>
                              <a:gd name="T10" fmla="+- 0 786 657"/>
                              <a:gd name="T11" fmla="*/ 786 h 166"/>
                              <a:gd name="T12" fmla="+- 0 6838 6577"/>
                              <a:gd name="T13" fmla="*/ T12 w 261"/>
                              <a:gd name="T14" fmla="+- 0 823 657"/>
                              <a:gd name="T15" fmla="*/ 823 h 166"/>
                              <a:gd name="T16" fmla="+- 0 6804 6577"/>
                              <a:gd name="T17" fmla="*/ T16 w 261"/>
                              <a:gd name="T18" fmla="+- 0 812 657"/>
                              <a:gd name="T19" fmla="*/ 812 h 166"/>
                              <a:gd name="T20" fmla="+- 0 6784 6577"/>
                              <a:gd name="T21" fmla="*/ T20 w 261"/>
                              <a:gd name="T22" fmla="+- 0 789 657"/>
                              <a:gd name="T23" fmla="*/ 789 h 166"/>
                              <a:gd name="T24" fmla="+- 0 6762 6577"/>
                              <a:gd name="T25" fmla="*/ T24 w 261"/>
                              <a:gd name="T26" fmla="+- 0 770 657"/>
                              <a:gd name="T27" fmla="*/ 770 h 166"/>
                              <a:gd name="T28" fmla="+- 0 6725 6577"/>
                              <a:gd name="T29" fmla="*/ T28 w 261"/>
                              <a:gd name="T30" fmla="+- 0 764 657"/>
                              <a:gd name="T31" fmla="*/ 764 h 166"/>
                              <a:gd name="T32" fmla="+- 0 6688 6577"/>
                              <a:gd name="T33" fmla="*/ T32 w 261"/>
                              <a:gd name="T34" fmla="+- 0 761 657"/>
                              <a:gd name="T35" fmla="*/ 761 h 166"/>
                              <a:gd name="T36" fmla="+- 0 6653 6577"/>
                              <a:gd name="T37" fmla="*/ T36 w 261"/>
                              <a:gd name="T38" fmla="+- 0 753 657"/>
                              <a:gd name="T39" fmla="*/ 753 h 166"/>
                              <a:gd name="T40" fmla="+- 0 6629 6577"/>
                              <a:gd name="T41" fmla="*/ T40 w 261"/>
                              <a:gd name="T42" fmla="+- 0 733 657"/>
                              <a:gd name="T43" fmla="*/ 733 h 166"/>
                              <a:gd name="T44" fmla="+- 0 6610 6577"/>
                              <a:gd name="T45" fmla="*/ T44 w 261"/>
                              <a:gd name="T46" fmla="+- 0 714 657"/>
                              <a:gd name="T47" fmla="*/ 714 h 166"/>
                              <a:gd name="T48" fmla="+- 0 6595 6577"/>
                              <a:gd name="T49" fmla="*/ T48 w 261"/>
                              <a:gd name="T50" fmla="+- 0 694 657"/>
                              <a:gd name="T51" fmla="*/ 694 h 166"/>
                              <a:gd name="T52" fmla="+- 0 6577 6577"/>
                              <a:gd name="T53" fmla="*/ T52 w 261"/>
                              <a:gd name="T54" fmla="+- 0 657 657"/>
                              <a:gd name="T55" fmla="*/ 65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1" h="166">
                                <a:moveTo>
                                  <a:pt x="152" y="23"/>
                                </a:moveTo>
                                <a:lnTo>
                                  <a:pt x="200" y="67"/>
                                </a:lnTo>
                                <a:lnTo>
                                  <a:pt x="246" y="129"/>
                                </a:lnTo>
                                <a:lnTo>
                                  <a:pt x="261" y="166"/>
                                </a:lnTo>
                                <a:lnTo>
                                  <a:pt x="227" y="155"/>
                                </a:lnTo>
                                <a:lnTo>
                                  <a:pt x="207" y="132"/>
                                </a:lnTo>
                                <a:lnTo>
                                  <a:pt x="185" y="113"/>
                                </a:lnTo>
                                <a:lnTo>
                                  <a:pt x="148" y="107"/>
                                </a:lnTo>
                                <a:lnTo>
                                  <a:pt x="111" y="104"/>
                                </a:lnTo>
                                <a:lnTo>
                                  <a:pt x="76" y="96"/>
                                </a:lnTo>
                                <a:lnTo>
                                  <a:pt x="52" y="76"/>
                                </a:lnTo>
                                <a:lnTo>
                                  <a:pt x="33" y="57"/>
                                </a:lnTo>
                                <a:lnTo>
                                  <a:pt x="18" y="37"/>
                                </a:lnTo>
                                <a:lnTo>
                                  <a:pt x="0" y="0"/>
                                </a:lnTo>
                              </a:path>
                            </a:pathLst>
                          </a:custGeom>
                          <a:noFill/>
                          <a:ln w="1087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426"/>
                        <wps:cNvSpPr>
                          <a:spLocks/>
                        </wps:cNvSpPr>
                        <wps:spPr bwMode="auto">
                          <a:xfrm>
                            <a:off x="6543" y="564"/>
                            <a:ext cx="207" cy="120"/>
                          </a:xfrm>
                          <a:custGeom>
                            <a:avLst/>
                            <a:gdLst>
                              <a:gd name="T0" fmla="+- 0 6575 6543"/>
                              <a:gd name="T1" fmla="*/ T0 w 207"/>
                              <a:gd name="T2" fmla="+- 0 660 564"/>
                              <a:gd name="T3" fmla="*/ 660 h 120"/>
                              <a:gd name="T4" fmla="+- 0 6570 6543"/>
                              <a:gd name="T5" fmla="*/ T4 w 207"/>
                              <a:gd name="T6" fmla="+- 0 635 564"/>
                              <a:gd name="T7" fmla="*/ 635 h 120"/>
                              <a:gd name="T8" fmla="+- 0 6560 6543"/>
                              <a:gd name="T9" fmla="*/ T8 w 207"/>
                              <a:gd name="T10" fmla="+- 0 612 564"/>
                              <a:gd name="T11" fmla="*/ 612 h 120"/>
                              <a:gd name="T12" fmla="+- 0 6546 6543"/>
                              <a:gd name="T13" fmla="*/ T12 w 207"/>
                              <a:gd name="T14" fmla="+- 0 590 564"/>
                              <a:gd name="T15" fmla="*/ 590 h 120"/>
                              <a:gd name="T16" fmla="+- 0 6543 6543"/>
                              <a:gd name="T17" fmla="*/ T16 w 207"/>
                              <a:gd name="T18" fmla="+- 0 566 564"/>
                              <a:gd name="T19" fmla="*/ 566 h 120"/>
                              <a:gd name="T20" fmla="+- 0 6579 6543"/>
                              <a:gd name="T21" fmla="*/ T20 w 207"/>
                              <a:gd name="T22" fmla="+- 0 564 564"/>
                              <a:gd name="T23" fmla="*/ 564 h 120"/>
                              <a:gd name="T24" fmla="+- 0 6606 6543"/>
                              <a:gd name="T25" fmla="*/ T24 w 207"/>
                              <a:gd name="T26" fmla="+- 0 578 564"/>
                              <a:gd name="T27" fmla="*/ 578 h 120"/>
                              <a:gd name="T28" fmla="+- 0 6640 6543"/>
                              <a:gd name="T29" fmla="*/ T28 w 207"/>
                              <a:gd name="T30" fmla="+- 0 590 564"/>
                              <a:gd name="T31" fmla="*/ 590 h 120"/>
                              <a:gd name="T32" fmla="+- 0 6668 6543"/>
                              <a:gd name="T33" fmla="*/ T32 w 207"/>
                              <a:gd name="T34" fmla="+- 0 604 564"/>
                              <a:gd name="T35" fmla="*/ 604 h 120"/>
                              <a:gd name="T36" fmla="+- 0 6698 6543"/>
                              <a:gd name="T37" fmla="*/ T36 w 207"/>
                              <a:gd name="T38" fmla="+- 0 627 564"/>
                              <a:gd name="T39" fmla="*/ 627 h 120"/>
                              <a:gd name="T40" fmla="+- 0 6712 6543"/>
                              <a:gd name="T41" fmla="*/ T40 w 207"/>
                              <a:gd name="T42" fmla="+- 0 646 564"/>
                              <a:gd name="T43" fmla="*/ 646 h 120"/>
                              <a:gd name="T44" fmla="+- 0 6736 6543"/>
                              <a:gd name="T45" fmla="*/ T44 w 207"/>
                              <a:gd name="T46" fmla="+- 0 666 564"/>
                              <a:gd name="T47" fmla="*/ 666 h 120"/>
                              <a:gd name="T48" fmla="+- 0 6749 6543"/>
                              <a:gd name="T49" fmla="*/ T48 w 207"/>
                              <a:gd name="T50" fmla="+- 0 683 564"/>
                              <a:gd name="T51" fmla="*/ 683 h 120"/>
                              <a:gd name="T52" fmla="+- 0 6731 6543"/>
                              <a:gd name="T53" fmla="*/ T52 w 207"/>
                              <a:gd name="T54" fmla="+- 0 682 564"/>
                              <a:gd name="T55" fmla="*/ 68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7" h="120">
                                <a:moveTo>
                                  <a:pt x="32" y="96"/>
                                </a:moveTo>
                                <a:lnTo>
                                  <a:pt x="27" y="71"/>
                                </a:lnTo>
                                <a:lnTo>
                                  <a:pt x="17" y="48"/>
                                </a:lnTo>
                                <a:lnTo>
                                  <a:pt x="3" y="26"/>
                                </a:lnTo>
                                <a:lnTo>
                                  <a:pt x="0" y="2"/>
                                </a:lnTo>
                                <a:lnTo>
                                  <a:pt x="36" y="0"/>
                                </a:lnTo>
                                <a:lnTo>
                                  <a:pt x="63" y="14"/>
                                </a:lnTo>
                                <a:lnTo>
                                  <a:pt x="97" y="26"/>
                                </a:lnTo>
                                <a:lnTo>
                                  <a:pt x="125" y="40"/>
                                </a:lnTo>
                                <a:lnTo>
                                  <a:pt x="155" y="63"/>
                                </a:lnTo>
                                <a:lnTo>
                                  <a:pt x="169" y="82"/>
                                </a:lnTo>
                                <a:lnTo>
                                  <a:pt x="193" y="102"/>
                                </a:lnTo>
                                <a:lnTo>
                                  <a:pt x="206" y="119"/>
                                </a:lnTo>
                                <a:lnTo>
                                  <a:pt x="188" y="118"/>
                                </a:lnTo>
                              </a:path>
                            </a:pathLst>
                          </a:custGeom>
                          <a:noFill/>
                          <a:ln w="1080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427"/>
                        <wps:cNvCnPr>
                          <a:cxnSpLocks noChangeShapeType="1"/>
                        </wps:cNvCnPr>
                        <wps:spPr bwMode="auto">
                          <a:xfrm>
                            <a:off x="6577" y="649"/>
                            <a:ext cx="0" cy="16"/>
                          </a:xfrm>
                          <a:prstGeom prst="line">
                            <a:avLst/>
                          </a:prstGeom>
                          <a:noFill/>
                          <a:ln w="2572">
                            <a:solidFill>
                              <a:srgbClr val="121315"/>
                            </a:solidFill>
                            <a:round/>
                            <a:headEnd/>
                            <a:tailEnd/>
                          </a:ln>
                          <a:extLst>
                            <a:ext uri="{909E8E84-426E-40DD-AFC4-6F175D3DCCD1}">
                              <a14:hiddenFill xmlns:a14="http://schemas.microsoft.com/office/drawing/2010/main">
                                <a:noFill/>
                              </a14:hiddenFill>
                            </a:ext>
                          </a:extLst>
                        </wps:spPr>
                        <wps:bodyPr/>
                      </wps:wsp>
                      <wps:wsp>
                        <wps:cNvPr id="931" name="Line 428"/>
                        <wps:cNvCnPr>
                          <a:cxnSpLocks noChangeShapeType="1"/>
                        </wps:cNvCnPr>
                        <wps:spPr bwMode="auto">
                          <a:xfrm>
                            <a:off x="6421" y="365"/>
                            <a:ext cx="17" cy="22"/>
                          </a:xfrm>
                          <a:prstGeom prst="line">
                            <a:avLst/>
                          </a:prstGeom>
                          <a:noFill/>
                          <a:ln w="11484">
                            <a:solidFill>
                              <a:srgbClr val="121315"/>
                            </a:solidFill>
                            <a:round/>
                            <a:headEnd/>
                            <a:tailEnd/>
                          </a:ln>
                          <a:extLst>
                            <a:ext uri="{909E8E84-426E-40DD-AFC4-6F175D3DCCD1}">
                              <a14:hiddenFill xmlns:a14="http://schemas.microsoft.com/office/drawing/2010/main">
                                <a:noFill/>
                              </a14:hiddenFill>
                            </a:ext>
                          </a:extLst>
                        </wps:spPr>
                        <wps:bodyPr/>
                      </wps:wsp>
                      <wps:wsp>
                        <wps:cNvPr id="932" name="Freeform 429"/>
                        <wps:cNvSpPr>
                          <a:spLocks/>
                        </wps:cNvSpPr>
                        <wps:spPr bwMode="auto">
                          <a:xfrm>
                            <a:off x="6681" y="270"/>
                            <a:ext cx="90" cy="47"/>
                          </a:xfrm>
                          <a:custGeom>
                            <a:avLst/>
                            <a:gdLst>
                              <a:gd name="T0" fmla="+- 0 6681 6681"/>
                              <a:gd name="T1" fmla="*/ T0 w 90"/>
                              <a:gd name="T2" fmla="+- 0 272 270"/>
                              <a:gd name="T3" fmla="*/ 272 h 47"/>
                              <a:gd name="T4" fmla="+- 0 6719 6681"/>
                              <a:gd name="T5" fmla="*/ T4 w 90"/>
                              <a:gd name="T6" fmla="+- 0 270 270"/>
                              <a:gd name="T7" fmla="*/ 270 h 47"/>
                              <a:gd name="T8" fmla="+- 0 6746 6681"/>
                              <a:gd name="T9" fmla="*/ T8 w 90"/>
                              <a:gd name="T10" fmla="+- 0 283 270"/>
                              <a:gd name="T11" fmla="*/ 283 h 47"/>
                              <a:gd name="T12" fmla="+- 0 6760 6681"/>
                              <a:gd name="T13" fmla="*/ T12 w 90"/>
                              <a:gd name="T14" fmla="+- 0 298 270"/>
                              <a:gd name="T15" fmla="*/ 298 h 47"/>
                              <a:gd name="T16" fmla="+- 0 6771 6681"/>
                              <a:gd name="T17" fmla="*/ T16 w 90"/>
                              <a:gd name="T18" fmla="+- 0 317 270"/>
                              <a:gd name="T19" fmla="*/ 317 h 47"/>
                            </a:gdLst>
                            <a:ahLst/>
                            <a:cxnLst>
                              <a:cxn ang="0">
                                <a:pos x="T1" y="T3"/>
                              </a:cxn>
                              <a:cxn ang="0">
                                <a:pos x="T5" y="T7"/>
                              </a:cxn>
                              <a:cxn ang="0">
                                <a:pos x="T9" y="T11"/>
                              </a:cxn>
                              <a:cxn ang="0">
                                <a:pos x="T13" y="T15"/>
                              </a:cxn>
                              <a:cxn ang="0">
                                <a:pos x="T17" y="T19"/>
                              </a:cxn>
                            </a:cxnLst>
                            <a:rect l="0" t="0" r="r" b="b"/>
                            <a:pathLst>
                              <a:path w="90" h="47">
                                <a:moveTo>
                                  <a:pt x="0" y="2"/>
                                </a:moveTo>
                                <a:lnTo>
                                  <a:pt x="38" y="0"/>
                                </a:lnTo>
                                <a:lnTo>
                                  <a:pt x="65" y="13"/>
                                </a:lnTo>
                                <a:lnTo>
                                  <a:pt x="79" y="28"/>
                                </a:lnTo>
                                <a:lnTo>
                                  <a:pt x="90" y="47"/>
                                </a:lnTo>
                              </a:path>
                            </a:pathLst>
                          </a:custGeom>
                          <a:noFill/>
                          <a:ln w="1073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430"/>
                        <wps:cNvSpPr>
                          <a:spLocks/>
                        </wps:cNvSpPr>
                        <wps:spPr bwMode="auto">
                          <a:xfrm>
                            <a:off x="6790" y="256"/>
                            <a:ext cx="275" cy="177"/>
                          </a:xfrm>
                          <a:custGeom>
                            <a:avLst/>
                            <a:gdLst>
                              <a:gd name="T0" fmla="+- 0 6955 6790"/>
                              <a:gd name="T1" fmla="*/ T0 w 275"/>
                              <a:gd name="T2" fmla="+- 0 370 256"/>
                              <a:gd name="T3" fmla="*/ 370 h 177"/>
                              <a:gd name="T4" fmla="+- 0 6957 6790"/>
                              <a:gd name="T5" fmla="*/ T4 w 275"/>
                              <a:gd name="T6" fmla="+- 0 373 256"/>
                              <a:gd name="T7" fmla="*/ 373 h 177"/>
                              <a:gd name="T8" fmla="+- 0 6994 6790"/>
                              <a:gd name="T9" fmla="*/ T8 w 275"/>
                              <a:gd name="T10" fmla="+- 0 392 256"/>
                              <a:gd name="T11" fmla="*/ 392 h 177"/>
                              <a:gd name="T12" fmla="+- 0 7021 6790"/>
                              <a:gd name="T13" fmla="*/ T12 w 275"/>
                              <a:gd name="T14" fmla="+- 0 403 256"/>
                              <a:gd name="T15" fmla="*/ 403 h 177"/>
                              <a:gd name="T16" fmla="+- 0 7045 6790"/>
                              <a:gd name="T17" fmla="*/ T16 w 275"/>
                              <a:gd name="T18" fmla="+- 0 416 256"/>
                              <a:gd name="T19" fmla="*/ 416 h 177"/>
                              <a:gd name="T20" fmla="+- 0 7064 6790"/>
                              <a:gd name="T21" fmla="*/ T20 w 275"/>
                              <a:gd name="T22" fmla="+- 0 433 256"/>
                              <a:gd name="T23" fmla="*/ 433 h 177"/>
                              <a:gd name="T24" fmla="+- 0 7057 6790"/>
                              <a:gd name="T25" fmla="*/ T24 w 275"/>
                              <a:gd name="T26" fmla="+- 0 403 256"/>
                              <a:gd name="T27" fmla="*/ 403 h 177"/>
                              <a:gd name="T28" fmla="+- 0 7040 6790"/>
                              <a:gd name="T29" fmla="*/ T28 w 275"/>
                              <a:gd name="T30" fmla="+- 0 376 256"/>
                              <a:gd name="T31" fmla="*/ 376 h 177"/>
                              <a:gd name="T32" fmla="+- 0 7014 6790"/>
                              <a:gd name="T33" fmla="*/ T32 w 275"/>
                              <a:gd name="T34" fmla="+- 0 360 256"/>
                              <a:gd name="T35" fmla="*/ 360 h 177"/>
                              <a:gd name="T36" fmla="+- 0 6972 6790"/>
                              <a:gd name="T37" fmla="*/ T36 w 275"/>
                              <a:gd name="T38" fmla="+- 0 348 256"/>
                              <a:gd name="T39" fmla="*/ 348 h 177"/>
                              <a:gd name="T40" fmla="+- 0 6925 6790"/>
                              <a:gd name="T41" fmla="*/ T40 w 275"/>
                              <a:gd name="T42" fmla="+- 0 332 256"/>
                              <a:gd name="T43" fmla="*/ 332 h 177"/>
                              <a:gd name="T44" fmla="+- 0 6857 6790"/>
                              <a:gd name="T45" fmla="*/ T44 w 275"/>
                              <a:gd name="T46" fmla="+- 0 302 256"/>
                              <a:gd name="T47" fmla="*/ 302 h 177"/>
                              <a:gd name="T48" fmla="+- 0 6792 6790"/>
                              <a:gd name="T49" fmla="*/ T48 w 275"/>
                              <a:gd name="T50" fmla="+- 0 256 256"/>
                              <a:gd name="T51" fmla="*/ 256 h 177"/>
                              <a:gd name="T52" fmla="+- 0 6790 6790"/>
                              <a:gd name="T53" fmla="*/ T52 w 275"/>
                              <a:gd name="T54" fmla="+- 0 256 256"/>
                              <a:gd name="T55" fmla="*/ 25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5" h="177">
                                <a:moveTo>
                                  <a:pt x="165" y="114"/>
                                </a:moveTo>
                                <a:lnTo>
                                  <a:pt x="167" y="117"/>
                                </a:lnTo>
                                <a:lnTo>
                                  <a:pt x="204" y="136"/>
                                </a:lnTo>
                                <a:lnTo>
                                  <a:pt x="231" y="147"/>
                                </a:lnTo>
                                <a:lnTo>
                                  <a:pt x="255" y="160"/>
                                </a:lnTo>
                                <a:lnTo>
                                  <a:pt x="274" y="177"/>
                                </a:lnTo>
                                <a:lnTo>
                                  <a:pt x="267" y="147"/>
                                </a:lnTo>
                                <a:lnTo>
                                  <a:pt x="250" y="120"/>
                                </a:lnTo>
                                <a:lnTo>
                                  <a:pt x="224" y="104"/>
                                </a:lnTo>
                                <a:lnTo>
                                  <a:pt x="182" y="92"/>
                                </a:lnTo>
                                <a:lnTo>
                                  <a:pt x="135" y="76"/>
                                </a:lnTo>
                                <a:lnTo>
                                  <a:pt x="67" y="46"/>
                                </a:lnTo>
                                <a:lnTo>
                                  <a:pt x="2" y="0"/>
                                </a:lnTo>
                                <a:lnTo>
                                  <a:pt x="0" y="0"/>
                                </a:lnTo>
                              </a:path>
                            </a:pathLst>
                          </a:custGeom>
                          <a:noFill/>
                          <a:ln w="1089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431"/>
                        <wps:cNvSpPr>
                          <a:spLocks/>
                        </wps:cNvSpPr>
                        <wps:spPr bwMode="auto">
                          <a:xfrm>
                            <a:off x="6421" y="365"/>
                            <a:ext cx="333" cy="69"/>
                          </a:xfrm>
                          <a:custGeom>
                            <a:avLst/>
                            <a:gdLst>
                              <a:gd name="T0" fmla="+- 0 6421 6421"/>
                              <a:gd name="T1" fmla="*/ T0 w 333"/>
                              <a:gd name="T2" fmla="+- 0 365 365"/>
                              <a:gd name="T3" fmla="*/ 365 h 69"/>
                              <a:gd name="T4" fmla="+- 0 6432 6421"/>
                              <a:gd name="T5" fmla="*/ T4 w 333"/>
                              <a:gd name="T6" fmla="+- 0 368 365"/>
                              <a:gd name="T7" fmla="*/ 368 h 69"/>
                              <a:gd name="T8" fmla="+- 0 6477 6421"/>
                              <a:gd name="T9" fmla="*/ T8 w 333"/>
                              <a:gd name="T10" fmla="+- 0 379 365"/>
                              <a:gd name="T11" fmla="*/ 379 h 69"/>
                              <a:gd name="T12" fmla="+- 0 6519 6421"/>
                              <a:gd name="T13" fmla="*/ T12 w 333"/>
                              <a:gd name="T14" fmla="+- 0 393 365"/>
                              <a:gd name="T15" fmla="*/ 393 h 69"/>
                              <a:gd name="T16" fmla="+- 0 6570 6421"/>
                              <a:gd name="T17" fmla="*/ T16 w 333"/>
                              <a:gd name="T18" fmla="+- 0 407 365"/>
                              <a:gd name="T19" fmla="*/ 407 h 69"/>
                              <a:gd name="T20" fmla="+- 0 6608 6421"/>
                              <a:gd name="T21" fmla="*/ T20 w 333"/>
                              <a:gd name="T22" fmla="+- 0 412 365"/>
                              <a:gd name="T23" fmla="*/ 412 h 69"/>
                              <a:gd name="T24" fmla="+- 0 6662 6421"/>
                              <a:gd name="T25" fmla="*/ T24 w 333"/>
                              <a:gd name="T26" fmla="+- 0 421 365"/>
                              <a:gd name="T27" fmla="*/ 421 h 69"/>
                              <a:gd name="T28" fmla="+- 0 6697 6421"/>
                              <a:gd name="T29" fmla="*/ T28 w 333"/>
                              <a:gd name="T30" fmla="+- 0 427 365"/>
                              <a:gd name="T31" fmla="*/ 427 h 69"/>
                              <a:gd name="T32" fmla="+- 0 6753 6421"/>
                              <a:gd name="T33" fmla="*/ T32 w 333"/>
                              <a:gd name="T34" fmla="+- 0 433 365"/>
                              <a:gd name="T35" fmla="*/ 43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 h="69">
                                <a:moveTo>
                                  <a:pt x="0" y="0"/>
                                </a:moveTo>
                                <a:lnTo>
                                  <a:pt x="11" y="3"/>
                                </a:lnTo>
                                <a:lnTo>
                                  <a:pt x="56" y="14"/>
                                </a:lnTo>
                                <a:lnTo>
                                  <a:pt x="98" y="28"/>
                                </a:lnTo>
                                <a:lnTo>
                                  <a:pt x="149" y="42"/>
                                </a:lnTo>
                                <a:lnTo>
                                  <a:pt x="187" y="47"/>
                                </a:lnTo>
                                <a:lnTo>
                                  <a:pt x="241" y="56"/>
                                </a:lnTo>
                                <a:lnTo>
                                  <a:pt x="276" y="62"/>
                                </a:lnTo>
                                <a:lnTo>
                                  <a:pt x="332" y="68"/>
                                </a:lnTo>
                              </a:path>
                            </a:pathLst>
                          </a:custGeom>
                          <a:noFill/>
                          <a:ln w="1039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432"/>
                        <wps:cNvSpPr>
                          <a:spLocks/>
                        </wps:cNvSpPr>
                        <wps:spPr bwMode="auto">
                          <a:xfrm>
                            <a:off x="6796" y="448"/>
                            <a:ext cx="64" cy="11"/>
                          </a:xfrm>
                          <a:custGeom>
                            <a:avLst/>
                            <a:gdLst>
                              <a:gd name="T0" fmla="+- 0 6859 6796"/>
                              <a:gd name="T1" fmla="*/ T0 w 64"/>
                              <a:gd name="T2" fmla="+- 0 458 448"/>
                              <a:gd name="T3" fmla="*/ 458 h 11"/>
                              <a:gd name="T4" fmla="+- 0 6829 6796"/>
                              <a:gd name="T5" fmla="*/ T4 w 64"/>
                              <a:gd name="T6" fmla="+- 0 453 448"/>
                              <a:gd name="T7" fmla="*/ 453 h 11"/>
                              <a:gd name="T8" fmla="+- 0 6796 6796"/>
                              <a:gd name="T9" fmla="*/ T8 w 64"/>
                              <a:gd name="T10" fmla="+- 0 448 448"/>
                              <a:gd name="T11" fmla="*/ 448 h 11"/>
                            </a:gdLst>
                            <a:ahLst/>
                            <a:cxnLst>
                              <a:cxn ang="0">
                                <a:pos x="T1" y="T3"/>
                              </a:cxn>
                              <a:cxn ang="0">
                                <a:pos x="T5" y="T7"/>
                              </a:cxn>
                              <a:cxn ang="0">
                                <a:pos x="T9" y="T11"/>
                              </a:cxn>
                            </a:cxnLst>
                            <a:rect l="0" t="0" r="r" b="b"/>
                            <a:pathLst>
                              <a:path w="64" h="11">
                                <a:moveTo>
                                  <a:pt x="63" y="10"/>
                                </a:moveTo>
                                <a:lnTo>
                                  <a:pt x="33" y="5"/>
                                </a:lnTo>
                                <a:lnTo>
                                  <a:pt x="0" y="0"/>
                                </a:lnTo>
                              </a:path>
                            </a:pathLst>
                          </a:custGeom>
                          <a:noFill/>
                          <a:ln w="1037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433"/>
                        <wps:cNvSpPr>
                          <a:spLocks/>
                        </wps:cNvSpPr>
                        <wps:spPr bwMode="auto">
                          <a:xfrm>
                            <a:off x="6929" y="245"/>
                            <a:ext cx="174" cy="109"/>
                          </a:xfrm>
                          <a:custGeom>
                            <a:avLst/>
                            <a:gdLst>
                              <a:gd name="T0" fmla="+- 0 7103 6929"/>
                              <a:gd name="T1" fmla="*/ T0 w 174"/>
                              <a:gd name="T2" fmla="+- 0 354 245"/>
                              <a:gd name="T3" fmla="*/ 354 h 109"/>
                              <a:gd name="T4" fmla="+- 0 7069 6929"/>
                              <a:gd name="T5" fmla="*/ T4 w 174"/>
                              <a:gd name="T6" fmla="+- 0 351 245"/>
                              <a:gd name="T7" fmla="*/ 351 h 109"/>
                              <a:gd name="T8" fmla="+- 0 7046 6929"/>
                              <a:gd name="T9" fmla="*/ T8 w 174"/>
                              <a:gd name="T10" fmla="+- 0 326 245"/>
                              <a:gd name="T11" fmla="*/ 326 h 109"/>
                              <a:gd name="T12" fmla="+- 0 7009 6929"/>
                              <a:gd name="T13" fmla="*/ T12 w 174"/>
                              <a:gd name="T14" fmla="+- 0 303 245"/>
                              <a:gd name="T15" fmla="*/ 303 h 109"/>
                              <a:gd name="T16" fmla="+- 0 6981 6929"/>
                              <a:gd name="T17" fmla="*/ T16 w 174"/>
                              <a:gd name="T18" fmla="+- 0 286 245"/>
                              <a:gd name="T19" fmla="*/ 286 h 109"/>
                              <a:gd name="T20" fmla="+- 0 6957 6929"/>
                              <a:gd name="T21" fmla="*/ T20 w 174"/>
                              <a:gd name="T22" fmla="+- 0 264 245"/>
                              <a:gd name="T23" fmla="*/ 264 h 109"/>
                              <a:gd name="T24" fmla="+- 0 6929 6929"/>
                              <a:gd name="T25" fmla="*/ T24 w 174"/>
                              <a:gd name="T26" fmla="+- 0 245 245"/>
                              <a:gd name="T27" fmla="*/ 245 h 109"/>
                            </a:gdLst>
                            <a:ahLst/>
                            <a:cxnLst>
                              <a:cxn ang="0">
                                <a:pos x="T1" y="T3"/>
                              </a:cxn>
                              <a:cxn ang="0">
                                <a:pos x="T5" y="T7"/>
                              </a:cxn>
                              <a:cxn ang="0">
                                <a:pos x="T9" y="T11"/>
                              </a:cxn>
                              <a:cxn ang="0">
                                <a:pos x="T13" y="T15"/>
                              </a:cxn>
                              <a:cxn ang="0">
                                <a:pos x="T17" y="T19"/>
                              </a:cxn>
                              <a:cxn ang="0">
                                <a:pos x="T21" y="T23"/>
                              </a:cxn>
                              <a:cxn ang="0">
                                <a:pos x="T25" y="T27"/>
                              </a:cxn>
                            </a:cxnLst>
                            <a:rect l="0" t="0" r="r" b="b"/>
                            <a:pathLst>
                              <a:path w="174" h="109">
                                <a:moveTo>
                                  <a:pt x="174" y="109"/>
                                </a:moveTo>
                                <a:lnTo>
                                  <a:pt x="140" y="106"/>
                                </a:lnTo>
                                <a:lnTo>
                                  <a:pt x="117" y="81"/>
                                </a:lnTo>
                                <a:lnTo>
                                  <a:pt x="80" y="58"/>
                                </a:lnTo>
                                <a:lnTo>
                                  <a:pt x="52" y="41"/>
                                </a:lnTo>
                                <a:lnTo>
                                  <a:pt x="28" y="19"/>
                                </a:lnTo>
                                <a:lnTo>
                                  <a:pt x="0" y="0"/>
                                </a:lnTo>
                              </a:path>
                            </a:pathLst>
                          </a:custGeom>
                          <a:noFill/>
                          <a:ln w="1086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434"/>
                        <wps:cNvSpPr>
                          <a:spLocks/>
                        </wps:cNvSpPr>
                        <wps:spPr bwMode="auto">
                          <a:xfrm>
                            <a:off x="6805" y="730"/>
                            <a:ext cx="35" cy="47"/>
                          </a:xfrm>
                          <a:custGeom>
                            <a:avLst/>
                            <a:gdLst>
                              <a:gd name="T0" fmla="+- 0 6840 6805"/>
                              <a:gd name="T1" fmla="*/ T0 w 35"/>
                              <a:gd name="T2" fmla="+- 0 776 730"/>
                              <a:gd name="T3" fmla="*/ 776 h 47"/>
                              <a:gd name="T4" fmla="+- 0 6823 6805"/>
                              <a:gd name="T5" fmla="*/ T4 w 35"/>
                              <a:gd name="T6" fmla="+- 0 750 730"/>
                              <a:gd name="T7" fmla="*/ 750 h 47"/>
                              <a:gd name="T8" fmla="+- 0 6805 6805"/>
                              <a:gd name="T9" fmla="*/ T8 w 35"/>
                              <a:gd name="T10" fmla="+- 0 730 730"/>
                              <a:gd name="T11" fmla="*/ 730 h 47"/>
                            </a:gdLst>
                            <a:ahLst/>
                            <a:cxnLst>
                              <a:cxn ang="0">
                                <a:pos x="T1" y="T3"/>
                              </a:cxn>
                              <a:cxn ang="0">
                                <a:pos x="T5" y="T7"/>
                              </a:cxn>
                              <a:cxn ang="0">
                                <a:pos x="T9" y="T11"/>
                              </a:cxn>
                            </a:cxnLst>
                            <a:rect l="0" t="0" r="r" b="b"/>
                            <a:pathLst>
                              <a:path w="35" h="47">
                                <a:moveTo>
                                  <a:pt x="35" y="46"/>
                                </a:moveTo>
                                <a:lnTo>
                                  <a:pt x="18" y="20"/>
                                </a:lnTo>
                                <a:lnTo>
                                  <a:pt x="0" y="0"/>
                                </a:lnTo>
                              </a:path>
                            </a:pathLst>
                          </a:custGeom>
                          <a:noFill/>
                          <a:ln w="1156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435"/>
                        <wps:cNvSpPr>
                          <a:spLocks/>
                        </wps:cNvSpPr>
                        <wps:spPr bwMode="auto">
                          <a:xfrm>
                            <a:off x="6842" y="719"/>
                            <a:ext cx="14" cy="58"/>
                          </a:xfrm>
                          <a:custGeom>
                            <a:avLst/>
                            <a:gdLst>
                              <a:gd name="T0" fmla="+- 0 6842 6842"/>
                              <a:gd name="T1" fmla="*/ T0 w 14"/>
                              <a:gd name="T2" fmla="+- 0 719 719"/>
                              <a:gd name="T3" fmla="*/ 719 h 58"/>
                              <a:gd name="T4" fmla="+- 0 6855 6842"/>
                              <a:gd name="T5" fmla="*/ T4 w 14"/>
                              <a:gd name="T6" fmla="+- 0 742 719"/>
                              <a:gd name="T7" fmla="*/ 742 h 58"/>
                              <a:gd name="T8" fmla="+- 0 6847 6842"/>
                              <a:gd name="T9" fmla="*/ T8 w 14"/>
                              <a:gd name="T10" fmla="+- 0 764 719"/>
                              <a:gd name="T11" fmla="*/ 764 h 58"/>
                              <a:gd name="T12" fmla="+- 0 6842 6842"/>
                              <a:gd name="T13" fmla="*/ T12 w 14"/>
                              <a:gd name="T14" fmla="+- 0 776 719"/>
                              <a:gd name="T15" fmla="*/ 776 h 58"/>
                            </a:gdLst>
                            <a:ahLst/>
                            <a:cxnLst>
                              <a:cxn ang="0">
                                <a:pos x="T1" y="T3"/>
                              </a:cxn>
                              <a:cxn ang="0">
                                <a:pos x="T5" y="T7"/>
                              </a:cxn>
                              <a:cxn ang="0">
                                <a:pos x="T9" y="T11"/>
                              </a:cxn>
                              <a:cxn ang="0">
                                <a:pos x="T13" y="T15"/>
                              </a:cxn>
                            </a:cxnLst>
                            <a:rect l="0" t="0" r="r" b="b"/>
                            <a:pathLst>
                              <a:path w="14" h="58">
                                <a:moveTo>
                                  <a:pt x="0" y="0"/>
                                </a:moveTo>
                                <a:lnTo>
                                  <a:pt x="13" y="23"/>
                                </a:lnTo>
                                <a:lnTo>
                                  <a:pt x="5" y="45"/>
                                </a:lnTo>
                                <a:lnTo>
                                  <a:pt x="0" y="57"/>
                                </a:lnTo>
                              </a:path>
                            </a:pathLst>
                          </a:custGeom>
                          <a:noFill/>
                          <a:ln w="1216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436"/>
                        <wps:cNvSpPr>
                          <a:spLocks/>
                        </wps:cNvSpPr>
                        <wps:spPr bwMode="auto">
                          <a:xfrm>
                            <a:off x="6723" y="588"/>
                            <a:ext cx="144" cy="95"/>
                          </a:xfrm>
                          <a:custGeom>
                            <a:avLst/>
                            <a:gdLst>
                              <a:gd name="T0" fmla="+- 0 6771 6723"/>
                              <a:gd name="T1" fmla="*/ T0 w 144"/>
                              <a:gd name="T2" fmla="+- 0 665 588"/>
                              <a:gd name="T3" fmla="*/ 665 h 95"/>
                              <a:gd name="T4" fmla="+- 0 6751 6723"/>
                              <a:gd name="T5" fmla="*/ T4 w 144"/>
                              <a:gd name="T6" fmla="+- 0 642 588"/>
                              <a:gd name="T7" fmla="*/ 642 h 95"/>
                              <a:gd name="T8" fmla="+- 0 6731 6723"/>
                              <a:gd name="T9" fmla="*/ T8 w 144"/>
                              <a:gd name="T10" fmla="+- 0 627 588"/>
                              <a:gd name="T11" fmla="*/ 627 h 95"/>
                              <a:gd name="T12" fmla="+- 0 6723 6723"/>
                              <a:gd name="T13" fmla="*/ T12 w 144"/>
                              <a:gd name="T14" fmla="+- 0 609 588"/>
                              <a:gd name="T15" fmla="*/ 609 h 95"/>
                              <a:gd name="T16" fmla="+- 0 6723 6723"/>
                              <a:gd name="T17" fmla="*/ T16 w 144"/>
                              <a:gd name="T18" fmla="+- 0 588 588"/>
                              <a:gd name="T19" fmla="*/ 588 h 95"/>
                              <a:gd name="T20" fmla="+- 0 6766 6723"/>
                              <a:gd name="T21" fmla="*/ T20 w 144"/>
                              <a:gd name="T22" fmla="+- 0 596 588"/>
                              <a:gd name="T23" fmla="*/ 596 h 95"/>
                              <a:gd name="T24" fmla="+- 0 6788 6723"/>
                              <a:gd name="T25" fmla="*/ T24 w 144"/>
                              <a:gd name="T26" fmla="+- 0 616 588"/>
                              <a:gd name="T27" fmla="*/ 616 h 95"/>
                              <a:gd name="T28" fmla="+- 0 6825 6723"/>
                              <a:gd name="T29" fmla="*/ T28 w 144"/>
                              <a:gd name="T30" fmla="+- 0 632 588"/>
                              <a:gd name="T31" fmla="*/ 632 h 95"/>
                              <a:gd name="T32" fmla="+- 0 6849 6723"/>
                              <a:gd name="T33" fmla="*/ T32 w 144"/>
                              <a:gd name="T34" fmla="+- 0 646 588"/>
                              <a:gd name="T35" fmla="*/ 646 h 95"/>
                              <a:gd name="T36" fmla="+- 0 6866 6723"/>
                              <a:gd name="T37" fmla="*/ T36 w 144"/>
                              <a:gd name="T38" fmla="+- 0 665 588"/>
                              <a:gd name="T39" fmla="*/ 665 h 95"/>
                              <a:gd name="T40" fmla="+- 0 6862 6723"/>
                              <a:gd name="T41" fmla="*/ T40 w 144"/>
                              <a:gd name="T42" fmla="+- 0 683 588"/>
                              <a:gd name="T43" fmla="*/ 68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 h="95">
                                <a:moveTo>
                                  <a:pt x="48" y="77"/>
                                </a:moveTo>
                                <a:lnTo>
                                  <a:pt x="28" y="54"/>
                                </a:lnTo>
                                <a:lnTo>
                                  <a:pt x="8" y="39"/>
                                </a:lnTo>
                                <a:lnTo>
                                  <a:pt x="0" y="21"/>
                                </a:lnTo>
                                <a:lnTo>
                                  <a:pt x="0" y="0"/>
                                </a:lnTo>
                                <a:lnTo>
                                  <a:pt x="43" y="8"/>
                                </a:lnTo>
                                <a:lnTo>
                                  <a:pt x="65" y="28"/>
                                </a:lnTo>
                                <a:lnTo>
                                  <a:pt x="102" y="44"/>
                                </a:lnTo>
                                <a:lnTo>
                                  <a:pt x="126" y="58"/>
                                </a:lnTo>
                                <a:lnTo>
                                  <a:pt x="143" y="77"/>
                                </a:lnTo>
                                <a:lnTo>
                                  <a:pt x="139" y="95"/>
                                </a:lnTo>
                              </a:path>
                            </a:pathLst>
                          </a:custGeom>
                          <a:noFill/>
                          <a:ln w="1090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437"/>
                        <wps:cNvSpPr>
                          <a:spLocks/>
                        </wps:cNvSpPr>
                        <wps:spPr bwMode="auto">
                          <a:xfrm>
                            <a:off x="6895" y="657"/>
                            <a:ext cx="105" cy="62"/>
                          </a:xfrm>
                          <a:custGeom>
                            <a:avLst/>
                            <a:gdLst>
                              <a:gd name="T0" fmla="+- 0 6972 6895"/>
                              <a:gd name="T1" fmla="*/ T0 w 105"/>
                              <a:gd name="T2" fmla="+- 0 657 657"/>
                              <a:gd name="T3" fmla="*/ 657 h 62"/>
                              <a:gd name="T4" fmla="+- 0 6988 6895"/>
                              <a:gd name="T5" fmla="*/ T4 w 105"/>
                              <a:gd name="T6" fmla="+- 0 674 657"/>
                              <a:gd name="T7" fmla="*/ 674 h 62"/>
                              <a:gd name="T8" fmla="+- 0 6999 6895"/>
                              <a:gd name="T9" fmla="*/ T8 w 105"/>
                              <a:gd name="T10" fmla="+- 0 696 657"/>
                              <a:gd name="T11" fmla="*/ 696 h 62"/>
                              <a:gd name="T12" fmla="+- 0 6997 6895"/>
                              <a:gd name="T13" fmla="*/ T12 w 105"/>
                              <a:gd name="T14" fmla="+- 0 719 657"/>
                              <a:gd name="T15" fmla="*/ 719 h 62"/>
                              <a:gd name="T16" fmla="+- 0 6953 6895"/>
                              <a:gd name="T17" fmla="*/ T16 w 105"/>
                              <a:gd name="T18" fmla="+- 0 713 657"/>
                              <a:gd name="T19" fmla="*/ 713 h 62"/>
                              <a:gd name="T20" fmla="+- 0 6918 6895"/>
                              <a:gd name="T21" fmla="*/ T20 w 105"/>
                              <a:gd name="T22" fmla="+- 0 710 657"/>
                              <a:gd name="T23" fmla="*/ 710 h 62"/>
                              <a:gd name="T24" fmla="+- 0 6895 6895"/>
                              <a:gd name="T25" fmla="*/ T24 w 105"/>
                              <a:gd name="T26" fmla="+- 0 708 657"/>
                              <a:gd name="T27" fmla="*/ 708 h 62"/>
                            </a:gdLst>
                            <a:ahLst/>
                            <a:cxnLst>
                              <a:cxn ang="0">
                                <a:pos x="T1" y="T3"/>
                              </a:cxn>
                              <a:cxn ang="0">
                                <a:pos x="T5" y="T7"/>
                              </a:cxn>
                              <a:cxn ang="0">
                                <a:pos x="T9" y="T11"/>
                              </a:cxn>
                              <a:cxn ang="0">
                                <a:pos x="T13" y="T15"/>
                              </a:cxn>
                              <a:cxn ang="0">
                                <a:pos x="T17" y="T19"/>
                              </a:cxn>
                              <a:cxn ang="0">
                                <a:pos x="T21" y="T23"/>
                              </a:cxn>
                              <a:cxn ang="0">
                                <a:pos x="T25" y="T27"/>
                              </a:cxn>
                            </a:cxnLst>
                            <a:rect l="0" t="0" r="r" b="b"/>
                            <a:pathLst>
                              <a:path w="105" h="62">
                                <a:moveTo>
                                  <a:pt x="77" y="0"/>
                                </a:moveTo>
                                <a:lnTo>
                                  <a:pt x="93" y="17"/>
                                </a:lnTo>
                                <a:lnTo>
                                  <a:pt x="104" y="39"/>
                                </a:lnTo>
                                <a:lnTo>
                                  <a:pt x="102" y="62"/>
                                </a:lnTo>
                                <a:lnTo>
                                  <a:pt x="58" y="56"/>
                                </a:lnTo>
                                <a:lnTo>
                                  <a:pt x="23" y="53"/>
                                </a:lnTo>
                                <a:lnTo>
                                  <a:pt x="0" y="51"/>
                                </a:lnTo>
                              </a:path>
                            </a:pathLst>
                          </a:custGeom>
                          <a:noFill/>
                          <a:ln w="1082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Line 438"/>
                        <wps:cNvCnPr>
                          <a:cxnSpLocks noChangeShapeType="1"/>
                        </wps:cNvCnPr>
                        <wps:spPr bwMode="auto">
                          <a:xfrm>
                            <a:off x="6898" y="720"/>
                            <a:ext cx="0" cy="0"/>
                          </a:xfrm>
                          <a:prstGeom prst="line">
                            <a:avLst/>
                          </a:prstGeom>
                          <a:noFill/>
                          <a:ln w="12095">
                            <a:solidFill>
                              <a:srgbClr val="121315"/>
                            </a:solidFill>
                            <a:round/>
                            <a:headEnd/>
                            <a:tailEnd/>
                          </a:ln>
                          <a:extLst>
                            <a:ext uri="{909E8E84-426E-40DD-AFC4-6F175D3DCCD1}">
                              <a14:hiddenFill xmlns:a14="http://schemas.microsoft.com/office/drawing/2010/main">
                                <a:noFill/>
                              </a14:hiddenFill>
                            </a:ext>
                          </a:extLst>
                        </wps:spPr>
                        <wps:bodyPr/>
                      </wps:wsp>
                      <wps:wsp>
                        <wps:cNvPr id="942" name="Line 439"/>
                        <wps:cNvCnPr>
                          <a:cxnSpLocks noChangeShapeType="1"/>
                        </wps:cNvCnPr>
                        <wps:spPr bwMode="auto">
                          <a:xfrm>
                            <a:off x="7090" y="245"/>
                            <a:ext cx="26" cy="23"/>
                          </a:xfrm>
                          <a:prstGeom prst="line">
                            <a:avLst/>
                          </a:prstGeom>
                          <a:noFill/>
                          <a:ln w="11159">
                            <a:solidFill>
                              <a:srgbClr val="121315"/>
                            </a:solidFill>
                            <a:round/>
                            <a:headEnd/>
                            <a:tailEnd/>
                          </a:ln>
                          <a:extLst>
                            <a:ext uri="{909E8E84-426E-40DD-AFC4-6F175D3DCCD1}">
                              <a14:hiddenFill xmlns:a14="http://schemas.microsoft.com/office/drawing/2010/main">
                                <a:noFill/>
                              </a14:hiddenFill>
                            </a:ext>
                          </a:extLst>
                        </wps:spPr>
                        <wps:bodyPr/>
                      </wps:wsp>
                      <wps:wsp>
                        <wps:cNvPr id="943" name="Line 440"/>
                        <wps:cNvCnPr>
                          <a:cxnSpLocks noChangeShapeType="1"/>
                        </wps:cNvCnPr>
                        <wps:spPr bwMode="auto">
                          <a:xfrm>
                            <a:off x="7318" y="531"/>
                            <a:ext cx="10" cy="35"/>
                          </a:xfrm>
                          <a:prstGeom prst="line">
                            <a:avLst/>
                          </a:prstGeom>
                          <a:noFill/>
                          <a:ln w="12112">
                            <a:solidFill>
                              <a:srgbClr val="121315"/>
                            </a:solidFill>
                            <a:round/>
                            <a:headEnd/>
                            <a:tailEnd/>
                          </a:ln>
                          <a:extLst>
                            <a:ext uri="{909E8E84-426E-40DD-AFC4-6F175D3DCCD1}">
                              <a14:hiddenFill xmlns:a14="http://schemas.microsoft.com/office/drawing/2010/main">
                                <a:noFill/>
                              </a14:hiddenFill>
                            </a:ext>
                          </a:extLst>
                        </wps:spPr>
                        <wps:bodyPr/>
                      </wps:wsp>
                      <wps:wsp>
                        <wps:cNvPr id="944" name="Freeform 441"/>
                        <wps:cNvSpPr>
                          <a:spLocks/>
                        </wps:cNvSpPr>
                        <wps:spPr bwMode="auto">
                          <a:xfrm>
                            <a:off x="7272" y="578"/>
                            <a:ext cx="22" cy="47"/>
                          </a:xfrm>
                          <a:custGeom>
                            <a:avLst/>
                            <a:gdLst>
                              <a:gd name="T0" fmla="+- 0 7294 7272"/>
                              <a:gd name="T1" fmla="*/ T0 w 22"/>
                              <a:gd name="T2" fmla="+- 0 624 578"/>
                              <a:gd name="T3" fmla="*/ 624 h 47"/>
                              <a:gd name="T4" fmla="+- 0 7274 7272"/>
                              <a:gd name="T5" fmla="*/ T4 w 22"/>
                              <a:gd name="T6" fmla="+- 0 602 578"/>
                              <a:gd name="T7" fmla="*/ 602 h 47"/>
                              <a:gd name="T8" fmla="+- 0 7272 7272"/>
                              <a:gd name="T9" fmla="*/ T8 w 22"/>
                              <a:gd name="T10" fmla="+- 0 578 578"/>
                              <a:gd name="T11" fmla="*/ 578 h 47"/>
                            </a:gdLst>
                            <a:ahLst/>
                            <a:cxnLst>
                              <a:cxn ang="0">
                                <a:pos x="T1" y="T3"/>
                              </a:cxn>
                              <a:cxn ang="0">
                                <a:pos x="T5" y="T7"/>
                              </a:cxn>
                              <a:cxn ang="0">
                                <a:pos x="T9" y="T11"/>
                              </a:cxn>
                            </a:cxnLst>
                            <a:rect l="0" t="0" r="r" b="b"/>
                            <a:pathLst>
                              <a:path w="22" h="47">
                                <a:moveTo>
                                  <a:pt x="22" y="46"/>
                                </a:moveTo>
                                <a:lnTo>
                                  <a:pt x="2" y="24"/>
                                </a:lnTo>
                                <a:lnTo>
                                  <a:pt x="0" y="0"/>
                                </a:lnTo>
                              </a:path>
                            </a:pathLst>
                          </a:custGeom>
                          <a:noFill/>
                          <a:ln w="1190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442"/>
                        <wps:cNvSpPr>
                          <a:spLocks/>
                        </wps:cNvSpPr>
                        <wps:spPr bwMode="auto">
                          <a:xfrm>
                            <a:off x="7296" y="588"/>
                            <a:ext cx="16" cy="36"/>
                          </a:xfrm>
                          <a:custGeom>
                            <a:avLst/>
                            <a:gdLst>
                              <a:gd name="T0" fmla="+- 0 7312 7296"/>
                              <a:gd name="T1" fmla="*/ T0 w 16"/>
                              <a:gd name="T2" fmla="+- 0 588 588"/>
                              <a:gd name="T3" fmla="*/ 588 h 36"/>
                              <a:gd name="T4" fmla="+- 0 7307 7296"/>
                              <a:gd name="T5" fmla="*/ T4 w 16"/>
                              <a:gd name="T6" fmla="+- 0 613 588"/>
                              <a:gd name="T7" fmla="*/ 613 h 36"/>
                              <a:gd name="T8" fmla="+- 0 7296 7296"/>
                              <a:gd name="T9" fmla="*/ T8 w 16"/>
                              <a:gd name="T10" fmla="+- 0 624 588"/>
                              <a:gd name="T11" fmla="*/ 624 h 36"/>
                            </a:gdLst>
                            <a:ahLst/>
                            <a:cxnLst>
                              <a:cxn ang="0">
                                <a:pos x="T1" y="T3"/>
                              </a:cxn>
                              <a:cxn ang="0">
                                <a:pos x="T5" y="T7"/>
                              </a:cxn>
                              <a:cxn ang="0">
                                <a:pos x="T9" y="T11"/>
                              </a:cxn>
                            </a:cxnLst>
                            <a:rect l="0" t="0" r="r" b="b"/>
                            <a:pathLst>
                              <a:path w="16" h="36">
                                <a:moveTo>
                                  <a:pt x="16" y="0"/>
                                </a:moveTo>
                                <a:lnTo>
                                  <a:pt x="11" y="25"/>
                                </a:lnTo>
                                <a:lnTo>
                                  <a:pt x="0" y="36"/>
                                </a:lnTo>
                              </a:path>
                            </a:pathLst>
                          </a:custGeom>
                          <a:noFill/>
                          <a:ln w="1195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6" name="Picture 4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198" y="226"/>
                            <a:ext cx="373" cy="216"/>
                          </a:xfrm>
                          <a:prstGeom prst="rect">
                            <a:avLst/>
                          </a:prstGeom>
                          <a:noFill/>
                          <a:extLst>
                            <a:ext uri="{909E8E84-426E-40DD-AFC4-6F175D3DCCD1}">
                              <a14:hiddenFill xmlns:a14="http://schemas.microsoft.com/office/drawing/2010/main">
                                <a:solidFill>
                                  <a:srgbClr val="FFFFFF"/>
                                </a:solidFill>
                              </a14:hiddenFill>
                            </a:ext>
                          </a:extLst>
                        </pic:spPr>
                      </pic:pic>
                      <wps:wsp>
                        <wps:cNvPr id="947" name="Freeform 444"/>
                        <wps:cNvSpPr>
                          <a:spLocks/>
                        </wps:cNvSpPr>
                        <wps:spPr bwMode="auto">
                          <a:xfrm>
                            <a:off x="7913" y="1179"/>
                            <a:ext cx="203" cy="82"/>
                          </a:xfrm>
                          <a:custGeom>
                            <a:avLst/>
                            <a:gdLst>
                              <a:gd name="T0" fmla="+- 0 8116 7913"/>
                              <a:gd name="T1" fmla="*/ T0 w 203"/>
                              <a:gd name="T2" fmla="+- 0 1261 1179"/>
                              <a:gd name="T3" fmla="*/ 1261 h 82"/>
                              <a:gd name="T4" fmla="+- 0 8039 7913"/>
                              <a:gd name="T5" fmla="*/ T4 w 203"/>
                              <a:gd name="T6" fmla="+- 0 1242 1179"/>
                              <a:gd name="T7" fmla="*/ 1242 h 82"/>
                              <a:gd name="T8" fmla="+- 0 7961 7913"/>
                              <a:gd name="T9" fmla="*/ T8 w 203"/>
                              <a:gd name="T10" fmla="+- 0 1215 1179"/>
                              <a:gd name="T11" fmla="*/ 1215 h 82"/>
                              <a:gd name="T12" fmla="+- 0 7913 7913"/>
                              <a:gd name="T13" fmla="*/ T12 w 203"/>
                              <a:gd name="T14" fmla="+- 0 1194 1179"/>
                              <a:gd name="T15" fmla="*/ 1194 h 82"/>
                              <a:gd name="T16" fmla="+- 0 8020 7913"/>
                              <a:gd name="T17" fmla="*/ T16 w 203"/>
                              <a:gd name="T18" fmla="+- 0 1179 1179"/>
                              <a:gd name="T19" fmla="*/ 1179 h 82"/>
                            </a:gdLst>
                            <a:ahLst/>
                            <a:cxnLst>
                              <a:cxn ang="0">
                                <a:pos x="T1" y="T3"/>
                              </a:cxn>
                              <a:cxn ang="0">
                                <a:pos x="T5" y="T7"/>
                              </a:cxn>
                              <a:cxn ang="0">
                                <a:pos x="T9" y="T11"/>
                              </a:cxn>
                              <a:cxn ang="0">
                                <a:pos x="T13" y="T15"/>
                              </a:cxn>
                              <a:cxn ang="0">
                                <a:pos x="T17" y="T19"/>
                              </a:cxn>
                            </a:cxnLst>
                            <a:rect l="0" t="0" r="r" b="b"/>
                            <a:pathLst>
                              <a:path w="203" h="82">
                                <a:moveTo>
                                  <a:pt x="203" y="82"/>
                                </a:moveTo>
                                <a:lnTo>
                                  <a:pt x="126" y="63"/>
                                </a:lnTo>
                                <a:lnTo>
                                  <a:pt x="48" y="36"/>
                                </a:lnTo>
                                <a:lnTo>
                                  <a:pt x="0" y="15"/>
                                </a:lnTo>
                                <a:lnTo>
                                  <a:pt x="107" y="0"/>
                                </a:lnTo>
                              </a:path>
                            </a:pathLst>
                          </a:custGeom>
                          <a:noFill/>
                          <a:ln w="1059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445"/>
                        <wps:cNvSpPr>
                          <a:spLocks/>
                        </wps:cNvSpPr>
                        <wps:spPr bwMode="auto">
                          <a:xfrm>
                            <a:off x="7989" y="1108"/>
                            <a:ext cx="540" cy="71"/>
                          </a:xfrm>
                          <a:custGeom>
                            <a:avLst/>
                            <a:gdLst>
                              <a:gd name="T0" fmla="+- 0 8020 7989"/>
                              <a:gd name="T1" fmla="*/ T0 w 540"/>
                              <a:gd name="T2" fmla="+- 0 1179 1108"/>
                              <a:gd name="T3" fmla="*/ 1179 h 71"/>
                              <a:gd name="T4" fmla="+- 0 8096 7989"/>
                              <a:gd name="T5" fmla="*/ T4 w 540"/>
                              <a:gd name="T6" fmla="+- 0 1148 1108"/>
                              <a:gd name="T7" fmla="*/ 1148 h 71"/>
                              <a:gd name="T8" fmla="+- 0 8183 7989"/>
                              <a:gd name="T9" fmla="*/ T8 w 540"/>
                              <a:gd name="T10" fmla="+- 0 1135 1108"/>
                              <a:gd name="T11" fmla="*/ 1135 h 71"/>
                              <a:gd name="T12" fmla="+- 0 8230 7989"/>
                              <a:gd name="T13" fmla="*/ T12 w 540"/>
                              <a:gd name="T14" fmla="+- 0 1135 1108"/>
                              <a:gd name="T15" fmla="*/ 1135 h 71"/>
                              <a:gd name="T16" fmla="+- 0 8184 7989"/>
                              <a:gd name="T17" fmla="*/ T16 w 540"/>
                              <a:gd name="T18" fmla="+- 0 1129 1108"/>
                              <a:gd name="T19" fmla="*/ 1129 h 71"/>
                              <a:gd name="T20" fmla="+- 0 8200 7989"/>
                              <a:gd name="T21" fmla="*/ T20 w 540"/>
                              <a:gd name="T22" fmla="+- 0 1108 1108"/>
                              <a:gd name="T23" fmla="*/ 1108 h 71"/>
                              <a:gd name="T24" fmla="+- 0 8259 7989"/>
                              <a:gd name="T25" fmla="*/ T24 w 540"/>
                              <a:gd name="T26" fmla="+- 0 1121 1108"/>
                              <a:gd name="T27" fmla="*/ 1121 h 71"/>
                              <a:gd name="T28" fmla="+- 0 8311 7989"/>
                              <a:gd name="T29" fmla="*/ T28 w 540"/>
                              <a:gd name="T30" fmla="+- 0 1129 1108"/>
                              <a:gd name="T31" fmla="*/ 1129 h 71"/>
                              <a:gd name="T32" fmla="+- 0 8359 7989"/>
                              <a:gd name="T33" fmla="*/ T32 w 540"/>
                              <a:gd name="T34" fmla="+- 0 1138 1108"/>
                              <a:gd name="T35" fmla="*/ 1138 h 71"/>
                              <a:gd name="T36" fmla="+- 0 8389 7989"/>
                              <a:gd name="T37" fmla="*/ T36 w 540"/>
                              <a:gd name="T38" fmla="+- 0 1156 1108"/>
                              <a:gd name="T39" fmla="*/ 1156 h 71"/>
                              <a:gd name="T40" fmla="+- 0 8454 7989"/>
                              <a:gd name="T41" fmla="*/ T40 w 540"/>
                              <a:gd name="T42" fmla="+- 0 1174 1108"/>
                              <a:gd name="T43" fmla="*/ 1174 h 71"/>
                              <a:gd name="T44" fmla="+- 0 8506 7989"/>
                              <a:gd name="T45" fmla="*/ T44 w 540"/>
                              <a:gd name="T46" fmla="+- 0 1172 1108"/>
                              <a:gd name="T47" fmla="*/ 1172 h 71"/>
                              <a:gd name="T48" fmla="+- 0 8528 7989"/>
                              <a:gd name="T49" fmla="*/ T48 w 540"/>
                              <a:gd name="T50" fmla="+- 0 1171 1108"/>
                              <a:gd name="T51" fmla="*/ 117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0" h="71">
                                <a:moveTo>
                                  <a:pt x="31" y="71"/>
                                </a:moveTo>
                                <a:lnTo>
                                  <a:pt x="107" y="40"/>
                                </a:lnTo>
                                <a:lnTo>
                                  <a:pt x="194" y="27"/>
                                </a:lnTo>
                                <a:lnTo>
                                  <a:pt x="241" y="27"/>
                                </a:lnTo>
                                <a:lnTo>
                                  <a:pt x="195" y="21"/>
                                </a:lnTo>
                                <a:lnTo>
                                  <a:pt x="211" y="0"/>
                                </a:lnTo>
                                <a:lnTo>
                                  <a:pt x="270" y="13"/>
                                </a:lnTo>
                                <a:lnTo>
                                  <a:pt x="322" y="21"/>
                                </a:lnTo>
                                <a:lnTo>
                                  <a:pt x="370" y="30"/>
                                </a:lnTo>
                                <a:lnTo>
                                  <a:pt x="400" y="48"/>
                                </a:lnTo>
                                <a:lnTo>
                                  <a:pt x="465" y="66"/>
                                </a:lnTo>
                                <a:lnTo>
                                  <a:pt x="517" y="64"/>
                                </a:lnTo>
                                <a:lnTo>
                                  <a:pt x="539" y="63"/>
                                </a:lnTo>
                              </a:path>
                            </a:pathLst>
                          </a:custGeom>
                          <a:noFill/>
                          <a:ln w="1035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446"/>
                        <wps:cNvSpPr>
                          <a:spLocks/>
                        </wps:cNvSpPr>
                        <wps:spPr bwMode="auto">
                          <a:xfrm>
                            <a:off x="7892" y="1215"/>
                            <a:ext cx="167" cy="36"/>
                          </a:xfrm>
                          <a:custGeom>
                            <a:avLst/>
                            <a:gdLst>
                              <a:gd name="T0" fmla="+- 0 7892 7892"/>
                              <a:gd name="T1" fmla="*/ T0 w 167"/>
                              <a:gd name="T2" fmla="+- 0 1215 1215"/>
                              <a:gd name="T3" fmla="*/ 1215 h 36"/>
                              <a:gd name="T4" fmla="+- 0 7926 7892"/>
                              <a:gd name="T5" fmla="*/ T4 w 167"/>
                              <a:gd name="T6" fmla="+- 0 1217 1215"/>
                              <a:gd name="T7" fmla="*/ 1217 h 36"/>
                              <a:gd name="T8" fmla="+- 0 8002 7892"/>
                              <a:gd name="T9" fmla="*/ T8 w 167"/>
                              <a:gd name="T10" fmla="+- 0 1235 1215"/>
                              <a:gd name="T11" fmla="*/ 1235 h 36"/>
                              <a:gd name="T12" fmla="+- 0 8046 7892"/>
                              <a:gd name="T13" fmla="*/ T12 w 167"/>
                              <a:gd name="T14" fmla="+- 0 1245 1215"/>
                              <a:gd name="T15" fmla="*/ 1245 h 36"/>
                              <a:gd name="T16" fmla="+- 0 8059 7892"/>
                              <a:gd name="T17" fmla="*/ T16 w 167"/>
                              <a:gd name="T18" fmla="+- 0 1250 1215"/>
                              <a:gd name="T19" fmla="*/ 1250 h 36"/>
                            </a:gdLst>
                            <a:ahLst/>
                            <a:cxnLst>
                              <a:cxn ang="0">
                                <a:pos x="T1" y="T3"/>
                              </a:cxn>
                              <a:cxn ang="0">
                                <a:pos x="T5" y="T7"/>
                              </a:cxn>
                              <a:cxn ang="0">
                                <a:pos x="T9" y="T11"/>
                              </a:cxn>
                              <a:cxn ang="0">
                                <a:pos x="T13" y="T15"/>
                              </a:cxn>
                              <a:cxn ang="0">
                                <a:pos x="T17" y="T19"/>
                              </a:cxn>
                            </a:cxnLst>
                            <a:rect l="0" t="0" r="r" b="b"/>
                            <a:pathLst>
                              <a:path w="167" h="36">
                                <a:moveTo>
                                  <a:pt x="0" y="0"/>
                                </a:moveTo>
                                <a:lnTo>
                                  <a:pt x="34" y="2"/>
                                </a:lnTo>
                                <a:lnTo>
                                  <a:pt x="110" y="20"/>
                                </a:lnTo>
                                <a:lnTo>
                                  <a:pt x="154" y="30"/>
                                </a:lnTo>
                                <a:lnTo>
                                  <a:pt x="167" y="35"/>
                                </a:lnTo>
                              </a:path>
                            </a:pathLst>
                          </a:custGeom>
                          <a:noFill/>
                          <a:ln w="1040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447"/>
                        <wps:cNvSpPr>
                          <a:spLocks/>
                        </wps:cNvSpPr>
                        <wps:spPr bwMode="auto">
                          <a:xfrm>
                            <a:off x="8248" y="1084"/>
                            <a:ext cx="400" cy="25"/>
                          </a:xfrm>
                          <a:custGeom>
                            <a:avLst/>
                            <a:gdLst>
                              <a:gd name="T0" fmla="+- 0 8647 8248"/>
                              <a:gd name="T1" fmla="*/ T0 w 400"/>
                              <a:gd name="T2" fmla="+- 0 1108 1084"/>
                              <a:gd name="T3" fmla="*/ 1108 h 25"/>
                              <a:gd name="T4" fmla="+- 0 8601 8248"/>
                              <a:gd name="T5" fmla="*/ T4 w 400"/>
                              <a:gd name="T6" fmla="+- 0 1104 1084"/>
                              <a:gd name="T7" fmla="*/ 1104 h 25"/>
                              <a:gd name="T8" fmla="+- 0 8558 8248"/>
                              <a:gd name="T9" fmla="*/ T8 w 400"/>
                              <a:gd name="T10" fmla="+- 0 1099 1084"/>
                              <a:gd name="T11" fmla="*/ 1099 h 25"/>
                              <a:gd name="T12" fmla="+- 0 8493 8248"/>
                              <a:gd name="T13" fmla="*/ T12 w 400"/>
                              <a:gd name="T14" fmla="+- 0 1091 1084"/>
                              <a:gd name="T15" fmla="*/ 1091 h 25"/>
                              <a:gd name="T16" fmla="+- 0 8426 8248"/>
                              <a:gd name="T17" fmla="*/ T16 w 400"/>
                              <a:gd name="T18" fmla="+- 0 1087 1084"/>
                              <a:gd name="T19" fmla="*/ 1087 h 25"/>
                              <a:gd name="T20" fmla="+- 0 8367 8248"/>
                              <a:gd name="T21" fmla="*/ T20 w 400"/>
                              <a:gd name="T22" fmla="+- 0 1084 1084"/>
                              <a:gd name="T23" fmla="*/ 1084 h 25"/>
                              <a:gd name="T24" fmla="+- 0 8309 8248"/>
                              <a:gd name="T25" fmla="*/ T24 w 400"/>
                              <a:gd name="T26" fmla="+- 0 1085 1084"/>
                              <a:gd name="T27" fmla="*/ 1085 h 25"/>
                              <a:gd name="T28" fmla="+- 0 8248 8248"/>
                              <a:gd name="T29" fmla="*/ T28 w 400"/>
                              <a:gd name="T30" fmla="+- 0 1090 1084"/>
                              <a:gd name="T31" fmla="*/ 1090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25">
                                <a:moveTo>
                                  <a:pt x="399" y="24"/>
                                </a:moveTo>
                                <a:lnTo>
                                  <a:pt x="353" y="20"/>
                                </a:lnTo>
                                <a:lnTo>
                                  <a:pt x="310" y="15"/>
                                </a:lnTo>
                                <a:lnTo>
                                  <a:pt x="245" y="7"/>
                                </a:lnTo>
                                <a:lnTo>
                                  <a:pt x="178" y="3"/>
                                </a:lnTo>
                                <a:lnTo>
                                  <a:pt x="119" y="0"/>
                                </a:lnTo>
                                <a:lnTo>
                                  <a:pt x="61" y="1"/>
                                </a:lnTo>
                                <a:lnTo>
                                  <a:pt x="0" y="6"/>
                                </a:lnTo>
                              </a:path>
                            </a:pathLst>
                          </a:custGeom>
                          <a:noFill/>
                          <a:ln w="1032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448"/>
                        <wps:cNvSpPr>
                          <a:spLocks/>
                        </wps:cNvSpPr>
                        <wps:spPr bwMode="auto">
                          <a:xfrm>
                            <a:off x="8133" y="564"/>
                            <a:ext cx="183" cy="47"/>
                          </a:xfrm>
                          <a:custGeom>
                            <a:avLst/>
                            <a:gdLst>
                              <a:gd name="T0" fmla="+- 0 8315 8133"/>
                              <a:gd name="T1" fmla="*/ T0 w 183"/>
                              <a:gd name="T2" fmla="+- 0 564 564"/>
                              <a:gd name="T3" fmla="*/ 564 h 47"/>
                              <a:gd name="T4" fmla="+- 0 8289 8133"/>
                              <a:gd name="T5" fmla="*/ T4 w 183"/>
                              <a:gd name="T6" fmla="+- 0 567 564"/>
                              <a:gd name="T7" fmla="*/ 567 h 47"/>
                              <a:gd name="T8" fmla="+- 0 8248 8133"/>
                              <a:gd name="T9" fmla="*/ T8 w 183"/>
                              <a:gd name="T10" fmla="+- 0 581 564"/>
                              <a:gd name="T11" fmla="*/ 581 h 47"/>
                              <a:gd name="T12" fmla="+- 0 8135 8133"/>
                              <a:gd name="T13" fmla="*/ T12 w 183"/>
                              <a:gd name="T14" fmla="+- 0 609 564"/>
                              <a:gd name="T15" fmla="*/ 609 h 47"/>
                              <a:gd name="T16" fmla="+- 0 8133 8133"/>
                              <a:gd name="T17" fmla="*/ T16 w 183"/>
                              <a:gd name="T18" fmla="+- 0 610 564"/>
                              <a:gd name="T19" fmla="*/ 610 h 47"/>
                            </a:gdLst>
                            <a:ahLst/>
                            <a:cxnLst>
                              <a:cxn ang="0">
                                <a:pos x="T1" y="T3"/>
                              </a:cxn>
                              <a:cxn ang="0">
                                <a:pos x="T5" y="T7"/>
                              </a:cxn>
                              <a:cxn ang="0">
                                <a:pos x="T9" y="T11"/>
                              </a:cxn>
                              <a:cxn ang="0">
                                <a:pos x="T13" y="T15"/>
                              </a:cxn>
                              <a:cxn ang="0">
                                <a:pos x="T17" y="T19"/>
                              </a:cxn>
                            </a:cxnLst>
                            <a:rect l="0" t="0" r="r" b="b"/>
                            <a:pathLst>
                              <a:path w="183" h="47">
                                <a:moveTo>
                                  <a:pt x="182" y="0"/>
                                </a:moveTo>
                                <a:lnTo>
                                  <a:pt x="156" y="3"/>
                                </a:lnTo>
                                <a:lnTo>
                                  <a:pt x="115" y="17"/>
                                </a:lnTo>
                                <a:lnTo>
                                  <a:pt x="2" y="45"/>
                                </a:lnTo>
                                <a:lnTo>
                                  <a:pt x="0" y="46"/>
                                </a:lnTo>
                              </a:path>
                            </a:pathLst>
                          </a:custGeom>
                          <a:noFill/>
                          <a:ln w="1043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2" name="Picture 4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870" y="378"/>
                            <a:ext cx="277" cy="137"/>
                          </a:xfrm>
                          <a:prstGeom prst="rect">
                            <a:avLst/>
                          </a:prstGeom>
                          <a:noFill/>
                          <a:extLst>
                            <a:ext uri="{909E8E84-426E-40DD-AFC4-6F175D3DCCD1}">
                              <a14:hiddenFill xmlns:a14="http://schemas.microsoft.com/office/drawing/2010/main">
                                <a:solidFill>
                                  <a:srgbClr val="FFFFFF"/>
                                </a:solidFill>
                              </a14:hiddenFill>
                            </a:ext>
                          </a:extLst>
                        </pic:spPr>
                      </pic:pic>
                      <wps:wsp>
                        <wps:cNvPr id="953" name="Freeform 450"/>
                        <wps:cNvSpPr>
                          <a:spLocks/>
                        </wps:cNvSpPr>
                        <wps:spPr bwMode="auto">
                          <a:xfrm>
                            <a:off x="7833" y="624"/>
                            <a:ext cx="46" cy="2"/>
                          </a:xfrm>
                          <a:custGeom>
                            <a:avLst/>
                            <a:gdLst>
                              <a:gd name="T0" fmla="+- 0 7879 7833"/>
                              <a:gd name="T1" fmla="*/ T0 w 46"/>
                              <a:gd name="T2" fmla="+- 0 7846 7833"/>
                              <a:gd name="T3" fmla="*/ T2 w 46"/>
                              <a:gd name="T4" fmla="+- 0 7833 7833"/>
                              <a:gd name="T5" fmla="*/ T4 w 46"/>
                            </a:gdLst>
                            <a:ahLst/>
                            <a:cxnLst>
                              <a:cxn ang="0">
                                <a:pos x="T1" y="0"/>
                              </a:cxn>
                              <a:cxn ang="0">
                                <a:pos x="T3" y="0"/>
                              </a:cxn>
                              <a:cxn ang="0">
                                <a:pos x="T5" y="0"/>
                              </a:cxn>
                            </a:cxnLst>
                            <a:rect l="0" t="0" r="r" b="b"/>
                            <a:pathLst>
                              <a:path w="46">
                                <a:moveTo>
                                  <a:pt x="46" y="0"/>
                                </a:moveTo>
                                <a:lnTo>
                                  <a:pt x="13" y="0"/>
                                </a:lnTo>
                                <a:lnTo>
                                  <a:pt x="0" y="0"/>
                                </a:lnTo>
                              </a:path>
                            </a:pathLst>
                          </a:custGeom>
                          <a:noFill/>
                          <a:ln w="1032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451"/>
                        <wps:cNvSpPr>
                          <a:spLocks/>
                        </wps:cNvSpPr>
                        <wps:spPr bwMode="auto">
                          <a:xfrm>
                            <a:off x="7631" y="161"/>
                            <a:ext cx="401" cy="251"/>
                          </a:xfrm>
                          <a:custGeom>
                            <a:avLst/>
                            <a:gdLst>
                              <a:gd name="T0" fmla="+- 0 8031 7631"/>
                              <a:gd name="T1" fmla="*/ T0 w 401"/>
                              <a:gd name="T2" fmla="+- 0 161 161"/>
                              <a:gd name="T3" fmla="*/ 161 h 251"/>
                              <a:gd name="T4" fmla="+- 0 8007 7631"/>
                              <a:gd name="T5" fmla="*/ T4 w 401"/>
                              <a:gd name="T6" fmla="+- 0 182 161"/>
                              <a:gd name="T7" fmla="*/ 182 h 251"/>
                              <a:gd name="T8" fmla="+- 0 7970 7631"/>
                              <a:gd name="T9" fmla="*/ T8 w 401"/>
                              <a:gd name="T10" fmla="+- 0 201 161"/>
                              <a:gd name="T11" fmla="*/ 201 h 251"/>
                              <a:gd name="T12" fmla="+- 0 7922 7631"/>
                              <a:gd name="T13" fmla="*/ T12 w 401"/>
                              <a:gd name="T14" fmla="+- 0 221 161"/>
                              <a:gd name="T15" fmla="*/ 221 h 251"/>
                              <a:gd name="T16" fmla="+- 0 7892 7631"/>
                              <a:gd name="T17" fmla="*/ T16 w 401"/>
                              <a:gd name="T18" fmla="+- 0 243 161"/>
                              <a:gd name="T19" fmla="*/ 243 h 251"/>
                              <a:gd name="T20" fmla="+- 0 7842 7631"/>
                              <a:gd name="T21" fmla="*/ T20 w 401"/>
                              <a:gd name="T22" fmla="+- 0 262 161"/>
                              <a:gd name="T23" fmla="*/ 262 h 251"/>
                              <a:gd name="T24" fmla="+- 0 7791 7631"/>
                              <a:gd name="T25" fmla="*/ T24 w 401"/>
                              <a:gd name="T26" fmla="+- 0 275 161"/>
                              <a:gd name="T27" fmla="*/ 275 h 251"/>
                              <a:gd name="T28" fmla="+- 0 7754 7631"/>
                              <a:gd name="T29" fmla="*/ T28 w 401"/>
                              <a:gd name="T30" fmla="+- 0 292 161"/>
                              <a:gd name="T31" fmla="*/ 292 h 251"/>
                              <a:gd name="T32" fmla="+- 0 7739 7631"/>
                              <a:gd name="T33" fmla="*/ T32 w 401"/>
                              <a:gd name="T34" fmla="+- 0 320 161"/>
                              <a:gd name="T35" fmla="*/ 320 h 251"/>
                              <a:gd name="T36" fmla="+- 0 7718 7631"/>
                              <a:gd name="T37" fmla="*/ T36 w 401"/>
                              <a:gd name="T38" fmla="+- 0 341 161"/>
                              <a:gd name="T39" fmla="*/ 341 h 251"/>
                              <a:gd name="T40" fmla="+- 0 7679 7631"/>
                              <a:gd name="T41" fmla="*/ T40 w 401"/>
                              <a:gd name="T42" fmla="+- 0 366 161"/>
                              <a:gd name="T43" fmla="*/ 366 h 251"/>
                              <a:gd name="T44" fmla="+- 0 7635 7631"/>
                              <a:gd name="T45" fmla="*/ T44 w 401"/>
                              <a:gd name="T46" fmla="+- 0 384 161"/>
                              <a:gd name="T47" fmla="*/ 384 h 251"/>
                              <a:gd name="T48" fmla="+- 0 7631 7631"/>
                              <a:gd name="T49" fmla="*/ T48 w 401"/>
                              <a:gd name="T50" fmla="+- 0 412 161"/>
                              <a:gd name="T51" fmla="*/ 412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1" h="251">
                                <a:moveTo>
                                  <a:pt x="400" y="0"/>
                                </a:moveTo>
                                <a:lnTo>
                                  <a:pt x="376" y="21"/>
                                </a:lnTo>
                                <a:lnTo>
                                  <a:pt x="339" y="40"/>
                                </a:lnTo>
                                <a:lnTo>
                                  <a:pt x="291" y="60"/>
                                </a:lnTo>
                                <a:lnTo>
                                  <a:pt x="261" y="82"/>
                                </a:lnTo>
                                <a:lnTo>
                                  <a:pt x="211" y="101"/>
                                </a:lnTo>
                                <a:lnTo>
                                  <a:pt x="160" y="114"/>
                                </a:lnTo>
                                <a:lnTo>
                                  <a:pt x="123" y="131"/>
                                </a:lnTo>
                                <a:lnTo>
                                  <a:pt x="108" y="159"/>
                                </a:lnTo>
                                <a:lnTo>
                                  <a:pt x="87" y="180"/>
                                </a:lnTo>
                                <a:lnTo>
                                  <a:pt x="48" y="205"/>
                                </a:lnTo>
                                <a:lnTo>
                                  <a:pt x="4" y="223"/>
                                </a:lnTo>
                                <a:lnTo>
                                  <a:pt x="0" y="251"/>
                                </a:lnTo>
                              </a:path>
                            </a:pathLst>
                          </a:custGeom>
                          <a:noFill/>
                          <a:ln w="1086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452"/>
                        <wps:cNvSpPr>
                          <a:spLocks/>
                        </wps:cNvSpPr>
                        <wps:spPr bwMode="auto">
                          <a:xfrm>
                            <a:off x="7902" y="553"/>
                            <a:ext cx="137" cy="25"/>
                          </a:xfrm>
                          <a:custGeom>
                            <a:avLst/>
                            <a:gdLst>
                              <a:gd name="T0" fmla="+- 0 8039 7902"/>
                              <a:gd name="T1" fmla="*/ T0 w 137"/>
                              <a:gd name="T2" fmla="+- 0 553 553"/>
                              <a:gd name="T3" fmla="*/ 553 h 25"/>
                              <a:gd name="T4" fmla="+- 0 7996 7902"/>
                              <a:gd name="T5" fmla="*/ T4 w 137"/>
                              <a:gd name="T6" fmla="+- 0 562 553"/>
                              <a:gd name="T7" fmla="*/ 562 h 25"/>
                              <a:gd name="T8" fmla="+- 0 7950 7902"/>
                              <a:gd name="T9" fmla="*/ T8 w 137"/>
                              <a:gd name="T10" fmla="+- 0 571 553"/>
                              <a:gd name="T11" fmla="*/ 571 h 25"/>
                              <a:gd name="T12" fmla="+- 0 7902 7902"/>
                              <a:gd name="T13" fmla="*/ T12 w 137"/>
                              <a:gd name="T14" fmla="+- 0 578 553"/>
                              <a:gd name="T15" fmla="*/ 578 h 25"/>
                            </a:gdLst>
                            <a:ahLst/>
                            <a:cxnLst>
                              <a:cxn ang="0">
                                <a:pos x="T1" y="T3"/>
                              </a:cxn>
                              <a:cxn ang="0">
                                <a:pos x="T5" y="T7"/>
                              </a:cxn>
                              <a:cxn ang="0">
                                <a:pos x="T9" y="T11"/>
                              </a:cxn>
                              <a:cxn ang="0">
                                <a:pos x="T13" y="T15"/>
                              </a:cxn>
                            </a:cxnLst>
                            <a:rect l="0" t="0" r="r" b="b"/>
                            <a:pathLst>
                              <a:path w="137" h="25">
                                <a:moveTo>
                                  <a:pt x="137" y="0"/>
                                </a:moveTo>
                                <a:lnTo>
                                  <a:pt x="94" y="9"/>
                                </a:lnTo>
                                <a:lnTo>
                                  <a:pt x="48" y="18"/>
                                </a:lnTo>
                                <a:lnTo>
                                  <a:pt x="0" y="25"/>
                                </a:lnTo>
                              </a:path>
                            </a:pathLst>
                          </a:custGeom>
                          <a:noFill/>
                          <a:ln w="1038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453"/>
                        <wps:cNvCnPr>
                          <a:cxnSpLocks noChangeShapeType="1"/>
                        </wps:cNvCnPr>
                        <wps:spPr bwMode="auto">
                          <a:xfrm>
                            <a:off x="6160" y="1286"/>
                            <a:ext cx="52"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957" name="Line 454"/>
                        <wps:cNvCnPr>
                          <a:cxnSpLocks noChangeShapeType="1"/>
                        </wps:cNvCnPr>
                        <wps:spPr bwMode="auto">
                          <a:xfrm>
                            <a:off x="8256" y="401"/>
                            <a:ext cx="65"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958" name="Line 455"/>
                        <wps:cNvCnPr>
                          <a:cxnSpLocks noChangeShapeType="1"/>
                        </wps:cNvCnPr>
                        <wps:spPr bwMode="auto">
                          <a:xfrm>
                            <a:off x="7173" y="354"/>
                            <a:ext cx="0" cy="60"/>
                          </a:xfrm>
                          <a:prstGeom prst="line">
                            <a:avLst/>
                          </a:prstGeom>
                          <a:noFill/>
                          <a:ln w="12258">
                            <a:solidFill>
                              <a:srgbClr val="121315"/>
                            </a:solidFill>
                            <a:round/>
                            <a:headEnd/>
                            <a:tailEnd/>
                          </a:ln>
                          <a:extLst>
                            <a:ext uri="{909E8E84-426E-40DD-AFC4-6F175D3DCCD1}">
                              <a14:hiddenFill xmlns:a14="http://schemas.microsoft.com/office/drawing/2010/main">
                                <a:noFill/>
                              </a14:hiddenFill>
                            </a:ext>
                          </a:extLst>
                        </wps:spPr>
                        <wps:bodyPr/>
                      </wps:wsp>
                      <wps:wsp>
                        <wps:cNvPr id="959" name="Line 456"/>
                        <wps:cNvCnPr>
                          <a:cxnSpLocks noChangeShapeType="1"/>
                        </wps:cNvCnPr>
                        <wps:spPr bwMode="auto">
                          <a:xfrm>
                            <a:off x="7190" y="412"/>
                            <a:ext cx="0" cy="0"/>
                          </a:xfrm>
                          <a:prstGeom prst="line">
                            <a:avLst/>
                          </a:prstGeom>
                          <a:noFill/>
                          <a:ln w="10933">
                            <a:solidFill>
                              <a:srgbClr val="121315"/>
                            </a:solidFill>
                            <a:round/>
                            <a:headEnd/>
                            <a:tailEnd/>
                          </a:ln>
                          <a:extLst>
                            <a:ext uri="{909E8E84-426E-40DD-AFC4-6F175D3DCCD1}">
                              <a14:hiddenFill xmlns:a14="http://schemas.microsoft.com/office/drawing/2010/main">
                                <a:noFill/>
                              </a14:hiddenFill>
                            </a:ext>
                          </a:extLst>
                        </wps:spPr>
                        <wps:bodyPr/>
                      </wps:wsp>
                      <wps:wsp>
                        <wps:cNvPr id="960" name="Line 457"/>
                        <wps:cNvCnPr>
                          <a:cxnSpLocks noChangeShapeType="1"/>
                        </wps:cNvCnPr>
                        <wps:spPr bwMode="auto">
                          <a:xfrm>
                            <a:off x="7110" y="376"/>
                            <a:ext cx="9" cy="38"/>
                          </a:xfrm>
                          <a:prstGeom prst="line">
                            <a:avLst/>
                          </a:prstGeom>
                          <a:noFill/>
                          <a:ln w="12136">
                            <a:solidFill>
                              <a:srgbClr val="121315"/>
                            </a:solidFill>
                            <a:round/>
                            <a:headEnd/>
                            <a:tailEnd/>
                          </a:ln>
                          <a:extLst>
                            <a:ext uri="{909E8E84-426E-40DD-AFC4-6F175D3DCCD1}">
                              <a14:hiddenFill xmlns:a14="http://schemas.microsoft.com/office/drawing/2010/main">
                                <a:noFill/>
                              </a14:hiddenFill>
                            </a:ext>
                          </a:extLst>
                        </wps:spPr>
                        <wps:bodyPr/>
                      </wps:wsp>
                      <wps:wsp>
                        <wps:cNvPr id="961" name="Line 458"/>
                        <wps:cNvCnPr>
                          <a:cxnSpLocks noChangeShapeType="1"/>
                        </wps:cNvCnPr>
                        <wps:spPr bwMode="auto">
                          <a:xfrm>
                            <a:off x="7055" y="387"/>
                            <a:ext cx="39" cy="37"/>
                          </a:xfrm>
                          <a:prstGeom prst="line">
                            <a:avLst/>
                          </a:prstGeom>
                          <a:noFill/>
                          <a:ln w="11239">
                            <a:solidFill>
                              <a:srgbClr val="121315"/>
                            </a:solidFill>
                            <a:round/>
                            <a:headEnd/>
                            <a:tailEnd/>
                          </a:ln>
                          <a:extLst>
                            <a:ext uri="{909E8E84-426E-40DD-AFC4-6F175D3DCCD1}">
                              <a14:hiddenFill xmlns:a14="http://schemas.microsoft.com/office/drawing/2010/main">
                                <a:noFill/>
                              </a14:hiddenFill>
                            </a:ext>
                          </a:extLst>
                        </wps:spPr>
                        <wps:bodyPr/>
                      </wps:wsp>
                      <wps:wsp>
                        <wps:cNvPr id="962" name="Line 459"/>
                        <wps:cNvCnPr>
                          <a:cxnSpLocks noChangeShapeType="1"/>
                        </wps:cNvCnPr>
                        <wps:spPr bwMode="auto">
                          <a:xfrm>
                            <a:off x="6958" y="576"/>
                            <a:ext cx="27" cy="0"/>
                          </a:xfrm>
                          <a:prstGeom prst="line">
                            <a:avLst/>
                          </a:prstGeom>
                          <a:noFill/>
                          <a:ln w="11914">
                            <a:solidFill>
                              <a:srgbClr val="121315"/>
                            </a:solidFill>
                            <a:round/>
                            <a:headEnd/>
                            <a:tailEnd/>
                          </a:ln>
                          <a:extLst>
                            <a:ext uri="{909E8E84-426E-40DD-AFC4-6F175D3DCCD1}">
                              <a14:hiddenFill xmlns:a14="http://schemas.microsoft.com/office/drawing/2010/main">
                                <a:noFill/>
                              </a14:hiddenFill>
                            </a:ext>
                          </a:extLst>
                        </wps:spPr>
                        <wps:bodyPr/>
                      </wps:wsp>
                      <wps:wsp>
                        <wps:cNvPr id="963" name="Line 460"/>
                        <wps:cNvCnPr>
                          <a:cxnSpLocks noChangeShapeType="1"/>
                        </wps:cNvCnPr>
                        <wps:spPr bwMode="auto">
                          <a:xfrm>
                            <a:off x="7078" y="637"/>
                            <a:ext cx="10" cy="0"/>
                          </a:xfrm>
                          <a:prstGeom prst="line">
                            <a:avLst/>
                          </a:prstGeom>
                          <a:noFill/>
                          <a:ln w="12132">
                            <a:solidFill>
                              <a:srgbClr val="121315"/>
                            </a:solidFill>
                            <a:round/>
                            <a:headEnd/>
                            <a:tailEnd/>
                          </a:ln>
                          <a:extLst>
                            <a:ext uri="{909E8E84-426E-40DD-AFC4-6F175D3DCCD1}">
                              <a14:hiddenFill xmlns:a14="http://schemas.microsoft.com/office/drawing/2010/main">
                                <a:noFill/>
                              </a14:hiddenFill>
                            </a:ext>
                          </a:extLst>
                        </wps:spPr>
                        <wps:bodyPr/>
                      </wps:wsp>
                      <wps:wsp>
                        <wps:cNvPr id="964" name="Line 461"/>
                        <wps:cNvCnPr>
                          <a:cxnSpLocks noChangeShapeType="1"/>
                        </wps:cNvCnPr>
                        <wps:spPr bwMode="auto">
                          <a:xfrm>
                            <a:off x="7587" y="412"/>
                            <a:ext cx="0" cy="95"/>
                          </a:xfrm>
                          <a:prstGeom prst="line">
                            <a:avLst/>
                          </a:prstGeom>
                          <a:noFill/>
                          <a:ln w="11993">
                            <a:solidFill>
                              <a:srgbClr val="121315"/>
                            </a:solidFill>
                            <a:round/>
                            <a:headEnd/>
                            <a:tailEnd/>
                          </a:ln>
                          <a:extLst>
                            <a:ext uri="{909E8E84-426E-40DD-AFC4-6F175D3DCCD1}">
                              <a14:hiddenFill xmlns:a14="http://schemas.microsoft.com/office/drawing/2010/main">
                                <a:noFill/>
                              </a14:hiddenFill>
                            </a:ext>
                          </a:extLst>
                        </wps:spPr>
                        <wps:bodyPr/>
                      </wps:wsp>
                      <wps:wsp>
                        <wps:cNvPr id="965" name="Line 462"/>
                        <wps:cNvCnPr>
                          <a:cxnSpLocks noChangeShapeType="1"/>
                        </wps:cNvCnPr>
                        <wps:spPr bwMode="auto">
                          <a:xfrm>
                            <a:off x="7554" y="494"/>
                            <a:ext cx="31" cy="25"/>
                          </a:xfrm>
                          <a:prstGeom prst="line">
                            <a:avLst/>
                          </a:prstGeom>
                          <a:noFill/>
                          <a:ln w="11094">
                            <a:solidFill>
                              <a:srgbClr val="121315"/>
                            </a:solidFill>
                            <a:round/>
                            <a:headEnd/>
                            <a:tailEnd/>
                          </a:ln>
                          <a:extLst>
                            <a:ext uri="{909E8E84-426E-40DD-AFC4-6F175D3DCCD1}">
                              <a14:hiddenFill xmlns:a14="http://schemas.microsoft.com/office/drawing/2010/main">
                                <a:noFill/>
                              </a14:hiddenFill>
                            </a:ext>
                          </a:extLst>
                        </wps:spPr>
                        <wps:bodyPr/>
                      </wps:wsp>
                      <wps:wsp>
                        <wps:cNvPr id="966" name="Line 463"/>
                        <wps:cNvCnPr>
                          <a:cxnSpLocks noChangeShapeType="1"/>
                        </wps:cNvCnPr>
                        <wps:spPr bwMode="auto">
                          <a:xfrm>
                            <a:off x="7620" y="458"/>
                            <a:ext cx="28" cy="61"/>
                          </a:xfrm>
                          <a:prstGeom prst="line">
                            <a:avLst/>
                          </a:prstGeom>
                          <a:noFill/>
                          <a:ln w="11924">
                            <a:solidFill>
                              <a:srgbClr val="121315"/>
                            </a:solidFill>
                            <a:round/>
                            <a:headEnd/>
                            <a:tailEnd/>
                          </a:ln>
                          <a:extLst>
                            <a:ext uri="{909E8E84-426E-40DD-AFC4-6F175D3DCCD1}">
                              <a14:hiddenFill xmlns:a14="http://schemas.microsoft.com/office/drawing/2010/main">
                                <a:noFill/>
                              </a14:hiddenFill>
                            </a:ext>
                          </a:extLst>
                        </wps:spPr>
                        <wps:bodyPr/>
                      </wps:wsp>
                      <wps:wsp>
                        <wps:cNvPr id="967" name="Line 464"/>
                        <wps:cNvCnPr>
                          <a:cxnSpLocks noChangeShapeType="1"/>
                        </wps:cNvCnPr>
                        <wps:spPr bwMode="auto">
                          <a:xfrm>
                            <a:off x="7644" y="683"/>
                            <a:ext cx="26" cy="22"/>
                          </a:xfrm>
                          <a:prstGeom prst="line">
                            <a:avLst/>
                          </a:prstGeom>
                          <a:noFill/>
                          <a:ln w="11124">
                            <a:solidFill>
                              <a:srgbClr val="121315"/>
                            </a:solidFill>
                            <a:round/>
                            <a:headEnd/>
                            <a:tailEnd/>
                          </a:ln>
                          <a:extLst>
                            <a:ext uri="{909E8E84-426E-40DD-AFC4-6F175D3DCCD1}">
                              <a14:hiddenFill xmlns:a14="http://schemas.microsoft.com/office/drawing/2010/main">
                                <a:noFill/>
                              </a14:hiddenFill>
                            </a:ext>
                          </a:extLst>
                        </wps:spPr>
                        <wps:bodyPr/>
                      </wps:wsp>
                      <wps:wsp>
                        <wps:cNvPr id="968" name="Line 465"/>
                        <wps:cNvCnPr>
                          <a:cxnSpLocks noChangeShapeType="1"/>
                        </wps:cNvCnPr>
                        <wps:spPr bwMode="auto">
                          <a:xfrm>
                            <a:off x="7674" y="708"/>
                            <a:ext cx="25" cy="34"/>
                          </a:xfrm>
                          <a:prstGeom prst="line">
                            <a:avLst/>
                          </a:prstGeom>
                          <a:noFill/>
                          <a:ln w="11612">
                            <a:solidFill>
                              <a:srgbClr val="121315"/>
                            </a:solidFill>
                            <a:round/>
                            <a:headEnd/>
                            <a:tailEnd/>
                          </a:ln>
                          <a:extLst>
                            <a:ext uri="{909E8E84-426E-40DD-AFC4-6F175D3DCCD1}">
                              <a14:hiddenFill xmlns:a14="http://schemas.microsoft.com/office/drawing/2010/main">
                                <a:noFill/>
                              </a14:hiddenFill>
                            </a:ext>
                          </a:extLst>
                        </wps:spPr>
                        <wps:bodyPr/>
                      </wps:wsp>
                      <wps:wsp>
                        <wps:cNvPr id="969" name="Line 466"/>
                        <wps:cNvCnPr>
                          <a:cxnSpLocks noChangeShapeType="1"/>
                        </wps:cNvCnPr>
                        <wps:spPr bwMode="auto">
                          <a:xfrm>
                            <a:off x="7935" y="507"/>
                            <a:ext cx="0" cy="47"/>
                          </a:xfrm>
                          <a:prstGeom prst="line">
                            <a:avLst/>
                          </a:prstGeom>
                          <a:noFill/>
                          <a:ln w="11735">
                            <a:solidFill>
                              <a:srgbClr val="121315"/>
                            </a:solidFill>
                            <a:round/>
                            <a:headEnd/>
                            <a:tailEnd/>
                          </a:ln>
                          <a:extLst>
                            <a:ext uri="{909E8E84-426E-40DD-AFC4-6F175D3DCCD1}">
                              <a14:hiddenFill xmlns:a14="http://schemas.microsoft.com/office/drawing/2010/main">
                                <a:noFill/>
                              </a14:hiddenFill>
                            </a:ext>
                          </a:extLst>
                        </wps:spPr>
                        <wps:bodyPr/>
                      </wps:wsp>
                      <wps:wsp>
                        <wps:cNvPr id="970" name="Line 467"/>
                        <wps:cNvCnPr>
                          <a:cxnSpLocks noChangeShapeType="1"/>
                        </wps:cNvCnPr>
                        <wps:spPr bwMode="auto">
                          <a:xfrm>
                            <a:off x="7913" y="542"/>
                            <a:ext cx="0" cy="48"/>
                          </a:xfrm>
                          <a:prstGeom prst="line">
                            <a:avLst/>
                          </a:prstGeom>
                          <a:noFill/>
                          <a:ln w="12092">
                            <a:solidFill>
                              <a:srgbClr val="121315"/>
                            </a:solidFill>
                            <a:round/>
                            <a:headEnd/>
                            <a:tailEnd/>
                          </a:ln>
                          <a:extLst>
                            <a:ext uri="{909E8E84-426E-40DD-AFC4-6F175D3DCCD1}">
                              <a14:hiddenFill xmlns:a14="http://schemas.microsoft.com/office/drawing/2010/main">
                                <a:noFill/>
                              </a14:hiddenFill>
                            </a:ext>
                          </a:extLst>
                        </wps:spPr>
                        <wps:bodyPr/>
                      </wps:wsp>
                      <wps:wsp>
                        <wps:cNvPr id="971" name="Line 468"/>
                        <wps:cNvCnPr>
                          <a:cxnSpLocks noChangeShapeType="1"/>
                        </wps:cNvCnPr>
                        <wps:spPr bwMode="auto">
                          <a:xfrm>
                            <a:off x="6371" y="1272"/>
                            <a:ext cx="54" cy="36"/>
                          </a:xfrm>
                          <a:prstGeom prst="line">
                            <a:avLst/>
                          </a:prstGeom>
                          <a:noFill/>
                          <a:ln w="10929">
                            <a:solidFill>
                              <a:srgbClr val="121315"/>
                            </a:solidFill>
                            <a:round/>
                            <a:headEnd/>
                            <a:tailEnd/>
                          </a:ln>
                          <a:extLst>
                            <a:ext uri="{909E8E84-426E-40DD-AFC4-6F175D3DCCD1}">
                              <a14:hiddenFill xmlns:a14="http://schemas.microsoft.com/office/drawing/2010/main">
                                <a:noFill/>
                              </a14:hiddenFill>
                            </a:ext>
                          </a:extLst>
                        </wps:spPr>
                        <wps:bodyPr/>
                      </wps:wsp>
                      <wps:wsp>
                        <wps:cNvPr id="972" name="Line 469"/>
                        <wps:cNvCnPr>
                          <a:cxnSpLocks noChangeShapeType="1"/>
                        </wps:cNvCnPr>
                        <wps:spPr bwMode="auto">
                          <a:xfrm>
                            <a:off x="6564" y="1261"/>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973" name="Line 470"/>
                        <wps:cNvCnPr>
                          <a:cxnSpLocks noChangeShapeType="1"/>
                        </wps:cNvCnPr>
                        <wps:spPr bwMode="auto">
                          <a:xfrm>
                            <a:off x="6427" y="1261"/>
                            <a:ext cx="0" cy="11"/>
                          </a:xfrm>
                          <a:prstGeom prst="line">
                            <a:avLst/>
                          </a:prstGeom>
                          <a:noFill/>
                          <a:ln w="10801">
                            <a:solidFill>
                              <a:srgbClr val="121315"/>
                            </a:solidFill>
                            <a:round/>
                            <a:headEnd/>
                            <a:tailEnd/>
                          </a:ln>
                          <a:extLst>
                            <a:ext uri="{909E8E84-426E-40DD-AFC4-6F175D3DCCD1}">
                              <a14:hiddenFill xmlns:a14="http://schemas.microsoft.com/office/drawing/2010/main">
                                <a:noFill/>
                              </a14:hiddenFill>
                            </a:ext>
                          </a:extLst>
                        </wps:spPr>
                        <wps:bodyPr/>
                      </wps:wsp>
                      <wps:wsp>
                        <wps:cNvPr id="974" name="Line 471"/>
                        <wps:cNvCnPr>
                          <a:cxnSpLocks noChangeShapeType="1"/>
                        </wps:cNvCnPr>
                        <wps:spPr bwMode="auto">
                          <a:xfrm>
                            <a:off x="6797" y="1309"/>
                            <a:ext cx="0" cy="0"/>
                          </a:xfrm>
                          <a:prstGeom prst="line">
                            <a:avLst/>
                          </a:prstGeom>
                          <a:noFill/>
                          <a:ln w="11176">
                            <a:solidFill>
                              <a:srgbClr val="121315"/>
                            </a:solidFill>
                            <a:round/>
                            <a:headEnd/>
                            <a:tailEnd/>
                          </a:ln>
                          <a:extLst>
                            <a:ext uri="{909E8E84-426E-40DD-AFC4-6F175D3DCCD1}">
                              <a14:hiddenFill xmlns:a14="http://schemas.microsoft.com/office/drawing/2010/main">
                                <a:noFill/>
                              </a14:hiddenFill>
                            </a:ext>
                          </a:extLst>
                        </wps:spPr>
                        <wps:bodyPr/>
                      </wps:wsp>
                      <wps:wsp>
                        <wps:cNvPr id="975" name="Line 472"/>
                        <wps:cNvCnPr>
                          <a:cxnSpLocks noChangeShapeType="1"/>
                        </wps:cNvCnPr>
                        <wps:spPr bwMode="auto">
                          <a:xfrm>
                            <a:off x="6372" y="1003"/>
                            <a:ext cx="0" cy="0"/>
                          </a:xfrm>
                          <a:prstGeom prst="line">
                            <a:avLst/>
                          </a:prstGeom>
                          <a:noFill/>
                          <a:ln w="11284">
                            <a:solidFill>
                              <a:srgbClr val="121315"/>
                            </a:solidFill>
                            <a:round/>
                            <a:headEnd/>
                            <a:tailEnd/>
                          </a:ln>
                          <a:extLst>
                            <a:ext uri="{909E8E84-426E-40DD-AFC4-6F175D3DCCD1}">
                              <a14:hiddenFill xmlns:a14="http://schemas.microsoft.com/office/drawing/2010/main">
                                <a:noFill/>
                              </a14:hiddenFill>
                            </a:ext>
                          </a:extLst>
                        </wps:spPr>
                        <wps:bodyPr/>
                      </wps:wsp>
                      <wps:wsp>
                        <wps:cNvPr id="976" name="Line 473"/>
                        <wps:cNvCnPr>
                          <a:cxnSpLocks noChangeShapeType="1"/>
                        </wps:cNvCnPr>
                        <wps:spPr bwMode="auto">
                          <a:xfrm>
                            <a:off x="6884" y="656"/>
                            <a:ext cx="0" cy="0"/>
                          </a:xfrm>
                          <a:prstGeom prst="line">
                            <a:avLst/>
                          </a:prstGeom>
                          <a:noFill/>
                          <a:ln w="10831">
                            <a:solidFill>
                              <a:srgbClr val="121315"/>
                            </a:solidFill>
                            <a:round/>
                            <a:headEnd/>
                            <a:tailEnd/>
                          </a:ln>
                          <a:extLst>
                            <a:ext uri="{909E8E84-426E-40DD-AFC4-6F175D3DCCD1}">
                              <a14:hiddenFill xmlns:a14="http://schemas.microsoft.com/office/drawing/2010/main">
                                <a:noFill/>
                              </a14:hiddenFill>
                            </a:ext>
                          </a:extLst>
                        </wps:spPr>
                        <wps:bodyPr/>
                      </wps:wsp>
                      <wps:wsp>
                        <wps:cNvPr id="977" name="Line 474"/>
                        <wps:cNvCnPr>
                          <a:cxnSpLocks noChangeShapeType="1"/>
                        </wps:cNvCnPr>
                        <wps:spPr bwMode="auto">
                          <a:xfrm>
                            <a:off x="6887" y="601"/>
                            <a:ext cx="0" cy="0"/>
                          </a:xfrm>
                          <a:prstGeom prst="line">
                            <a:avLst/>
                          </a:prstGeom>
                          <a:noFill/>
                          <a:ln w="11016">
                            <a:solidFill>
                              <a:srgbClr val="121315"/>
                            </a:solidFill>
                            <a:round/>
                            <a:headEnd/>
                            <a:tailEnd/>
                          </a:ln>
                          <a:extLst>
                            <a:ext uri="{909E8E84-426E-40DD-AFC4-6F175D3DCCD1}">
                              <a14:hiddenFill xmlns:a14="http://schemas.microsoft.com/office/drawing/2010/main">
                                <a:noFill/>
                              </a14:hiddenFill>
                            </a:ext>
                          </a:extLst>
                        </wps:spPr>
                        <wps:bodyPr/>
                      </wps:wsp>
                      <wps:wsp>
                        <wps:cNvPr id="978" name="Line 475"/>
                        <wps:cNvCnPr>
                          <a:cxnSpLocks noChangeShapeType="1"/>
                        </wps:cNvCnPr>
                        <wps:spPr bwMode="auto">
                          <a:xfrm>
                            <a:off x="6753" y="433"/>
                            <a:ext cx="61" cy="20"/>
                          </a:xfrm>
                          <a:prstGeom prst="line">
                            <a:avLst/>
                          </a:prstGeom>
                          <a:noFill/>
                          <a:ln w="10507">
                            <a:solidFill>
                              <a:srgbClr val="121315"/>
                            </a:solidFill>
                            <a:round/>
                            <a:headEnd/>
                            <a:tailEnd/>
                          </a:ln>
                          <a:extLst>
                            <a:ext uri="{909E8E84-426E-40DD-AFC4-6F175D3DCCD1}">
                              <a14:hiddenFill xmlns:a14="http://schemas.microsoft.com/office/drawing/2010/main">
                                <a:noFill/>
                              </a14:hiddenFill>
                            </a:ext>
                          </a:extLst>
                        </wps:spPr>
                        <wps:bodyPr/>
                      </wps:wsp>
                      <wps:wsp>
                        <wps:cNvPr id="979" name="Line 476"/>
                        <wps:cNvCnPr>
                          <a:cxnSpLocks noChangeShapeType="1"/>
                        </wps:cNvCnPr>
                        <wps:spPr bwMode="auto">
                          <a:xfrm>
                            <a:off x="6788" y="683"/>
                            <a:ext cx="23" cy="48"/>
                          </a:xfrm>
                          <a:prstGeom prst="line">
                            <a:avLst/>
                          </a:prstGeom>
                          <a:noFill/>
                          <a:ln w="11895">
                            <a:solidFill>
                              <a:srgbClr val="121315"/>
                            </a:solidFill>
                            <a:round/>
                            <a:headEnd/>
                            <a:tailEnd/>
                          </a:ln>
                          <a:extLst>
                            <a:ext uri="{909E8E84-426E-40DD-AFC4-6F175D3DCCD1}">
                              <a14:hiddenFill xmlns:a14="http://schemas.microsoft.com/office/drawing/2010/main">
                                <a:noFill/>
                              </a14:hiddenFill>
                            </a:ext>
                          </a:extLst>
                        </wps:spPr>
                        <wps:bodyPr/>
                      </wps:wsp>
                      <wps:wsp>
                        <wps:cNvPr id="980" name="Line 477"/>
                        <wps:cNvCnPr>
                          <a:cxnSpLocks noChangeShapeType="1"/>
                        </wps:cNvCnPr>
                        <wps:spPr bwMode="auto">
                          <a:xfrm>
                            <a:off x="6835" y="731"/>
                            <a:ext cx="29" cy="0"/>
                          </a:xfrm>
                          <a:prstGeom prst="line">
                            <a:avLst/>
                          </a:prstGeom>
                          <a:noFill/>
                          <a:ln w="11725">
                            <a:solidFill>
                              <a:srgbClr val="121315"/>
                            </a:solidFill>
                            <a:round/>
                            <a:headEnd/>
                            <a:tailEnd/>
                          </a:ln>
                          <a:extLst>
                            <a:ext uri="{909E8E84-426E-40DD-AFC4-6F175D3DCCD1}">
                              <a14:hiddenFill xmlns:a14="http://schemas.microsoft.com/office/drawing/2010/main">
                                <a:noFill/>
                              </a14:hiddenFill>
                            </a:ext>
                          </a:extLst>
                        </wps:spPr>
                        <wps:bodyPr/>
                      </wps:wsp>
                      <wps:wsp>
                        <wps:cNvPr id="981" name="Line 478"/>
                        <wps:cNvCnPr>
                          <a:cxnSpLocks noChangeShapeType="1"/>
                        </wps:cNvCnPr>
                        <wps:spPr bwMode="auto">
                          <a:xfrm>
                            <a:off x="6895" y="657"/>
                            <a:ext cx="6" cy="39"/>
                          </a:xfrm>
                          <a:prstGeom prst="line">
                            <a:avLst/>
                          </a:prstGeom>
                          <a:noFill/>
                          <a:ln w="12216">
                            <a:solidFill>
                              <a:srgbClr val="121315"/>
                            </a:solidFill>
                            <a:round/>
                            <a:headEnd/>
                            <a:tailEnd/>
                          </a:ln>
                          <a:extLst>
                            <a:ext uri="{909E8E84-426E-40DD-AFC4-6F175D3DCCD1}">
                              <a14:hiddenFill xmlns:a14="http://schemas.microsoft.com/office/drawing/2010/main">
                                <a:noFill/>
                              </a14:hiddenFill>
                            </a:ext>
                          </a:extLst>
                        </wps:spPr>
                        <wps:bodyPr/>
                      </wps:wsp>
                      <wps:wsp>
                        <wps:cNvPr id="982" name="Line 479"/>
                        <wps:cNvCnPr>
                          <a:cxnSpLocks noChangeShapeType="1"/>
                        </wps:cNvCnPr>
                        <wps:spPr bwMode="auto">
                          <a:xfrm>
                            <a:off x="6899" y="683"/>
                            <a:ext cx="0" cy="22"/>
                          </a:xfrm>
                          <a:prstGeom prst="line">
                            <a:avLst/>
                          </a:prstGeom>
                          <a:noFill/>
                          <a:ln w="11764">
                            <a:solidFill>
                              <a:srgbClr val="121315"/>
                            </a:solidFill>
                            <a:round/>
                            <a:headEnd/>
                            <a:tailEnd/>
                          </a:ln>
                          <a:extLst>
                            <a:ext uri="{909E8E84-426E-40DD-AFC4-6F175D3DCCD1}">
                              <a14:hiddenFill xmlns:a14="http://schemas.microsoft.com/office/drawing/2010/main">
                                <a:noFill/>
                              </a14:hiddenFill>
                            </a:ext>
                          </a:extLst>
                        </wps:spPr>
                        <wps:bodyPr/>
                      </wps:wsp>
                      <wps:wsp>
                        <wps:cNvPr id="983" name="Line 480"/>
                        <wps:cNvCnPr>
                          <a:cxnSpLocks noChangeShapeType="1"/>
                        </wps:cNvCnPr>
                        <wps:spPr bwMode="auto">
                          <a:xfrm>
                            <a:off x="6981" y="669"/>
                            <a:ext cx="0" cy="0"/>
                          </a:xfrm>
                          <a:prstGeom prst="line">
                            <a:avLst/>
                          </a:prstGeom>
                          <a:noFill/>
                          <a:ln w="11413">
                            <a:solidFill>
                              <a:srgbClr val="121315"/>
                            </a:solidFill>
                            <a:round/>
                            <a:headEnd/>
                            <a:tailEnd/>
                          </a:ln>
                          <a:extLst>
                            <a:ext uri="{909E8E84-426E-40DD-AFC4-6F175D3DCCD1}">
                              <a14:hiddenFill xmlns:a14="http://schemas.microsoft.com/office/drawing/2010/main">
                                <a:noFill/>
                              </a14:hiddenFill>
                            </a:ext>
                          </a:extLst>
                        </wps:spPr>
                        <wps:bodyPr/>
                      </wps:wsp>
                      <wps:wsp>
                        <wps:cNvPr id="984" name="Line 481"/>
                        <wps:cNvCnPr>
                          <a:cxnSpLocks noChangeShapeType="1"/>
                        </wps:cNvCnPr>
                        <wps:spPr bwMode="auto">
                          <a:xfrm>
                            <a:off x="6960" y="634"/>
                            <a:ext cx="0" cy="0"/>
                          </a:xfrm>
                          <a:prstGeom prst="line">
                            <a:avLst/>
                          </a:prstGeom>
                          <a:noFill/>
                          <a:ln w="10759">
                            <a:solidFill>
                              <a:srgbClr val="121315"/>
                            </a:solidFill>
                            <a:round/>
                            <a:headEnd/>
                            <a:tailEnd/>
                          </a:ln>
                          <a:extLst>
                            <a:ext uri="{909E8E84-426E-40DD-AFC4-6F175D3DCCD1}">
                              <a14:hiddenFill xmlns:a14="http://schemas.microsoft.com/office/drawing/2010/main">
                                <a:noFill/>
                              </a14:hiddenFill>
                            </a:ext>
                          </a:extLst>
                        </wps:spPr>
                        <wps:bodyPr/>
                      </wps:wsp>
                      <wps:wsp>
                        <wps:cNvPr id="985" name="Line 482"/>
                        <wps:cNvCnPr>
                          <a:cxnSpLocks noChangeShapeType="1"/>
                        </wps:cNvCnPr>
                        <wps:spPr bwMode="auto">
                          <a:xfrm>
                            <a:off x="7325" y="553"/>
                            <a:ext cx="0" cy="48"/>
                          </a:xfrm>
                          <a:prstGeom prst="line">
                            <a:avLst/>
                          </a:prstGeom>
                          <a:noFill/>
                          <a:ln w="12036">
                            <a:solidFill>
                              <a:srgbClr val="121315"/>
                            </a:solidFill>
                            <a:round/>
                            <a:headEnd/>
                            <a:tailEnd/>
                          </a:ln>
                          <a:extLst>
                            <a:ext uri="{909E8E84-426E-40DD-AFC4-6F175D3DCCD1}">
                              <a14:hiddenFill xmlns:a14="http://schemas.microsoft.com/office/drawing/2010/main">
                                <a:noFill/>
                              </a14:hiddenFill>
                            </a:ext>
                          </a:extLst>
                        </wps:spPr>
                        <wps:bodyPr/>
                      </wps:wsp>
                      <wps:wsp>
                        <wps:cNvPr id="986" name="Line 483"/>
                        <wps:cNvCnPr>
                          <a:cxnSpLocks noChangeShapeType="1"/>
                        </wps:cNvCnPr>
                        <wps:spPr bwMode="auto">
                          <a:xfrm>
                            <a:off x="7277" y="507"/>
                            <a:ext cx="0" cy="69"/>
                          </a:xfrm>
                          <a:prstGeom prst="line">
                            <a:avLst/>
                          </a:prstGeom>
                          <a:noFill/>
                          <a:ln w="12247">
                            <a:solidFill>
                              <a:srgbClr val="121315"/>
                            </a:solidFill>
                            <a:round/>
                            <a:headEnd/>
                            <a:tailEnd/>
                          </a:ln>
                          <a:extLst>
                            <a:ext uri="{909E8E84-426E-40DD-AFC4-6F175D3DCCD1}">
                              <a14:hiddenFill xmlns:a14="http://schemas.microsoft.com/office/drawing/2010/main">
                                <a:noFill/>
                              </a14:hiddenFill>
                            </a:ext>
                          </a:extLst>
                        </wps:spPr>
                        <wps:bodyPr/>
                      </wps:wsp>
                      <wps:wsp>
                        <wps:cNvPr id="987" name="Line 484"/>
                        <wps:cNvCnPr>
                          <a:cxnSpLocks noChangeShapeType="1"/>
                        </wps:cNvCnPr>
                        <wps:spPr bwMode="auto">
                          <a:xfrm>
                            <a:off x="7631" y="412"/>
                            <a:ext cx="63" cy="59"/>
                          </a:xfrm>
                          <a:prstGeom prst="line">
                            <a:avLst/>
                          </a:prstGeom>
                          <a:noFill/>
                          <a:ln w="11220">
                            <a:solidFill>
                              <a:srgbClr val="121315"/>
                            </a:solidFill>
                            <a:round/>
                            <a:headEnd/>
                            <a:tailEnd/>
                          </a:ln>
                          <a:extLst>
                            <a:ext uri="{909E8E84-426E-40DD-AFC4-6F175D3DCCD1}">
                              <a14:hiddenFill xmlns:a14="http://schemas.microsoft.com/office/drawing/2010/main">
                                <a:noFill/>
                              </a14:hiddenFill>
                            </a:ext>
                          </a:extLst>
                        </wps:spPr>
                        <wps:bodyPr/>
                      </wps:wsp>
                      <wps:wsp>
                        <wps:cNvPr id="988" name="Line 485"/>
                        <wps:cNvCnPr>
                          <a:cxnSpLocks noChangeShapeType="1"/>
                        </wps:cNvCnPr>
                        <wps:spPr bwMode="auto">
                          <a:xfrm>
                            <a:off x="29" y="460"/>
                            <a:ext cx="539" cy="0"/>
                          </a:xfrm>
                          <a:prstGeom prst="line">
                            <a:avLst/>
                          </a:prstGeom>
                          <a:noFill/>
                          <a:ln w="10310">
                            <a:solidFill>
                              <a:srgbClr val="B0D6D6"/>
                            </a:solidFill>
                            <a:round/>
                            <a:headEnd/>
                            <a:tailEnd/>
                          </a:ln>
                          <a:extLst>
                            <a:ext uri="{909E8E84-426E-40DD-AFC4-6F175D3DCCD1}">
                              <a14:hiddenFill xmlns:a14="http://schemas.microsoft.com/office/drawing/2010/main">
                                <a:noFill/>
                              </a14:hiddenFill>
                            </a:ext>
                          </a:extLst>
                        </wps:spPr>
                        <wps:bodyPr/>
                      </wps:wsp>
                      <wps:wsp>
                        <wps:cNvPr id="989" name="Line 486"/>
                        <wps:cNvCnPr>
                          <a:cxnSpLocks noChangeShapeType="1"/>
                        </wps:cNvCnPr>
                        <wps:spPr bwMode="auto">
                          <a:xfrm>
                            <a:off x="29" y="535"/>
                            <a:ext cx="437" cy="0"/>
                          </a:xfrm>
                          <a:prstGeom prst="line">
                            <a:avLst/>
                          </a:prstGeom>
                          <a:noFill/>
                          <a:ln w="10310">
                            <a:solidFill>
                              <a:srgbClr val="B0D6D6"/>
                            </a:solidFill>
                            <a:round/>
                            <a:headEnd/>
                            <a:tailEnd/>
                          </a:ln>
                          <a:extLst>
                            <a:ext uri="{909E8E84-426E-40DD-AFC4-6F175D3DCCD1}">
                              <a14:hiddenFill xmlns:a14="http://schemas.microsoft.com/office/drawing/2010/main">
                                <a:noFill/>
                              </a14:hiddenFill>
                            </a:ext>
                          </a:extLst>
                        </wps:spPr>
                        <wps:bodyPr/>
                      </wps:wsp>
                      <wps:wsp>
                        <wps:cNvPr id="990" name="Line 487"/>
                        <wps:cNvCnPr>
                          <a:cxnSpLocks noChangeShapeType="1"/>
                        </wps:cNvCnPr>
                        <wps:spPr bwMode="auto">
                          <a:xfrm>
                            <a:off x="466" y="535"/>
                            <a:ext cx="415" cy="0"/>
                          </a:xfrm>
                          <a:prstGeom prst="line">
                            <a:avLst/>
                          </a:prstGeom>
                          <a:noFill/>
                          <a:ln w="10310">
                            <a:solidFill>
                              <a:srgbClr val="B0D6D6"/>
                            </a:solidFill>
                            <a:round/>
                            <a:headEnd/>
                            <a:tailEnd/>
                          </a:ln>
                          <a:extLst>
                            <a:ext uri="{909E8E84-426E-40DD-AFC4-6F175D3DCCD1}">
                              <a14:hiddenFill xmlns:a14="http://schemas.microsoft.com/office/drawing/2010/main">
                                <a:noFill/>
                              </a14:hiddenFill>
                            </a:ext>
                          </a:extLst>
                        </wps:spPr>
                        <wps:bodyPr/>
                      </wps:wsp>
                      <wps:wsp>
                        <wps:cNvPr id="991" name="Line 488"/>
                        <wps:cNvCnPr>
                          <a:cxnSpLocks noChangeShapeType="1"/>
                        </wps:cNvCnPr>
                        <wps:spPr bwMode="auto">
                          <a:xfrm>
                            <a:off x="29" y="609"/>
                            <a:ext cx="956" cy="0"/>
                          </a:xfrm>
                          <a:prstGeom prst="line">
                            <a:avLst/>
                          </a:prstGeom>
                          <a:noFill/>
                          <a:ln w="10619">
                            <a:solidFill>
                              <a:srgbClr val="B0D6D6"/>
                            </a:solidFill>
                            <a:round/>
                            <a:headEnd/>
                            <a:tailEnd/>
                          </a:ln>
                          <a:extLst>
                            <a:ext uri="{909E8E84-426E-40DD-AFC4-6F175D3DCCD1}">
                              <a14:hiddenFill xmlns:a14="http://schemas.microsoft.com/office/drawing/2010/main">
                                <a:noFill/>
                              </a14:hiddenFill>
                            </a:ext>
                          </a:extLst>
                        </wps:spPr>
                        <wps:bodyPr/>
                      </wps:wsp>
                      <wps:wsp>
                        <wps:cNvPr id="992" name="Line 489"/>
                        <wps:cNvCnPr>
                          <a:cxnSpLocks noChangeShapeType="1"/>
                        </wps:cNvCnPr>
                        <wps:spPr bwMode="auto">
                          <a:xfrm>
                            <a:off x="29" y="683"/>
                            <a:ext cx="1269" cy="0"/>
                          </a:xfrm>
                          <a:prstGeom prst="line">
                            <a:avLst/>
                          </a:prstGeom>
                          <a:noFill/>
                          <a:ln w="10516">
                            <a:solidFill>
                              <a:srgbClr val="B0D6D6"/>
                            </a:solidFill>
                            <a:round/>
                            <a:headEnd/>
                            <a:tailEnd/>
                          </a:ln>
                          <a:extLst>
                            <a:ext uri="{909E8E84-426E-40DD-AFC4-6F175D3DCCD1}">
                              <a14:hiddenFill xmlns:a14="http://schemas.microsoft.com/office/drawing/2010/main">
                                <a:noFill/>
                              </a14:hiddenFill>
                            </a:ext>
                          </a:extLst>
                        </wps:spPr>
                        <wps:bodyPr/>
                      </wps:wsp>
                      <wps:wsp>
                        <wps:cNvPr id="993" name="Line 490"/>
                        <wps:cNvCnPr>
                          <a:cxnSpLocks noChangeShapeType="1"/>
                        </wps:cNvCnPr>
                        <wps:spPr bwMode="auto">
                          <a:xfrm>
                            <a:off x="29" y="758"/>
                            <a:ext cx="2521"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994" name="Line 491"/>
                        <wps:cNvCnPr>
                          <a:cxnSpLocks noChangeShapeType="1"/>
                        </wps:cNvCnPr>
                        <wps:spPr bwMode="auto">
                          <a:xfrm>
                            <a:off x="29" y="832"/>
                            <a:ext cx="2833" cy="0"/>
                          </a:xfrm>
                          <a:prstGeom prst="line">
                            <a:avLst/>
                          </a:prstGeom>
                          <a:noFill/>
                          <a:ln w="10310">
                            <a:solidFill>
                              <a:srgbClr val="B0D6D6"/>
                            </a:solidFill>
                            <a:round/>
                            <a:headEnd/>
                            <a:tailEnd/>
                          </a:ln>
                          <a:extLst>
                            <a:ext uri="{909E8E84-426E-40DD-AFC4-6F175D3DCCD1}">
                              <a14:hiddenFill xmlns:a14="http://schemas.microsoft.com/office/drawing/2010/main">
                                <a:noFill/>
                              </a14:hiddenFill>
                            </a:ext>
                          </a:extLst>
                        </wps:spPr>
                        <wps:bodyPr/>
                      </wps:wsp>
                      <wps:wsp>
                        <wps:cNvPr id="995" name="Line 492"/>
                        <wps:cNvCnPr>
                          <a:cxnSpLocks noChangeShapeType="1"/>
                        </wps:cNvCnPr>
                        <wps:spPr bwMode="auto">
                          <a:xfrm>
                            <a:off x="29" y="1056"/>
                            <a:ext cx="4710"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996" name="Line 493"/>
                        <wps:cNvCnPr>
                          <a:cxnSpLocks noChangeShapeType="1"/>
                        </wps:cNvCnPr>
                        <wps:spPr bwMode="auto">
                          <a:xfrm>
                            <a:off x="29" y="1130"/>
                            <a:ext cx="4606"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997" name="Line 494"/>
                        <wps:cNvCnPr>
                          <a:cxnSpLocks noChangeShapeType="1"/>
                        </wps:cNvCnPr>
                        <wps:spPr bwMode="auto">
                          <a:xfrm>
                            <a:off x="29" y="1205"/>
                            <a:ext cx="3354"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998" name="Line 495"/>
                        <wps:cNvCnPr>
                          <a:cxnSpLocks noChangeShapeType="1"/>
                        </wps:cNvCnPr>
                        <wps:spPr bwMode="auto">
                          <a:xfrm>
                            <a:off x="29" y="1503"/>
                            <a:ext cx="192"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9" name="Picture 4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61" y="624"/>
                            <a:ext cx="400" cy="370"/>
                          </a:xfrm>
                          <a:prstGeom prst="rect">
                            <a:avLst/>
                          </a:prstGeom>
                          <a:noFill/>
                          <a:extLst>
                            <a:ext uri="{909E8E84-426E-40DD-AFC4-6F175D3DCCD1}">
                              <a14:hiddenFill xmlns:a14="http://schemas.microsoft.com/office/drawing/2010/main">
                                <a:solidFill>
                                  <a:srgbClr val="FFFFFF"/>
                                </a:solidFill>
                              </a14:hiddenFill>
                            </a:ext>
                          </a:extLst>
                        </pic:spPr>
                      </pic:pic>
                      <wps:wsp>
                        <wps:cNvPr id="1000" name="AutoShape 497"/>
                        <wps:cNvSpPr>
                          <a:spLocks/>
                        </wps:cNvSpPr>
                        <wps:spPr bwMode="auto">
                          <a:xfrm>
                            <a:off x="736" y="627"/>
                            <a:ext cx="84" cy="368"/>
                          </a:xfrm>
                          <a:custGeom>
                            <a:avLst/>
                            <a:gdLst>
                              <a:gd name="T0" fmla="+- 0 772 736"/>
                              <a:gd name="T1" fmla="*/ T0 w 84"/>
                              <a:gd name="T2" fmla="+- 0 723 627"/>
                              <a:gd name="T3" fmla="*/ 723 h 368"/>
                              <a:gd name="T4" fmla="+- 0 764 736"/>
                              <a:gd name="T5" fmla="*/ T4 w 84"/>
                              <a:gd name="T6" fmla="+- 0 724 627"/>
                              <a:gd name="T7" fmla="*/ 724 h 368"/>
                              <a:gd name="T8" fmla="+- 0 757 736"/>
                              <a:gd name="T9" fmla="*/ T8 w 84"/>
                              <a:gd name="T10" fmla="+- 0 727 627"/>
                              <a:gd name="T11" fmla="*/ 727 h 368"/>
                              <a:gd name="T12" fmla="+- 0 750 736"/>
                              <a:gd name="T13" fmla="*/ T12 w 84"/>
                              <a:gd name="T14" fmla="+- 0 730 627"/>
                              <a:gd name="T15" fmla="*/ 730 h 368"/>
                              <a:gd name="T16" fmla="+- 0 744 736"/>
                              <a:gd name="T17" fmla="*/ T16 w 84"/>
                              <a:gd name="T18" fmla="+- 0 736 627"/>
                              <a:gd name="T19" fmla="*/ 736 h 368"/>
                              <a:gd name="T20" fmla="+- 0 740 736"/>
                              <a:gd name="T21" fmla="*/ T20 w 84"/>
                              <a:gd name="T22" fmla="+- 0 742 627"/>
                              <a:gd name="T23" fmla="*/ 742 h 368"/>
                              <a:gd name="T24" fmla="+- 0 737 736"/>
                              <a:gd name="T25" fmla="*/ T24 w 84"/>
                              <a:gd name="T26" fmla="+- 0 749 627"/>
                              <a:gd name="T27" fmla="*/ 749 h 368"/>
                              <a:gd name="T28" fmla="+- 0 736 736"/>
                              <a:gd name="T29" fmla="*/ T28 w 84"/>
                              <a:gd name="T30" fmla="+- 0 756 627"/>
                              <a:gd name="T31" fmla="*/ 756 h 368"/>
                              <a:gd name="T32" fmla="+- 0 736 736"/>
                              <a:gd name="T33" fmla="*/ T32 w 84"/>
                              <a:gd name="T34" fmla="+- 0 962 627"/>
                              <a:gd name="T35" fmla="*/ 962 h 368"/>
                              <a:gd name="T36" fmla="+- 0 738 736"/>
                              <a:gd name="T37" fmla="*/ T36 w 84"/>
                              <a:gd name="T38" fmla="+- 0 971 627"/>
                              <a:gd name="T39" fmla="*/ 971 h 368"/>
                              <a:gd name="T40" fmla="+- 0 742 736"/>
                              <a:gd name="T41" fmla="*/ T40 w 84"/>
                              <a:gd name="T42" fmla="+- 0 978 627"/>
                              <a:gd name="T43" fmla="*/ 978 h 368"/>
                              <a:gd name="T44" fmla="+- 0 747 736"/>
                              <a:gd name="T45" fmla="*/ T44 w 84"/>
                              <a:gd name="T46" fmla="+- 0 983 627"/>
                              <a:gd name="T47" fmla="*/ 983 h 368"/>
                              <a:gd name="T48" fmla="+- 0 753 736"/>
                              <a:gd name="T49" fmla="*/ T48 w 84"/>
                              <a:gd name="T50" fmla="+- 0 988 627"/>
                              <a:gd name="T51" fmla="*/ 988 h 368"/>
                              <a:gd name="T52" fmla="+- 0 764 736"/>
                              <a:gd name="T53" fmla="*/ T52 w 84"/>
                              <a:gd name="T54" fmla="+- 0 993 627"/>
                              <a:gd name="T55" fmla="*/ 993 h 368"/>
                              <a:gd name="T56" fmla="+- 0 772 736"/>
                              <a:gd name="T57" fmla="*/ T56 w 84"/>
                              <a:gd name="T58" fmla="+- 0 994 627"/>
                              <a:gd name="T59" fmla="*/ 994 h 368"/>
                              <a:gd name="T60" fmla="+- 0 781 736"/>
                              <a:gd name="T61" fmla="*/ T60 w 84"/>
                              <a:gd name="T62" fmla="+- 0 994 627"/>
                              <a:gd name="T63" fmla="*/ 994 h 368"/>
                              <a:gd name="T64" fmla="+- 0 790 736"/>
                              <a:gd name="T65" fmla="*/ T64 w 84"/>
                              <a:gd name="T66" fmla="+- 0 993 627"/>
                              <a:gd name="T67" fmla="*/ 993 h 368"/>
                              <a:gd name="T68" fmla="+- 0 797 736"/>
                              <a:gd name="T69" fmla="*/ T68 w 84"/>
                              <a:gd name="T70" fmla="+- 0 990 627"/>
                              <a:gd name="T71" fmla="*/ 990 h 368"/>
                              <a:gd name="T72" fmla="+- 0 804 736"/>
                              <a:gd name="T73" fmla="*/ T72 w 84"/>
                              <a:gd name="T74" fmla="+- 0 986 627"/>
                              <a:gd name="T75" fmla="*/ 986 h 368"/>
                              <a:gd name="T76" fmla="+- 0 815 736"/>
                              <a:gd name="T77" fmla="*/ T76 w 84"/>
                              <a:gd name="T78" fmla="+- 0 975 627"/>
                              <a:gd name="T79" fmla="*/ 975 h 368"/>
                              <a:gd name="T80" fmla="+- 0 818 736"/>
                              <a:gd name="T81" fmla="*/ T80 w 84"/>
                              <a:gd name="T82" fmla="+- 0 962 627"/>
                              <a:gd name="T83" fmla="*/ 962 h 368"/>
                              <a:gd name="T84" fmla="+- 0 819 736"/>
                              <a:gd name="T85" fmla="*/ T84 w 84"/>
                              <a:gd name="T86" fmla="+- 0 953 627"/>
                              <a:gd name="T87" fmla="*/ 953 h 368"/>
                              <a:gd name="T88" fmla="+- 0 818 736"/>
                              <a:gd name="T89" fmla="*/ T88 w 84"/>
                              <a:gd name="T90" fmla="+- 0 756 627"/>
                              <a:gd name="T91" fmla="*/ 756 h 368"/>
                              <a:gd name="T92" fmla="+- 0 816 736"/>
                              <a:gd name="T93" fmla="*/ T92 w 84"/>
                              <a:gd name="T94" fmla="+- 0 744 627"/>
                              <a:gd name="T95" fmla="*/ 744 h 368"/>
                              <a:gd name="T96" fmla="+- 0 812 736"/>
                              <a:gd name="T97" fmla="*/ T96 w 84"/>
                              <a:gd name="T98" fmla="+- 0 738 627"/>
                              <a:gd name="T99" fmla="*/ 738 h 368"/>
                              <a:gd name="T100" fmla="+- 0 807 736"/>
                              <a:gd name="T101" fmla="*/ T100 w 84"/>
                              <a:gd name="T102" fmla="+- 0 732 627"/>
                              <a:gd name="T103" fmla="*/ 732 h 368"/>
                              <a:gd name="T104" fmla="+- 0 801 736"/>
                              <a:gd name="T105" fmla="*/ T104 w 84"/>
                              <a:gd name="T106" fmla="+- 0 728 627"/>
                              <a:gd name="T107" fmla="*/ 728 h 368"/>
                              <a:gd name="T108" fmla="+- 0 794 736"/>
                              <a:gd name="T109" fmla="*/ T108 w 84"/>
                              <a:gd name="T110" fmla="+- 0 725 627"/>
                              <a:gd name="T111" fmla="*/ 725 h 368"/>
                              <a:gd name="T112" fmla="+- 0 786 736"/>
                              <a:gd name="T113" fmla="*/ T112 w 84"/>
                              <a:gd name="T114" fmla="+- 0 723 627"/>
                              <a:gd name="T115" fmla="*/ 723 h 368"/>
                              <a:gd name="T116" fmla="+- 0 782 736"/>
                              <a:gd name="T117" fmla="*/ T116 w 84"/>
                              <a:gd name="T118" fmla="+- 0 627 627"/>
                              <a:gd name="T119" fmla="*/ 627 h 368"/>
                              <a:gd name="T120" fmla="+- 0 770 736"/>
                              <a:gd name="T121" fmla="*/ T120 w 84"/>
                              <a:gd name="T122" fmla="+- 0 627 627"/>
                              <a:gd name="T123" fmla="*/ 627 h 368"/>
                              <a:gd name="T124" fmla="+- 0 758 736"/>
                              <a:gd name="T125" fmla="*/ T124 w 84"/>
                              <a:gd name="T126" fmla="+- 0 630 627"/>
                              <a:gd name="T127" fmla="*/ 630 h 368"/>
                              <a:gd name="T128" fmla="+- 0 751 736"/>
                              <a:gd name="T129" fmla="*/ T128 w 84"/>
                              <a:gd name="T130" fmla="+- 0 634 627"/>
                              <a:gd name="T131" fmla="*/ 634 h 368"/>
                              <a:gd name="T132" fmla="+- 0 745 736"/>
                              <a:gd name="T133" fmla="*/ T132 w 84"/>
                              <a:gd name="T134" fmla="+- 0 638 627"/>
                              <a:gd name="T135" fmla="*/ 638 h 368"/>
                              <a:gd name="T136" fmla="+- 0 741 736"/>
                              <a:gd name="T137" fmla="*/ T136 w 84"/>
                              <a:gd name="T138" fmla="+- 0 643 627"/>
                              <a:gd name="T139" fmla="*/ 643 h 368"/>
                              <a:gd name="T140" fmla="+- 0 737 736"/>
                              <a:gd name="T141" fmla="*/ T140 w 84"/>
                              <a:gd name="T142" fmla="+- 0 649 627"/>
                              <a:gd name="T143" fmla="*/ 649 h 368"/>
                              <a:gd name="T144" fmla="+- 0 736 736"/>
                              <a:gd name="T145" fmla="*/ T144 w 84"/>
                              <a:gd name="T146" fmla="+- 0 655 627"/>
                              <a:gd name="T147" fmla="*/ 655 h 368"/>
                              <a:gd name="T148" fmla="+- 0 736 736"/>
                              <a:gd name="T149" fmla="*/ T148 w 84"/>
                              <a:gd name="T150" fmla="+- 0 666 627"/>
                              <a:gd name="T151" fmla="*/ 666 h 368"/>
                              <a:gd name="T152" fmla="+- 0 738 736"/>
                              <a:gd name="T153" fmla="*/ T152 w 84"/>
                              <a:gd name="T154" fmla="+- 0 673 627"/>
                              <a:gd name="T155" fmla="*/ 673 h 368"/>
                              <a:gd name="T156" fmla="+- 0 743 736"/>
                              <a:gd name="T157" fmla="*/ T156 w 84"/>
                              <a:gd name="T158" fmla="+- 0 679 627"/>
                              <a:gd name="T159" fmla="*/ 679 h 368"/>
                              <a:gd name="T160" fmla="+- 0 748 736"/>
                              <a:gd name="T161" fmla="*/ T160 w 84"/>
                              <a:gd name="T162" fmla="+- 0 683 627"/>
                              <a:gd name="T163" fmla="*/ 683 h 368"/>
                              <a:gd name="T164" fmla="+- 0 758 736"/>
                              <a:gd name="T165" fmla="*/ T164 w 84"/>
                              <a:gd name="T166" fmla="+- 0 689 627"/>
                              <a:gd name="T167" fmla="*/ 689 h 368"/>
                              <a:gd name="T168" fmla="+- 0 765 736"/>
                              <a:gd name="T169" fmla="*/ T168 w 84"/>
                              <a:gd name="T170" fmla="+- 0 691 627"/>
                              <a:gd name="T171" fmla="*/ 691 h 368"/>
                              <a:gd name="T172" fmla="+- 0 774 736"/>
                              <a:gd name="T173" fmla="*/ T172 w 84"/>
                              <a:gd name="T174" fmla="+- 0 692 627"/>
                              <a:gd name="T175" fmla="*/ 692 h 368"/>
                              <a:gd name="T176" fmla="+- 0 786 736"/>
                              <a:gd name="T177" fmla="*/ T176 w 84"/>
                              <a:gd name="T178" fmla="+- 0 691 627"/>
                              <a:gd name="T179" fmla="*/ 691 h 368"/>
                              <a:gd name="T180" fmla="+- 0 794 736"/>
                              <a:gd name="T181" fmla="*/ T180 w 84"/>
                              <a:gd name="T182" fmla="+- 0 690 627"/>
                              <a:gd name="T183" fmla="*/ 690 h 368"/>
                              <a:gd name="T184" fmla="+- 0 801 736"/>
                              <a:gd name="T185" fmla="*/ T184 w 84"/>
                              <a:gd name="T186" fmla="+- 0 687 627"/>
                              <a:gd name="T187" fmla="*/ 687 h 368"/>
                              <a:gd name="T188" fmla="+- 0 807 736"/>
                              <a:gd name="T189" fmla="*/ T188 w 84"/>
                              <a:gd name="T190" fmla="+- 0 683 627"/>
                              <a:gd name="T191" fmla="*/ 683 h 368"/>
                              <a:gd name="T192" fmla="+- 0 812 736"/>
                              <a:gd name="T193" fmla="*/ T192 w 84"/>
                              <a:gd name="T194" fmla="+- 0 678 627"/>
                              <a:gd name="T195" fmla="*/ 678 h 368"/>
                              <a:gd name="T196" fmla="+- 0 816 736"/>
                              <a:gd name="T197" fmla="*/ T196 w 84"/>
                              <a:gd name="T198" fmla="+- 0 673 627"/>
                              <a:gd name="T199" fmla="*/ 673 h 368"/>
                              <a:gd name="T200" fmla="+- 0 818 736"/>
                              <a:gd name="T201" fmla="*/ T200 w 84"/>
                              <a:gd name="T202" fmla="+- 0 663 627"/>
                              <a:gd name="T203" fmla="*/ 663 h 368"/>
                              <a:gd name="T204" fmla="+- 0 818 736"/>
                              <a:gd name="T205" fmla="*/ T204 w 84"/>
                              <a:gd name="T206" fmla="+- 0 651 627"/>
                              <a:gd name="T207" fmla="*/ 651 h 368"/>
                              <a:gd name="T208" fmla="+- 0 816 736"/>
                              <a:gd name="T209" fmla="*/ T208 w 84"/>
                              <a:gd name="T210" fmla="+- 0 645 627"/>
                              <a:gd name="T211" fmla="*/ 645 h 368"/>
                              <a:gd name="T212" fmla="+- 0 812 736"/>
                              <a:gd name="T213" fmla="*/ T212 w 84"/>
                              <a:gd name="T214" fmla="+- 0 640 627"/>
                              <a:gd name="T215" fmla="*/ 640 h 368"/>
                              <a:gd name="T216" fmla="+- 0 803 736"/>
                              <a:gd name="T217" fmla="*/ T216 w 84"/>
                              <a:gd name="T218" fmla="+- 0 633 627"/>
                              <a:gd name="T219" fmla="*/ 633 h 368"/>
                              <a:gd name="T220" fmla="+- 0 796 736"/>
                              <a:gd name="T221" fmla="*/ T220 w 84"/>
                              <a:gd name="T222" fmla="+- 0 630 627"/>
                              <a:gd name="T223" fmla="*/ 630 h 368"/>
                              <a:gd name="T224" fmla="+- 0 789 736"/>
                              <a:gd name="T225" fmla="*/ T224 w 84"/>
                              <a:gd name="T226" fmla="+- 0 628 627"/>
                              <a:gd name="T227" fmla="*/ 628 h 368"/>
                              <a:gd name="T228" fmla="+- 0 782 736"/>
                              <a:gd name="T229" fmla="*/ T228 w 84"/>
                              <a:gd name="T230" fmla="+- 0 627 627"/>
                              <a:gd name="T231" fmla="*/ 62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4" h="368">
                                <a:moveTo>
                                  <a:pt x="45" y="96"/>
                                </a:moveTo>
                                <a:lnTo>
                                  <a:pt x="36" y="96"/>
                                </a:lnTo>
                                <a:lnTo>
                                  <a:pt x="32" y="96"/>
                                </a:lnTo>
                                <a:lnTo>
                                  <a:pt x="28" y="97"/>
                                </a:lnTo>
                                <a:lnTo>
                                  <a:pt x="24" y="98"/>
                                </a:lnTo>
                                <a:lnTo>
                                  <a:pt x="21" y="100"/>
                                </a:lnTo>
                                <a:lnTo>
                                  <a:pt x="17" y="101"/>
                                </a:lnTo>
                                <a:lnTo>
                                  <a:pt x="14" y="103"/>
                                </a:lnTo>
                                <a:lnTo>
                                  <a:pt x="11" y="105"/>
                                </a:lnTo>
                                <a:lnTo>
                                  <a:pt x="8" y="109"/>
                                </a:lnTo>
                                <a:lnTo>
                                  <a:pt x="6" y="111"/>
                                </a:lnTo>
                                <a:lnTo>
                                  <a:pt x="4" y="115"/>
                                </a:lnTo>
                                <a:lnTo>
                                  <a:pt x="2" y="118"/>
                                </a:lnTo>
                                <a:lnTo>
                                  <a:pt x="1" y="122"/>
                                </a:lnTo>
                                <a:lnTo>
                                  <a:pt x="0" y="126"/>
                                </a:lnTo>
                                <a:lnTo>
                                  <a:pt x="0" y="129"/>
                                </a:lnTo>
                                <a:lnTo>
                                  <a:pt x="0" y="331"/>
                                </a:lnTo>
                                <a:lnTo>
                                  <a:pt x="0" y="335"/>
                                </a:lnTo>
                                <a:lnTo>
                                  <a:pt x="1" y="340"/>
                                </a:lnTo>
                                <a:lnTo>
                                  <a:pt x="2" y="344"/>
                                </a:lnTo>
                                <a:lnTo>
                                  <a:pt x="4" y="347"/>
                                </a:lnTo>
                                <a:lnTo>
                                  <a:pt x="6" y="351"/>
                                </a:lnTo>
                                <a:lnTo>
                                  <a:pt x="8" y="354"/>
                                </a:lnTo>
                                <a:lnTo>
                                  <a:pt x="11" y="356"/>
                                </a:lnTo>
                                <a:lnTo>
                                  <a:pt x="14" y="359"/>
                                </a:lnTo>
                                <a:lnTo>
                                  <a:pt x="17" y="361"/>
                                </a:lnTo>
                                <a:lnTo>
                                  <a:pt x="21" y="363"/>
                                </a:lnTo>
                                <a:lnTo>
                                  <a:pt x="28" y="366"/>
                                </a:lnTo>
                                <a:lnTo>
                                  <a:pt x="32" y="366"/>
                                </a:lnTo>
                                <a:lnTo>
                                  <a:pt x="36" y="367"/>
                                </a:lnTo>
                                <a:lnTo>
                                  <a:pt x="41" y="367"/>
                                </a:lnTo>
                                <a:lnTo>
                                  <a:pt x="45" y="367"/>
                                </a:lnTo>
                                <a:lnTo>
                                  <a:pt x="50" y="366"/>
                                </a:lnTo>
                                <a:lnTo>
                                  <a:pt x="54" y="366"/>
                                </a:lnTo>
                                <a:lnTo>
                                  <a:pt x="58" y="365"/>
                                </a:lnTo>
                                <a:lnTo>
                                  <a:pt x="61" y="363"/>
                                </a:lnTo>
                                <a:lnTo>
                                  <a:pt x="65" y="361"/>
                                </a:lnTo>
                                <a:lnTo>
                                  <a:pt x="68" y="359"/>
                                </a:lnTo>
                                <a:lnTo>
                                  <a:pt x="74" y="354"/>
                                </a:lnTo>
                                <a:lnTo>
                                  <a:pt x="79" y="348"/>
                                </a:lnTo>
                                <a:lnTo>
                                  <a:pt x="82" y="340"/>
                                </a:lnTo>
                                <a:lnTo>
                                  <a:pt x="82" y="335"/>
                                </a:lnTo>
                                <a:lnTo>
                                  <a:pt x="83" y="331"/>
                                </a:lnTo>
                                <a:lnTo>
                                  <a:pt x="83" y="326"/>
                                </a:lnTo>
                                <a:lnTo>
                                  <a:pt x="83" y="134"/>
                                </a:lnTo>
                                <a:lnTo>
                                  <a:pt x="82" y="129"/>
                                </a:lnTo>
                                <a:lnTo>
                                  <a:pt x="82" y="121"/>
                                </a:lnTo>
                                <a:lnTo>
                                  <a:pt x="80" y="117"/>
                                </a:lnTo>
                                <a:lnTo>
                                  <a:pt x="79" y="115"/>
                                </a:lnTo>
                                <a:lnTo>
                                  <a:pt x="76" y="111"/>
                                </a:lnTo>
                                <a:lnTo>
                                  <a:pt x="74" y="109"/>
                                </a:lnTo>
                                <a:lnTo>
                                  <a:pt x="71" y="105"/>
                                </a:lnTo>
                                <a:lnTo>
                                  <a:pt x="68" y="103"/>
                                </a:lnTo>
                                <a:lnTo>
                                  <a:pt x="65" y="101"/>
                                </a:lnTo>
                                <a:lnTo>
                                  <a:pt x="61" y="100"/>
                                </a:lnTo>
                                <a:lnTo>
                                  <a:pt x="58" y="98"/>
                                </a:lnTo>
                                <a:lnTo>
                                  <a:pt x="54" y="97"/>
                                </a:lnTo>
                                <a:lnTo>
                                  <a:pt x="50" y="96"/>
                                </a:lnTo>
                                <a:lnTo>
                                  <a:pt x="45" y="96"/>
                                </a:lnTo>
                                <a:close/>
                                <a:moveTo>
                                  <a:pt x="46" y="0"/>
                                </a:moveTo>
                                <a:lnTo>
                                  <a:pt x="38" y="0"/>
                                </a:lnTo>
                                <a:lnTo>
                                  <a:pt x="34" y="0"/>
                                </a:lnTo>
                                <a:lnTo>
                                  <a:pt x="30" y="1"/>
                                </a:lnTo>
                                <a:lnTo>
                                  <a:pt x="22" y="3"/>
                                </a:lnTo>
                                <a:lnTo>
                                  <a:pt x="19" y="5"/>
                                </a:lnTo>
                                <a:lnTo>
                                  <a:pt x="15" y="7"/>
                                </a:lnTo>
                                <a:lnTo>
                                  <a:pt x="12" y="8"/>
                                </a:lnTo>
                                <a:lnTo>
                                  <a:pt x="9" y="11"/>
                                </a:lnTo>
                                <a:lnTo>
                                  <a:pt x="7" y="14"/>
                                </a:lnTo>
                                <a:lnTo>
                                  <a:pt x="5" y="16"/>
                                </a:lnTo>
                                <a:lnTo>
                                  <a:pt x="3" y="19"/>
                                </a:lnTo>
                                <a:lnTo>
                                  <a:pt x="1" y="22"/>
                                </a:lnTo>
                                <a:lnTo>
                                  <a:pt x="1" y="26"/>
                                </a:lnTo>
                                <a:lnTo>
                                  <a:pt x="0" y="28"/>
                                </a:lnTo>
                                <a:lnTo>
                                  <a:pt x="0" y="36"/>
                                </a:lnTo>
                                <a:lnTo>
                                  <a:pt x="0" y="39"/>
                                </a:lnTo>
                                <a:lnTo>
                                  <a:pt x="1" y="43"/>
                                </a:lnTo>
                                <a:lnTo>
                                  <a:pt x="2" y="46"/>
                                </a:lnTo>
                                <a:lnTo>
                                  <a:pt x="4" y="49"/>
                                </a:lnTo>
                                <a:lnTo>
                                  <a:pt x="7" y="52"/>
                                </a:lnTo>
                                <a:lnTo>
                                  <a:pt x="9" y="54"/>
                                </a:lnTo>
                                <a:lnTo>
                                  <a:pt x="12" y="56"/>
                                </a:lnTo>
                                <a:lnTo>
                                  <a:pt x="18" y="60"/>
                                </a:lnTo>
                                <a:lnTo>
                                  <a:pt x="22" y="62"/>
                                </a:lnTo>
                                <a:lnTo>
                                  <a:pt x="26" y="63"/>
                                </a:lnTo>
                                <a:lnTo>
                                  <a:pt x="29" y="64"/>
                                </a:lnTo>
                                <a:lnTo>
                                  <a:pt x="34" y="64"/>
                                </a:lnTo>
                                <a:lnTo>
                                  <a:pt x="38" y="65"/>
                                </a:lnTo>
                                <a:lnTo>
                                  <a:pt x="46" y="65"/>
                                </a:lnTo>
                                <a:lnTo>
                                  <a:pt x="50" y="64"/>
                                </a:lnTo>
                                <a:lnTo>
                                  <a:pt x="54" y="64"/>
                                </a:lnTo>
                                <a:lnTo>
                                  <a:pt x="58" y="63"/>
                                </a:lnTo>
                                <a:lnTo>
                                  <a:pt x="61" y="62"/>
                                </a:lnTo>
                                <a:lnTo>
                                  <a:pt x="65" y="60"/>
                                </a:lnTo>
                                <a:lnTo>
                                  <a:pt x="68" y="58"/>
                                </a:lnTo>
                                <a:lnTo>
                                  <a:pt x="71" y="56"/>
                                </a:lnTo>
                                <a:lnTo>
                                  <a:pt x="74" y="54"/>
                                </a:lnTo>
                                <a:lnTo>
                                  <a:pt x="76" y="51"/>
                                </a:lnTo>
                                <a:lnTo>
                                  <a:pt x="79" y="49"/>
                                </a:lnTo>
                                <a:lnTo>
                                  <a:pt x="80" y="46"/>
                                </a:lnTo>
                                <a:lnTo>
                                  <a:pt x="82" y="43"/>
                                </a:lnTo>
                                <a:lnTo>
                                  <a:pt x="82" y="36"/>
                                </a:lnTo>
                                <a:lnTo>
                                  <a:pt x="83" y="32"/>
                                </a:lnTo>
                                <a:lnTo>
                                  <a:pt x="82" y="24"/>
                                </a:lnTo>
                                <a:lnTo>
                                  <a:pt x="82" y="21"/>
                                </a:lnTo>
                                <a:lnTo>
                                  <a:pt x="80" y="18"/>
                                </a:lnTo>
                                <a:lnTo>
                                  <a:pt x="78" y="15"/>
                                </a:lnTo>
                                <a:lnTo>
                                  <a:pt x="76" y="13"/>
                                </a:lnTo>
                                <a:lnTo>
                                  <a:pt x="73" y="10"/>
                                </a:lnTo>
                                <a:lnTo>
                                  <a:pt x="67" y="6"/>
                                </a:lnTo>
                                <a:lnTo>
                                  <a:pt x="64" y="4"/>
                                </a:lnTo>
                                <a:lnTo>
                                  <a:pt x="60" y="3"/>
                                </a:lnTo>
                                <a:lnTo>
                                  <a:pt x="57" y="2"/>
                                </a:lnTo>
                                <a:lnTo>
                                  <a:pt x="53" y="1"/>
                                </a:lnTo>
                                <a:lnTo>
                                  <a:pt x="50" y="0"/>
                                </a:lnTo>
                                <a:lnTo>
                                  <a:pt x="4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1" name="Picture 4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1" y="632"/>
                            <a:ext cx="534" cy="461"/>
                          </a:xfrm>
                          <a:prstGeom prst="rect">
                            <a:avLst/>
                          </a:prstGeom>
                          <a:noFill/>
                          <a:extLst>
                            <a:ext uri="{909E8E84-426E-40DD-AFC4-6F175D3DCCD1}">
                              <a14:hiddenFill xmlns:a14="http://schemas.microsoft.com/office/drawing/2010/main">
                                <a:solidFill>
                                  <a:srgbClr val="FFFFFF"/>
                                </a:solidFill>
                              </a14:hiddenFill>
                            </a:ext>
                          </a:extLst>
                        </pic:spPr>
                      </pic:pic>
                      <wps:wsp>
                        <wps:cNvPr id="1002" name="AutoShape 499"/>
                        <wps:cNvSpPr>
                          <a:spLocks/>
                        </wps:cNvSpPr>
                        <wps:spPr bwMode="auto">
                          <a:xfrm>
                            <a:off x="1607" y="624"/>
                            <a:ext cx="439" cy="371"/>
                          </a:xfrm>
                          <a:custGeom>
                            <a:avLst/>
                            <a:gdLst>
                              <a:gd name="T0" fmla="+- 0 1788 1607"/>
                              <a:gd name="T1" fmla="*/ T0 w 439"/>
                              <a:gd name="T2" fmla="+- 0 625 624"/>
                              <a:gd name="T3" fmla="*/ 625 h 371"/>
                              <a:gd name="T4" fmla="+- 0 1723 1607"/>
                              <a:gd name="T5" fmla="*/ T4 w 439"/>
                              <a:gd name="T6" fmla="+- 0 640 624"/>
                              <a:gd name="T7" fmla="*/ 640 h 371"/>
                              <a:gd name="T8" fmla="+- 0 1688 1607"/>
                              <a:gd name="T9" fmla="*/ T8 w 439"/>
                              <a:gd name="T10" fmla="+- 0 657 624"/>
                              <a:gd name="T11" fmla="*/ 657 h 371"/>
                              <a:gd name="T12" fmla="+- 0 1658 1607"/>
                              <a:gd name="T13" fmla="*/ T12 w 439"/>
                              <a:gd name="T14" fmla="+- 0 680 624"/>
                              <a:gd name="T15" fmla="*/ 680 h 371"/>
                              <a:gd name="T16" fmla="+- 0 1634 1607"/>
                              <a:gd name="T17" fmla="*/ T16 w 439"/>
                              <a:gd name="T18" fmla="+- 0 708 624"/>
                              <a:gd name="T19" fmla="*/ 708 h 371"/>
                              <a:gd name="T20" fmla="+- 0 1615 1607"/>
                              <a:gd name="T21" fmla="*/ T20 w 439"/>
                              <a:gd name="T22" fmla="+- 0 750 624"/>
                              <a:gd name="T23" fmla="*/ 750 h 371"/>
                              <a:gd name="T24" fmla="+- 0 1608 1607"/>
                              <a:gd name="T25" fmla="*/ T24 w 439"/>
                              <a:gd name="T26" fmla="+- 0 788 624"/>
                              <a:gd name="T27" fmla="*/ 788 h 371"/>
                              <a:gd name="T28" fmla="+- 0 1609 1607"/>
                              <a:gd name="T29" fmla="*/ T28 w 439"/>
                              <a:gd name="T30" fmla="+- 0 837 624"/>
                              <a:gd name="T31" fmla="*/ 837 h 371"/>
                              <a:gd name="T32" fmla="+- 0 1619 1607"/>
                              <a:gd name="T33" fmla="*/ T32 w 439"/>
                              <a:gd name="T34" fmla="+- 0 875 624"/>
                              <a:gd name="T35" fmla="*/ 875 h 371"/>
                              <a:gd name="T36" fmla="+- 0 1634 1607"/>
                              <a:gd name="T37" fmla="*/ T36 w 439"/>
                              <a:gd name="T38" fmla="+- 0 907 624"/>
                              <a:gd name="T39" fmla="*/ 907 h 371"/>
                              <a:gd name="T40" fmla="+- 0 1657 1607"/>
                              <a:gd name="T41" fmla="*/ T40 w 439"/>
                              <a:gd name="T42" fmla="+- 0 936 624"/>
                              <a:gd name="T43" fmla="*/ 936 h 371"/>
                              <a:gd name="T44" fmla="+- 0 1686 1607"/>
                              <a:gd name="T45" fmla="*/ T44 w 439"/>
                              <a:gd name="T46" fmla="+- 0 959 624"/>
                              <a:gd name="T47" fmla="*/ 959 h 371"/>
                              <a:gd name="T48" fmla="+- 0 1733 1607"/>
                              <a:gd name="T49" fmla="*/ T48 w 439"/>
                              <a:gd name="T50" fmla="+- 0 980 624"/>
                              <a:gd name="T51" fmla="*/ 980 h 371"/>
                              <a:gd name="T52" fmla="+- 0 1777 1607"/>
                              <a:gd name="T53" fmla="*/ T52 w 439"/>
                              <a:gd name="T54" fmla="+- 0 991 624"/>
                              <a:gd name="T55" fmla="*/ 991 h 371"/>
                              <a:gd name="T56" fmla="+- 0 1840 1607"/>
                              <a:gd name="T57" fmla="*/ T56 w 439"/>
                              <a:gd name="T58" fmla="+- 0 994 624"/>
                              <a:gd name="T59" fmla="*/ 994 h 371"/>
                              <a:gd name="T60" fmla="+- 0 1899 1607"/>
                              <a:gd name="T61" fmla="*/ T60 w 439"/>
                              <a:gd name="T62" fmla="+- 0 987 624"/>
                              <a:gd name="T63" fmla="*/ 987 h 371"/>
                              <a:gd name="T64" fmla="+- 0 1940 1607"/>
                              <a:gd name="T65" fmla="*/ T64 w 439"/>
                              <a:gd name="T66" fmla="+- 0 973 624"/>
                              <a:gd name="T67" fmla="*/ 973 h 371"/>
                              <a:gd name="T68" fmla="+- 0 1983 1607"/>
                              <a:gd name="T69" fmla="*/ T68 w 439"/>
                              <a:gd name="T70" fmla="+- 0 949 624"/>
                              <a:gd name="T71" fmla="*/ 949 h 371"/>
                              <a:gd name="T72" fmla="+- 0 1813 1607"/>
                              <a:gd name="T73" fmla="*/ T72 w 439"/>
                              <a:gd name="T74" fmla="+- 0 936 624"/>
                              <a:gd name="T75" fmla="*/ 936 h 371"/>
                              <a:gd name="T76" fmla="+- 0 1788 1607"/>
                              <a:gd name="T77" fmla="*/ T76 w 439"/>
                              <a:gd name="T78" fmla="+- 0 932 624"/>
                              <a:gd name="T79" fmla="*/ 932 h 371"/>
                              <a:gd name="T80" fmla="+- 0 1765 1607"/>
                              <a:gd name="T81" fmla="*/ T80 w 439"/>
                              <a:gd name="T82" fmla="+- 0 924 624"/>
                              <a:gd name="T83" fmla="*/ 924 h 371"/>
                              <a:gd name="T84" fmla="+- 0 1736 1607"/>
                              <a:gd name="T85" fmla="*/ T84 w 439"/>
                              <a:gd name="T86" fmla="+- 0 904 624"/>
                              <a:gd name="T87" fmla="*/ 904 h 371"/>
                              <a:gd name="T88" fmla="+- 0 1721 1607"/>
                              <a:gd name="T89" fmla="*/ T88 w 439"/>
                              <a:gd name="T90" fmla="+- 0 886 624"/>
                              <a:gd name="T91" fmla="*/ 886 h 371"/>
                              <a:gd name="T92" fmla="+- 0 1706 1607"/>
                              <a:gd name="T93" fmla="*/ T92 w 439"/>
                              <a:gd name="T94" fmla="+- 0 857 624"/>
                              <a:gd name="T95" fmla="*/ 857 h 371"/>
                              <a:gd name="T96" fmla="+- 0 1701 1607"/>
                              <a:gd name="T97" fmla="*/ T96 w 439"/>
                              <a:gd name="T98" fmla="+- 0 830 624"/>
                              <a:gd name="T99" fmla="*/ 830 h 371"/>
                              <a:gd name="T100" fmla="+- 0 1699 1607"/>
                              <a:gd name="T101" fmla="*/ T100 w 439"/>
                              <a:gd name="T102" fmla="+- 0 793 624"/>
                              <a:gd name="T103" fmla="*/ 793 h 371"/>
                              <a:gd name="T104" fmla="+- 0 1704 1607"/>
                              <a:gd name="T105" fmla="*/ T104 w 439"/>
                              <a:gd name="T106" fmla="+- 0 766 624"/>
                              <a:gd name="T107" fmla="*/ 766 h 371"/>
                              <a:gd name="T108" fmla="+- 0 1717 1607"/>
                              <a:gd name="T109" fmla="*/ T108 w 439"/>
                              <a:gd name="T110" fmla="+- 0 736 624"/>
                              <a:gd name="T111" fmla="*/ 736 h 371"/>
                              <a:gd name="T112" fmla="+- 0 1731 1607"/>
                              <a:gd name="T113" fmla="*/ T112 w 439"/>
                              <a:gd name="T114" fmla="+- 0 717 624"/>
                              <a:gd name="T115" fmla="*/ 717 h 371"/>
                              <a:gd name="T116" fmla="+- 0 1754 1607"/>
                              <a:gd name="T117" fmla="*/ T116 w 439"/>
                              <a:gd name="T118" fmla="+- 0 700 624"/>
                              <a:gd name="T119" fmla="*/ 700 h 371"/>
                              <a:gd name="T120" fmla="+- 0 1774 1607"/>
                              <a:gd name="T121" fmla="*/ T120 w 439"/>
                              <a:gd name="T122" fmla="+- 0 690 624"/>
                              <a:gd name="T123" fmla="*/ 690 h 371"/>
                              <a:gd name="T124" fmla="+- 0 1805 1607"/>
                              <a:gd name="T125" fmla="*/ T124 w 439"/>
                              <a:gd name="T126" fmla="+- 0 683 624"/>
                              <a:gd name="T127" fmla="*/ 683 h 371"/>
                              <a:gd name="T128" fmla="+- 0 1988 1607"/>
                              <a:gd name="T129" fmla="*/ T128 w 439"/>
                              <a:gd name="T130" fmla="+- 0 674 624"/>
                              <a:gd name="T131" fmla="*/ 674 h 371"/>
                              <a:gd name="T132" fmla="+- 0 1945 1607"/>
                              <a:gd name="T133" fmla="*/ T132 w 439"/>
                              <a:gd name="T134" fmla="+- 0 646 624"/>
                              <a:gd name="T135" fmla="*/ 646 h 371"/>
                              <a:gd name="T136" fmla="+- 0 1890 1607"/>
                              <a:gd name="T137" fmla="*/ T136 w 439"/>
                              <a:gd name="T138" fmla="+- 0 629 624"/>
                              <a:gd name="T139" fmla="*/ 629 h 371"/>
                              <a:gd name="T140" fmla="+- 0 1825 1607"/>
                              <a:gd name="T141" fmla="*/ T140 w 439"/>
                              <a:gd name="T142" fmla="+- 0 624 624"/>
                              <a:gd name="T143" fmla="*/ 624 h 371"/>
                              <a:gd name="T144" fmla="+- 0 1843 1607"/>
                              <a:gd name="T145" fmla="*/ T144 w 439"/>
                              <a:gd name="T146" fmla="+- 0 682 624"/>
                              <a:gd name="T147" fmla="*/ 682 h 371"/>
                              <a:gd name="T148" fmla="+- 0 1885 1607"/>
                              <a:gd name="T149" fmla="*/ T148 w 439"/>
                              <a:gd name="T150" fmla="+- 0 692 624"/>
                              <a:gd name="T151" fmla="*/ 692 h 371"/>
                              <a:gd name="T152" fmla="+- 0 1913 1607"/>
                              <a:gd name="T153" fmla="*/ T152 w 439"/>
                              <a:gd name="T154" fmla="+- 0 709 624"/>
                              <a:gd name="T155" fmla="*/ 709 h 371"/>
                              <a:gd name="T156" fmla="+- 0 1934 1607"/>
                              <a:gd name="T157" fmla="*/ T156 w 439"/>
                              <a:gd name="T158" fmla="+- 0 732 624"/>
                              <a:gd name="T159" fmla="*/ 732 h 371"/>
                              <a:gd name="T160" fmla="+- 0 1948 1607"/>
                              <a:gd name="T161" fmla="*/ T160 w 439"/>
                              <a:gd name="T162" fmla="+- 0 763 624"/>
                              <a:gd name="T163" fmla="*/ 763 h 371"/>
                              <a:gd name="T164" fmla="+- 0 1954 1607"/>
                              <a:gd name="T165" fmla="*/ T164 w 439"/>
                              <a:gd name="T166" fmla="+- 0 798 624"/>
                              <a:gd name="T167" fmla="*/ 798 h 371"/>
                              <a:gd name="T168" fmla="+- 0 1952 1607"/>
                              <a:gd name="T169" fmla="*/ T168 w 439"/>
                              <a:gd name="T170" fmla="+- 0 838 624"/>
                              <a:gd name="T171" fmla="*/ 838 h 371"/>
                              <a:gd name="T172" fmla="+- 0 1937 1607"/>
                              <a:gd name="T173" fmla="*/ T172 w 439"/>
                              <a:gd name="T174" fmla="+- 0 879 624"/>
                              <a:gd name="T175" fmla="*/ 879 h 371"/>
                              <a:gd name="T176" fmla="+- 0 1916 1607"/>
                              <a:gd name="T177" fmla="*/ T176 w 439"/>
                              <a:gd name="T178" fmla="+- 0 905 624"/>
                              <a:gd name="T179" fmla="*/ 905 h 371"/>
                              <a:gd name="T180" fmla="+- 0 1890 1607"/>
                              <a:gd name="T181" fmla="*/ T180 w 439"/>
                              <a:gd name="T182" fmla="+- 0 922 624"/>
                              <a:gd name="T183" fmla="*/ 922 h 371"/>
                              <a:gd name="T184" fmla="+- 0 1843 1607"/>
                              <a:gd name="T185" fmla="*/ T184 w 439"/>
                              <a:gd name="T186" fmla="+- 0 936 624"/>
                              <a:gd name="T187" fmla="*/ 936 h 371"/>
                              <a:gd name="T188" fmla="+- 0 2014 1607"/>
                              <a:gd name="T189" fmla="*/ T188 w 439"/>
                              <a:gd name="T190" fmla="+- 0 915 624"/>
                              <a:gd name="T191" fmla="*/ 915 h 371"/>
                              <a:gd name="T192" fmla="+- 0 2032 1607"/>
                              <a:gd name="T193" fmla="*/ T192 w 439"/>
                              <a:gd name="T194" fmla="+- 0 884 624"/>
                              <a:gd name="T195" fmla="*/ 884 h 371"/>
                              <a:gd name="T196" fmla="+- 0 2042 1607"/>
                              <a:gd name="T197" fmla="*/ T196 w 439"/>
                              <a:gd name="T198" fmla="+- 0 848 624"/>
                              <a:gd name="T199" fmla="*/ 848 h 371"/>
                              <a:gd name="T200" fmla="+- 0 2046 1607"/>
                              <a:gd name="T201" fmla="*/ T200 w 439"/>
                              <a:gd name="T202" fmla="+- 0 808 624"/>
                              <a:gd name="T203" fmla="*/ 808 h 371"/>
                              <a:gd name="T204" fmla="+- 0 2039 1607"/>
                              <a:gd name="T205" fmla="*/ T204 w 439"/>
                              <a:gd name="T206" fmla="+- 0 756 624"/>
                              <a:gd name="T207" fmla="*/ 756 h 371"/>
                              <a:gd name="T208" fmla="+- 0 2020 1607"/>
                              <a:gd name="T209" fmla="*/ T208 w 439"/>
                              <a:gd name="T210" fmla="+- 0 710 624"/>
                              <a:gd name="T211" fmla="*/ 710 h 371"/>
                              <a:gd name="T212" fmla="+- 0 1996 1607"/>
                              <a:gd name="T213" fmla="*/ T212 w 439"/>
                              <a:gd name="T214" fmla="+- 0 681 624"/>
                              <a:gd name="T215" fmla="*/ 681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39" h="371">
                                <a:moveTo>
                                  <a:pt x="218" y="0"/>
                                </a:moveTo>
                                <a:lnTo>
                                  <a:pt x="205" y="0"/>
                                </a:lnTo>
                                <a:lnTo>
                                  <a:pt x="193" y="0"/>
                                </a:lnTo>
                                <a:lnTo>
                                  <a:pt x="181" y="1"/>
                                </a:lnTo>
                                <a:lnTo>
                                  <a:pt x="169" y="3"/>
                                </a:lnTo>
                                <a:lnTo>
                                  <a:pt x="147" y="7"/>
                                </a:lnTo>
                                <a:lnTo>
                                  <a:pt x="137" y="10"/>
                                </a:lnTo>
                                <a:lnTo>
                                  <a:pt x="116" y="16"/>
                                </a:lnTo>
                                <a:lnTo>
                                  <a:pt x="106" y="19"/>
                                </a:lnTo>
                                <a:lnTo>
                                  <a:pt x="98" y="23"/>
                                </a:lnTo>
                                <a:lnTo>
                                  <a:pt x="89" y="28"/>
                                </a:lnTo>
                                <a:lnTo>
                                  <a:pt x="81" y="33"/>
                                </a:lnTo>
                                <a:lnTo>
                                  <a:pt x="73" y="38"/>
                                </a:lnTo>
                                <a:lnTo>
                                  <a:pt x="65" y="44"/>
                                </a:lnTo>
                                <a:lnTo>
                                  <a:pt x="58" y="50"/>
                                </a:lnTo>
                                <a:lnTo>
                                  <a:pt x="51" y="56"/>
                                </a:lnTo>
                                <a:lnTo>
                                  <a:pt x="44" y="62"/>
                                </a:lnTo>
                                <a:lnTo>
                                  <a:pt x="39" y="69"/>
                                </a:lnTo>
                                <a:lnTo>
                                  <a:pt x="33" y="76"/>
                                </a:lnTo>
                                <a:lnTo>
                                  <a:pt x="27" y="84"/>
                                </a:lnTo>
                                <a:lnTo>
                                  <a:pt x="23" y="92"/>
                                </a:lnTo>
                                <a:lnTo>
                                  <a:pt x="15" y="108"/>
                                </a:lnTo>
                                <a:lnTo>
                                  <a:pt x="11" y="118"/>
                                </a:lnTo>
                                <a:lnTo>
                                  <a:pt x="8" y="126"/>
                                </a:lnTo>
                                <a:lnTo>
                                  <a:pt x="6" y="135"/>
                                </a:lnTo>
                                <a:lnTo>
                                  <a:pt x="4" y="144"/>
                                </a:lnTo>
                                <a:lnTo>
                                  <a:pt x="2" y="154"/>
                                </a:lnTo>
                                <a:lnTo>
                                  <a:pt x="1" y="164"/>
                                </a:lnTo>
                                <a:lnTo>
                                  <a:pt x="0" y="173"/>
                                </a:lnTo>
                                <a:lnTo>
                                  <a:pt x="0" y="195"/>
                                </a:lnTo>
                                <a:lnTo>
                                  <a:pt x="1" y="204"/>
                                </a:lnTo>
                                <a:lnTo>
                                  <a:pt x="2" y="213"/>
                                </a:lnTo>
                                <a:lnTo>
                                  <a:pt x="4" y="222"/>
                                </a:lnTo>
                                <a:lnTo>
                                  <a:pt x="5" y="232"/>
                                </a:lnTo>
                                <a:lnTo>
                                  <a:pt x="8" y="241"/>
                                </a:lnTo>
                                <a:lnTo>
                                  <a:pt x="12" y="251"/>
                                </a:lnTo>
                                <a:lnTo>
                                  <a:pt x="14" y="258"/>
                                </a:lnTo>
                                <a:lnTo>
                                  <a:pt x="18" y="267"/>
                                </a:lnTo>
                                <a:lnTo>
                                  <a:pt x="22" y="276"/>
                                </a:lnTo>
                                <a:lnTo>
                                  <a:pt x="27" y="283"/>
                                </a:lnTo>
                                <a:lnTo>
                                  <a:pt x="32" y="291"/>
                                </a:lnTo>
                                <a:lnTo>
                                  <a:pt x="38" y="298"/>
                                </a:lnTo>
                                <a:lnTo>
                                  <a:pt x="43" y="305"/>
                                </a:lnTo>
                                <a:lnTo>
                                  <a:pt x="50" y="312"/>
                                </a:lnTo>
                                <a:lnTo>
                                  <a:pt x="56" y="318"/>
                                </a:lnTo>
                                <a:lnTo>
                                  <a:pt x="63" y="324"/>
                                </a:lnTo>
                                <a:lnTo>
                                  <a:pt x="71" y="330"/>
                                </a:lnTo>
                                <a:lnTo>
                                  <a:pt x="79" y="335"/>
                                </a:lnTo>
                                <a:lnTo>
                                  <a:pt x="88" y="340"/>
                                </a:lnTo>
                                <a:lnTo>
                                  <a:pt x="97" y="345"/>
                                </a:lnTo>
                                <a:lnTo>
                                  <a:pt x="115" y="353"/>
                                </a:lnTo>
                                <a:lnTo>
                                  <a:pt x="126" y="356"/>
                                </a:lnTo>
                                <a:lnTo>
                                  <a:pt x="137" y="360"/>
                                </a:lnTo>
                                <a:lnTo>
                                  <a:pt x="147" y="362"/>
                                </a:lnTo>
                                <a:lnTo>
                                  <a:pt x="159" y="365"/>
                                </a:lnTo>
                                <a:lnTo>
                                  <a:pt x="170" y="367"/>
                                </a:lnTo>
                                <a:lnTo>
                                  <a:pt x="182" y="368"/>
                                </a:lnTo>
                                <a:lnTo>
                                  <a:pt x="207" y="370"/>
                                </a:lnTo>
                                <a:lnTo>
                                  <a:pt x="220" y="370"/>
                                </a:lnTo>
                                <a:lnTo>
                                  <a:pt x="233" y="370"/>
                                </a:lnTo>
                                <a:lnTo>
                                  <a:pt x="258" y="368"/>
                                </a:lnTo>
                                <a:lnTo>
                                  <a:pt x="270" y="367"/>
                                </a:lnTo>
                                <a:lnTo>
                                  <a:pt x="282" y="365"/>
                                </a:lnTo>
                                <a:lnTo>
                                  <a:pt x="292" y="363"/>
                                </a:lnTo>
                                <a:lnTo>
                                  <a:pt x="303" y="360"/>
                                </a:lnTo>
                                <a:lnTo>
                                  <a:pt x="314" y="357"/>
                                </a:lnTo>
                                <a:lnTo>
                                  <a:pt x="324" y="353"/>
                                </a:lnTo>
                                <a:lnTo>
                                  <a:pt x="333" y="349"/>
                                </a:lnTo>
                                <a:lnTo>
                                  <a:pt x="342" y="345"/>
                                </a:lnTo>
                                <a:lnTo>
                                  <a:pt x="360" y="336"/>
                                </a:lnTo>
                                <a:lnTo>
                                  <a:pt x="368" y="331"/>
                                </a:lnTo>
                                <a:lnTo>
                                  <a:pt x="376" y="325"/>
                                </a:lnTo>
                                <a:lnTo>
                                  <a:pt x="383" y="319"/>
                                </a:lnTo>
                                <a:lnTo>
                                  <a:pt x="390" y="312"/>
                                </a:lnTo>
                                <a:lnTo>
                                  <a:pt x="212" y="312"/>
                                </a:lnTo>
                                <a:lnTo>
                                  <a:pt x="206" y="312"/>
                                </a:lnTo>
                                <a:lnTo>
                                  <a:pt x="200" y="311"/>
                                </a:lnTo>
                                <a:lnTo>
                                  <a:pt x="193" y="310"/>
                                </a:lnTo>
                                <a:lnTo>
                                  <a:pt x="187" y="309"/>
                                </a:lnTo>
                                <a:lnTo>
                                  <a:pt x="181" y="308"/>
                                </a:lnTo>
                                <a:lnTo>
                                  <a:pt x="175" y="306"/>
                                </a:lnTo>
                                <a:lnTo>
                                  <a:pt x="169" y="304"/>
                                </a:lnTo>
                                <a:lnTo>
                                  <a:pt x="163" y="302"/>
                                </a:lnTo>
                                <a:lnTo>
                                  <a:pt x="158" y="300"/>
                                </a:lnTo>
                                <a:lnTo>
                                  <a:pt x="153" y="297"/>
                                </a:lnTo>
                                <a:lnTo>
                                  <a:pt x="147" y="294"/>
                                </a:lnTo>
                                <a:lnTo>
                                  <a:pt x="133" y="284"/>
                                </a:lnTo>
                                <a:lnTo>
                                  <a:pt x="129" y="280"/>
                                </a:lnTo>
                                <a:lnTo>
                                  <a:pt x="125" y="276"/>
                                </a:lnTo>
                                <a:lnTo>
                                  <a:pt x="121" y="272"/>
                                </a:lnTo>
                                <a:lnTo>
                                  <a:pt x="117" y="266"/>
                                </a:lnTo>
                                <a:lnTo>
                                  <a:pt x="114" y="262"/>
                                </a:lnTo>
                                <a:lnTo>
                                  <a:pt x="107" y="251"/>
                                </a:lnTo>
                                <a:lnTo>
                                  <a:pt x="104" y="245"/>
                                </a:lnTo>
                                <a:lnTo>
                                  <a:pt x="102" y="239"/>
                                </a:lnTo>
                                <a:lnTo>
                                  <a:pt x="99" y="233"/>
                                </a:lnTo>
                                <a:lnTo>
                                  <a:pt x="97" y="226"/>
                                </a:lnTo>
                                <a:lnTo>
                                  <a:pt x="96" y="220"/>
                                </a:lnTo>
                                <a:lnTo>
                                  <a:pt x="94" y="213"/>
                                </a:lnTo>
                                <a:lnTo>
                                  <a:pt x="94" y="206"/>
                                </a:lnTo>
                                <a:lnTo>
                                  <a:pt x="92" y="199"/>
                                </a:lnTo>
                                <a:lnTo>
                                  <a:pt x="92" y="194"/>
                                </a:lnTo>
                                <a:lnTo>
                                  <a:pt x="92" y="173"/>
                                </a:lnTo>
                                <a:lnTo>
                                  <a:pt x="92" y="169"/>
                                </a:lnTo>
                                <a:lnTo>
                                  <a:pt x="94" y="162"/>
                                </a:lnTo>
                                <a:lnTo>
                                  <a:pt x="94" y="155"/>
                                </a:lnTo>
                                <a:lnTo>
                                  <a:pt x="96" y="148"/>
                                </a:lnTo>
                                <a:lnTo>
                                  <a:pt x="97" y="142"/>
                                </a:lnTo>
                                <a:lnTo>
                                  <a:pt x="100" y="135"/>
                                </a:lnTo>
                                <a:lnTo>
                                  <a:pt x="104" y="124"/>
                                </a:lnTo>
                                <a:lnTo>
                                  <a:pt x="107" y="118"/>
                                </a:lnTo>
                                <a:lnTo>
                                  <a:pt x="110" y="112"/>
                                </a:lnTo>
                                <a:lnTo>
                                  <a:pt x="113" y="107"/>
                                </a:lnTo>
                                <a:lnTo>
                                  <a:pt x="116" y="102"/>
                                </a:lnTo>
                                <a:lnTo>
                                  <a:pt x="120" y="98"/>
                                </a:lnTo>
                                <a:lnTo>
                                  <a:pt x="124" y="93"/>
                                </a:lnTo>
                                <a:lnTo>
                                  <a:pt x="128" y="89"/>
                                </a:lnTo>
                                <a:lnTo>
                                  <a:pt x="132" y="86"/>
                                </a:lnTo>
                                <a:lnTo>
                                  <a:pt x="141" y="78"/>
                                </a:lnTo>
                                <a:lnTo>
                                  <a:pt x="147" y="76"/>
                                </a:lnTo>
                                <a:lnTo>
                                  <a:pt x="151" y="73"/>
                                </a:lnTo>
                                <a:lnTo>
                                  <a:pt x="156" y="70"/>
                                </a:lnTo>
                                <a:lnTo>
                                  <a:pt x="162" y="68"/>
                                </a:lnTo>
                                <a:lnTo>
                                  <a:pt x="167" y="66"/>
                                </a:lnTo>
                                <a:lnTo>
                                  <a:pt x="179" y="62"/>
                                </a:lnTo>
                                <a:lnTo>
                                  <a:pt x="186" y="61"/>
                                </a:lnTo>
                                <a:lnTo>
                                  <a:pt x="192" y="59"/>
                                </a:lnTo>
                                <a:lnTo>
                                  <a:pt x="198" y="59"/>
                                </a:lnTo>
                                <a:lnTo>
                                  <a:pt x="205" y="58"/>
                                </a:lnTo>
                                <a:lnTo>
                                  <a:pt x="211" y="57"/>
                                </a:lnTo>
                                <a:lnTo>
                                  <a:pt x="389" y="57"/>
                                </a:lnTo>
                                <a:lnTo>
                                  <a:pt x="381" y="50"/>
                                </a:lnTo>
                                <a:lnTo>
                                  <a:pt x="372" y="42"/>
                                </a:lnTo>
                                <a:lnTo>
                                  <a:pt x="361" y="35"/>
                                </a:lnTo>
                                <a:lnTo>
                                  <a:pt x="350" y="28"/>
                                </a:lnTo>
                                <a:lnTo>
                                  <a:pt x="338" y="22"/>
                                </a:lnTo>
                                <a:lnTo>
                                  <a:pt x="325" y="17"/>
                                </a:lnTo>
                                <a:lnTo>
                                  <a:pt x="311" y="12"/>
                                </a:lnTo>
                                <a:lnTo>
                                  <a:pt x="297" y="9"/>
                                </a:lnTo>
                                <a:lnTo>
                                  <a:pt x="283" y="5"/>
                                </a:lnTo>
                                <a:lnTo>
                                  <a:pt x="268" y="3"/>
                                </a:lnTo>
                                <a:lnTo>
                                  <a:pt x="252" y="1"/>
                                </a:lnTo>
                                <a:lnTo>
                                  <a:pt x="235" y="0"/>
                                </a:lnTo>
                                <a:lnTo>
                                  <a:pt x="218" y="0"/>
                                </a:lnTo>
                                <a:close/>
                                <a:moveTo>
                                  <a:pt x="389" y="57"/>
                                </a:moveTo>
                                <a:lnTo>
                                  <a:pt x="218" y="57"/>
                                </a:lnTo>
                                <a:lnTo>
                                  <a:pt x="227" y="58"/>
                                </a:lnTo>
                                <a:lnTo>
                                  <a:pt x="236" y="58"/>
                                </a:lnTo>
                                <a:lnTo>
                                  <a:pt x="245" y="59"/>
                                </a:lnTo>
                                <a:lnTo>
                                  <a:pt x="262" y="63"/>
                                </a:lnTo>
                                <a:lnTo>
                                  <a:pt x="270" y="66"/>
                                </a:lnTo>
                                <a:lnTo>
                                  <a:pt x="278" y="68"/>
                                </a:lnTo>
                                <a:lnTo>
                                  <a:pt x="285" y="72"/>
                                </a:lnTo>
                                <a:lnTo>
                                  <a:pt x="292" y="76"/>
                                </a:lnTo>
                                <a:lnTo>
                                  <a:pt x="300" y="80"/>
                                </a:lnTo>
                                <a:lnTo>
                                  <a:pt x="306" y="85"/>
                                </a:lnTo>
                                <a:lnTo>
                                  <a:pt x="312" y="90"/>
                                </a:lnTo>
                                <a:lnTo>
                                  <a:pt x="317" y="96"/>
                                </a:lnTo>
                                <a:lnTo>
                                  <a:pt x="323" y="102"/>
                                </a:lnTo>
                                <a:lnTo>
                                  <a:pt x="327" y="108"/>
                                </a:lnTo>
                                <a:lnTo>
                                  <a:pt x="331" y="116"/>
                                </a:lnTo>
                                <a:lnTo>
                                  <a:pt x="335" y="124"/>
                                </a:lnTo>
                                <a:lnTo>
                                  <a:pt x="338" y="131"/>
                                </a:lnTo>
                                <a:lnTo>
                                  <a:pt x="341" y="139"/>
                                </a:lnTo>
                                <a:lnTo>
                                  <a:pt x="343" y="147"/>
                                </a:lnTo>
                                <a:lnTo>
                                  <a:pt x="345" y="156"/>
                                </a:lnTo>
                                <a:lnTo>
                                  <a:pt x="346" y="165"/>
                                </a:lnTo>
                                <a:lnTo>
                                  <a:pt x="347" y="174"/>
                                </a:lnTo>
                                <a:lnTo>
                                  <a:pt x="347" y="184"/>
                                </a:lnTo>
                                <a:lnTo>
                                  <a:pt x="346" y="195"/>
                                </a:lnTo>
                                <a:lnTo>
                                  <a:pt x="346" y="204"/>
                                </a:lnTo>
                                <a:lnTo>
                                  <a:pt x="345" y="214"/>
                                </a:lnTo>
                                <a:lnTo>
                                  <a:pt x="342" y="223"/>
                                </a:lnTo>
                                <a:lnTo>
                                  <a:pt x="340" y="232"/>
                                </a:lnTo>
                                <a:lnTo>
                                  <a:pt x="337" y="240"/>
                                </a:lnTo>
                                <a:lnTo>
                                  <a:pt x="330" y="255"/>
                                </a:lnTo>
                                <a:lnTo>
                                  <a:pt x="325" y="262"/>
                                </a:lnTo>
                                <a:lnTo>
                                  <a:pt x="320" y="269"/>
                                </a:lnTo>
                                <a:lnTo>
                                  <a:pt x="315" y="275"/>
                                </a:lnTo>
                                <a:lnTo>
                                  <a:pt x="309" y="281"/>
                                </a:lnTo>
                                <a:lnTo>
                                  <a:pt x="304" y="286"/>
                                </a:lnTo>
                                <a:lnTo>
                                  <a:pt x="297" y="291"/>
                                </a:lnTo>
                                <a:lnTo>
                                  <a:pt x="290" y="295"/>
                                </a:lnTo>
                                <a:lnTo>
                                  <a:pt x="283" y="298"/>
                                </a:lnTo>
                                <a:lnTo>
                                  <a:pt x="268" y="305"/>
                                </a:lnTo>
                                <a:lnTo>
                                  <a:pt x="253" y="309"/>
                                </a:lnTo>
                                <a:lnTo>
                                  <a:pt x="244" y="310"/>
                                </a:lnTo>
                                <a:lnTo>
                                  <a:pt x="236" y="312"/>
                                </a:lnTo>
                                <a:lnTo>
                                  <a:pt x="227" y="312"/>
                                </a:lnTo>
                                <a:lnTo>
                                  <a:pt x="390" y="312"/>
                                </a:lnTo>
                                <a:lnTo>
                                  <a:pt x="402" y="299"/>
                                </a:lnTo>
                                <a:lnTo>
                                  <a:pt x="407" y="291"/>
                                </a:lnTo>
                                <a:lnTo>
                                  <a:pt x="412" y="284"/>
                                </a:lnTo>
                                <a:lnTo>
                                  <a:pt x="417" y="276"/>
                                </a:lnTo>
                                <a:lnTo>
                                  <a:pt x="422" y="268"/>
                                </a:lnTo>
                                <a:lnTo>
                                  <a:pt x="425" y="260"/>
                                </a:lnTo>
                                <a:lnTo>
                                  <a:pt x="428" y="251"/>
                                </a:lnTo>
                                <a:lnTo>
                                  <a:pt x="431" y="242"/>
                                </a:lnTo>
                                <a:lnTo>
                                  <a:pt x="434" y="234"/>
                                </a:lnTo>
                                <a:lnTo>
                                  <a:pt x="435" y="224"/>
                                </a:lnTo>
                                <a:lnTo>
                                  <a:pt x="437" y="215"/>
                                </a:lnTo>
                                <a:lnTo>
                                  <a:pt x="439" y="205"/>
                                </a:lnTo>
                                <a:lnTo>
                                  <a:pt x="439" y="199"/>
                                </a:lnTo>
                                <a:lnTo>
                                  <a:pt x="439" y="184"/>
                                </a:lnTo>
                                <a:lnTo>
                                  <a:pt x="439" y="171"/>
                                </a:lnTo>
                                <a:lnTo>
                                  <a:pt x="437" y="157"/>
                                </a:lnTo>
                                <a:lnTo>
                                  <a:pt x="435" y="144"/>
                                </a:lnTo>
                                <a:lnTo>
                                  <a:pt x="432" y="132"/>
                                </a:lnTo>
                                <a:lnTo>
                                  <a:pt x="429" y="120"/>
                                </a:lnTo>
                                <a:lnTo>
                                  <a:pt x="424" y="108"/>
                                </a:lnTo>
                                <a:lnTo>
                                  <a:pt x="419" y="97"/>
                                </a:lnTo>
                                <a:lnTo>
                                  <a:pt x="413" y="86"/>
                                </a:lnTo>
                                <a:lnTo>
                                  <a:pt x="407" y="76"/>
                                </a:lnTo>
                                <a:lnTo>
                                  <a:pt x="399" y="67"/>
                                </a:lnTo>
                                <a:lnTo>
                                  <a:pt x="390" y="58"/>
                                </a:lnTo>
                                <a:lnTo>
                                  <a:pt x="389"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5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069" y="624"/>
                            <a:ext cx="242"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4" name="Picture 5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544" y="0"/>
                            <a:ext cx="2346" cy="15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 name="Picture 5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5" y="120"/>
                            <a:ext cx="680" cy="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 name="Picture 5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454" y="404"/>
                            <a:ext cx="1484" cy="1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D2F0E0" id="Group 2" o:spid="_x0000_s1026" style="width:392.75pt;height:144.15pt;mso-position-horizontal-relative:char;mso-position-vertical-relative:line" coordsize="9361,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">
                <v:line id="Line 3" o:spid="_x0000_s1027" style="position:absolute;visibility:visible;mso-wrap-style:square" from="29,1428" to="632,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p328QAAADcAAAADwAAAGRycy9kb3ducmV2LnhtbESPT2vCQBTE7wW/w/IKvelubRs0dRWV&#10;ij36D+nxkX0mwezbkN1o/PauIPQ4zMxvmMmss5W4UONLxxreBwoEceZMybmGw37VH4HwAdlg5Zg0&#10;3MjDbNp7mWBq3JW3dNmFXEQI+xQ1FCHUqZQ+K8iiH7iaOHon11gMUTa5NA1eI9xWcqhUIi2WHBcK&#10;rGlZUHbetVbD599HuVFj2+5Xy6Nb/yQL2YZO67fXbv4NIlAX/sPP9q/R8KUSeJy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nfbxAAAANwAAAAPAAAAAAAAAAAA&#10;AAAAAKECAABkcnMvZG93bnJldi54bWxQSwUGAAAAAAQABAD5AAAAkgMAAAAA&#10;" strokecolor="#b0d6d6" strokeweight=".28611mm"/>
                <v:line id="Line 4" o:spid="_x0000_s1028" style="position:absolute;visibility:visible;mso-wrap-style:square" from="29,1279" to="286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KMMMAAADcAAAADwAAAGRycy9kb3ducmV2LnhtbESPQWsCMRSE74L/ITyhF6nZFbRlaxQR&#10;Wtaj2sIeH8nrZunmZUlS3f77plDwOMzMN8xmN7peXCnEzrOCclGAINbedNwqeL+8Pj6DiAnZYO+Z&#10;FPxQhN12OtlgZfyNT3Q9p1ZkCMcKFdiUhkrKqC05jAs/EGfv0weHKcvQShPwluGul8uiWEuHHecF&#10;iwMdLOmv87dTsGzmH8c6vZ10KGUTTKttXWqlHmbj/gVEojHdw//t2ihYFU/wdyYf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qijDDAAAA3AAAAA8AAAAAAAAAAAAA&#10;AAAAoQIAAGRycy9kb3ducmV2LnhtbFBLBQYAAAAABAAEAPkAAACRAwAAAAA=&#10;" strokecolor="#b0d6d6" strokeweight=".29328mm"/>
                <v:line id="Line 5" o:spid="_x0000_s1029" style="position:absolute;visibility:visible;mso-wrap-style:square" from="29,1354" to="2550,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eQr8AAADcAAAADwAAAGRycy9kb3ducmV2LnhtbERPTWsCMRC9F/wPYQQvRbMrtMhqFBEq&#10;26NWweOQjJvFzWRJUl3/vTkUeny879VmcJ24U4itZwXlrABBrL1puVFw+vmaLkDEhGyw80wKnhRh&#10;sx69rbAy/sEHuh9TI3IIxwoV2JT6SsqoLTmMM98TZ+7qg8OUYWikCfjI4a6T86L4lA5bzg0We9pZ&#10;0rfjr1Mwv7yfv+u0P+hQykswjbZ1qZWajIftEkSiIf2L/9y1UfBR5LX5TD4Cc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zUeQr8AAADcAAAADwAAAAAAAAAAAAAAAACh&#10;AgAAZHJzL2Rvd25yZXYueG1sUEsFBgAAAAAEAAQA+QAAAI0DAAAAAA==&#10;" strokecolor="#b0d6d6" strokeweight=".2932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885;top:1131;width:291;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IS7FAAAA3AAAAA8AAABkcnMvZG93bnJldi54bWxEj0FrwkAUhO+F/oflFbwU3dSitqmriFDw&#10;qKkHj8/sa5I2+zbdXU3Mr3cFocdh5pth5svO1OJMzleWFbyMEhDEudUVFwr2X5/DNxA+IGusLZOC&#10;C3lYLh4f5phq2/KOzlkoRCxhn6KCMoQmldLnJRn0I9sQR+/bOoMhSldI7bCN5aaW4ySZSoMVx4US&#10;G1qXlP9mJ6Ng8rN93diqP/zZ8XFatP3M6OejUoOnbvUBIlAX/sN3eqMjl7zD7Uw8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5CEuxQAAANwAAAAPAAAAAAAAAAAAAAAA&#10;AJ8CAABkcnMvZG93bnJldi54bWxQSwUGAAAAAAQABAD3AAAAkQMAAAAA&#10;">
                  <v:imagedata r:id="rId43" o:title=""/>
                </v:shape>
                <v:shape id="Picture 7" o:spid="_x0000_s1031" type="#_x0000_t75" style="position:absolute;left:34;top:1423;width:621;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3S+AAAA3AAAAA8AAABkcnMvZG93bnJldi54bWxET0sKwjAQ3QveIYzgRjRVtGg1igiKGxU/&#10;BxiasS02k9JErbc3C8Hl4/0Xq8aU4kW1KywrGA4iEMSp1QVnCm7XbX8KwnlkjaVlUvAhB6tlu7XA&#10;RNs3n+l18ZkIIewSVJB7XyVSujQng25gK+LA3W1t0AdYZ1LX+A7hppSjKIqlwYJDQ44VbXJKH5en&#10;UbDvXY+znT/Q+DYr41PRyPW2kkp1O816DsJT4//in3uvFUyGYX44E46AXH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Ws3S+AAAA3AAAAA8AAAAAAAAAAAAAAAAAnwIAAGRy&#10;cy9kb3ducmV2LnhtbFBLBQYAAAAABAAEAPcAAACKAwAAAAA=&#10;">
                  <v:imagedata r:id="rId44" o:title=""/>
                </v:shape>
                <v:shape id="AutoShape 8" o:spid="_x0000_s1032" style="position:absolute;left:1084;top:1368;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sTcUA&#10;AADcAAAADwAAAGRycy9kb3ducmV2LnhtbESP3WrCQBSE7wu+w3IKvaubCEqJrkEKFtFC8ecBDtnj&#10;JiZ7Ns1uTezTu4WCl8PMfMMs8sE24kqdrxwrSMcJCOLC6YqNgtNx/foGwgdkjY1jUnAjD/ly9LTA&#10;TLue93Q9BCMihH2GCsoQ2kxKX5Rk0Y9dSxy9s+sshig7I3WHfYTbRk6SZCYtVhwXSmzpvaSiPvxY&#10;BWb/tdX17+5DXtq0r+Tn1kz5W6mX52E1BxFoCI/wf3ujFUzTF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KxNxQAAANwAAAAPAAAAAAAAAAAAAAAAAJgCAABkcnMv&#10;ZG93bnJldi54bWxQSwUGAAAAAAQABAD1AAAAigMAAAAA&#10;" path="m26,23r2,l29,23r-3,xm7,l,15r26,8l29,23,29,7r3,l7,xm32,7r-3,l33,8,32,7xe" fillcolor="#3e916c" stroked="f">
                  <v:path arrowok="t" o:connecttype="custom" o:connectlocs="26,1391;28,1391;29,1391;26,1391;7,1368;0,1383;26,1391;29,1391;29,1375;32,1375;7,1368;32,1375;29,1375;33,1376;32,1375" o:connectangles="0,0,0,0,0,0,0,0,0,0,0,0,0,0,0"/>
                </v:shape>
                <v:line id="Line 9" o:spid="_x0000_s1033" style="position:absolute;visibility:visible;mso-wrap-style:square" from="1113,1383" to="1125,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w4MIAAADcAAAADwAAAGRycy9kb3ducmV2LnhtbESPQYvCMBSE7wv+h/AEb2uqsqtWo6gg&#10;eFULenw0z6bYvJQm1frvzYKwx2FmvmGW685W4kGNLx0rGA0TEMS50yUXCrLz/nsGwgdkjZVjUvAi&#10;D+tV72uJqXZPPtLjFAoRIexTVGBCqFMpfW7Ioh+6mjh6N9dYDFE2hdQNPiPcVnKcJL/SYslxwWBN&#10;O0P5/dRaBZPLZnvjw/Sc+a1pr+0ume91ptSg320WIAJ14T/8aR+0gp/RGP7Ox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zw4MIAAADcAAAADwAAAAAAAAAAAAAA&#10;AAChAgAAZHJzL2Rvd25yZXYueG1sUEsFBgAAAAAEAAQA+QAAAJADAAAAAA==&#10;" strokecolor="#3e916c" strokeweight=".28611mm"/>
                <v:shape id="Freeform 10" o:spid="_x0000_s1034" style="position:absolute;left:1124;top:1375;width:83;height:23;visibility:visible;mso-wrap-style:square;v-text-anchor:top" coordsize="8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w6MYA&#10;AADcAAAADwAAAGRycy9kb3ducmV2LnhtbESPQWvCQBSE70L/w/IKvYjuqtiWNBsRoVDUg7VC6e2R&#10;fU1Cs29Ddmuiv94VBI/DzHzDpIve1uJIra8ca5iMFQji3JmKCw2Hr/fRKwgfkA3WjknDiTwssodB&#10;iolxHX/ScR8KESHsE9RQhtAkUvq8JIt+7Bri6P261mKIsi2kabGLcFvLqVLP0mLFcaHEhlYl5X/7&#10;f6thO8MftTpv7DTw+htf1HK4o07rp8d++QYiUB/u4Vv7w2iYT2ZwPROP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fw6MYAAADcAAAADwAAAAAAAAAAAAAAAACYAgAAZHJz&#10;L2Rvd25yZXYueG1sUEsFBgAAAAAEAAQA9QAAAIsDAAAAAA==&#10;" path="m1,l,16r80,7l81,7r1,l1,xe" fillcolor="#3e916c" stroked="f">
                  <v:path arrowok="t" o:connecttype="custom" o:connectlocs="1,1375;0,1391;80,1398;81,1382;82,1382;1,1375" o:connectangles="0,0,0,0,0,0"/>
                </v:shape>
                <v:shape id="AutoShape 11" o:spid="_x0000_s1035" style="position:absolute;left:1204;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REsYA&#10;AADcAAAADwAAAGRycy9kb3ducmV2LnhtbESPQWsCMRSE74X+h/AKvRRNrK2U1ShaKNRbaxXs7bl5&#10;bhY3L0uSruu/N4VCj8PMfMPMFr1rREch1p41jIYKBHHpTc2Vhu3X2+AFREzIBhvPpOFCERbz25sZ&#10;Fsaf+ZO6TapEhnAsUINNqS2kjKUlh3HoW+LsHX1wmLIMlTQBzxnuGvmo1EQ6rDkvWGzp1VJ52vw4&#10;Datmf0y2C2U1/j7sdw+1Wn6sldb3d/1yCiJRn/7Df+13o+F59AS/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CREsYAAADcAAAADwAAAAAAAAAAAAAAAACYAgAAZHJz&#10;L2Rvd25yZXYueG1sUEsFBgAAAAAEAAQA9QAAAIsDAAAAAA==&#10;" path="m54,19r,l55,19r-1,xm1,l,16r54,3l56,3,1,xe" fillcolor="#3e916c" stroked="f">
                  <v:path arrowok="t" o:connecttype="custom" o:connectlocs="54,1401;54,1401;55,1401;54,1401;1,1382;0,1398;54,1401;56,1385;56,1385;1,1382" o:connectangles="0,0,0,0,0,0,0,0,0,0"/>
                </v:shape>
                <v:shape id="Freeform 12" o:spid="_x0000_s1036" style="position:absolute;left:1258;top:1385;width:51;height:21;visibility:visible;mso-wrap-style:square;v-text-anchor:top" coordsize="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cPMUA&#10;AADcAAAADwAAAGRycy9kb3ducmV2LnhtbESPQWvCQBSE7wX/w/IEb3VjIK1EV5HUgJcetEWvj+wz&#10;G8y+jdmtSf99t1DocZiZb5j1drSteFDvG8cKFvMEBHHldMO1gs+P8nkJwgdkja1jUvBNHrabydMa&#10;c+0GPtLjFGoRIexzVGBC6HIpfWXIop+7jjh6V9dbDFH2tdQ9DhFuW5kmyYu02HBcMNhRYai6nb6s&#10;grJ+HYu3S3PbH9P3u6325XlnWqVm03G3AhFoDP/hv/ZBK8gW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xw8xQAAANwAAAAPAAAAAAAAAAAAAAAAAJgCAABkcnMv&#10;ZG93bnJldi54bWxQSwUGAAAAAAQABAD1AAAAigMAAAAA&#10;" path="m2,l,16r48,4l50,4,2,xe" fillcolor="#3e916c" stroked="f">
                  <v:path arrowok="t" o:connecttype="custom" o:connectlocs="2,1385;0,1401;48,1405;48,1405;50,1389;50,1389;2,1385" o:connectangles="0,0,0,0,0,0,0"/>
                </v:shape>
                <v:shape id="Freeform 13" o:spid="_x0000_s1037" style="position:absolute;left:1306;top:1389;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8QTcYA&#10;AADcAAAADwAAAGRycy9kb3ducmV2LnhtbESPQWvCQBSE74L/YXlCL0U3CoqNriKiUGuhVgu9PrPP&#10;JJp9G7Krpv56Vyh4HGbmG2Y8rU0hLlS53LKCbicCQZxYnXOq4Ge3bA9BOI+ssbBMCv7IwXTSbIwx&#10;1vbK33TZ+lQECLsYFWTel7GULsnIoOvYkjh4B1sZ9EFWqdQVXgPcFLIXRQNpMOewkGFJ84yS0/Zs&#10;FOzN72LzGq1vnzxbfb3Nj3gj/FDqpVXPRiA81f4Z/m+/awX97gAe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8QTcYAAADcAAAADwAAAAAAAAAAAAAAAACYAgAAZHJz&#10;L2Rvd25yZXYueG1sUEsFBgAAAAAEAAQA9QAAAIsDAAAAAA==&#10;" path="m2,l,16r59,4l60,4,2,xe" fillcolor="#3e916c" stroked="f">
                  <v:path arrowok="t" o:connecttype="custom" o:connectlocs="2,1389;0,1405;59,1409;60,1393;2,1389" o:connectangles="0,0,0,0,0"/>
                </v:shape>
                <v:shape id="Freeform 14" o:spid="_x0000_s1038" style="position:absolute;left:1365;top:1393;width:61;height:21;visibility:visible;mso-wrap-style:square;v-text-anchor:top" coordsize="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6WKsYA&#10;AADcAAAADwAAAGRycy9kb3ducmV2LnhtbESPQWvCQBSE70L/w/IEL6VuUtRK6ipiEURQjAqlt9fs&#10;MwnNvg3ZVeO/d4WCx2FmvmEms9ZU4kKNKy0riPsRCOLM6pJzBcfD8m0MwnlkjZVlUnAjB7PpS2eC&#10;ibZXTumy97kIEHYJKii8rxMpXVaQQde3NXHwTrYx6INscqkbvAa4qeR7FI2kwZLDQoE1LQrK/vZn&#10;owB/UnfYttHuW6/162bwG9++dKVUr9vOP0F4av0z/N9eaQXD+AM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6WKsYAAADcAAAADwAAAAAAAAAAAAAAAACYAgAAZHJz&#10;L2Rvd25yZXYueG1sUEsFBgAAAAAEAAQA9QAAAIsDAAAAAA==&#10;" path="m1,l,15r58,6l59,21,59,4r1,l1,xe" fillcolor="#3e916c" stroked="f">
                  <v:path arrowok="t" o:connecttype="custom" o:connectlocs="1,1393;0,1408;58,1414;59,1414;59,1397;60,1397;1,1393" o:connectangles="0,0,0,0,0,0,0"/>
                </v:shape>
                <v:shape id="AutoShape 15" o:spid="_x0000_s1039" style="position:absolute;left:1424;top:1397;width:60;height:18;visibility:visible;mso-wrap-style:square;v-text-anchor:top" coordsize="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odsEA&#10;AADcAAAADwAAAGRycy9kb3ducmV2LnhtbERP3WrCMBS+H/gO4Qi7m2lFp1ajyHAwGShWH+DQHJti&#10;c1KSTLu3NxeDXX58/6tNb1txJx8axwryUQaCuHK64VrB5fz5NgcRIrLG1jEp+KUAm/XgZYWFdg8+&#10;0b2MtUghHApUYGLsCilDZchiGLmOOHFX5y3GBH0ttcdHCretHGfZu7TYcGow2NGHoepW/lgFcl5e&#10;bL64Hva7ybc5ntHvuZ8p9Trst0sQkfr4L/5zf2kF0zytTW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aHbBAAAA3AAAAA8AAAAAAAAAAAAAAAAAmAIAAGRycy9kb3du&#10;cmV2LnhtbFBLBQYAAAAABAAEAPUAAACGAwAAAAA=&#10;" path="m58,18r,xm,l,17r58,1l60,2,,xe" fillcolor="#3e916c" stroked="f">
                  <v:path arrowok="t" o:connecttype="custom" o:connectlocs="58,1415;58,1415;58,1415;58,1415;0,1397;0,1414;58,1415;60,1399;0,1397" o:connectangles="0,0,0,0,0,0,0,0,0"/>
                </v:shape>
                <v:shape id="Freeform 16" o:spid="_x0000_s1040" style="position:absolute;left:1482;top:1399;width:53;height:21;visibility:visible;mso-wrap-style:square;v-text-anchor:top" coordsize="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LNsIA&#10;AADcAAAADwAAAGRycy9kb3ducmV2LnhtbESPT4vCMBTE74LfITzBi2iqsIutRpEVwcNe/Hd/NM+m&#10;tHmpTbbWb28WFvY4zMxvmPW2t7XoqPWlYwXzWQKCOHe65ELB9XKYLkH4gKyxdkwKXuRhuxkO1php&#10;9+QTdedQiAhhn6ECE0KTSelzQxb9zDXE0bu71mKIsi2kbvEZ4baWiyT5lBZLjgsGG/oylFfnH6vA&#10;G3vD71yemgVy1T0moer3qVLjUb9bgQjUh//wX/uoFXzMU/g9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4s2wgAAANwAAAAPAAAAAAAAAAAAAAAAAJgCAABkcnMvZG93&#10;bnJldi54bWxQSwUGAAAAAAQABAD1AAAAhwMAAAAA&#10;" path="m2,l,16r50,5l52,4,2,xe" fillcolor="#3e916c" stroked="f">
                  <v:path arrowok="t" o:connecttype="custom" o:connectlocs="2,1399;0,1415;50,1420;50,1420;52,1403;52,1403;2,1399" o:connectangles="0,0,0,0,0,0,0"/>
                </v:shape>
                <v:shape id="AutoShape 17" o:spid="_x0000_s1041" style="position:absolute;left:1532;top:1403;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iIFcAA&#10;AADcAAAADwAAAGRycy9kb3ducmV2LnhtbERPTYvCMBC9L/gfwgheljWtoGg1FhEEb2rV9To0s23X&#10;ZlKaqPXfm4Pg8fG+F2lnanGn1lWWFcTDCARxbnXFhYLTcfMzBeE8ssbaMil4koN02ftaYKLtgw90&#10;z3whQgi7BBWU3jeJlC4vyaAb2oY4cH+2NegDbAupW3yEcFPLURRNpMGKQ0OJDa1Lyq/ZzSi4ZMVu&#10;tp/tzzHrbvM92Trz+z9VatDvVnMQnjr/Eb/dW61gPArzw5lw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iIFcAAAADcAAAADwAAAAAAAAAAAAAAAACYAgAAZHJzL2Rvd25y&#10;ZXYueG1sUEsFBgAAAAAEAAQA9QAAAIUDAAAAAA==&#10;" path="m54,20r,l55,20r-1,xm2,l,17r54,3l56,3,2,xe" fillcolor="#3e916c" stroked="f">
                  <v:path arrowok="t" o:connecttype="custom" o:connectlocs="54,1423;54,1423;55,1423;54,1423;2,1403;0,1420;54,1423;56,1406;2,1403" o:connectangles="0,0,0,0,0,0,0,0,0"/>
                </v:shape>
                <v:shape id="Freeform 18" o:spid="_x0000_s1042" style="position:absolute;left:1586;top:1406;width:55;height:21;visibility:visible;mso-wrap-style:square;v-text-anchor:top" coordsize="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UecUA&#10;AADcAAAADwAAAGRycy9kb3ducmV2LnhtbESPT2vCQBTE74LfYXkFb3VjoFpSN6EIbT34h6a99PbI&#10;vmZTs29DdtX47V2h4HGYmd8wy2KwrThR7xvHCmbTBARx5XTDtYLvr7fHZxA+IGtsHZOCC3ko8vFo&#10;iZl2Z/6kUxlqESHsM1RgQugyKX1lyKKfuo44er+utxii7GupezxHuG1lmiRzabHhuGCwo5Wh6lAe&#10;rYIDfqSpSS77zfbnr5PIO7l4J6UmD8PrC4hAQ7iH/9trreApncH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R5xQAAANwAAAAPAAAAAAAAAAAAAAAAAJgCAABkcnMv&#10;ZG93bnJldi54bWxQSwUGAAAAAAQABAD1AAAAigMAAAAA&#10;" path="m2,l,17r52,4l53,21,53,5r2,l2,xe" fillcolor="#3e916c" stroked="f">
                  <v:path arrowok="t" o:connecttype="custom" o:connectlocs="2,1406;0,1423;52,1427;53,1427;53,1411;55,1411;2,1406" o:connectangles="0,0,0,0,0,0,0"/>
                </v:shape>
                <v:line id="Line 19" o:spid="_x0000_s1043" style="position:absolute;visibility:visible;mso-wrap-style:square" from="1639,1418" to="1694,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PHH8QAAADcAAAADwAAAGRycy9kb3ducmV2LnhtbESPQYvCMBSE74L/ITzBi6yphRXpNpVF&#10;EfQkVkW8PZq3bbF5KU3U+u/NwsIeh5lvhkmXvWnEgzpXW1Ywm0YgiAuray4VnI6bjwUI55E1NpZJ&#10;wYscLLPhIMVE2ycf6JH7UoQSdgkqqLxvEyldUZFBN7UtcfB+bGfQB9mVUnf4DOWmkXEUzaXBmsNC&#10;hS2tKipu+d0o+Ly21yafrPvD+bLz+/kiv8njSqnxqP/+AuGp9//hP3qrAxfH8HsmHAGZ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8cfxAAAANwAAAAPAAAAAAAAAAAA&#10;AAAAAKECAABkcnMvZG93bnJldi54bWxQSwUGAAAAAAQABAD5AAAAkgMAAAAA&#10;" strokecolor="#3e916c" strokeweight=".32106mm"/>
                <v:line id="Line 20" o:spid="_x0000_s1044" style="position:absolute;visibility:visible;mso-wrap-style:square" from="1694,1418" to="1753,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FxsMAAADcAAAADwAAAGRycy9kb3ducmV2LnhtbESPQWvCQBCF7wX/wzJCb3WjpiLRVawg&#10;em0U9DhkJ8lidjZmtzH9991CocfHm/e9eevtYBvRU+eNYwXTSQKCuHDacKXgcj68LUH4gKyxcUwK&#10;vsnDdjN6WWOm3ZM/qc9DJSKEfYYK6hDaTEpf1GTRT1xLHL3SdRZDlF0ldYfPCLeNnCXJQlo0HBtq&#10;bGlfU3HPv2x8g8syvT32aVt9HK/9yRqTHnOlXsfDbgUi0BD+j//SJ63gfTaH3zGRAH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lBcbDAAAA3AAAAA8AAAAAAAAAAAAA&#10;AAAAoQIAAGRycy9kb3ducmV2LnhtbFBLBQYAAAAABAAEAPkAAACRAwAAAAA=&#10;" strokecolor="#3e916c" strokeweight=".29297mm"/>
                <v:shape id="Freeform 21" o:spid="_x0000_s1045" style="position:absolute;left:1752;top:1409;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yycQA&#10;AADcAAAADwAAAGRycy9kb3ducmV2LnhtbESP3WrCQBSE7wu+w3IEb0rdNBgp0VWkIAR6URrzAIfs&#10;yQ9mz8bdVePbdwtCL4eZ+YbZ7icziBs531tW8L5MQBDXVvfcKqhOx7cPED4gaxwsk4IHedjvZi9b&#10;zLW98w/dytCKCGGfo4IuhDGX0tcdGfRLOxJHr7HOYIjStVI7vEe4GWSaJGtpsOe40OFInx3V5/Jq&#10;FCSNPBeX7OL0K301smobm/lvpRbz6bABEWgK/+Fnu9AKsnQF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csnEAAAA3AAAAA8AAAAAAAAAAAAAAAAAmAIAAGRycy9k&#10;b3ducmV2LnhtbFBLBQYAAAAABAAEAPUAAACJAwAAAAA=&#10;" path="m1,l,17r60,3l62,20,60,3r2,l1,xe" fillcolor="#3e916c" stroked="f">
                  <v:path arrowok="t" o:connecttype="custom" o:connectlocs="1,1409;0,1426;60,1429;62,1429;60,1412;62,1412;1,1409" o:connectangles="0,0,0,0,0,0,0"/>
                </v:shape>
                <v:line id="Line 22" o:spid="_x0000_s1046" style="position:absolute;visibility:visible;mso-wrap-style:square" from="1812,1420" to="1870,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cvsQAAADcAAAADwAAAGRycy9kb3ducmV2LnhtbESPQWsCMRSE7wX/Q3iCt5pV3CqrUbQg&#10;iL3U1YPHx+a5Wdy8LEmq23/fFAo9DjPzDbPa9LYVD/KhcaxgMs5AEFdON1wruJz3rwsQISJrbB2T&#10;gm8KsFkPXlZYaPfkEz3KWIsE4VCgAhNjV0gZKkMWw9h1xMm7OW8xJulrqT0+E9y2cpplb9Jiw2nB&#10;YEfvhqp7+WUVhM+58dW13x0/fF4ea3ul82mm1GjYb5cgIvXxP/zXPmgF+TSH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5y+xAAAANwAAAAPAAAAAAAAAAAA&#10;AAAAAKECAABkcnMvZG93bnJldi54bWxQSwUGAAAAAAQABAD5AAAAkgMAAAAA&#10;" strokecolor="#3e916c" strokeweight=".31417mm"/>
                <v:line id="Line 23" o:spid="_x0000_s1047" style="position:absolute;visibility:visible;mso-wrap-style:square" from="1870,1419" to="192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i+8QAAADcAAAADwAAAGRycy9kb3ducmV2LnhtbESPUUsDMRCE3wX/Q1jBF2kTi5ZyNi0i&#10;HIgg1Vqoj8tlvQteNsdl7Z3/vikU+jjMzDfMcj2GVh2oTz6yhfupAUVcRee5trD7KicLUEmQHbaR&#10;ycI/JVivrq+WWLg48CcdtlKrDOFUoIVGpCu0TlVDAdM0dsTZ+4l9QMmyr7Xrccjw0OqZMXMd0HNe&#10;aLCjl4aq3+1fsKDL4Xu/+XjAu3eJ8uY7UxpvrL29GZ+fQAmNcgmf26/OwuNsDqcz+Qjo1R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2L7xAAAANwAAAAPAAAAAAAAAAAA&#10;AAAAAKECAABkcnMvZG93bnJldi54bWxQSwUGAAAAAAQABAD5AAAAkgMAAAAA&#10;" strokecolor="#3e916c" strokeweight=".29328mm"/>
                <v:shape id="AutoShape 24" o:spid="_x0000_s1048" style="position:absolute;left:1926;top:1411;width:60;height:18;visibility:visible;mso-wrap-style:square;v-text-anchor:top" coordsize="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2ucQA&#10;AADcAAAADwAAAGRycy9kb3ducmV2LnhtbESP3WoCMRSE7wXfIRyhd5pV6k9Xo5RiQSkoXX2Aw+a4&#10;WdycLEnU7ds3hYKXw8x8w6w2nW3EnXyoHSsYjzIQxKXTNVcKzqfP4QJEiMgaG8ek4IcCbNb93gpz&#10;7R78TfciViJBOOSowMTY5lKG0pDFMHItcfIuzluMSfpKao+PBLeNnGTZTFqsOS0YbOnDUHktblaB&#10;XBRnO367HPbb1y9zPKHfczdX6mXQvS9BROriM/zf3mkF08kc/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NrnEAAAA3AAAAA8AAAAAAAAAAAAAAAAAmAIAAGRycy9k&#10;b3ducmV2LnhtbFBLBQYAAAAABAAEAPUAAACJAwAAAAA=&#10;" path="m58,18r,xm,l,16r58,2l59,1,,xe" fillcolor="#3e916c" stroked="f">
                  <v:path arrowok="t" o:connecttype="custom" o:connectlocs="58,1429;58,1429;58,1429;58,1429;0,1411;0,1427;58,1429;59,1412;0,1411" o:connectangles="0,0,0,0,0,0,0,0,0"/>
                </v:shape>
                <v:shape id="Freeform 25" o:spid="_x0000_s1049" style="position:absolute;left:1984;top:1412;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4zLwA&#10;AADcAAAADwAAAGRycy9kb3ducmV2LnhtbERPSwrCMBDdC94hjOBGNFWoSDWKCILgQvwcYGimH2wm&#10;NYlab28WgsvH+682nWnEi5yvLSuYThIQxLnVNZcKbtf9eAHCB2SNjWVS8CEPm3W/t8JM2zef6XUJ&#10;pYgh7DNUUIXQZlL6vCKDfmJb4sgV1hkMEbpSaofvGG4aOUuSuTRYc2yosKVdRfn98jQKkkLeD4/0&#10;4fSIjoW8lYVN/Ump4aDbLkEE6sJf/HMftIJ0FtfG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LHjMvAAAANwAAAAPAAAAAAAAAAAAAAAAAJgCAABkcnMvZG93bnJldi54&#10;bWxQSwUGAAAAAAQABAD1AAAAgQMAAAAA&#10;" path="m1,l,17r61,3l62,4,1,xe" fillcolor="#3e916c" stroked="f">
                  <v:path arrowok="t" o:connecttype="custom" o:connectlocs="1,1412;0,1429;61,1432;62,1416;1,1412" o:connectangles="0,0,0,0,0"/>
                </v:shape>
                <v:shape id="Freeform 26" o:spid="_x0000_s1050" style="position:absolute;left:2045;top:141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c4cgA&#10;AADcAAAADwAAAGRycy9kb3ducmV2LnhtbESPT0vDQBTE74V+h+UJXorZGLTEmE3xDwUPHmwtVW/P&#10;7DMbmn0bsmubfntXKPQ4zMxvmHIx2k7safCtYwXXSQqCuHa65UbB5n15lYPwAVlj55gUHMnDoppO&#10;Siy0O/CK9uvQiAhhX6ACE0JfSOlrQxZ94nri6P24wWKIcmikHvAQ4baTWZrOpcWW44LBnp4M1bv1&#10;r1Wwes6W3Sy/SfO5+Tx+Pb5+vG2/WanLi/HhHkSgMZzDp/aLVnCb3cH/mXgEZP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bFzhyAAAANwAAAAPAAAAAAAAAAAAAAAAAJgCAABk&#10;cnMvZG93bnJldi54bWxQSwUGAAAAAAQABAD1AAAAjQMAAAAA&#10;" path="m1,l,16r56,3l57,19,56,3r1,l1,xe" fillcolor="#3e916c" stroked="f">
                  <v:path arrowok="t" o:connecttype="custom" o:connectlocs="1,1416;0,1432;56,1435;57,1435;56,1419;57,1419;1,1416" o:connectangles="0,0,0,0,0,0,0"/>
                </v:shape>
                <v:line id="Line 27" o:spid="_x0000_s1051" style="position:absolute;visibility:visible;mso-wrap-style:square" from="2101,1426" to="215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r4sIAAADcAAAADwAAAGRycy9kb3ducmV2LnhtbERP3WrCMBS+H+wdwhl4N9MpilajWHXg&#10;zRB/HuDQnDW1zUlponY+vbkQdvnx/c+Xna3FjVpfOlbw1U9AEOdOl1woOJ++PycgfEDWWDsmBX/k&#10;Ybl4f5tjqt2dD3Q7hkLEEPYpKjAhNKmUPjdk0fddQxy5X9daDBG2hdQt3mO4reUgScbSYsmxwWBD&#10;a0N5dbxaBc6OLlX9s9qby3Y8zB5ZNc02iVK9j241AxGoC//il3unFYyGcX48E4+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8r4sIAAADcAAAADwAAAAAAAAAAAAAA&#10;AAChAgAAZHJzL2Rvd25yZXYueG1sUEsFBgAAAAAEAAQA+QAAAJADAAAAAA==&#10;" strokecolor="#3e916c" strokeweight=".31367mm"/>
                <v:shape id="Freeform 28" o:spid="_x0000_s1052" style="position:absolute;left:2154;top:1412;width:73;height:22;visibility:visible;mso-wrap-style:square;v-text-anchor:top" coordsize="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q8UA&#10;AADcAAAADwAAAGRycy9kb3ducmV2LnhtbESPzWrDMBCE74G8g9hCLyGRE5MQ3CgmLRRKe8nfIb0t&#10;1tY2llbGUm337atCIcdhZr5hdvlojeip87VjBctFAoK4cLrmUsH18jrfgvABWaNxTAp+yEO+n052&#10;mGk38In6cyhFhLDPUEEVQptJ6YuKLPqFa4mj9+U6iyHKrpS6wyHCrZGrJNlIizXHhQpbeqmoaM7f&#10;VsG7rNtb8zlsHB6fP1Zem3KWGqUeH8bDE4hAY7iH/9tvWsE6XcL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iCrxQAAANwAAAAPAAAAAAAAAAAAAAAAAJgCAABkcnMv&#10;ZG93bnJldi54bWxQSwUGAAAAAAQABAD1AAAAigMAAAAA&#10;" path="m71,l,6,1,22,73,17,71,xe" fillcolor="#3e916c" stroked="f">
                  <v:path arrowok="t" o:connecttype="custom" o:connectlocs="71,1412;0,1418;1,1434;73,1429;71,1412" o:connectangles="0,0,0,0,0"/>
                </v:shape>
                <v:shape id="AutoShape 29" o:spid="_x0000_s1053" style="position:absolute;left:2225;top:1406;width:71;height:23;visibility:visible;mso-wrap-style:square;v-text-anchor:top" coordsize="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t+8QA&#10;AADcAAAADwAAAGRycy9kb3ducmV2LnhtbESPQWvCQBSE70L/w/IK3sxLFW1JXUWE0tKLaErb4yP7&#10;msRm34bsqvHfu4LgcZiZb5j5sreNOnLnaycanpIUFEvhTC2lhq/8bfQCygcSQ40T1nBmD8vFw2BO&#10;mXEn2fJxF0oVIeIz0lCF0GaIvqjYkk9cyxK9P9dZClF2JZqOThFuGxyn6Qwt1RIXKmp5XXHxvztY&#10;DXv8LMr37989bp6dpYnP5QdzrYeP/eoVVOA+3MO39ofRMJ2M4XomHg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bfvEAAAA3AAAAA8AAAAAAAAAAAAAAAAAmAIAAGRycy9k&#10;b3ducmV2LnhtbFBLBQYAAAAABAAEAPUAAACJAwAAAAA=&#10;" path="m67,1l,6,2,23,69,17r1,l67,1xm67,r,l67,1,67,xe" fillcolor="#3e916c" stroked="f">
                  <v:path arrowok="t" o:connecttype="custom" o:connectlocs="67,1407;0,1412;2,1429;69,1423;70,1423;67,1407;67,1406;67,1406;67,1407;67,1406" o:connectangles="0,0,0,0,0,0,0,0,0,0"/>
                </v:shape>
                <v:shape id="Freeform 30" o:spid="_x0000_s1054" style="position:absolute;left:2292;top:1399;width:52;height:25;visibility:visible;mso-wrap-style:square;v-text-anchor:top" coordsize="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6Eb8MA&#10;AADcAAAADwAAAGRycy9kb3ducmV2LnhtbESPT4vCMBTE7wt+h/CEva2JFhepRpGFBYW92BXPj+b1&#10;jzYvtYm1++03guBxmJnfMKvNYBvRU+drxxqmEwWCOHem5lLD8ff7YwHCB2SDjWPS8EceNuvR2wpT&#10;4+58oD4LpYgQ9ilqqEJoUyl9XpFFP3EtcfQK11kMUXalNB3eI9w2cqbUp7RYc1yosKWvivJLdrMa&#10;VELTn8MiO6nyuD/X13Nf2KLX+n08bJcgAg3hFX62d0bDPEngc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6Eb8MAAADcAAAADwAAAAAAAAAAAAAAAACYAgAAZHJzL2Rv&#10;d25yZXYueG1sUEsFBgAAAAAEAAQA9QAAAIgDAAAAAA==&#10;" path="m47,l,7,3,24,51,16r,-1l46,r1,xe" fillcolor="#3e916c" stroked="f">
                  <v:path arrowok="t" o:connecttype="custom" o:connectlocs="47,1399;0,1406;3,1423;51,1415;51,1414;46,1399;47,1399" o:connectangles="0,0,0,0,0,0,0"/>
                </v:shape>
                <v:shape id="Freeform 31" o:spid="_x0000_s1055" style="position:absolute;left:2338;top:1387;width:58;height:28;visibility:visible;mso-wrap-style:square;v-text-anchor:top" coordsize="5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E4cYA&#10;AADcAAAADwAAAGRycy9kb3ducmV2LnhtbESPzWvCQBTE7wX/h+UJ3uomfhNdRYWUQHuoHwe9PbLP&#10;JJh9G7JbTf/7bqHQ4zAzv2FWm87U4kGtqywriIcRCOLc6ooLBedT+roA4TyyxtoyKfgmB5t172WF&#10;ibZPPtDj6AsRIOwSVFB63yRSurwkg25oG+Lg3Wxr0AfZFlK3+AxwU8tRFM2kwYrDQokN7UvK78cv&#10;o2B3nr+/1elHdo0/szidmMtUSqvUoN9tlyA8df4//NfOtILpeA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KE4cYAAADcAAAADwAAAAAAAAAAAAAAAACYAgAAZHJz&#10;L2Rvd25yZXYueG1sUEsFBgAAAAAEAAQA9QAAAIsDAAAAAA==&#10;" path="m53,l,12,5,27,58,15,53,xe" fillcolor="#3e916c" stroked="f">
                  <v:path arrowok="t" o:connecttype="custom" o:connectlocs="53,1387;0,1399;5,1414;58,1402;53,1387" o:connectangles="0,0,0,0,0"/>
                </v:shape>
                <v:shape id="Freeform 32" o:spid="_x0000_s1056" style="position:absolute;left:2391;top:1371;width:67;height:32;visibility:visible;mso-wrap-style:square;v-text-anchor:top" coordsize="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N5cQA&#10;AADcAAAADwAAAGRycy9kb3ducmV2LnhtbESPwW7CMBBE75X4B2uReisOVKA2YBAQQHCE9gOWeBun&#10;xOsoNiT8PUaq1ONoZt5oZovOVuJGjS8dKxgOEhDEudMlFwq+v7ZvHyB8QNZYOSYFd/KwmPdeZphq&#10;1/KRbqdQiAhhn6ICE0KdSulzQxb9wNXE0ftxjcUQZVNI3WAb4baSoySZSIslxwWDNa0N5ZfT1SrY&#10;79rzYbWc3D+va9NluyT73bhMqdd+t5yCCNSF//Bfe68VjN/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jeXEAAAA3AAAAA8AAAAAAAAAAAAAAAAAmAIAAGRycy9k&#10;b3ducmV2LnhtbFBLBQYAAAAABAAEAPUAAACJAwAAAAA=&#10;" path="m60,l,16,5,31,65,16r1,l60,xe" fillcolor="#3e916c" stroked="f">
                  <v:path arrowok="t" o:connecttype="custom" o:connectlocs="60,1371;0,1387;5,1402;65,1387;66,1387;60,1371;60,1371" o:connectangles="0,0,0,0,0,0,0"/>
                </v:shape>
                <v:shape id="Freeform 33" o:spid="_x0000_s1057" style="position:absolute;left:2451;top:1355;width:63;height:32;visibility:visible;mso-wrap-style:square;v-text-anchor:top" coordsize="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BAcMA&#10;AADcAAAADwAAAGRycy9kb3ducmV2LnhtbESPS4vCQBCE74L/YWhhbzpxXV/RURZhWS+KLzw3mTaJ&#10;ZnpCZtT47x1B8FhU1VfUdF6bQtyocrllBd1OBII4sTrnVMFh/9cegXAeWWNhmRQ8yMF81mxMMdb2&#10;zlu67XwqAoRdjAoy78tYSpdkZNB1bEkcvJOtDPogq1TqCu8Bbgr5HUUDaTDnsJBhSYuMksvuahQM&#10;z+tyf3JDfe2Po/9xcdzgzypV6qtV/05AeKr9J/xuL7WCfm8A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BAcMAAADcAAAADwAAAAAAAAAAAAAAAACYAgAAZHJzL2Rv&#10;d25yZXYueG1sUEsFBgAAAAAEAAQA9QAAAIgDAAAAAA==&#10;" path="m56,l,16,6,32,62,16,56,xe" fillcolor="#3e916c" stroked="f">
                  <v:path arrowok="t" o:connecttype="custom" o:connectlocs="56,1355;0,1371;6,1387;62,1371;56,1355" o:connectangles="0,0,0,0,0"/>
                </v:shape>
                <v:shape id="AutoShape 34" o:spid="_x0000_s1058" style="position:absolute;left:2507;top:1343;width:53;height:28;visibility:visible;mso-wrap-style:square;v-text-anchor:top" coordsize="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MFMUA&#10;AADcAAAADwAAAGRycy9kb3ducmV2LnhtbESPS2vDMBCE74X8B7GB3BrZCW2KGyWYhOCSW/OAHhdr&#10;/aDWyrFkx/33VaGQ4zAz3zDr7WgaMVDnassK4nkEgji3uuZSweV8eH4D4TyyxsYyKfghB9vN5GmN&#10;ibZ3/qTh5EsRIOwSVFB53yZSurwig25uW+LgFbYz6IPsSqk7vAe4aeQiil6lwZrDQoUt7SrKv0+9&#10;UZDFQ3rLjtfjPi5uZdH3afY1pErNpmP6DsLT6B/h//aHVvCyXMH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IwUxQAAANwAAAAPAAAAAAAAAAAAAAAAAJgCAABkcnMv&#10;ZG93bnJldi54bWxQSwUGAAAAAAQABAD1AAAAigMAAAAA&#10;" path="m46,l,12,6,28,52,16r1,l46,xm46,l45,r1,xe" fillcolor="#3e916c" stroked="f">
                  <v:path arrowok="t" o:connecttype="custom" o:connectlocs="46,1343;0,1355;6,1371;52,1359;53,1359;46,1343;46,1343;45,1343;46,1343;46,1343" o:connectangles="0,0,0,0,0,0,0,0,0,0"/>
                </v:shape>
                <v:shape id="Freeform 35" o:spid="_x0000_s1059" style="position:absolute;left:2552;top:1329;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mOMIA&#10;AADcAAAADwAAAGRycy9kb3ducmV2LnhtbERPzWrCQBC+C32HZQpepG5ULCF1lVIoeCgUbR9gyE6y&#10;wexsyG5i9Ok7h4LHj+9/d5h8q0bqYxPYwGqZgSIug224NvD78/mSg4oJ2WIbmAzcKMJh/zTbYWHD&#10;lU80nlOtJIRjgQZcSl2hdSwdeYzL0BELV4XeYxLY19r2eJVw3+p1lr1qjw1Lg8OOPhyVl/PgpcRN&#10;97HKTl/Dd75Y5cO6speFNmb+PL2/gUo0pYf43320BrYbWStn5Aj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yY4wgAAANwAAAAPAAAAAAAAAAAAAAAAAJgCAABkcnMvZG93&#10;bnJldi54bWxQSwUGAAAAAAQABAD1AAAAhwMAAAAA&#10;" path="m42,r,l,14,8,30,49,16r-1,l42,xe" fillcolor="#3e916c" stroked="f">
                  <v:path arrowok="t" o:connecttype="custom" o:connectlocs="42,1329;42,1329;0,1343;8,1359;49,1345;48,1345;42,1329" o:connectangles="0,0,0,0,0,0,0"/>
                </v:shape>
                <v:shape id="Freeform 36" o:spid="_x0000_s1060" style="position:absolute;left:2594;top:1321;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px8cA&#10;AADcAAAADwAAAGRycy9kb3ducmV2LnhtbESPQWvCQBSE7wX/w/KEXkrd2GKo0VVEEdqL1FR6fmaf&#10;STT7Nma3Mfrru4WCx2FmvmGm885UoqXGlZYVDAcRCOLM6pJzBbuv9fMbCOeRNVaWScGVHMxnvYcp&#10;JtpeeEtt6nMRIOwSVFB4XydSuqwgg25ga+LgHWxj0AfZ5FI3eAlwU8mXKIqlwZLDQoE1LQvKTumP&#10;UZCt2vPue3/7rD+ejulqtI43Nx0r9djvFhMQnjp/D/+337WC0esY/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BacfHAAAA3AAAAA8AAAAAAAAAAAAAAAAAmAIAAGRy&#10;cy9kb3ducmV2LnhtbFBLBQYAAAAABAAEAPUAAACMAwAAAAA=&#10;" path="m36,r,l,8,6,24,40,16,36,xe" fillcolor="#3e916c" stroked="f">
                  <v:path arrowok="t" o:connecttype="custom" o:connectlocs="36,1321;36,1321;0,1329;6,1345;40,1337;40,1337;36,1321" o:connectangles="0,0,0,0,0,0,0"/>
                </v:shape>
                <v:shape id="AutoShape 37" o:spid="_x0000_s1061" style="position:absolute;left:2630;top:1313;width:50;height:24;visibility:visible;mso-wrap-style:square;v-text-anchor:top" coordsize="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bWsIA&#10;AADcAAAADwAAAGRycy9kb3ducmV2LnhtbERPTWsCMRC9F/wPYQRvNbG4ZV2NIkKpUCxoe/A4bMbd&#10;xWSyJKmu/745FHp8vO/VZnBW3CjEzrOG2VSBIK696bjR8P319lyCiAnZoPVMGh4UYbMePa2wMv7O&#10;R7qdUiNyCMcKNbQp9ZWUsW7JYZz6njhzFx8cpgxDI03Aew53Vr4o9SoddpwbWuxp11J9Pf04De9l&#10;MIe9KVR5LT4WB2XnW/t51noyHrZLEImG9C/+c++NhmKe5+cz+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FtawgAAANwAAAAPAAAAAAAAAAAAAAAAAJgCAABkcnMvZG93&#10;bnJldi54bWxQSwUGAAAAAAQABAD1AAAAhwMAAAAA&#10;" path="m45,1l,8,4,24,49,16r1,l45,1xm46,l45,r,1l46,xe" fillcolor="#3e916c" stroked="f">
                  <v:path arrowok="t" o:connecttype="custom" o:connectlocs="45,1314;0,1321;4,1337;49,1329;50,1329;45,1314;46,1313;45,1313;45,1314;46,1313" o:connectangles="0,0,0,0,0,0,0,0,0,0"/>
                </v:shape>
                <v:shape id="Freeform 38" o:spid="_x0000_s1062" style="position:absolute;left:2675;top:1304;width:53;height:26;visibility:visible;mso-wrap-style:square;v-text-anchor:top" coordsize="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w28MA&#10;AADcAAAADwAAAGRycy9kb3ducmV2LnhtbESPQWsCMRSE74L/IbyCN80arNqtUUQQ9la6WujxsXlu&#10;lm5elk3U9d83hYLHYWa+YTa7wbXiRn1oPGuYzzIQxJU3DdcazqfjdA0iRGSDrWfS8KAAu+14tMHc&#10;+Dt/0q2MtUgQDjlqsDF2uZShsuQwzHxHnLyL7x3GJPtamh7vCe5aqbJsKR02nBYsdnSwVP2UV6dB&#10;Xr/XjVFvl1NbKFV+FMeVVV9aT16G/TuISEN8hv/bhdHwupjD3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Tw28MAAADcAAAADwAAAAAAAAAAAAAAAACYAgAAZHJzL2Rv&#10;d25yZXYueG1sUEsFBgAAAAAEAAQA9QAAAIgDAAAAAA==&#10;" path="m48,l,9,5,25,52,16r1,l48,xe" fillcolor="#3e916c" stroked="f">
                  <v:path arrowok="t" o:connecttype="custom" o:connectlocs="48,1304;0,1313;5,1329;52,1320;53,1320;48,1304" o:connectangles="0,0,0,0,0,0"/>
                </v:shape>
                <v:shape id="Freeform 39" o:spid="_x0000_s1063" style="position:absolute;left:2723;top:1295;width:51;height:25;visibility:visible;mso-wrap-style:square;v-text-anchor:top" coordsize="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fcIA&#10;AADcAAAADwAAAGRycy9kb3ducmV2LnhtbESP0YrCMBRE3wX/IVzBF9FUUZFqFFGEgrCg9QMuzbUt&#10;Nje1SbX+vVlY2MdhZs4wm11nKvGixpWWFUwnEQjizOqScwW39DRegXAeWWNlmRR8yMFu2+9tMNb2&#10;zRd6XX0uAoRdjAoK7+tYSpcVZNBNbE0cvLttDPogm1zqBt8Bbio5i6KlNFhyWCiwpkNB2ePaGgU/&#10;Z5om2LYX71JTPY7PUcLpSKnhoNuvQXjq/H/4r51oBYv5DH7PhCMgt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6F9wgAAANwAAAAPAAAAAAAAAAAAAAAAAJgCAABkcnMvZG93&#10;bnJldi54bWxQSwUGAAAAAAQABAD1AAAAhwMAAAAA&#10;" path="m46,l,9,5,25,51,16r,-1l46,xe" fillcolor="#3e916c" stroked="f">
                  <v:path arrowok="t" o:connecttype="custom" o:connectlocs="46,1295;0,1304;5,1320;51,1311;51,1310;46,1295" o:connectangles="0,0,0,0,0,0"/>
                </v:shape>
                <v:shape id="AutoShape 40" o:spid="_x0000_s1064" style="position:absolute;left:2769;top:1284;width:55;height:27;visibility:visible;mso-wrap-style:square;v-text-anchor:top" coordsize="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p7cUA&#10;AADcAAAADwAAAGRycy9kb3ducmV2LnhtbESPT2vCQBTE7wW/w/KEXopubKuY6CpqKfQk+O/+yD6T&#10;6O7bkF1N7KfvFgo9DjPzG2a+7KwRd2p85VjBaJiAIM6drrhQcDx8DqYgfEDWaByTggd5WC56T3PM&#10;tGt5R/d9KESEsM9QQRlCnUnp85Is+qGriaN3do3FEGVTSN1gG+HWyNckmUiLFceFEmvalJRf9zer&#10;IH2Y9rTdrF0yTT/MJf2m+qW7KfXc71YzEIG68B/+a39pBeP3N/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OntxQAAANwAAAAPAAAAAAAAAAAAAAAAAJgCAABkcnMv&#10;ZG93bnJldi54bWxQSwUGAAAAAAQABAD1AAAAigMAAAAA&#10;" path="m49,l,11,5,26,54,16r1,l49,xm49,r,xe" fillcolor="#3e916c" stroked="f">
                  <v:path arrowok="t" o:connecttype="custom" o:connectlocs="49,1284;0,1295;5,1310;54,1300;55,1300;49,1284;49,1284;49,1284;49,1284;49,1284" o:connectangles="0,0,0,0,0,0,0,0,0,0"/>
                </v:shape>
                <v:shape id="Freeform 41" o:spid="_x0000_s1065" style="position:absolute;left:2818;top:1272;width:53;height:28;visibility:visible;mso-wrap-style:square;v-text-anchor:top" coordsize="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ykMQA&#10;AADcAAAADwAAAGRycy9kb3ducmV2LnhtbESPwWrDMBBE74X8g9hAbrWcYofiRgmlJVB8a2La62Kt&#10;bVFr5Vhy4vx9VSjkOMzMG2a7n20vLjR641jBOklBENdOG24VVKfD4zMIH5A19o5JwY087HeLhy0W&#10;2l35ky7H0IoIYV+ggi6EoZDS1x1Z9IkbiKPXuNFiiHJspR7xGuG2l09pupEWDceFDgd666j+OU5W&#10;QWmM+f7Kpkq6c3PIm/I9m+qTUqvl/PoCItAc7uH/9odWkGcZ/J2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spDEAAAA3AAAAA8AAAAAAAAAAAAAAAAAmAIAAGRycy9k&#10;b3ducmV2LnhtbFBLBQYAAAAABAAEAPUAAACJAwAAAAA=&#10;" path="m46,l,12,6,28,51,15r1,l46,xe" fillcolor="#3e916c" stroked="f">
                  <v:path arrowok="t" o:connecttype="custom" o:connectlocs="46,1272;0,1284;6,1300;51,1287;52,1287;46,1272" o:connectangles="0,0,0,0,0,0"/>
                </v:shape>
                <v:shape id="Freeform 42" o:spid="_x0000_s1066" style="position:absolute;left:2864;top:1259;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tf8UA&#10;AADcAAAADwAAAGRycy9kb3ducmV2LnhtbESPQWvCQBSE70L/w/IKXopulFo0dZUqCAWh2Cjm+si+&#10;JqHZtyG7xm1/vVsoeBxm5htmuQ6mET11rrasYDJOQBAXVtdcKjgdd6M5COeRNTaWScEPOVivHgZL&#10;TLW98if1mS9FhLBLUUHlfZtK6YqKDLqxbYmj92U7gz7KrpS6w2uEm0ZOk+RFGqw5LlTY0rai4ju7&#10;GAUfhzPmZhGM7Tn/fcqbzQ73QanhY3h7BeEp+Hv4v/2uFcyeZ/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i1/xQAAANwAAAAPAAAAAAAAAAAAAAAAAJgCAABkcnMv&#10;ZG93bnJldi54bWxQSwUGAAAAAAQABAD1AAAAigMAAAAA&#10;" path="m41,r,l,13,6,28,47,16,41,xe" fillcolor="#3e916c" stroked="f">
                  <v:path arrowok="t" o:connecttype="custom" o:connectlocs="41,1259;41,1259;0,1272;6,1287;47,1275;41,1259" o:connectangles="0,0,0,0,0,0"/>
                </v:shape>
                <v:shape id="Freeform 43" o:spid="_x0000_s1067" style="position:absolute;left:2905;top:1247;width:52;height:29;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u0MQA&#10;AADcAAAADwAAAGRycy9kb3ducmV2LnhtbESPT4vCMBTE78J+h/AW9qbpispSjSIr0kUPrv/uz+bZ&#10;FpuX0kRbv70RBI/DzPyGmcxaU4ob1a6wrOC7F4EgTq0uOFNw2C+7PyCcR9ZYWiYFd3Iwm350Jhhr&#10;2/CWbjufiQBhF6OC3PsqltKlORl0PVsRB+9sa4M+yDqTusYmwE0p+1E0kgYLDgs5VvSbU3rZXY2C&#10;6z5J16vjMNn+J6fzIonuzaYtlPr6bOdjEJ5a/w6/2n9awXA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rtDEAAAA3AAAAA8AAAAAAAAAAAAAAAAAmAIAAGRycy9k&#10;b3ducmV2LnhtbFBLBQYAAAAABAAEAPUAAACJAwAAAAA=&#10;" path="m46,r,l,12,6,28,51,15,46,xe" fillcolor="#3e916c" stroked="f">
                  <v:path arrowok="t" o:connecttype="custom" o:connectlocs="46,1247;46,1247;0,1259;6,1275;51,1262;51,1262;46,1247" o:connectangles="0,0,0,0,0,0,0"/>
                </v:shape>
                <v:shape id="AutoShape 44" o:spid="_x0000_s1068" style="position:absolute;left:2951;top:1237;width:45;height:26;visibility:visible;mso-wrap-style:square;v-text-anchor:top" coordsize="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o/McA&#10;AADcAAAADwAAAGRycy9kb3ducmV2LnhtbESP0WrCQBRE3wv+w3KFvohuFFvb6CaUYqXgQ9X6AZfs&#10;bRKSvZtmtzH69a4g9HGYmTPMKu1NLTpqXWlZwXQSgSDOrC45V3D8/hi/gHAeWWNtmRScyUGaDB5W&#10;GGt74j11B5+LAGEXo4LC+yaW0mUFGXQT2xAH78e2Bn2QbS51i6cAN7WcRdGzNFhyWCiwofeCsurw&#10;ZxSsL02//pWj181s9zXvttsqKqujUo/D/m0JwlPv/8P39qdW8DRfwO1MO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d6PzHAAAA3AAAAA8AAAAAAAAAAAAAAAAAmAIAAGRy&#10;cy9kb3ducmV2LnhtbFBLBQYAAAAABAAEAPUAAACMAwAAAAA=&#10;" path="m40,l39,,,10,5,25,43,16,40,xm44,16r-1,l44,16xm40,l39,r1,xe" fillcolor="#3e916c" stroked="f">
                  <v:path arrowok="t" o:connecttype="custom" o:connectlocs="40,1237;39,1237;0,1247;5,1262;43,1253;40,1237;44,1253;43,1253;43,1253;44,1253;40,1237;39,1237;39,1237;40,1237" o:connectangles="0,0,0,0,0,0,0,0,0,0,0,0,0,0"/>
                </v:shape>
                <v:shape id="Freeform 45" o:spid="_x0000_s1069" style="position:absolute;left:2991;top:1233;width:38;height:2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xG8QA&#10;AADcAAAADwAAAGRycy9kb3ducmV2LnhtbESPTWsCQQyG7wX/wxChtzqrbVVWRxFBEAotfoHHsBN3&#10;F3cy685Up/++ORR6DG/eJ0/my+Qadacu1J4NDAcZKOLC25pLA8fD5mUKKkRki41nMvBDAZaL3tMc&#10;c+sfvKP7PpZKIBxyNFDF2OZah6Iih2HgW2LJLr5zGGXsSm07fAjcNXqUZWPtsGa5UGFL64qK6/7b&#10;icb0c5ImN6JQ+NPXaXVOr9uPZMxzP61moCKl+L/8195aA+9vYivPCAH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8RvEAAAA3AAAAA8AAAAAAAAAAAAAAAAAmAIAAGRycy9k&#10;b3ducmV2LnhtbFBLBQYAAAAABAAEAPUAAACJAwAAAAA=&#10;" path="m35,l,4,3,20,38,16,35,xe" fillcolor="#3e916c" stroked="f">
                  <v:path arrowok="t" o:connecttype="custom" o:connectlocs="35,1233;0,1237;3,1253;38,1249;35,1233" o:connectangles="0,0,0,0,0"/>
                </v:shape>
                <v:shape id="Freeform 46" o:spid="_x0000_s1070" style="position:absolute;left:3026;top:1225;width:54;height:24;visibility:visible;mso-wrap-style:square;v-text-anchor:top" coordsize="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Xd8QA&#10;AADcAAAADwAAAGRycy9kb3ducmV2LnhtbESPQUsDMRSE70L/Q3gFbzapVmnXpkUKUi8eWvX+SF43&#10;i5uXZfParv31jSB4HGbmG2a5HmKrTtTnJrGF6cSAInbJN1xb+Px4vZuDyoLssU1MFn4ow3o1ulli&#10;5dOZd3TaS60KhHOFFoJIV2mdXaCIeZI64uIdUh9Riuxr7Xs8F3hs9b0xTzpiw2UhYEebQO57f4wW&#10;HrZHs9tc3iXNTDMN8jV3euusvR0PL8+ghAb5D/+137yFx9kCfs+U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3fEAAAA3AAAAA8AAAAAAAAAAAAAAAAAmAIAAGRycy9k&#10;b3ducmV2LnhtbFBLBQYAAAAABAAEAPUAAACJAwAAAAA=&#10;" path="m50,l49,,,8,3,24,53,16,50,xe" fillcolor="#3e916c" stroked="f">
                  <v:path arrowok="t" o:connecttype="custom" o:connectlocs="50,1225;49,1225;0,1233;3,1249;53,1241;50,1225" o:connectangles="0,0,0,0,0,0"/>
                </v:shape>
                <v:shape id="Freeform 47" o:spid="_x0000_s1071" style="position:absolute;left:3076;top:1219;width:58;height:23;visibility:visible;mso-wrap-style:square;v-text-anchor:top" coordsize="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iBsIA&#10;AADcAAAADwAAAGRycy9kb3ducmV2LnhtbERPz2uDMBS+D/o/hDfobUZXlGGbltFR8LDLdCC9Pcyb&#10;kZkXa9LW/ffLYbDjx/d7d1jsKG40+8GxgixJQRB3Tg/cK/hsTk8vIHxA1jg6JgU/5OGwXz3ssNTu&#10;zh90q0MvYgj7EhWYEKZSSt8ZsugTNxFH7svNFkOEcy/1jPcYbkf5nKaFtDhwbDA40dFQ911frYKq&#10;PWdLWx+zyuBwea/eio1tCqXWj8vrFkSgJfyL/9yVVpDn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CIGwgAAANwAAAAPAAAAAAAAAAAAAAAAAJgCAABkcnMvZG93&#10;bnJldi54bWxQSwUGAAAAAAQABAD1AAAAhwMAAAAA&#10;" path="m54,l,6,3,22,57,16r1,l54,xe" fillcolor="#3e916c" stroked="f">
                  <v:path arrowok="t" o:connecttype="custom" o:connectlocs="54,1219;0,1225;3,1241;57,1235;58,1235;54,1219" o:connectangles="0,0,0,0,0,0"/>
                </v:shape>
                <v:shape id="Freeform 48" o:spid="_x0000_s1072" style="position:absolute;left:3130;top:1214;width:40;height:21;visibility:visible;mso-wrap-style:square;v-text-anchor:top" coordsize="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NTcQA&#10;AADcAAAADwAAAGRycy9kb3ducmV2LnhtbESPQWvCQBSE70L/w/IKvekmgkWiaxBBlLYU1IDXR/aZ&#10;jWbfhuw2pv313ULB4zAz3zDLfLCN6KnztWMF6SQBQVw6XXOloDhtx3MQPiBrbByTgm/ykK+eRkvM&#10;tLvzgfpjqESEsM9QgQmhzaT0pSGLfuJa4uhdXGcxRNlVUnd4j3DbyGmSvEqLNccFgy1tDJW345dV&#10;8HZ1oZKf5uN9R0XyU/S7otmelXp5HtYLEIGG8Aj/t/dawWyW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KjU3EAAAA3AAAAA8AAAAAAAAAAAAAAAAAmAIAAGRycy9k&#10;b3ducmV2LnhtbFBLBQYAAAAABAAEAPUAAACJAwAAAAA=&#10;" path="m38,l37,,,5,4,21,40,16,38,xe" fillcolor="#3e916c" stroked="f">
                  <v:path arrowok="t" o:connecttype="custom" o:connectlocs="38,1214;37,1214;0,1219;4,1235;40,1230;40,1230;38,1214" o:connectangles="0,0,0,0,0,0,0"/>
                </v:shape>
                <v:shape id="Freeform 49" o:spid="_x0000_s1073" style="position:absolute;left:3168;top:1207;width:81;height:23;visibility:visible;mso-wrap-style:square;v-text-anchor:top" coordsize="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uG8MA&#10;AADcAAAADwAAAGRycy9kb3ducmV2LnhtbESPzarCMBSE9xd8h3AEN6KpoqLVKHJRcOsfuDw2x7bY&#10;nJQmt1af3gjCXQ4z8w2zWDWmEDVVLresYNCPQBAnVuecKjgdt70pCOeRNRaWScGTHKyWrZ8Fxto+&#10;eE/1waciQNjFqCDzvoyldElGBl3flsTBu9nKoA+ySqWu8BHgppDDKJpIgzmHhQxL+s0ouR/+jILu&#10;82zrzW09o9Po8uqavX5drl6pTrtZz0F4avx/+NveaQXj8RA+Z8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uG8MAAADcAAAADwAAAAAAAAAAAAAAAACYAgAAZHJzL2Rv&#10;d25yZXYueG1sUEsFBgAAAAAEAAQA9QAAAIgDAAAAAA==&#10;" path="m78,r,1l,7,2,23,80,17,78,xe" fillcolor="#3e916c" stroked="f">
                  <v:path arrowok="t" o:connecttype="custom" o:connectlocs="78,1207;78,1208;0,1214;2,1230;80,1224;80,1224;78,1207" o:connectangles="0,0,0,0,0,0,0"/>
                </v:shape>
                <v:shape id="Freeform 50" o:spid="_x0000_s1074" style="position:absolute;left:3246;top:1206;width:50;height:18;visibility:visible;mso-wrap-style:square;v-text-anchor:top" coordsize="5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T3cUA&#10;AADcAAAADwAAAGRycy9kb3ducmV2LnhtbESP3WrCQBSE7wt9h+UUelc32lo0ukoMiF4UStUHOGSP&#10;STB7NmQ3fz59Vyj0cpiZb5j1djCV6KhxpWUF00kEgjizuuRcweW8f1uAcB5ZY2WZFIzkYLt5flpj&#10;rG3PP9SdfC4ChF2MCgrv61hKlxVk0E1sTRy8q20M+iCbXOoG+wA3lZxF0ac0WHJYKLCmtKDsdmqN&#10;gq/v5IMvu2Xb3c+4HMbFoaX0oNTry5CsQHga/H/4r33UCubzd3i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FPdxQAAANwAAAAPAAAAAAAAAAAAAAAAAJgCAABkcnMv&#10;ZG93bnJldi54bWxQSwUGAAAAAAQABAD1AAAAigMAAAAA&#10;" path="m50,l48,,,1,2,18,49,16r-1,l50,xe" fillcolor="#3e916c" stroked="f">
                  <v:path arrowok="t" o:connecttype="custom" o:connectlocs="50,1206;48,1206;0,1207;2,1224;49,1222;48,1222;50,1206" o:connectangles="0,0,0,0,0,0,0"/>
                </v:shape>
                <v:shape id="Freeform 51" o:spid="_x0000_s1075" style="position:absolute;left:3405;top:1119;width:303;height:167;visibility:visible;mso-wrap-style:square;v-text-anchor:top" coordsize="30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Ar8UA&#10;AADcAAAADwAAAGRycy9kb3ducmV2LnhtbESPQWvCQBSE74L/YXmCF6mbitqQuoqILTn0oLHQ6yP7&#10;mgSzb9PsauK/dwuCx2FmvmFWm97U4kqtqywreJ1GIIhzqysuFHyfPl5iEM4ja6wtk4IbOdish4MV&#10;Jtp2fKRr5gsRIOwSVFB63yRSurwkg25qG+Lg/drWoA+yLaRusQtwU8tZFC2lwYrDQokN7UrKz9nF&#10;KOD05y/+ig/RW9d84l7OL2nXT5Qaj/rtOwhPvX+GH+1UK1gs5vB/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0CvxQAAANwAAAAPAAAAAAAAAAAAAAAAAJgCAABkcnMv&#10;ZG93bnJldi54bWxQSwUGAAAAAAQABAD1AAAAigMAAAAA&#10;" path="m303,l277,5,248,7r-24,6l152,33,109,53,90,63,74,74,59,86,44,98,33,112,20,124r-6,15l5,153,,167e" filled="f" strokecolor="#121315" strokeweight=".29919mm">
                  <v:path arrowok="t" o:connecttype="custom" o:connectlocs="303,1119;277,1124;248,1126;224,1132;152,1152;109,1172;90,1182;74,1193;59,1205;44,1217;33,1231;20,1243;14,1258;5,1272;0,1286" o:connectangles="0,0,0,0,0,0,0,0,0,0,0,0,0,0,0"/>
                </v:shape>
                <v:line id="Line 52" o:spid="_x0000_s1076" style="position:absolute;visibility:visible;mso-wrap-style:square" from="3708,1130" to="3717,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axsQAAADcAAAADwAAAGRycy9kb3ducmV2LnhtbESPQWvCQBSE74L/YXlCb7pRSAmpqxRB&#10;6a3UiuDtNfuaBLNvY/Y1Sfvru4WCx2FmvmHW29E1qqcu1J4NLBcJKOLC25pLA6f3/TwDFQTZYuOZ&#10;DHxTgO1mOlljbv3Ab9QfpVQRwiFHA5VIm2sdioochoVviaP36TuHEmVXatvhEOGu0askedQOa44L&#10;Fba0q6i4Hr+cgfNgz1KE4Zr1tx9ZvWaHy+3DGfMwG5+fQAmNcg//t1+sgTRN4e9MPAJ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hrGxAAAANwAAAAPAAAAAAAAAAAA&#10;AAAAAKECAABkcnMvZG93bnJldi54bWxQSwUGAAAAAAQABAD5AAAAkgMAAAAA&#10;" strokecolor="#121315" strokeweight=".33753mm"/>
                <v:shape id="Freeform 53" o:spid="_x0000_s1077" style="position:absolute;left:3440;top:1157;width:274;height:129;visibility:visible;mso-wrap-style:square;v-text-anchor:top" coordsize="2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wzcUA&#10;AADcAAAADwAAAGRycy9kb3ducmV2LnhtbESPT4vCMBTE74LfITzBi6ypi5WlGkUXFU+Kfxb2+Gie&#10;bbF5KU3U6qc3wsIeh5n5DTOZNaYUN6pdYVnBoB+BIE6tLjhTcDquPr5AOI+ssbRMCh7kYDZttyaY&#10;aHvnPd0OPhMBwi5BBbn3VSKlS3My6Pq2Ig7e2dYGfZB1JnWN9wA3pfyMopE0WHBYyLGi75zSy+Fq&#10;FPwun+tofurtfp5DJ5fxdrFjWijV7TTzMQhPjf8P/7U3WkEcj+B9Jh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rDNxQAAANwAAAAPAAAAAAAAAAAAAAAAAJgCAABkcnMv&#10;ZG93bnJldi54bWxQSwUGAAAAAAQABAD1AAAAigMAAAAA&#10;" path="m274,l248,4,220,7r-24,5l169,20r-21,8l124,36r-20,9l85,56,65,67,50,78,35,90,20,102,7,116,,129e" filled="f" strokecolor="#121315" strokeweight=".29642mm">
                  <v:path arrowok="t" o:connecttype="custom" o:connectlocs="274,1157;248,1161;220,1164;196,1169;169,1177;148,1185;124,1193;104,1202;85,1213;65,1224;50,1235;35,1247;20,1259;7,1273;0,1286" o:connectangles="0,0,0,0,0,0,0,0,0,0,0,0,0,0,0"/>
                </v:shape>
                <v:line id="Line 54" o:spid="_x0000_s1078" style="position:absolute;visibility:visible;mso-wrap-style:square" from="3457,1286" to="3457,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IeRcQAAADcAAAADwAAAGRycy9kb3ducmV2LnhtbESPQWvCQBSE74L/YXlCb7oxVC2pm6CF&#10;iqeCqdTrM/uaBHffptmtpv++WxB6HGbmG2ZdDNaIK/W+daxgPktAEFdOt1wrOL6/Tp9A+ICs0Tgm&#10;BT/kocjHozVm2t34QNcy1CJC2GeooAmhy6T0VUMW/cx1xNH7dL3FEGVfS93jLcKtkWmSLKXFluNC&#10;gx29NFRdym+r4O1cHh7Tvfmo09PuazvstDYUlHqYDJtnEIGG8B++t/dawWKxgr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h5FxAAAANwAAAAPAAAAAAAAAAAA&#10;AAAAAKECAABkcnMvZG93bnJldi54bWxQSwUGAAAAAAQABAD5AAAAkgMAAAAA&#10;" strokecolor="#121315" strokeweight=".28667mm"/>
                <v:shape id="Freeform 55" o:spid="_x0000_s1079" style="position:absolute;left:3294;top:1206;width:54;height:20;visibility:visible;mso-wrap-style:square;v-text-anchor:top" coordsize="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KwcEA&#10;AADcAAAADwAAAGRycy9kb3ducmV2LnhtbERPz2vCMBS+D/Y/hCd4m6liR+mM4gaieNPJ2PHRPNti&#10;85IlUdv/3hyEHT++34tVbzpxIx9aywqmkwwEcWV1y7WC0/fmrQARIrLGzjIpGCjAavn6ssBS2zsf&#10;6HaMtUghHEpU0MToSilD1ZDBMLGOOHFn6w3GBH0ttcd7CjednGXZuzTYcmpo0NFXQ9XleDUK/n79&#10;3m1+tp/bYsD5aVc7PZxzpcajfv0BIlIf/8VP904ryPO0Np1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VCsHBAAAA3AAAAA8AAAAAAAAAAAAAAAAAmAIAAGRycy9kb3du&#10;cmV2LnhtbFBLBQYAAAAABAAEAPUAAACGAwAAAAA=&#10;" path="m2,l,16r52,3l53,20,52,3r1,l2,xe" fillcolor="#3e916c" stroked="f">
                  <v:path arrowok="t" o:connecttype="custom" o:connectlocs="2,1206;0,1222;52,1225;53,1226;52,1209;53,1209;2,1206" o:connectangles="0,0,0,0,0,0,0"/>
                </v:shape>
                <v:shape id="Freeform 56" o:spid="_x0000_s1080" style="position:absolute;left:3346;top:1207;width:71;height:19;visibility:visible;mso-wrap-style:square;v-text-anchor:top" coordsize="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aVMcA&#10;AADcAAAADwAAAGRycy9kb3ducmV2LnhtbESPT2vCQBTE7wW/w/IEb3VjS4pNXYOUKj30EhWkt0f2&#10;mYRm34bs5o/59N1CweMwM79hNuloatFT6yrLClbLCARxbnXFhYLzaf+4BuE8ssbaMim4kYN0O3vY&#10;YKLtwBn1R1+IAGGXoILS+yaR0uUlGXRL2xAH72pbgz7ItpC6xSHATS2fouhFGqw4LJTY0HtJ+c+x&#10;Mwqy/vD1sZ+GbhrWl2fdfMeH8zVWajEfd28gPI3+Hv5vf2oFcfwKf2fCE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DGlTHAAAA3AAAAA8AAAAAAAAAAAAAAAAAmAIAAGRy&#10;cy9kb3ducmV2LnhtbFBLBQYAAAAABAAEAPUAAACMAwAAAAA=&#10;" path="m70,l,2,1,19,70,17,70,xe" fillcolor="#3e916c" stroked="f">
                  <v:path arrowok="t" o:connecttype="custom" o:connectlocs="70,1207;0,1209;1,1226;70,1224;70,1207" o:connectangles="0,0,0,0,0"/>
                </v:shape>
                <v:line id="Line 57" o:spid="_x0000_s1081" style="position:absolute;visibility:visible;mso-wrap-style:square" from="3416,1216" to="3431,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S4ccEAAADcAAAADwAAAGRycy9kb3ducmV2LnhtbERPz2uDMBS+D/Y/hDfYbY3bmN2saWkF&#10;wWtbYTs+zNNIzYuY2Lr/fjkMevz4fue7xQ7iSpPvHSt4XSUgiBune+4U1Ofy5ROED8gaB8ek4Jc8&#10;7LaPDzlm2t34SNdT6EQMYZ+hAhPCmEnpG0MW/cqNxJFr3WQxRDh1Uk94i+F2kG9JkkqLPccGgyMV&#10;hprLabYK3r/3h5ar9bn2BzP/zEXyVepaqeenZb8BEWgJd/G/u9IKPtI4P56JR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tLhxwQAAANwAAAAPAAAAAAAAAAAAAAAA&#10;AKECAABkcnMvZG93bnJldi54bWxQSwUGAAAAAAQABAD5AAAAjwMAAAAA&#10;" strokecolor="#3e916c" strokeweight=".28611mm"/>
                <v:shape id="Freeform 58" o:spid="_x0000_s1082" style="position:absolute;left:857;top:1391;width:89;height:1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7OsUA&#10;AADcAAAADwAAAGRycy9kb3ducmV2LnhtbESPQWsCMRSE74X+h/AKvZSaVazoahSxFGp76taLt8fm&#10;ubu4eQlJuqb/3giFHoeZ+YZZbZLpxUA+dJYVjEcFCOLa6o4bBYfvt+c5iBCRNfaWScEvBdis7+9W&#10;WGp74S8aqtiIDOFQooI2RldKGeqWDIaRdcTZO1lvMGbpG6k9XjLc9HJSFDNpsOO80KKjXUv1ufox&#10;CvxrSNVHGrr5dPeEn26xn7jtUanHh7RdgoiU4n/4r/2uFbzMxnA7k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Hs6xQAAANwAAAAPAAAAAAAAAAAAAAAAAJgCAABkcnMv&#10;ZG93bnJldi54bWxQSwUGAAAAAAQABAD1AAAAigMAAAAA&#10;" path="m,11l35,6,89,e" filled="f" strokecolor="#7ec6c8" strokeweight=".2875mm">
                  <v:path arrowok="t" o:connecttype="custom" o:connectlocs="0,1402;35,1397;89,1391" o:connectangles="0,0,0"/>
                </v:shape>
                <v:line id="Line 59" o:spid="_x0000_s1083" style="position:absolute;visibility:visible;mso-wrap-style:square" from="9334,547" to="9334,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N11sQAAADcAAAADwAAAGRycy9kb3ducmV2LnhtbESPQYvCMBSE7wv+h/AEL4umKitajSKC&#10;6GUPqyJ4ezbPttq8lCbaur9+syB4HGa+GWa2aEwhHlS53LKCfi8CQZxYnXOq4LBfd8cgnEfWWFgm&#10;BU9ysJi3PmYYa1vzDz12PhWhhF2MCjLvy1hKl2Rk0PVsSRy8i60M+iCrVOoK61BuCjmIopE0mHNY&#10;yLCkVUbJbXc3Cr5OZ/ebb6/rur+hzZAnn0f6JqU67WY5BeGp8e/wi97qwI0G8H8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3XWxAAAANwAAAAPAAAAAAAAAAAA&#10;AAAAAKECAABkcnMvZG93bnJldi54bWxQSwUGAAAAAAQABAD5AAAAkgMAAAAA&#10;" strokecolor="#3e916c" strokeweight=".91161mm"/>
                <v:line id="Line 60" o:spid="_x0000_s1084" style="position:absolute;visibility:visible;mso-wrap-style:square" from="10,2360" to="9352,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ZVMYAAADcAAAADwAAAGRycy9kb3ducmV2LnhtbESP0WrCQBRE3wv+w3KFvjUbW5SSukoQ&#10;LQZU0OYDrtnbJG32bshuk/TvXaHQx2FmzjDL9Wga0VPnassKZlEMgriwuuZSQf6xe3oF4TyyxsYy&#10;KfglB+vV5GGJibYDn6m/+FIECLsEFVTet4mUrqjIoItsSxy8T9sZ9EF2pdQdDgFuGvkcxwtpsOaw&#10;UGFLm4qK78uPUeDT6/vV7L/mu2Ozzc5uc8izU6HU43RM30B4Gv1/+K+91wrmixe4nw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WVTGAAAA3AAAAA8AAAAAAAAA&#10;AAAAAAAAoQIAAGRycy9kb3ducmV2LnhtbFBLBQYAAAAABAAEAPkAAACUAwAAAAA=&#10;" strokecolor="#3e916c" strokeweight=".29319mm"/>
                <v:shape id="Picture 61" o:spid="_x0000_s1085" type="#_x0000_t75" style="position:absolute;left:486;top:1361;width:832;height: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vDTFAAAA3AAAAA8AAABkcnMvZG93bnJldi54bWxEj0FrAjEUhO+F/ofwCl6KZlvbIKtRSkHp&#10;0Vo9eHskz92tm5dlk7rpvzeFgsdhZr5hFqvkWnGhPjSeNTxNChDExtuGKw37r/V4BiJEZIutZ9Lw&#10;SwFWy/u7BZbWD/xJl12sRIZwKFFDHWNXShlMTQ7DxHfE2Tv53mHMsq+k7XHIcNfK56JQ0mHDeaHG&#10;jt5rMufdj9Nw3prD92mt0uN0MySfjiqZrdJ69JDe5iAipXgL/7c/rIZX9QJ/Z/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Sbw0xQAAANwAAAAPAAAAAAAAAAAAAAAA&#10;AJ8CAABkcnMvZG93bnJldi54bWxQSwUGAAAAAAQABAD3AAAAkQMAAAAA&#10;">
                  <v:imagedata r:id="rId45" o:title=""/>
                </v:shape>
                <v:shape id="Picture 62" o:spid="_x0000_s1086" type="#_x0000_t75" style="position:absolute;left:3278;top:1715;width:241;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ehR7FAAAA3AAAAA8AAABkcnMvZG93bnJldi54bWxEj82LwjAUxO8L+z+Et+BtTRX8oBpF/ADB&#10;i+vuQW/P5m1btnkJTWzrf2+EBY/DzPyGmS87U4mGal9aVjDoJyCIM6tLzhX8fO8+pyB8QNZYWSYF&#10;d/KwXLy/zTHVtuUvak4hFxHCPkUFRQguldJnBRn0feuIo/dra4MhyjqXusY2wk0lh0kylgZLjgsF&#10;OloXlP2dbkaBv27aY75ldznw2XXb6WTXbCZK9T661QxEoC68wv/tvVYwGo/geSYe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noUexQAAANwAAAAPAAAAAAAAAAAAAAAA&#10;AJ8CAABkcnMvZG93bnJldi54bWxQSwUGAAAAAAQABAD3AAAAkQMAAAAA&#10;">
                  <v:imagedata r:id="rId46" o:title=""/>
                </v:shape>
                <v:shape id="Picture 63" o:spid="_x0000_s1087" type="#_x0000_t75" style="position:absolute;left:2988;top:1347;width:821;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5vHfGAAAA3AAAAA8AAABkcnMvZG93bnJldi54bWxEj09rwkAUxO+C32F5hd50U6Gxja4ipaE9&#10;iKC1grdH9pkEs29Ddps/374rCB6HmfkNs1z3phItNa60rOBlGoEgzqwuOVdw/EknbyCcR9ZYWSYF&#10;AzlYr8ajJSbadryn9uBzESDsElRQeF8nUrqsIINuamvi4F1sY9AH2eRSN9gFuKnkLIpiabDksFBg&#10;TR8FZdfDn1FAQ3p93w2/6dex3c7T8+ep7bqZUs9P/WYBwlPvH+F7+1sreI1juJ0JR0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3m8d8YAAADcAAAADwAAAAAAAAAAAAAA&#10;AACfAgAAZHJzL2Rvd25yZXYueG1sUEsFBgAAAAAEAAQA9wAAAJIDAAAAAA==&#10;">
                  <v:imagedata r:id="rId47" o:title=""/>
                </v:shape>
                <v:line id="Line 64" o:spid="_x0000_s1088" style="position:absolute;visibility:visible;mso-wrap-style:square" from="3538,1214" to="3588,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6BcMAAADcAAAADwAAAGRycy9kb3ducmV2LnhtbESPQWvCQBCF7wX/wzJCb3VjSVWiq1hB&#10;9Noo6HHITpLF7GzMrjH9991CocfHm/e9eavNYBvRU+eNYwXTSQKCuHDacKXgfNq/LUD4gKyxcUwK&#10;vsnDZj16WWGm3ZO/qM9DJSKEfYYK6hDaTEpf1GTRT1xLHL3SdRZDlF0ldYfPCLeNfE+SmbRoODbU&#10;2NKupuKWP2x8g8syvd53aVt9Hi790RqTHnKlXsfDdgki0BD+j//SR63gYzaH3zGRAH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0ugXDAAAA3AAAAA8AAAAAAAAAAAAA&#10;AAAAoQIAAGRycy9kb3ducmV2LnhtbFBLBQYAAAAABAAEAPkAAACRAwAAAAA=&#10;" strokecolor="#3e916c" strokeweight=".29297mm"/>
                <v:line id="Line 65" o:spid="_x0000_s1089" style="position:absolute;visibility:visible;mso-wrap-style:square" from="3588,1214" to="3648,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sud8MAAADcAAAADwAAAGRycy9kb3ducmV2LnhtbESPwWrDMAyG74O9g9Fgt9XZSMtI65au&#10;MNrr0sJ6FLGSmMZyFntp9vbTodCj+PV/+rTaTL5TIw3RBTbwOstAEVfBOm4MnI6fL++gYkK22AUm&#10;A38UYbN+fFhhYcOVv2gsU6MEwrFAA21KfaF1rFryGGehJ5asDoPHJOPQaDvgVeC+029ZttAeHcuF&#10;FnvatVRdyl8vGlzX+flnl/fNx/57PHjn8n1pzPPTtF2CSjSl+/KtfbAG5guxlWeEA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LnfDAAAA3AAAAA8AAAAAAAAAAAAA&#10;AAAAoQIAAGRycy9kb3ducmV2LnhtbFBLBQYAAAAABAAEAPkAAACRAwAAAAA=&#10;" strokecolor="#3e916c" strokeweight=".29297mm"/>
                <v:shape id="Freeform 66" o:spid="_x0000_s1090" style="position:absolute;left:3646;top:1203;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kl8MA&#10;AADcAAAADwAAAGRycy9kb3ducmV2LnhtbESP3YrCMBSE74V9h3AWvBFNV6is3UZZFgTBC9H1AQ7N&#10;6Q9tTmoStb69EQQvh5n5hsnXg+nElZxvLCv4miUgiAurG64UnP43028QPiBr7CyTgjt5WK8+Rjlm&#10;2t74QNdjqESEsM9QQR1Cn0npi5oM+pntiaNXWmcwROkqqR3eItx0cp4kC2mw4bhQY09/NRXt8WIU&#10;JKVst+f07PSEdqU8VaVN/V6p8efw+wMi0BDe4Vd7qxWkiyU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pkl8MAAADcAAAADwAAAAAAAAAAAAAAAACYAgAAZHJzL2Rv&#10;d25yZXYueG1sUEsFBgAAAAAEAAQA9QAAAIgDAAAAAA==&#10;" path="m61,l,3,2,19,62,16,61,xe" fillcolor="#3e916c" stroked="f">
                  <v:path arrowok="t" o:connecttype="custom" o:connectlocs="61,1203;0,1206;2,1222;62,1219;62,1219;61,1203" o:connectangles="0,0,0,0,0,0"/>
                </v:shape>
                <v:line id="Line 67" o:spid="_x0000_s1091" style="position:absolute;visibility:visible;mso-wrap-style:square" from="3707,1210" to="376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sQO8AAAADcAAAADwAAAGRycy9kb3ducmV2LnhtbERPy4rCMBTdC/MP4Q6401TxRccoM8KA&#10;6EarC5eX5k5TbG5KktH692YhuDyc93Ld2UbcyIfasYLRMANBXDpdc6XgfPodLECEiKyxcUwKHhRg&#10;vfroLTHX7s5HuhWxEimEQ44KTIxtLmUoDVkMQ9cSJ+7PeYsxQV9J7fGewm0jx1k2kxZrTg0GW9oY&#10;Kq/Fv1UQDnPjy0v3s9v7abGr7IVOx4lS/c/u+wtEpC6+xS/3ViuYztP8dCYd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bEDvAAAAA3AAAAA8AAAAAAAAAAAAAAAAA&#10;oQIAAGRycy9kb3ducmV2LnhtbFBLBQYAAAAABAAEAPkAAACOAwAAAAA=&#10;" strokecolor="#3e916c" strokeweight=".31417mm"/>
                <v:shape id="Freeform 68" o:spid="_x0000_s1092" style="position:absolute;left:3764;top:1199;width:66;height:19;visibility:visible;mso-wrap-style:square;v-text-anchor:top" coordsize="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MDMQA&#10;AADcAAAADwAAAGRycy9kb3ducmV2LnhtbESPQWvCQBSE74L/YXmF3sxGoVqiqxRRaQ9FmhbPj+xz&#10;E9x9G7Jrkv77bqHQ4zAz3zCb3eis6KkLjWcF8ywHQVx53bBR8PV5nD2DCBFZo/VMCr4pwG47nWyw&#10;0H7gD+rLaESCcChQQR1jW0gZqpochsy3xMm7+s5hTLIzUnc4JLizcpHnS+mw4bRQY0v7mqpbeXcK&#10;htPb1dKlP9ulX5h3Uw54ORilHh/GlzWISGP8D/+1X7WCp9Uc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ozAzEAAAA3AAAAA8AAAAAAAAAAAAAAAAAmAIAAGRycy9k&#10;b3ducmV2LnhtbFBLBQYAAAAABAAEAPUAAACJAwAAAAA=&#10;" path="m65,l,2,,19,66,16r-1,l65,xe" fillcolor="#3e916c" stroked="f">
                  <v:path arrowok="t" o:connecttype="custom" o:connectlocs="65,1199;0,1201;0,1218;66,1215;65,1215;65,1199" o:connectangles="0,0,0,0,0,0"/>
                </v:shape>
                <v:shape id="AutoShape 69" o:spid="_x0000_s1093" style="position:absolute;left:3829;top:1197;width:62;height:19;visibility:visible;mso-wrap-style:square;v-text-anchor:top" coordsize="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Vu8YA&#10;AADcAAAADwAAAGRycy9kb3ducmV2LnhtbESPQWsCMRSE74X+h/AKXkrNqqhlNUq1LEgRRFs8PzbP&#10;3bWblyVJdfXXm4LgcZiZb5jpvDW1OJHzlWUFvW4Cgji3uuJCwc939vYOwgdkjbVlUnAhD/PZ89MU&#10;U23PvKXTLhQiQtinqKAMoUml9HlJBn3XNsTRO1hnMETpCqkdniPc1LKfJCNpsOK4UGJDy5Ly392f&#10;UfB13G9WPtsM1tXrNcP90X0u2rFSnZf2YwIiUBse4Xt7pRUMx33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xVu8YAAADcAAAADwAAAAAAAAAAAAAAAACYAgAAZHJz&#10;L2Rvd25yZXYueG1sUEsFBgAAAAAEAAQA9QAAAIsDAAAAAA==&#10;" path="m61,l,2,,18,61,16,61,xm61,r,xe" fillcolor="#3e916c" stroked="f">
                  <v:path arrowok="t" o:connecttype="custom" o:connectlocs="61,1197;0,1199;0,1215;61,1213;61,1197;61,1197;61,1197;61,1197;61,1197;61,1197;61,1197" o:connectangles="0,0,0,0,0,0,0,0,0,0,0"/>
                </v:shape>
                <v:line id="Line 70" o:spid="_x0000_s1094" style="position:absolute;visibility:visible;mso-wrap-style:square" from="3890,1205" to="3938,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28IAAADcAAAADwAAAGRycy9kb3ducmV2LnhtbESPQYvCMBSE7wv+h/AEb2uqsqtWo6gg&#10;eFULenw0z6bYvJQm1frvzYKwx2FmvmGW685W4kGNLx0rGA0TEMS50yUXCrLz/nsGwgdkjZVjUvAi&#10;D+tV72uJqXZPPtLjFAoRIexTVGBCqFMpfW7Ioh+6mjh6N9dYDFE2hdQNPiPcVnKcJL/SYslxwWBN&#10;O0P5/dRaBZPLZnvjw/Sc+a1pr+0ume91ptSg320WIAJ14T/8aR+0gp/pBP7Ox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w28IAAADcAAAADwAAAAAAAAAAAAAA&#10;AAChAgAAZHJzL2Rvd25yZXYueG1sUEsFBgAAAAAEAAQA+QAAAJADAAAAAA==&#10;" strokecolor="#3e916c" strokeweight=".28611mm"/>
                <v:line id="Line 71" o:spid="_x0000_s1095" style="position:absolute;visibility:visible;mso-wrap-style:square" from="3938,1205" to="3990,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r8IAAADcAAAADwAAAGRycy9kb3ducmV2LnhtbESPT4vCMBTE74LfIbyFvWm6rn+7RlFB&#10;8KoW9Phonk3Z5qU0qXa//UYQPA4z8xtmue5sJe7U+NKxgq9hAoI4d7rkQkF23g/mIHxA1lg5JgV/&#10;5GG96veWmGr34CPdT6EQEcI+RQUmhDqV0ueGLPqhq4mjd3ONxRBlU0jd4CPCbSVHSTKVFkuOCwZr&#10;2hnKf0+tVfB92WxvfJidM7817bXdJYu9zpT6/Og2PyACdeEdfrUPWsFkNobn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or8IAAADcAAAADwAAAAAAAAAAAAAA&#10;AAChAgAAZHJzL2Rvd25yZXYueG1sUEsFBgAAAAAEAAQA+QAAAJADAAAAAA==&#10;" strokecolor="#3e916c" strokeweight=".28611mm"/>
                <v:line id="Line 72" o:spid="_x0000_s1096" style="position:absolute;visibility:visible;mso-wrap-style:square" from="3990,1205" to="4040,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qNNMMAAADcAAAADwAAAGRycy9kb3ducmV2LnhtbESPT4vCMBTE7wt+h/AEb2vqLv6rRlFB&#10;8Lq2oMdH82yKzUtpUq3ffrOw4HGYmd8w621va/Gg1leOFUzGCQjiwumKSwV5dvxcgPABWWPtmBS8&#10;yMN2M/hYY6rdk3/ocQ6liBD2KSowITSplL4wZNGPXUMcvZtrLYYo21LqFp8Rbmv5lSQzabHiuGCw&#10;oYOh4n7urILvy25/49M8y/3edNfukCyPOldqNOx3KxCB+vAO/7dPWsF0PoW/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ajTTDAAAA3AAAAA8AAAAAAAAAAAAA&#10;AAAAoQIAAGRycy9kb3ducmV2LnhtbFBLBQYAAAAABAAEAPkAAACRAwAAAAA=&#10;" strokecolor="#3e916c" strokeweight=".28611mm"/>
                <v:line id="Line 73" o:spid="_x0000_s1097" style="position:absolute;visibility:visible;mso-wrap-style:square" from="4040,1205" to="4090,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TQ8MAAADcAAAADwAAAGRycy9kb3ducmV2LnhtbESPT4vCMBTE74LfITzBm6busv6pRlFB&#10;8Lq2oMdH82yKzUtpUq3ffrOwsMdhZn7DbHa9rcWTWl85VjCbJiCIC6crLhXk2WmyBOEDssbaMSl4&#10;k4fddjjYYKrdi7/peQmliBD2KSowITSplL4wZNFPXUMcvbtrLYYo21LqFl8Rbmv5kSRzabHiuGCw&#10;oaOh4nHprILP6/5w5/Miy/3BdLfumKxOOldqPOr3axCB+vAf/muftYKvxRx+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IE0PDAAAA3AAAAA8AAAAAAAAAAAAA&#10;AAAAoQIAAGRycy9kb3ducmV2LnhtbFBLBQYAAAAABAAEAPkAAACRAwAAAAA=&#10;" strokecolor="#3e916c" strokeweight=".28611mm"/>
                <v:line id="Line 74" o:spid="_x0000_s1098" style="position:absolute;visibility:visible;mso-wrap-style:square" from="4090,1204" to="415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KIT8QAAADcAAAADwAAAGRycy9kb3ducmV2LnhtbESPQWsCMRSE7wX/Q3hCbzVr0a6sRrEF&#10;oeilrh48PjbPzeLmZUlSXf+9EQo9DjPzDbNY9bYVV/KhcaxgPMpAEFdON1wrOB42bzMQISJrbB2T&#10;gjsFWC0HLwsstLvxnq5lrEWCcChQgYmxK6QMlSGLYeQ64uSdnbcYk/S11B5vCW5b+Z5lH9Jiw2nB&#10;YEdfhqpL+WsVhJ/c+OrUf253flpua3uiw36i1OuwX89BROrjf/iv/a0VTPMcnm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ohPxAAAANwAAAAPAAAAAAAAAAAA&#10;AAAAAKECAABkcnMvZG93bnJldi54bWxQSwUGAAAAAAQABAD5AAAAkgMAAAAA&#10;" strokecolor="#3e916c" strokeweight=".31417mm"/>
                <v:shape id="Freeform 75" o:spid="_x0000_s1099" style="position:absolute;left:4150;top:1194;width:56;height:18;visibility:visible;mso-wrap-style:square;v-text-anchor:top" coordsize="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2H8EA&#10;AADcAAAADwAAAGRycy9kb3ducmV2LnhtbERPy4rCMBTdC/5DuIIb0XQK46MaZRAcXMymKri9NNem&#10;2NzUJtrO308WAy4P573Z9bYWL2p95VjBxywBQVw4XXGp4HI+TJcgfEDWWDsmBb/kYbcdDjaYaddx&#10;Tq9TKEUMYZ+hAhNCk0npC0MW/cw1xJG7udZiiLAtpW6xi+G2lmmSzKXFimODwYb2hor76WkVpF31&#10;PZFHM8ndz/U+X5k0Lx9WqfGo/1qDCNSHt/jffdQKPhdxbTw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tdh/BAAAA3AAAAA8AAAAAAAAAAAAAAAAAmAIAAGRycy9kb3du&#10;cmV2LnhtbFBLBQYAAAAABAAEAPUAAACGAwAAAAA=&#10;" path="m55,l,1,1,17,56,16,55,xe" fillcolor="#3e916c" stroked="f">
                  <v:path arrowok="t" o:connecttype="custom" o:connectlocs="55,1194;0,1195;1,1211;56,1210;56,1210;55,1194" o:connectangles="0,0,0,0,0,0"/>
                </v:shape>
                <v:shape id="AutoShape 76" o:spid="_x0000_s1100" style="position:absolute;left:4205;top:1189;width:66;height:21;visibility:visible;mso-wrap-style:square;v-text-anchor:top" coordsize="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gzMcA&#10;AADcAAAADwAAAGRycy9kb3ducmV2LnhtbESP0WrCQBRE34X+w3ILvkizaVHbpq5SUio+CEbNB1yy&#10;1yQ0ezfNrhr79V1B8HGYmTPMbNGbRpyoc7VlBc9RDIK4sLrmUkG+/356A+E8ssbGMim4kIPF/GEw&#10;w0TbM2/ptPOlCBB2CSqovG8TKV1RkUEX2ZY4eAfbGfRBdqXUHZ4D3DTyJY6n0mDNYaHCltKKip/d&#10;0SjYp9lh0+v1V5anv6O/ph63y8tKqeFj//kBwlPv7+Fbe6UVTF7f4XomH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YMzHAAAA3AAAAA8AAAAAAAAAAAAAAAAAmAIAAGRy&#10;cy9kb3ducmV2LnhtbFBLBQYAAAAABAAEAPUAAACMAwAAAAA=&#10;" path="m61,l,5,1,21,64,16r1,l61,xm63,l61,r2,xe" fillcolor="#3e916c" stroked="f">
                  <v:path arrowok="t" o:connecttype="custom" o:connectlocs="61,1189;0,1194;1,1210;64,1205;65,1205;61,1189;63,1189;61,1189;61,1189;63,1189" o:connectangles="0,0,0,0,0,0,0,0,0,0"/>
                </v:shape>
                <v:shape id="Freeform 77" o:spid="_x0000_s1101" style="position:absolute;left:4266;top:1180;width:69;height:26;visibility:visible;mso-wrap-style:square;v-text-anchor:top" coordsize="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m8MA&#10;AADcAAAADwAAAGRycy9kb3ducmV2LnhtbERPXWvCMBR9H+w/hDvwbU1XcEg1LTLYGAqCVsYer801&#10;rTY3XRO1+/fLw8DHw/lelKPtxJUG3zpW8JKkIIhrp1s2CvbV+/MMhA/IGjvHpOCXPJTF48MCc+1u&#10;vKXrLhgRQ9jnqKAJoc+l9HVDFn3ieuLIHd1gMUQ4GKkHvMVw28ksTV+lxZZjQ4M9vTVUn3cXq+C7&#10;Wq0z2vyY6uOyPa7H89fpYDKlJk/jcg4i0Bju4n/3p1YwncX58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om8MAAADcAAAADwAAAAAAAAAAAAAAAACYAgAAZHJzL2Rv&#10;d25yZXYueG1sUEsFBgAAAAAEAAQA9QAAAIgDAAAAAA==&#10;" path="m66,l,9,4,25,69,16r-1,l66,xe" fillcolor="#3e916c" stroked="f">
                  <v:path arrowok="t" o:connecttype="custom" o:connectlocs="66,1180;0,1189;4,1205;69,1196;68,1196;66,1180" o:connectangles="0,0,0,0,0,0"/>
                </v:shape>
                <v:shape id="Freeform 78" o:spid="_x0000_s1102" style="position:absolute;left:4332;top:1175;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s8QA&#10;AADcAAAADwAAAGRycy9kb3ducmV2LnhtbESPQUsDMRSE74L/ITzBW5u0VC1r01JLLQpe3CpeH5vn&#10;ZjF5WZLYbv99IxQ8DjPzDbNYDd6JA8XUBdYwGSsQxE0wHbcaPvbPozmIlJENusCk4UQJVsvrqwVW&#10;Jhz5nQ51bkWBcKpQg825r6RMjSWPaRx64uJ9h+gxFxlbaSIeC9w7OVXqXnrsuCxY7Gljqfmpf72G&#10;9ZdV9dvMbPcqdu5pJ93D6+5T69ubYf0IItOQ/8OX9ovRcDefwN+ZcgT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RbPEAAAA3AAAAA8AAAAAAAAAAAAAAAAAmAIAAGRycy9k&#10;b3ducmV2LnhtbFBLBQYAAAAABAAEAPUAAACJAwAAAAA=&#10;" path="m45,l,5,2,21,48,16r1,l45,xe" fillcolor="#3e916c" stroked="f">
                  <v:path arrowok="t" o:connecttype="custom" o:connectlocs="45,1175;0,1180;2,1196;48,1191;49,1191;45,1175" o:connectangles="0,0,0,0,0,0"/>
                </v:shape>
                <v:shape id="Freeform 79" o:spid="_x0000_s1103" style="position:absolute;left:4377;top:1166;width:65;height:26;visibility:visible;mso-wrap-style:square;v-text-anchor:top" coordsize="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j5McA&#10;AADcAAAADwAAAGRycy9kb3ducmV2LnhtbESPQWvCQBSE7wX/w/IKvUjdGLBImlVE1Noi0thCr4/s&#10;axLMvg3ZjUn/vSsUPA4z8w2TLgdTiwu1rrKsYDqJQBDnVldcKPj+2j7PQTiPrLG2TAr+yMFyMXpI&#10;MdG254wuJ1+IAGGXoILS+yaR0uUlGXQT2xAH79e2Bn2QbSF1i32Am1rGUfQiDVYcFkpsaF1Sfj51&#10;RkG86342n/vx+j1rjv1h9cHjWf2m1NPjsHoF4Wnw9/B/e68VzOYx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1I+THAAAA3AAAAA8AAAAAAAAAAAAAAAAAmAIAAGRy&#10;cy9kb3ducmV2LnhtbFBLBQYAAAAABAAEAPUAAACMAwAAAAA=&#10;" path="m62,l61,,,9,4,25,64,16,62,xe" fillcolor="#3e916c" stroked="f">
                  <v:path arrowok="t" o:connecttype="custom" o:connectlocs="62,1166;61,1166;0,1175;4,1191;64,1182;62,1166" o:connectangles="0,0,0,0,0,0"/>
                </v:shape>
                <v:shape id="Freeform 80" o:spid="_x0000_s1104" style="position:absolute;left:4439;top:1158;width:58;height:24;visibility:visible;mso-wrap-style:square;v-text-anchor:top" coordsize="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0BcQA&#10;AADcAAAADwAAAGRycy9kb3ducmV2LnhtbESPT2sCMRTE7wW/Q3hCbzWx0qKrUaQitIcW/Hd/bJ6b&#10;1c3LkkRd++mbQqHHYWZ+w8wWnWvElUKsPWsYDhQI4tKbmisN+936aQwiJmSDjWfScKcIi3nvYYaF&#10;8Tfe0HWbKpEhHAvUYFNqCyljaclhHPiWOHtHHxymLEMlTcBbhrtGPiv1Kh3WnBcstvRmqTxvL07D&#10;d6OqsFOfH6vNaZLs8Kvjw91q/djvllMQibr0H/5rvxsNL+MR/J7JR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dAXEAAAA3AAAAA8AAAAAAAAAAAAAAAAAmAIAAGRycy9k&#10;b3ducmV2LnhtbFBLBQYAAAAABAAEAPUAAACJAwAAAAA=&#10;" path="m54,l,8,2,24,57,16,54,xe" fillcolor="#3e916c" stroked="f">
                  <v:path arrowok="t" o:connecttype="custom" o:connectlocs="54,1158;0,1166;2,1182;57,1174;54,1158" o:connectangles="0,0,0,0,0"/>
                </v:shape>
                <v:shape id="AutoShape 81" o:spid="_x0000_s1105" style="position:absolute;left:4493;top:1152;width:48;height:23;visibility:visible;mso-wrap-style:square;v-text-anchor:top" coordsize="4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5SMQA&#10;AADcAAAADwAAAGRycy9kb3ducmV2LnhtbESPzWrDMBCE74W8g9hCbo2c4JTgRAkl0KaXEurkARZr&#10;a5laK8eS//r0VaDQ4zAz3zC7w2hr0VPrK8cKlosEBHHhdMWlguvl9WkDwgdkjbVjUjCRh8N+9rDD&#10;TLuBP6nPQykihH2GCkwITSalLwxZ9AvXEEfvy7UWQ5RtKXWLQ4TbWq6S5FlarDguGGzoaKj4zjur&#10;4EPTeFt2J/OzvtHZD2/TKqVcqfnj+LIFEWgM/+G/9rtWsN6kcD8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cOUjEAAAA3AAAAA8AAAAAAAAAAAAAAAAAmAIAAGRycy9k&#10;b3ducmV2LnhtbFBLBQYAAAAABAAEAPUAAACJAwAAAAA=&#10;" path="m42,l,6,3,22,46,16r1,l42,xm43,l42,r1,xe" fillcolor="#3e916c" stroked="f">
                  <v:path arrowok="t" o:connecttype="custom" o:connectlocs="42,1152;0,1158;3,1174;46,1168;47,1168;42,1152;43,1152;42,1152;42,1152;43,1152" o:connectangles="0,0,0,0,0,0,0,0,0,0"/>
                </v:shape>
                <v:shape id="Freeform 82" o:spid="_x0000_s1106" style="position:absolute;left:4535;top:1144;width:36;height:24;visibility:visible;mso-wrap-style:square;v-text-anchor:top" coordsize="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9xMUA&#10;AADcAAAADwAAAGRycy9kb3ducmV2LnhtbESPQWsCMRSE7wX/Q3iF3mrWropsjSKFRQ/1UPXg8bF5&#10;3Q3dvKxJdNd/3xSEHoeZ+YZZrgfbihv5YBwrmIwzEMSV04ZrBadj+boAESKyxtYxKbhTgPVq9LTE&#10;Qruev+h2iLVIEA4FKmhi7AopQ9WQxTB2HXHyvp23GJP0tdQe+wS3rXzLsrm0aDgtNNjRR0PVz+Fq&#10;FWyGsuf7/DzNp5PL587vt9r4XKmX52HzDiLSEP/Dj/ZOK5gtZ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P3ExQAAANwAAAAPAAAAAAAAAAAAAAAAAJgCAABkcnMv&#10;ZG93bnJldi54bWxQSwUGAAAAAAQABAD1AAAAigMAAAAA&#10;" path="m30,l,8,5,24,35,16,30,xe" fillcolor="#3e916c" stroked="f">
                  <v:path arrowok="t" o:connecttype="custom" o:connectlocs="30,1144;0,1152;5,1168;35,1160;30,1144" o:connectangles="0,0,0,0,0"/>
                </v:shape>
                <v:shape id="AutoShape 83" o:spid="_x0000_s1107" style="position:absolute;left:4565;top:1135;width:43;height:26;visibility:visible;mso-wrap-style:square;v-text-anchor:top" coordsize="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rVMYA&#10;AADcAAAADwAAAGRycy9kb3ducmV2LnhtbESPT2sCMRTE7wW/Q3hCbzWrUA1bo9iKVHop/gN7eySv&#10;u0s3L+smXbffvikUPA4z8xtmvuxdLTpqQ+VZw3iUgSA23lZcaDgeNg8KRIjIFmvPpOGHAiwXg7s5&#10;5tZfeUfdPhYiQTjkqKGMscmlDKYkh2HkG+LkffrWYUyyLaRt8ZrgrpaTLJtKhxWnhRIbeinJfO2/&#10;nQZ7+rj453P3Oguz9du7ccpsldL6ftivnkBE6uMt/N/eWg2Pagp/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hrVMYAAADcAAAADwAAAAAAAAAAAAAAAACYAgAAZHJz&#10;L2Rvd25yZXYueG1sUEsFBgAAAAAEAAQA9QAAAIsDAAAAAA==&#10;" path="m38,l37,,,9,5,25,42,16,38,xm43,15r-1,1l43,15xm38,r,xe" fillcolor="#3e916c" stroked="f">
                  <v:path arrowok="t" o:connecttype="custom" o:connectlocs="38,1135;37,1135;0,1144;5,1160;42,1151;38,1135;43,1150;42,1151;42,1151;43,1150;38,1135;38,1135;38,1135;38,1135" o:connectangles="0,0,0,0,0,0,0,0,0,0,0,0,0,0"/>
                </v:shape>
                <v:line id="Line 84" o:spid="_x0000_s1108" style="position:absolute;visibility:visible;mso-wrap-style:square" from="29,981" to="453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eTcEAAADcAAAADwAAAGRycy9kb3ducmV2LnhtbESPQYvCMBSE7wv+h/AEb2uq4irVKOri&#10;6tXqxduzeTbF5qU0Wa3/fiMIexxm5htmvmxtJe7U+NKxgkE/AUGcO11yoeB03H5OQfiArLFyTAqe&#10;5GG56HzMMdXuwQe6Z6EQEcI+RQUmhDqV0ueGLPq+q4mjd3WNxRBlU0jd4CPCbSWHSfIlLZYcFwzW&#10;tDGU37Jfq2B3kblZf59JHiPPD8cjKn9YqV63Xc1ABGrDf/jd3msF4+kEXmfiEZ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gV5NwQAAANwAAAAPAAAAAAAAAAAAAAAA&#10;AKECAABkcnMvZG93bnJldi54bWxQSwUGAAAAAAQABAD5AAAAjwMAAAAA&#10;" strokecolor="#b0d6d6" strokeweight=".29297mm"/>
                <v:line id="Line 85" o:spid="_x0000_s1109" style="position:absolute;visibility:visible;mso-wrap-style:square" from="29,907" to="411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FaL8AAADcAAAADwAAAGRycy9kb3ducmV2LnhtbERPy4rCMBTdC/5DuII7TX2MaDWKiuIs&#10;fSEuL821LTY3pUm18/eTheDycN6LVWMK8aLK5ZYVDPoRCOLE6pxTBdfLvjcF4TyyxsIyKfgjB6tl&#10;u7XAWNs3n+h19qkIIexiVJB5X8ZSuiQjg65vS+LAPWxl0AdYpVJX+A7hppDDKJpIgzmHhgxL2maU&#10;PM+1UTC+j/JjNDP1Zb+92cNuspG1b5Tqdpr1HISnxn/FH/evVvAzDWvDmXAE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apFaL8AAADcAAAADwAAAAAAAAAAAAAAAACh&#10;AgAAZHJzL2Rvd25yZXYueG1sUEsFBgAAAAAEAAQA+QAAAI0DAAAAAA==&#10;" strokecolor="#b0d6d6" strokeweight=".28611mm"/>
                <v:shape id="Freeform 86" o:spid="_x0000_s1110" style="position:absolute;left:27;top:389;width:51;height:20;visibility:visible;mso-wrap-style:square;v-text-anchor:top" coordsize="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0I8MA&#10;AADcAAAADwAAAGRycy9kb3ducmV2LnhtbESPQWvCQBSE7wX/w/IEb3VjISFGVxFBEPFSq3h9ZF+y&#10;wezbmN1q/PfdQqHHYWa+YZbrwbbiQb1vHCuYTRMQxKXTDdcKzl+79xyED8gaW8ek4EUe1qvR2xIL&#10;7Z78SY9TqEWEsC9QgQmhK6T0pSGLfuo64uhVrrcYouxrqXt8Rrht5UeSZNJiw3HBYEdbQ+Xt9G0V&#10;3K5ctb4ZTGXy7JDud9klPd6VmoyHzQJEoCH8h//ae60gze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L0I8MAAADcAAAADwAAAAAAAAAAAAAAAACYAgAAZHJzL2Rv&#10;d25yZXYueG1sUEsFBgAAAAAEAAQA9QAAAIgDAAAAAA==&#10;" path="m51,l50,,,4,1,20,51,17r-1,l51,xe" fillcolor="#39746b" stroked="f">
                  <v:path arrowok="t" o:connecttype="custom" o:connectlocs="51,389;50,389;0,393;1,409;51,406;50,406;51,389" o:connectangles="0,0,0,0,0,0,0"/>
                </v:shape>
                <v:shape id="AutoShape 87" o:spid="_x0000_s1111" style="position:absolute;left:77;top:389;width:56;height:18;visibility:visible;mso-wrap-style:square;v-text-anchor:top" coordsize="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qNMQA&#10;AADcAAAADwAAAGRycy9kb3ducmV2LnhtbERP3WrCMBS+H+wdwhG8EZtacW7VKCKTDWSgXR/g0Jy1&#10;xeaka7K2e/vlQtjlx/e/3Y+mET11rrasYBHFIIgLq2suFeSfp/kzCOeRNTaWScEvOdjvHh+2mGo7&#10;8JX6zJcihLBLUUHlfZtK6YqKDLrItsSB+7KdQR9gV0rd4RDCTSOTOH6SBmsODRW2dKyouGU/RsHt&#10;rUjG5cHF3x/nYZbb1eV1vSiVmk7GwwaEp9H/i+/ud61g9RLmh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qjTEAAAA3AAAAA8AAAAAAAAAAAAAAAAAmAIAAGRycy9k&#10;b3ducmV2LnhtbFBLBQYAAAAABAAEAPUAAACJAwAAAAA=&#10;" path="m54,18r,l55,18r-1,xm1,l,17r54,1l55,2,1,xe" fillcolor="#39746b" stroked="f">
                  <v:path arrowok="t" o:connecttype="custom" o:connectlocs="54,407;54,407;55,407;54,407;1,389;0,406;54,407;55,391;55,391;1,389" o:connectangles="0,0,0,0,0,0,0,0,0,0"/>
                </v:shape>
                <v:shape id="Freeform 88" o:spid="_x0000_s1112" style="position:absolute;left:131;top:391;width:46;height:19;visibility:visible;mso-wrap-style:square;v-text-anchor:top"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17sYA&#10;AADcAAAADwAAAGRycy9kb3ducmV2LnhtbESPQWsCMRSE7wX/Q3iCl1KzFrTtahQRCmJPalvo7XXz&#10;TFY3L8smruu/NwWhx2FmvmFmi85VoqUmlJ4VjIYZCOLC65KNgs/9+9MriBCRNVaeScGVAizmvYcZ&#10;5tpfeEvtLhqRIBxyVGBjrHMpQ2HJYRj6mjh5B984jEk2RuoGLwnuKvmcZRPpsOS0YLGmlaXitDs7&#10;BZuXX/Nt9qb9WR0/7CRkj1+H61mpQb9bTkFE6uJ/+N5eawXjtxH8nU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S17sYAAADcAAAADwAAAAAAAAAAAAAAAACYAgAAZHJz&#10;L2Rvd25yZXYueG1sUEsFBgAAAAAEAAQA9QAAAIsDAAAAAA==&#10;" path="m1,l,16r44,2l43,17,45,2,1,xe" fillcolor="#39746b" stroked="f">
                  <v:path arrowok="t" o:connecttype="custom" o:connectlocs="1,391;0,407;44,409;43,408;45,393;45,393;1,391" o:connectangles="0,0,0,0,0,0,0"/>
                </v:shape>
                <v:shape id="Freeform 89" o:spid="_x0000_s1113" style="position:absolute;left:174;top:393;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v08MA&#10;AADcAAAADwAAAGRycy9kb3ducmV2LnhtbESPQWvCQBSE74X+h+UVvNWNAYtGV6mC4k1q9P7IPpPY&#10;7Nu4u8b477sFweMwM98w82VvGtGR87VlBaNhAoK4sLrmUsEx33xOQPiArLGxTAoe5GG5eH+bY6bt&#10;nX+oO4RSRAj7DBVUIbSZlL6oyKAf2pY4emfrDIYoXSm1w3uEm0amSfIlDdYcFypsaV1R8Xu4GQWn&#10;7uTy0dle0820z/eryfay11ulBh/99wxEoD68ws/2TisYT1P4Px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v08MAAADcAAAADwAAAAAAAAAAAAAAAACYAgAAZHJzL2Rv&#10;d25yZXYueG1sUEsFBgAAAAAEAAQA9QAAAIgDAAAAAA==&#10;" path="m2,l,15r38,4l39,3,2,xe" fillcolor="#39746b" stroked="f">
                  <v:path arrowok="t" o:connecttype="custom" o:connectlocs="2,393;0,408;38,412;38,412;39,396;39,396;2,393" o:connectangles="0,0,0,0,0,0,0"/>
                </v:shape>
                <v:shape id="AutoShape 90" o:spid="_x0000_s1114" style="position:absolute;left:212;top:396;width:36;height:18;visibility:visible;mso-wrap-style:square;v-text-anchor:top" coordsize="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f8cA&#10;AADcAAAADwAAAGRycy9kb3ducmV2LnhtbESPT2vCQBTE7wW/w/IEb81GxVJTN1ILggctaIXS22v2&#10;5Y/Nvk2zq0Y/vSsUehxm5jfMbN6ZWpyodZVlBcMoBkGcWV1xoWD/sXx8BuE8ssbaMim4kIN52nuY&#10;YaLtmbd02vlCBAi7BBWU3jeJlC4ryaCLbEMcvNy2Bn2QbSF1i+cAN7UcxfGTNFhxWCixobeSsp/d&#10;0Sjg/WLzvq2+8tXBbX6L7+vYr6efSg363esLCE+d/w//tVdawWQ6hvu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6n/HAAAA3AAAAA8AAAAAAAAAAAAAAAAAmAIAAGRy&#10;cy9kb3ducmV2LnhtbFBLBQYAAAAABAAEAPUAAACMAwAAAAA=&#10;" path="m34,18r,xm1,l,16r34,2l36,1,1,xe" fillcolor="#39746b" stroked="f">
                  <v:path arrowok="t" o:connecttype="custom" o:connectlocs="34,414;34,414;34,414;34,414;1,396;0,412;34,414;36,397;1,396" o:connectangles="0,0,0,0,0,0,0,0,0"/>
                </v:shape>
                <v:shape id="Freeform 91" o:spid="_x0000_s1115" style="position:absolute;left:246;top:397;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nccMA&#10;AADcAAAADwAAAGRycy9kb3ducmV2LnhtbESP0YrCMBRE34X9h3AXfNPUZRWtRlkXBF9E7e4HXJtr&#10;W2xuShJt/XsjCD4OM3OGWaw6U4sbOV9ZVjAaJiCIc6srLhT8/20GUxA+IGusLZOCO3lYLT96C0y1&#10;bflItywUIkLYp6igDKFJpfR5SQb90DbE0TtbZzBE6QqpHbYRbmr5lSQTabDiuFBiQ78l5ZfsahS0&#10;6/Vpuiuum8zlB6/9ZOzcvlGq/9n9zEEE6sI7/GpvtYLx7Bu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enccMAAADcAAAADwAAAAAAAAAAAAAAAACYAgAAZHJzL2Rv&#10;d25yZXYueG1sUEsFBgAAAAAEAAQA9QAAAIgDAAAAAA==&#10;" path="m2,l,17r41,2l42,19,43,3,2,xe" fillcolor="#39746b" stroked="f">
                  <v:path arrowok="t" o:connecttype="custom" o:connectlocs="2,397;0,414;41,416;42,416;43,400;43,400;2,397" o:connectangles="0,0,0,0,0,0,0"/>
                </v:shape>
                <v:shape id="AutoShape 92" o:spid="_x0000_s1116" style="position:absolute;left:288;top:400;width:45;height:18;visibility:visible;mso-wrap-style:square;v-text-anchor:top" coordsize="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RA8QA&#10;AADcAAAADwAAAGRycy9kb3ducmV2LnhtbESPT4vCMBTE7wt+h/AWvK3pCkpbjSKi4EnY6sHjo3nb&#10;P9u8lCba6qffCILHYWZ+wyzXg2nEjTpXWVbwPYlAEOdWV1woOJ/2XzEI55E1NpZJwZ0crFejjyWm&#10;2vb8Q7fMFyJA2KWooPS+TaV0eUkG3cS2xMH7tZ1BH2RXSN1hH+CmkdMomkuDFYeFElvalpT/ZVej&#10;4NHXh6TOZLzhy47dIz4dL7taqfHnsFmA8DT4d/jVPmgFs2QG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kQPEAAAA3AAAAA8AAAAAAAAAAAAAAAAAmAIAAGRycy9k&#10;b3ducmV2LnhtbFBLBQYAAAAABAAEAPUAAACJAwAAAAA=&#10;" path="m43,18r,xm1,l,16r43,2l45,2r-1,l1,xe" fillcolor="#39746b" stroked="f">
                  <v:path arrowok="t" o:connecttype="custom" o:connectlocs="43,418;43,418;43,418;43,418;1,400;0,416;43,418;45,402;44,402;1,400" o:connectangles="0,0,0,0,0,0,0,0,0,0"/>
                </v:shape>
                <v:shape id="Freeform 93" o:spid="_x0000_s1117" style="position:absolute;left:331;top:40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7SuMUA&#10;AADcAAAADwAAAGRycy9kb3ducmV2LnhtbESPwW7CMBBE70j9B2uReitOqkJLikEIFcGhl6ZVz6t4&#10;mwTsdbBdEv4eV6rEcTQzbzSL1WCNOJMPrWMF+SQDQVw53XKt4Otz+/ACIkRkjcYxKbhQgNXybrTA&#10;QrueP+hcxlokCIcCFTQxdoWUoWrIYpi4jjh5P85bjEn6WmqPfYJbIx+zbCYttpwWGuxo01B1LH+t&#10;Ap0f189e20P+tns/fT9FU/Zzo9T9eFi/gog0xFv4v73XCqbzGf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K4xQAAANwAAAAPAAAAAAAAAAAAAAAAAJgCAABkcnMv&#10;ZG93bnJldi54bWxQSwUGAAAAAAQABAD1AAAAigMAAAAA&#10;" path="m2,l,16r45,3l46,19,46,3r1,l2,xe" fillcolor="#39746b" stroked="f">
                  <v:path arrowok="t" o:connecttype="custom" o:connectlocs="2,402;0,418;45,421;46,421;46,405;47,405;2,402" o:connectangles="0,0,0,0,0,0,0"/>
                </v:shape>
                <v:line id="Line 94" o:spid="_x0000_s1118" style="position:absolute;visibility:visible;mso-wrap-style:square" from="377,414" to="42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1NsYAAADcAAAADwAAAGRycy9kb3ducmV2LnhtbESPQWsCMRSE74L/ITzBm2YVauvWKGIp&#10;Sk+rbaHHx+Z1N3Tzsk3iuvbXN4WCx2FmvmFWm942oiMfjGMFs2kGgrh02nCl4O31efIAIkRkjY1j&#10;UnClAJv1cLDCXLsLH6k7xUokCIccFdQxtrmUoazJYpi6ljh5n85bjEn6SmqPlwS3jZxn2UJaNJwW&#10;amxpV1P5dTpbBR/v8+V34c5PP8XipZv5yhS4N0qNR/32EUSkPt7C/+2DVnC3vIe/M+k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39TbGAAAA3AAAAA8AAAAAAAAA&#10;AAAAAAAAoQIAAGRycy9kb3ducmV2LnhtbFBLBQYAAAAABAAEAPkAAACUAwAAAAA=&#10;" strokecolor="#39746b" strokeweight=".31503mm"/>
                <v:shape id="AutoShape 95" o:spid="_x0000_s1119" style="position:absolute;left:427;top:406;width:51;height:18;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H8EA&#10;AADcAAAADwAAAGRycy9kb3ducmV2LnhtbERPTYvCMBC9C/sfwix403RFRbtGWSuKBy9Wca+zzWxb&#10;bCaliVr99eYgeHy879miNZW4UuNKywq++hEI4szqknMFx8O6NwHhPLLGyjIpuJODxfyjM8NY2xvv&#10;6Zr6XIQQdjEqKLyvYyldVpBB17c1ceD+bWPQB9jkUjd4C+GmkoMoGkuDJYeGAmtKCsrO6cUo4Mlq&#10;SMPTwyT1725TJqZdnv+WSnU/259vEJ5a/xa/3FutYDQNa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Ovh/BAAAA3AAAAA8AAAAAAAAAAAAAAAAAmAIAAGRycy9kb3du&#10;cmV2LnhtbFBLBQYAAAAABAAEAPUAAACGAwAAAAA=&#10;" path="m49,18r,l50,18r-1,xm1,l,17r49,1l51,2,1,xe" fillcolor="#39746b" stroked="f">
                  <v:path arrowok="t" o:connecttype="custom" o:connectlocs="49,424;49,424;50,424;49,424;1,406;0,423;49,424;51,408;1,406" o:connectangles="0,0,0,0,0,0,0,0,0"/>
                </v:shape>
                <v:shape id="AutoShape 96" o:spid="_x0000_s1120" style="position:absolute;left:476;top:408;width:55;height:20;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XQsUA&#10;AADcAAAADwAAAGRycy9kb3ducmV2LnhtbESPQWsCMRSE7wX/Q3iCt5pttdbdGkWFUkE8aL14e928&#10;bpZuXpYk6vbfN4LQ4zAz3zCzRWcbcSEfascKnoYZCOLS6ZorBcfP98cpiBCRNTaOScEvBVjMew8z&#10;LLS78p4uh1iJBOFQoAITY1tIGUpDFsPQtcTJ+3beYkzSV1J7vCa4beRzlk2kxZrTgsGW1obKn8PZ&#10;Khjn49XIeTOttmu054/d17Y5vSo16HfLNxCRuvgfvrc3WsFLnsPt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tdCxQAAANwAAAAPAAAAAAAAAAAAAAAAAJgCAABkcnMv&#10;ZG93bnJldi54bWxQSwUGAAAAAAQABAD1AAAAigMAAAAA&#10;" path="m52,19r,l53,19r-1,xm2,l,16r52,3l55,3r-1,l2,xe" fillcolor="#39746b" stroked="f">
                  <v:path arrowok="t" o:connecttype="custom" o:connectlocs="52,427;52,427;53,427;52,427;2,408;0,424;52,427;55,411;54,411;2,408" o:connectangles="0,0,0,0,0,0,0,0,0,0"/>
                </v:shape>
                <v:shape id="Freeform 97" o:spid="_x0000_s1121" style="position:absolute;left:528;top:411;width:49;height:23;visibility:visible;mso-wrap-style:square;v-text-anchor:top" coordsize="4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8t8MA&#10;AADcAAAADwAAAGRycy9kb3ducmV2LnhtbERPz2vCMBS+C/sfwhvsIppukyLVKEMQ3NhFJ6i3R/Ns&#10;is1LSaLt/OvNYbDjx/d7vuxtI27kQ+1Ywes4A0FcOl1zpWD/sx5NQYSIrLFxTAp+KcBy8TSYY6Fd&#10;x1u67WIlUgiHAhWYGNtCylAashjGriVO3Nl5izFBX0ntsUvhtpFvWZZLizWnBoMtrQyVl93VKnj/&#10;/lrfTXucbH3e7+2qG54+D0OlXp77jxmISH38F/+5N1pBnqX56U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Z8t8MAAADcAAAADwAAAAAAAAAAAAAAAACYAgAAZHJzL2Rv&#10;d25yZXYueG1sUEsFBgAAAAAEAAQA9QAAAIgDAAAAAA==&#10;" path="m3,l,16r46,7l48,6,3,xe" fillcolor="#39746b" stroked="f">
                  <v:path arrowok="t" o:connecttype="custom" o:connectlocs="3,411;0,427;46,434;48,417;3,411" o:connectangles="0,0,0,0,0"/>
                </v:shape>
                <v:shape id="AutoShape 98" o:spid="_x0000_s1122" style="position:absolute;left:574;top:417;width:54;height:23;visibility:visible;mso-wrap-style:square;v-text-anchor:top" coordsize="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W8QA&#10;AADcAAAADwAAAGRycy9kb3ducmV2LnhtbESPwWrDMBBE74X8g9hAL6WREkpw3SihlBbSk4md3Bdr&#10;Y5laK2Opjvv3VSCQ4zAzb5jNbnKdGGkIrWcNy4UCQVx703Kj4Vh9PWcgQkQ22HkmDX8UYLedPWww&#10;N/7CBxrL2IgE4ZCjBhtjn0sZaksOw8L3xMk7+8FhTHJopBnwkuCukyul1tJhy2nBYk8fluqf8tdp&#10;KLpzlRXFSo3m8/X79GRfysrutX6cT+9vICJN8R6+tfdGw1ot4Xo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5hVvEAAAA3AAAAA8AAAAAAAAAAAAAAAAAmAIAAGRycy9k&#10;b3ducmV2LnhtbFBLBQYAAAAABAAEAPUAAACJAwAAAAA=&#10;" path="m49,23r,l50,23r-1,xm2,l,17r49,6l53,7,52,6,2,xe" fillcolor="#39746b" stroked="f">
                  <v:path arrowok="t" o:connecttype="custom" o:connectlocs="49,440;49,440;50,440;49,440;2,417;0,434;49,440;53,424;53,424;52,423;2,417" o:connectangles="0,0,0,0,0,0,0,0,0,0,0"/>
                </v:shape>
                <v:shape id="Freeform 99" o:spid="_x0000_s1123" style="position:absolute;left:623;top:424;width:53;height:26;visibility:visible;mso-wrap-style:square;v-text-anchor:top" coordsize="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GwMQA&#10;AADcAAAADwAAAGRycy9kb3ducmV2LnhtbESPQUvDQBSE74L/YXmCF7G73UOQ2G3RUtGb2JbS4yP7&#10;moRm34bsSxv/vSsIHoeZ+YZZrKbQqQsNqY3sYD4zoIir6FuuHex3b49PoJIge+wik4NvSrBa3t4s&#10;sPTxyl902UqtMoRTiQ4akb7UOlUNBUyz2BNn7xSHgJLlUGs/4DXDQ6etMYUO2HJeaLCndUPVeTsG&#10;B5+vD+/doZjGjZhRNmQO1h6tc/d308szKKFJ/sN/7Q/voDAWfs/k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BsDEAAAA3AAAAA8AAAAAAAAAAAAAAAAAmAIAAGRycy9k&#10;b3ducmV2LnhtbFBLBQYAAAAABAAEAPUAAACJAwAAAAA=&#10;" path="m4,l,16r48,9l52,9,4,xe" fillcolor="#39746b" stroked="f">
                  <v:path arrowok="t" o:connecttype="custom" o:connectlocs="4,424;0,440;48,449;52,433;52,433;4,424" o:connectangles="0,0,0,0,0,0"/>
                </v:shape>
                <v:shape id="AutoShape 100" o:spid="_x0000_s1124" style="position:absolute;left:671;top:433;width:51;height:25;visibility:visible;mso-wrap-style:square;v-text-anchor:top" coordsize="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ZHsQA&#10;AADcAAAADwAAAGRycy9kb3ducmV2LnhtbESPT2sCMRTE74LfITyhN82qrZR1o4hUKfRSt+L5sXn7&#10;p928bJPUXb+9KRR6HGbmN0y2HUwrruR8Y1nBfJaAIC6sbrhScP44TJ9B+ICssbVMCm7kYbsZjzJM&#10;te35RNc8VCJC2KeooA6hS6X0RU0G/cx2xNErrTMYonSV1A77CDetXCTJShpsOC7U2NG+puIr/zEK&#10;Xj5decFjfnLfj/35/U131h+flHqYDLs1iEBD+A//tV+1glWyhN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GR7EAAAA3AAAAA8AAAAAAAAAAAAAAAAAmAIAAGRycy9k&#10;b3ducmV2LnhtbFBLBQYAAAAABAAEAPUAAACJAwAAAAA=&#10;" path="m45,25r,xm4,l,16r45,9l50,9,4,xe" fillcolor="#39746b" stroked="f">
                  <v:path arrowok="t" o:connecttype="custom" o:connectlocs="45,458;45,458;45,458;45,458;4,433;0,449;45,458;50,442;50,442;50,442;4,433" o:connectangles="0,0,0,0,0,0,0,0,0,0,0"/>
                </v:shape>
                <v:shape id="Freeform 101" o:spid="_x0000_s1125" style="position:absolute;left:716;top:442;width:45;height:27;visibility:visible;mso-wrap-style:square;v-text-anchor:top" coordsize="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MAA&#10;AADcAAAADwAAAGRycy9kb3ducmV2LnhtbESPzQrCMBCE74LvEFbwIpoqIlqNIoLgSfEHvC7N2hab&#10;TWliW9/eCILHYWa+YVab1hSipsrllhWMRxEI4sTqnFMFt+t+OAfhPLLGwjIpeJODzbrbWWGsbcNn&#10;qi8+FQHCLkYFmfdlLKVLMjLoRrYkDt7DVgZ9kFUqdYVNgJtCTqJoJg3mHBYyLGmXUfK8vIwCW/Jx&#10;P2jSxf14qBfb69MNTvVcqX6v3S5BeGr9P/xrH7SCWTSF75l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bMAAAADcAAAADwAAAAAAAAAAAAAAAACYAgAAZHJzL2Rvd25y&#10;ZXYueG1sUEsFBgAAAAAEAAQA9QAAAIUDAAAAAA==&#10;" path="m5,l,16,39,27,45,11,5,xe" fillcolor="#39746b" stroked="f">
                  <v:path arrowok="t" o:connecttype="custom" o:connectlocs="5,442;0,458;39,469;45,453;5,442" o:connectangles="0,0,0,0,0"/>
                </v:shape>
                <v:shape id="Freeform 102" o:spid="_x0000_s1126" style="position:absolute;left:755;top:453;width:42;height:25;visibility:visible;mso-wrap-style:square;v-text-anchor:top" coordsize="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LOcYA&#10;AADcAAAADwAAAGRycy9kb3ducmV2LnhtbESPQWvCQBSE7wX/w/IEb3VjwFRTV1FBsDerreDtmX1N&#10;otm3MbvV2F/vFgo9DjPzDTOZtaYSV2pcaVnBoB+BIM6sLjlX8LFbPY9AOI+ssbJMCu7kYDbtPE0w&#10;1fbG73Td+lwECLsUFRTe16mULivIoOvbmjh4X7Yx6INscqkbvAW4qWQcRYk0WHJYKLCmZUHZeftt&#10;FGSHevOWf46Tn8Mx3r9cTm182i+U6nXb+SsIT63/D/+111pBEg3h9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vLOcYAAADcAAAADwAAAAAAAAAAAAAAAACYAgAAZHJz&#10;L2Rvd25yZXYueG1sUEsFBgAAAAAEAAQA9QAAAIsDAAAAAA==&#10;" path="m6,l,16r34,9l33,25,41,10,40,9,6,xe" fillcolor="#39746b" stroked="f">
                  <v:path arrowok="t" o:connecttype="custom" o:connectlocs="6,453;0,469;34,478;33,478;41,463;41,463;40,462;6,453" o:connectangles="0,0,0,0,0,0,0,0"/>
                </v:shape>
                <v:shape id="Freeform 103" o:spid="_x0000_s1127" style="position:absolute;left:788;top:463;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vAcMA&#10;AADcAAAADwAAAGRycy9kb3ducmV2LnhtbESP0YrCMBRE34X9h3AFX0QTK3SXapSlIO6TsOoHXJpr&#10;W2xuShK1/v1GEPZxmJkzzHo72E7cyYfWsYbFXIEgrpxpudZwPu1mXyBCRDbYOSYNTwqw3XyM1lgY&#10;9+Bfuh9jLRKEQ4Eamhj7QspQNWQxzF1PnLyL8xZjkr6WxuMjwW0nM6VyabHltNBgT2VD1fV4sxpK&#10;nz0p+1wu94cyn5qdup0X14PWk/HwvQIRaYj/4Xf7x2jIVQ6v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CvAcMAAADcAAAADwAAAAAAAAAAAAAAAACYAgAAZHJzL2Rv&#10;d25yZXYueG1sUEsFBgAAAAAEAAQA9QAAAIgDAAAAAA==&#10;" path="m8,l,15,35,28,43,14,8,xe" fillcolor="#39746b" stroked="f">
                  <v:path arrowok="t" o:connecttype="custom" o:connectlocs="8,463;0,478;35,491;43,477;8,463" o:connectangles="0,0,0,0,0"/>
                </v:shape>
                <v:shape id="AutoShape 104" o:spid="_x0000_s1128" style="position:absolute;left:823;top:477;width:45;height:29;visibility:visible;mso-wrap-style:square;v-text-anchor:top" coordsize="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amsUA&#10;AADcAAAADwAAAGRycy9kb3ducmV2LnhtbESP0WrCQBRE34X+w3ILfZG6UUpaUlcpglJaRJvmAy7Z&#10;axKavRt3VxP/visIPg4zc4aZLwfTijM531hWMJ0kIIhLqxuuFBS/6+c3ED4ga2wtk4ILeVguHkZz&#10;zLTt+YfOeahEhLDPUEEdQpdJ6cuaDPqJ7Yijd7DOYIjSVVI77CPctHKWJKk02HBcqLGjVU3lX34y&#10;Cg6bY2rSl23xZVo3/tanfncp9ko9PQ4f7yACDeEevrU/tYI0eYX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BqaxQAAANwAAAAPAAAAAAAAAAAAAAAAAJgCAABkcnMv&#10;ZG93bnJldi54bWxQSwUGAAAAAAQABAD1AAAAigMAAAAA&#10;" path="m8,l,14,35,29,34,28,44,14r-1,l8,xm43,14r,l44,14r-1,xe" fillcolor="#39746b" stroked="f">
                  <v:path arrowok="t" o:connecttype="custom" o:connectlocs="8,477;0,491;35,506;34,505;44,491;43,491;8,477;43,491;43,491;44,491;43,491" o:connectangles="0,0,0,0,0,0,0,0,0,0,0"/>
                </v:shape>
                <v:shape id="Freeform 105" o:spid="_x0000_s1129" style="position:absolute;left:857;top:491;width:37;height:28;visibility:visible;mso-wrap-style:square;v-text-anchor:top" coordsize="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itcIA&#10;AADcAAAADwAAAGRycy9kb3ducmV2LnhtbERPz2vCMBS+C/4P4Qm7aWoPIl2jiCjoDgN1O+z21ry1&#10;1ealJJlG//rlMPD48f0ul9F04krOt5YVTCcZCOLK6pZrBR+n7XgOwgdkjZ1lUnAnD8vFcFBioe2N&#10;D3Q9hlqkEPYFKmhC6AspfdWQQT+xPXHifqwzGBJ0tdQObyncdDLPspk02HJqaLCndUPV5fhrFNSP&#10;t/Pjvv/+inv8dOg3uXmPuVIvo7h6BREohqf4373TCmZZWpvOp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KK1wgAAANwAAAAPAAAAAAAAAAAAAAAAAJgCAABkcnMvZG93&#10;bnJldi54bWxQSwUGAAAAAAQABAD1AAAAhwMAAAAA&#10;" path="m10,l,14,26,28,36,14,10,xe" fillcolor="#39746b" stroked="f">
                  <v:path arrowok="t" o:connecttype="custom" o:connectlocs="10,491;0,505;26,519;36,505;10,491" o:connectangles="0,0,0,0,0"/>
                </v:shape>
                <v:shape id="Freeform 106" o:spid="_x0000_s1130" style="position:absolute;left:883;top:505;width:39;height:28;visibility:visible;mso-wrap-style:square;v-text-anchor:top" coordsize="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qLsQA&#10;AADcAAAADwAAAGRycy9kb3ducmV2LnhtbESP3YrCMBSE7wXfIRxhb0RTZa1r1ygiLBSv/HuAQ3O2&#10;rduc1CZq3ac3guDlMDPfMPNlaypxpcaVlhWMhhEI4szqknMFx8PP4AuE88gaK8uk4E4OlotuZ46J&#10;tjfe0XXvcxEg7BJUUHhfJ1K6rCCDbmhr4uD92sagD7LJpW7wFuCmkuMoiqXBksNCgTWtC8r+9hej&#10;YJubw/+pPuHnOU5nm+kk7d8pVeqj166+QXhq/Tv8aqdaQRzN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ai7EAAAA3AAAAA8AAAAAAAAAAAAAAAAAmAIAAGRycy9k&#10;b3ducmV2LnhtbFBLBQYAAAAABAAEAPUAAACJAwAAAAA=&#10;" path="m10,l,14,28,28,38,14,10,xe" fillcolor="#39746b" stroked="f">
                  <v:path arrowok="t" o:connecttype="custom" o:connectlocs="10,505;0,519;28,533;38,519;10,505" o:connectangles="0,0,0,0,0"/>
                </v:shape>
                <v:shape id="AutoShape 107" o:spid="_x0000_s1131" style="position:absolute;left:911;top:519;width:47;height:33;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NsIA&#10;AADcAAAADwAAAGRycy9kb3ducmV2LnhtbERPy4rCMBTdD8w/hDswm6Jpx0GkYxQRhroTH+D2klzb&#10;Ms1NaVJt5+vNQnB5OO/lerCNuFHna8cKsmkKglg7U3Op4Hz6nSxA+IBssHFMCkbysF69vy0xN+7O&#10;B7odQyliCPscFVQhtLmUXldk0U9dSxy5q+sshgi7UpoO7zHcNvIrTefSYs2xocKWthXpv2NvFehk&#10;XxSzy3ey+y/HpOh1P56yXqnPj2HzAyLQEF7ip3tnFMyz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9M2wgAAANwAAAAPAAAAAAAAAAAAAAAAAJgCAABkcnMvZG93&#10;bnJldi54bWxQSwUGAAAAAAQABAD1AAAAhwMAAAAA&#10;" path="m10,l,14,37,33,46,19,10,xm46,19r,l47,19r-1,xe" fillcolor="#39746b" stroked="f">
                  <v:path arrowok="t" o:connecttype="custom" o:connectlocs="10,519;0,533;37,552;37,552;46,538;10,519;46,538;46,538;47,538;46,538" o:connectangles="0,0,0,0,0,0,0,0,0,0"/>
                </v:shape>
                <v:shape id="AutoShape 108" o:spid="_x0000_s1132" style="position:absolute;left:948;top:538;width:53;height:33;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JEcYA&#10;AADcAAAADwAAAGRycy9kb3ducmV2LnhtbESPQWvCQBSE70L/w/IKvekmHtKSuooUxVoPxVTE42v2&#10;NRuafRuya0z/fVcQPA4z8w0zWwy2ET11vnasIJ0kIIhLp2uuFBy+1uMXED4ga2wck4I/8rCYP4xm&#10;mGt34T31RahEhLDPUYEJoc2l9KUhi37iWuLo/bjOYoiyq6Tu8BLhtpHTJMmkxZrjgsGW3gyVv8XZ&#10;KljVmz75PO5xt/1+3pyMzqaH5YdST4/D8hVEoCHcw7f2u1aQpS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EJEcYAAADcAAAADwAAAAAAAAAAAAAAAACYAgAAZHJz&#10;L2Rvd25yZXYueG1sUEsFBgAAAAAEAAQA9QAAAIsDAAAAAA==&#10;" path="m9,l,14,44,33,53,18,9,xm53,18r,xe" fillcolor="#39746b" stroked="f">
                  <v:path arrowok="t" o:connecttype="custom" o:connectlocs="9,538;0,552;44,571;53,556;9,538;53,556;53,556;53,556;53,556" o:connectangles="0,0,0,0,0,0,0,0,0"/>
                </v:shape>
                <v:shape id="Freeform 109" o:spid="_x0000_s1133" style="position:absolute;left:992;top:556;width:48;height:31;visibility:visible;mso-wrap-style:square;v-text-anchor:top" coordsize="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sQA&#10;AADcAAAADwAAAGRycy9kb3ducmV2LnhtbESPT4vCMBTE78J+h/CEvWlaF6R0TYuuKIIn/xz2+Gie&#10;bbV5KU3U7n56Iwgeh5n5DTPLe9OIG3WutqwgHkcgiAuray4VHA+rUQLCeWSNjWVS8EcO8uxjMMNU&#10;2zvv6Lb3pQgQdikqqLxvUyldUZFBN7YtcfBOtjPog+xKqTu8B7hp5CSKptJgzWGhwpZ+Kiou+6tR&#10;sLVeFuvfc7JbfCUxbvF/s74ulfoc9vNvEJ56/w6/2hutYBpP4Hk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u7EAAAA3AAAAA8AAAAAAAAAAAAAAAAAmAIAAGRycy9k&#10;b3ducmV2LnhtbFBLBQYAAAAABAAEAPUAAACJAwAAAAA=&#10;" path="m9,l,15,39,30,48,16,9,xe" fillcolor="#39746b" stroked="f">
                  <v:path arrowok="t" o:connecttype="custom" o:connectlocs="9,556;0,571;39,586;48,572;9,556" o:connectangles="0,0,0,0,0"/>
                </v:shape>
                <v:shape id="Freeform 110" o:spid="_x0000_s1134" style="position:absolute;left:1031;top:572;width:55;height:32;visibility:visible;mso-wrap-style:square;v-text-anchor:top" coordsize="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xZ8MA&#10;AADcAAAADwAAAGRycy9kb3ducmV2LnhtbESPT4vCMBTE7wt+h/AEb2taBZFqFBFEvQj+Wdjjo3k2&#10;xealNlHrfvqNIHgcZuY3zHTe2krcqfGlYwVpPwFBnDtdcqHgdFx9j0H4gKyxckwKnuRhPut8TTHT&#10;7sF7uh9CISKEfYYKTAh1JqXPDVn0fVcTR+/sGoshyqaQusFHhNtKDpJkJC2WHBcM1rQ0lF8ON6tg&#10;sWrTHZvNT70+Vebvd42UbK9K9brtYgIiUBs+4Xd7oxWM0iG8zs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zxZ8MAAADcAAAADwAAAAAAAAAAAAAAAACYAgAAZHJzL2Rv&#10;d25yZXYueG1sUEsFBgAAAAAEAAQA9QAAAIgDAAAAAA==&#10;" path="m9,l,14,46,32r1,l54,16,9,xe" fillcolor="#39746b" stroked="f">
                  <v:path arrowok="t" o:connecttype="custom" o:connectlocs="9,572;0,586;46,604;47,604;54,588;54,588;9,572" o:connectangles="0,0,0,0,0,0,0"/>
                </v:shape>
                <v:shape id="Freeform 111" o:spid="_x0000_s1135" style="position:absolute;left:1078;top:588;width:50;height:30;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gcMA&#10;AADcAAAADwAAAGRycy9kb3ducmV2LnhtbESPzWrDMBCE74G+g9hCb4nsYEJwooSQUujRzc99sTa2&#10;E2tlpG3i9umrQqHHYWa+Ydbb0fXqTiF2ng3kswwUce1tx42B0/FtugQVBdli75kMfFGE7eZpssbS&#10;+gd/0P0gjUoQjiUaaEWGUutYt+QwzvxAnLyLDw4lydBoG/CR4K7X8yxbaIcdp4UWB9q3VN8On85A&#10;JV7m9fl1H9x3lR8LX+TVtTDm5XncrUAJjfIf/mu/WwOLvI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JgcMAAADcAAAADwAAAAAAAAAAAAAAAACYAgAAZHJzL2Rv&#10;d25yZXYueG1sUEsFBgAAAAAEAAQA9QAAAIgDAAAAAA==&#10;" path="m7,l,16,43,30r1,l50,14,7,xe" fillcolor="#39746b" stroked="f">
                  <v:path arrowok="t" o:connecttype="custom" o:connectlocs="7,588;0,604;43,618;44,618;50,602;7,588" o:connectangles="0,0,0,0,0,0"/>
                </v:shape>
                <v:shape id="AutoShape 112" o:spid="_x0000_s1136" style="position:absolute;left:1122;top:602;width:37;height:25;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KrsMA&#10;AADcAAAADwAAAGRycy9kb3ducmV2LnhtbESPT2vCQBTE74V+h+UJ3prdCAZJXUUsAW+22vb8yL78&#10;wezbkF1N/PbdguBxmJnfMOvtZDtxo8G3jjWkiQJBXDrTcq3h+1y8rUD4gGywc0wa7uRhu3l9WWNu&#10;3MhfdDuFWkQI+xw1NCH0uZS+bMiiT1xPHL3KDRZDlEMtzYBjhNtOLpTKpMWW40KDPe0bKi+nq9Xw&#10;c6jUsSqy+sLFh+xVuvttx0+t57Np9w4i0BSe4Uf7YDRk6RL+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KrsMAAADcAAAADwAAAAAAAAAAAAAAAACYAgAAZHJzL2Rv&#10;d25yZXYueG1sUEsFBgAAAAAEAAQA9QAAAIgDAAAAAA==&#10;" path="m6,l,16r30,9l31,25,36,10,6,xm36,9r,1l36,9xe" fillcolor="#39746b" stroked="f">
                  <v:path arrowok="t" o:connecttype="custom" o:connectlocs="6,602;0,618;30,627;31,627;36,612;6,602;36,611;36,612;36,612;36,611" o:connectangles="0,0,0,0,0,0,0,0,0,0"/>
                </v:shape>
                <v:shape id="Freeform 113" o:spid="_x0000_s1137" style="position:absolute;left:1153;top:611;width:86;height:35;visibility:visible;mso-wrap-style:square;v-text-anchor:top" coordsize="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fTcQA&#10;AADcAAAADwAAAGRycy9kb3ducmV2LnhtbESPzWrDMBCE74W8g9hALyWRnYMpbuQQQpqU9NQ0D7Cx&#10;1j/EWrmSYrtvXxUKPQ4z8w2z3kymEwM531pWkC4TEMSl1S3XCi6fr4tnED4ga+wsk4Jv8rApZg9r&#10;zLUd+YOGc6hFhLDPUUETQp9L6cuGDPql7YmjV1lnMETpaqkdjhFuOrlKkkwabDkuNNjTrqHydr4b&#10;Bdfs9DU6zU8Xue+Op5Qrf3gflHqcT9sXEIGm8B/+a79pBVma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7303EAAAA3AAAAA8AAAAAAAAAAAAAAAAAmAIAAGRycy9k&#10;b3ducmV2LnhtbFBLBQYAAAAABAAEAPUAAACJAwAAAAA=&#10;" path="m5,l,16,80,35,85,19,5,xe" fillcolor="#39746b" stroked="f">
                  <v:path arrowok="t" o:connecttype="custom" o:connectlocs="5,611;0,627;80,646;80,646;85,630;5,611" o:connectangles="0,0,0,0,0,0"/>
                </v:shape>
                <v:shape id="AutoShape 114" o:spid="_x0000_s1138" style="position:absolute;left:1233;top:630;width:42;height:25;visibility:visible;mso-wrap-style:square;v-text-anchor:top" coordsize="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EnMUA&#10;AADcAAAADwAAAGRycy9kb3ducmV2LnhtbESPQWvCQBSE74X+h+UVequbFJrW6EasIgQRQdveH9ln&#10;kjb7NmTXGP31rlDwOMzMN8x0NphG9NS52rKCeBSBIC6srrlU8P21evkA4TyyxsYyKTiTg1n2+DDF&#10;VNsT76jf+1IECLsUFVTet6mUrqjIoBvZljh4B9sZ9EF2pdQdngLcNPI1ihJpsOawUGFLi4qKv/3R&#10;KJjnP/llvdz9bt9oPObEFJ+23yj1/DTMJyA8Df4e/m/nWkESv8P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YScxQAAANwAAAAPAAAAAAAAAAAAAAAAAJgCAABkcnMv&#10;ZG93bnJldi54bWxQSwUGAAAAAAQABAD1AAAAigMAAAAA&#10;" path="m5,l,16r37,8l38,24,40,8,5,xm40,7r,1l42,8,40,7xe" fillcolor="#39746b" stroked="f">
                  <v:path arrowok="t" o:connecttype="custom" o:connectlocs="5,630;0,646;37,654;38,654;40,638;5,630;40,637;40,638;42,638;40,637" o:connectangles="0,0,0,0,0,0,0,0,0,0"/>
                </v:shape>
                <v:shape id="Freeform 115" o:spid="_x0000_s1139" style="position:absolute;left:1271;top:637;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v58EA&#10;AADcAAAADwAAAGRycy9kb3ducmV2LnhtbERPzWrCQBC+F/oOyxS8FN1EaJToRkpBLPVU9QHG7Jif&#10;ZmdDdhrTt+8eCj1+fP/b3eQ6NdIQGs8G0kUCirj0tuHKwOW8n69BBUG22HkmAz8UYFc8Pmwxt/7O&#10;nzSepFIxhEOOBmqRPtc6lDU5DAvfE0fu5geHEuFQaTvgPYa7Ti+TJNMOG44NNfb0VlP5dfp2Bl64&#10;HY/ZYZ9+rFt+XgoerywrY2ZP0+sGlNAk/+I/97s1kKVxbTwTj4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HL+fBAAAA3AAAAA8AAAAAAAAAAAAAAAAAmAIAAGRycy9kb3du&#10;cmV2LnhtbFBLBQYAAAAABAAEAPUAAACGAwAAAAA=&#10;" path="m2,l,17r39,3l41,4,2,xe" fillcolor="#39746b" stroked="f">
                  <v:path arrowok="t" o:connecttype="custom" o:connectlocs="2,637;0,654;39,657;41,641;2,637" o:connectangles="0,0,0,0,0"/>
                </v:shape>
                <v:shape id="AutoShape 116" o:spid="_x0000_s1140" style="position:absolute;left:1310;top:641;width:59;height:22;visibility:visible;mso-wrap-style:square;v-text-anchor:top" coordsize="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ksr8A&#10;AADcAAAADwAAAGRycy9kb3ducmV2LnhtbESPzQrCMBCE74LvEFbwpmlFRatRRCh49QfPS7O2pc2m&#10;NFGrT28EweMwM98w621navGg1pWWFcTjCARxZnXJuYLLOR0tQDiPrLG2TApe5GC76ffWmGj75CM9&#10;Tj4XAcIuQQWF900ipcsKMujGtiEO3s22Bn2QbS51i88AN7WcRNFcGiw5LBTY0L6grDrdjYIozeL3&#10;pDvXmM5e17ee7applSs1HHS7FQhPnf+Hf+2DVjCPl/A9E4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qSyvwAAANwAAAAPAAAAAAAAAAAAAAAAAJgCAABkcnMvZG93bnJl&#10;di54bWxQSwUGAAAAAAQABAD1AAAAhAMAAAAA&#10;" path="m57,21r-1,l57,21xm2,l,16r57,5l59,4,2,xe" fillcolor="#39746b" stroked="f">
                  <v:path arrowok="t" o:connecttype="custom" o:connectlocs="57,662;56,662;57,662;57,662;2,641;0,657;57,662;59,645;2,641" o:connectangles="0,0,0,0,0,0,0,0,0"/>
                </v:shape>
                <v:shape id="Freeform 117" o:spid="_x0000_s1141" style="position:absolute;left:1366;top:645;width:45;height:21;visibility:visible;mso-wrap-style:square;v-text-anchor:top" coordsize="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nq8MA&#10;AADcAAAADwAAAGRycy9kb3ducmV2LnhtbERPTYvCMBC9C/sfwizsTdPtQaQaRQuiK3qwiuBtbMa2&#10;bDMpTdZ2/705CB4f73u26E0tHtS6yrKC71EEgji3uuJCwfm0Hk5AOI+ssbZMCv7JwWL+MZhhom3H&#10;R3pkvhAhhF2CCkrvm0RKl5dk0I1sQxy4u20N+gDbQuoWuxBuahlH0VgarDg0lNhQWlL+m/0ZBd3q&#10;ctgU5x+73Nx2+8Mpvfbd7qrU12e/nILw1Pu3+OXeagXjOMwP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Lnq8MAAADcAAAADwAAAAAAAAAAAAAAAACYAgAAZHJzL2Rv&#10;d25yZXYueG1sUEsFBgAAAAAEAAQA9QAAAIgDAAAAAA==&#10;" path="m3,l,17r42,4l45,5,3,xe" fillcolor="#39746b" stroked="f">
                  <v:path arrowok="t" o:connecttype="custom" o:connectlocs="3,645;0,662;42,666;45,650;3,645" o:connectangles="0,0,0,0,0"/>
                </v:shape>
                <v:shape id="Freeform 118" o:spid="_x0000_s1142" style="position:absolute;left:1408;top:650;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CdsYA&#10;AADcAAAADwAAAGRycy9kb3ducmV2LnhtbESPQWvCQBSE74L/YXmFXkQ3imhIXUVCC4XioasXb8/s&#10;axKafRuyW5P217tCweMwM98wm91gG3GlzteOFcxnCQjiwpmaSwWn49s0BeEDssHGMSn4JQ+77Xi0&#10;wcy4nj/pqkMpIoR9hgqqENpMSl9UZNHPXEscvS/XWQxRdqU0HfYRbhu5SJKVtFhzXKiwpbyi4lv/&#10;WAX5R3o4pk2+HM7t60Xna91P/rRSz0/D/gVEoCE8wv/td6NgtZjD/Uw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QCdsYAAADcAAAADwAAAAAAAAAAAAAAAACYAgAAZHJz&#10;L2Rvd25yZXYueG1sUEsFBgAAAAAEAAQA9QAAAIsDAAAAAA==&#10;" path="m3,l,16r59,7l61,6,3,xe" fillcolor="#39746b" stroked="f">
                  <v:path arrowok="t" o:connecttype="custom" o:connectlocs="3,650;0,666;59,673;61,656;3,650" o:connectangles="0,0,0,0,0"/>
                </v:shape>
                <v:shape id="AutoShape 119" o:spid="_x0000_s1143" style="position:absolute;left:1467;top:656;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lhMYA&#10;AADcAAAADwAAAGRycy9kb3ducmV2LnhtbESPQWvCQBSE74X+h+UVequb5CASXYMIlkqh1OjF2zP7&#10;TKLZtyG7mqS/visUehxm5htmkQ2mEXfqXG1ZQTyJQBAXVtdcKjjsN28zEM4ja2wsk4KRHGTL56cF&#10;ptr2vKN77ksRIOxSVFB536ZSuqIig25iW+LgnW1n0AfZlVJ32Ae4aWQSRVNpsOawUGFL64qKa34z&#10;CvS2zc+f3/HPbPw6Drq5nIr38qTU68uwmoPwNPj/8F/7QyuYJgk8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ilhMYAAADcAAAADwAAAAAAAAAAAAAAAACYAgAAZHJz&#10;L2Rvd25yZXYueG1sUEsFBgAAAAAEAAQA9QAAAIsDAAAAAA==&#10;" path="m37,20r,xm2,l,17r37,3l39,3,2,xe" fillcolor="#39746b" stroked="f">
                  <v:path arrowok="t" o:connecttype="custom" o:connectlocs="37,676;37,676;37,676;37,676;2,656;0,673;37,676;39,659;2,656" o:connectangles="0,0,0,0,0,0,0,0,0"/>
                </v:shape>
                <v:shape id="AutoShape 120" o:spid="_x0000_s1144" style="position:absolute;left:1504;top:659;width:44;height:21;visibility:visible;mso-wrap-style:square;v-text-anchor:top" coordsize="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nFsEA&#10;AADcAAAADwAAAGRycy9kb3ducmV2LnhtbESP3YrCMBCF7xd8hzCCd2uqgpauURbBnyvR6gOMzWxT&#10;tpmUJmp9eyMIXh7Oz8eZLztbixu1vnKsYDRMQBAXTldcKjif1t8pCB+QNdaOScGDPCwXva85Ztrd&#10;+Ui3PJQijrDPUIEJocmk9IUhi37oGuLo/bnWYoiyLaVu8R7HbS3HSTKVFiuOBIMNrQwV//nVRojZ&#10;Hx4UJpfZdiXzdJOOdhe7VmrQ735/QATqwif8bu+0gul4Aq8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5xbBAAAA3AAAAA8AAAAAAAAAAAAAAAAAmAIAAGRycy9kb3du&#10;cmV2LnhtbFBLBQYAAAAABAAEAPUAAACGAwAAAAA=&#10;" path="m2,l,17r41,4l42,21,42,5,2,xm42,5r,l43,5r-1,xe" fillcolor="#39746b" stroked="f">
                  <v:path arrowok="t" o:connecttype="custom" o:connectlocs="2,659;0,676;41,680;42,680;42,664;2,659;42,664;42,664;43,664;42,664" o:connectangles="0,0,0,0,0,0,0,0,0,0"/>
                </v:shape>
                <v:shape id="Freeform 121" o:spid="_x0000_s1145" style="position:absolute;left:1546;top:664;width:45;height:19;visibility:visible;mso-wrap-style:square;v-text-anchor:top" coordsize="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jd8YA&#10;AADcAAAADwAAAGRycy9kb3ducmV2LnhtbESP3WrCQBSE74W+w3IK3ohulBLa1I1IS9GiF23sA5xm&#10;T35I9mzMrpq+fVcQvBxm5htmuRpMK87Uu9qygvksAkGcW11zqeDn8DF9BuE8ssbWMin4Iwer9GG0&#10;xETbC3/TOfOlCBB2CSqovO8SKV1ekUE3sx1x8ArbG/RB9qXUPV4C3LRyEUWxNFhzWKiwo7eK8iY7&#10;GQVr/nzJms3Rodv79+JrsjNx86vU+HFYv4LwNPh7+NbeagXx4gm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Vjd8YAAADcAAAADwAAAAAAAAAAAAAAAACYAgAAZHJz&#10;L2Rvd25yZXYueG1sUEsFBgAAAAAEAAQA9QAAAIsDAAAAAA==&#10;" path="m,l,16r43,2l43,16,44,2,,xe" fillcolor="#39746b" stroked="f">
                  <v:path arrowok="t" o:connecttype="custom" o:connectlocs="0,664;0,680;43,682;43,680;44,666;0,664" o:connectangles="0,0,0,0,0,0"/>
                </v:shape>
                <v:shape id="Freeform 122" o:spid="_x0000_s1146" style="position:absolute;left:1589;top:666;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biMcA&#10;AADcAAAADwAAAGRycy9kb3ducmV2LnhtbESPQWsCMRSE74X+h/AK3mq2SqWsRimWosUeqq2V3p7J&#10;c3dx87Ikcd3+eyMUehxm5htmMutsLVryoXKs4KGfgSDWzlRcKPj6fL1/AhEissHaMSn4pQCz6e3N&#10;BHPjzrymdhMLkSAcclRQxtjkUgZdksXQdw1x8g7OW4xJ+kIaj+cEt7UcZNlIWqw4LZTY0Lwkfdyc&#10;rILDx+Jn+L32O316e1np3XLfvm/3SvXuuucxiEhd/A//tZdGwWjwCNcz6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UW4jHAAAA3AAAAA8AAAAAAAAAAAAAAAAAmAIAAGRy&#10;cy9kb3ducmV2LnhtbFBLBQYAAAAABAAEAPUAAACMAwAAAAA=&#10;" path="m1,l,16r41,3l43,3,1,xe" fillcolor="#39746b" stroked="f">
                  <v:path arrowok="t" o:connecttype="custom" o:connectlocs="1,666;0,682;41,685;43,669;1,666" o:connectangles="0,0,0,0,0"/>
                </v:shape>
                <v:shape id="Freeform 123" o:spid="_x0000_s1147" style="position:absolute;left:1630;top:669;width:52;height:20;visibility:visible;mso-wrap-style:square;v-text-anchor:top" coordsize="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gMQA&#10;AADcAAAADwAAAGRycy9kb3ducmV2LnhtbESP3WoCMRSE74W+QzgFb0Sz3YtVt0YpRaV4588DHJLj&#10;7uLmZEmirj59Uyh4OczMN8xi1dtW3MiHxrGCj0kGglg703Cl4HTcjGcgQkQ22DomBQ8KsFq+DRZY&#10;GnfnPd0OsRIJwqFEBXWMXSll0DVZDBPXESfv7LzFmKSvpPF4T3DbyjzLCmmx4bRQY0ffNenL4WoV&#10;7K55p59Tv320PNejKlvvn6OLUsP3/usTRKQ+vsL/7R+joMgL+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Z4DEAAAA3AAAAA8AAAAAAAAAAAAAAAAAmAIAAGRycy9k&#10;b3ducmV2LnhtbFBLBQYAAAAABAAEAPUAAACJAwAAAAA=&#10;" path="m2,l,16r50,3l51,3,2,xe" fillcolor="#39746b" stroked="f">
                  <v:path arrowok="t" o:connecttype="custom" o:connectlocs="2,669;0,685;50,688;51,672;51,672;2,669" o:connectangles="0,0,0,0,0,0"/>
                </v:shape>
                <v:shape id="AutoShape 124" o:spid="_x0000_s1148" style="position:absolute;left:1680;top:672;width:54;height:18;visibility:visible;mso-wrap-style:square;v-text-anchor:top" coordsize="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F3sYA&#10;AADcAAAADwAAAGRycy9kb3ducmV2LnhtbESPQWvCQBSE70L/w/IK3upGI1ajq4hgUShCVRBvj+wz&#10;iWbfhuxWo7/eLRQ8DjPzDTOZNaYUV6pdYVlBtxOBIE6tLjhTsN8tP4YgnEfWWFomBXdyMJu+tSaY&#10;aHvjH7pufSYChF2CCnLvq0RKl+Zk0HVsRRy8k60N+iDrTOoabwFuStmLooE0WHBYyLGiRU7pZftr&#10;FHyv7198bo6PdLTa9Kt5Fts4PijVfm/mYxCeGv8K/7dXWsGg9wl/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TF3sYAAADcAAAADwAAAAAAAAAAAAAAAACYAgAAZHJz&#10;L2Rvd25yZXYueG1sUEsFBgAAAAAEAAQA9QAAAIsDAAAAAA==&#10;" path="m52,18r,l53,18r-1,xm1,l,16r52,2l53,1,1,xe" fillcolor="#39746b" stroked="f">
                  <v:path arrowok="t" o:connecttype="custom" o:connectlocs="52,690;52,690;53,690;52,690;1,672;0,688;52,690;53,673;1,672" o:connectangles="0,0,0,0,0,0,0,0,0"/>
                </v:shape>
                <v:shape id="Freeform 125" o:spid="_x0000_s1149" style="position:absolute;left:1732;top:673;width:102;height:23;visibility:visible;mso-wrap-style:square;v-text-anchor:top" coordsize="1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zXsAA&#10;AADcAAAADwAAAGRycy9kb3ducmV2LnhtbERPy4rCMBTdD/gP4QpuBk3HhaO1qYggFAQZHx9waa5t&#10;sbkJTcbWvzcLweXhvLPNYFrxoM43lhX8zBIQxKXVDVcKrpf9dAnCB2SNrWVS8CQPm3z0lWGqbc8n&#10;epxDJWII+xQV1CG4VEpf1mTQz6wjjtzNdgZDhF0ldYd9DDetnCfJQhpsODbU6GhXU3k//xsFh2Xh&#10;vvdb9/t36LHwycoe+VQoNRkP2zWIQEP4iN/uQitYzOPaeCYe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4zXsAAAADcAAAADwAAAAAAAAAAAAAAAACYAgAAZHJzL2Rvd25y&#10;ZXYueG1sUEsFBgAAAAAEAAQA9QAAAIUDAAAAAA==&#10;" path="m1,l,17r100,6l101,23r,-16l102,7,1,xe" fillcolor="#39746b" stroked="f">
                  <v:path arrowok="t" o:connecttype="custom" o:connectlocs="1,673;0,690;100,696;101,696;101,680;102,680;1,673" o:connectangles="0,0,0,0,0,0,0"/>
                </v:shape>
                <v:line id="Line 126" o:spid="_x0000_s1150" style="position:absolute;visibility:visible;mso-wrap-style:square" from="1833,688" to="187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msQAAADcAAAADwAAAGRycy9kb3ducmV2LnhtbESPzWrDMBCE74W8g9hAb42ctHUbJ0pI&#10;CgZf6+SQ42Ktf7C1MpZiu336qlDocZiZb5j9cTadGGlwjWUF61UEgriwuuFKwfWSPr2DcB5ZY2eZ&#10;FHyRg+Nh8bDHRNuJP2nMfSUChF2CCmrv+0RKV9Rk0K1sTxy80g4GfZBDJfWAU4CbTm6iKJYGGw4L&#10;Nfb0UVPR5nej4Ds9m3zNbXmlV6NPz283ki+ZUo/L+bQD4Wn2/+G/dqYVxJst/J4JR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6axAAAANwAAAAPAAAAAAAAAAAA&#10;AAAAAKECAABkcnMvZG93bnJldi54bWxQSwUGAAAAAAQABAD5AAAAkgMAAAAA&#10;" strokecolor="#39746b" strokeweight=".28639mm"/>
                <v:line id="Line 127" o:spid="_x0000_s1151" style="position:absolute;visibility:visible;mso-wrap-style:square" from="1879,688" to="193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zR2rwAAADcAAAADwAAAGRycy9kb3ducmV2LnhtbERPuwrCMBTdBf8hXMFNU19VqlFUEFyt&#10;Do6X5toWm5vSRK1+vRkEx8N5rzatqcSTGldaVjAaRiCIM6tLzhVczofBAoTzyBory6TgTQ42625n&#10;hYm2Lz7RM/W5CCHsElRQeF8nUrqsIINuaGviwN1sY9AH2ORSN/gK4aaS4yiKpcGSQ0OBNe0Lyu7p&#10;wyj4HHYmHfH9dqGZ0dvJ/EpyelSq32u3SxCeWv8X/9xHrSCehPnhTDgCcv0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4zR2rwAAADcAAAADwAAAAAAAAAAAAAAAAChAgAA&#10;ZHJzL2Rvd25yZXYueG1sUEsFBgAAAAAEAAQA+QAAAIoDAAAAAA==&#10;" strokecolor="#39746b" strokeweight=".28639mm"/>
                <v:line id="Line 128" o:spid="_x0000_s1152" style="position:absolute;visibility:visible;mso-wrap-style:square" from="1939,688" to="198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0QcEAAADcAAAADwAAAGRycy9kb3ducmV2LnhtbESPzarCMBSE98J9h3AuuNO0/tRLr1FU&#10;ENxaXbg8NMe22JyUJmr16Y0guBxm5htmvuxMLW7UusqygngYgSDOra64UHA8bAd/IJxH1lhbJgUP&#10;crBc/PTmmGp75z3dMl+IAGGXooLS+yaV0uUlGXRD2xAH72xbgz7ItpC6xXuAm1qOoiiRBisOCyU2&#10;tCkpv2RXo+C5XZss5sv5SFOjV+PZieRkp1T/t1v9g/DU+W/4095pBck4hveZc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wHRBwQAAANwAAAAPAAAAAAAAAAAAAAAA&#10;AKECAABkcnMvZG93bnJldi54bWxQSwUGAAAAAAQABAD5AAAAjwMAAAAA&#10;" strokecolor="#39746b" strokeweight=".28639mm"/>
                <v:shape id="Freeform 129" o:spid="_x0000_s1153" style="position:absolute;left:1986;top:678;width:52;height:18;visibility:visible;mso-wrap-style:square;v-text-anchor:top" coordsize="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pOsUA&#10;AADcAAAADwAAAGRycy9kb3ducmV2LnhtbESPQWvCQBSE70L/w/IKvemmEWKbugml0KInUSt4fGRf&#10;k9DdtyG7xuivdwsFj8PMfMMsy9EaMVDvW8cKnmcJCOLK6ZZrBd/7z+kLCB+QNRrHpOBCHsriYbLE&#10;XLszb2nYhVpECPscFTQhdLmUvmrIop+5jjh6P663GKLsa6l7PEe4NTJNkkxabDkuNNjRR0PV7+5k&#10;FQwLk22uqXk9HdvDUB0Te1jPv5R6ehzf30AEGsM9/N9eaQXZPIW/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Ck6xQAAANwAAAAPAAAAAAAAAAAAAAAAAJgCAABkcnMv&#10;ZG93bnJldi54bWxQSwUGAAAAAAQABAD1AAAAigMAAAAA&#10;" path="m50,l,2,1,18,52,16r-1,l50,xe" fillcolor="#39746b" stroked="f">
                  <v:path arrowok="t" o:connecttype="custom" o:connectlocs="50,678;0,680;1,696;52,694;51,694;50,678" o:connectangles="0,0,0,0,0,0"/>
                </v:shape>
                <v:shape id="Freeform 130" o:spid="_x0000_s1154" style="position:absolute;left:2036;top:676;width:58;height:19;visibility:visible;mso-wrap-style:square;v-text-anchor:top" coordsize="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E8QA&#10;AADcAAAADwAAAGRycy9kb3ducmV2LnhtbESPQWsCMRSE70L/Q3gFb5pVQWRrFJEWxKXiqoceH5vX&#10;zdLNS9hEXf99IxR6HGbmG2a57m0rbtSFxrGCyTgDQVw53XCt4HL+GC1AhIissXVMCh4UYL16GSwx&#10;1+7OJd1OsRYJwiFHBSZGn0sZKkMWw9h54uR9u85iTLKrpe7wnuC2ldMsm0uLDacFg562hqqf09Uq&#10;QK/t/jgtDs7HT/P1vitkuS2UGr72mzcQkfr4H/5r77SC+WwGz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PxPEAAAA3AAAAA8AAAAAAAAAAAAAAAAAmAIAAGRycy9k&#10;b3ducmV2LnhtbFBLBQYAAAAABAAEAPUAAACJAwAAAAA=&#10;" path="m58,l,2,1,18,58,16,58,xe" fillcolor="#39746b" stroked="f">
                  <v:path arrowok="t" o:connecttype="custom" o:connectlocs="58,676;0,678;1,694;58,692;58,676" o:connectangles="0,0,0,0,0"/>
                </v:shape>
                <v:shape id="Freeform 131" o:spid="_x0000_s1155" style="position:absolute;left:2094;top:675;width:40;height:18;visibility:visible;mso-wrap-style:square;v-text-anchor:top" coordsize="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O5MUA&#10;AADcAAAADwAAAGRycy9kb3ducmV2LnhtbESP3WrCQBSE7wt9h+UUvKubqoQaXaUURZGA1J/7Y/Y0&#10;G8yeDdlV49u7QqGXw8x8w0znna3FlVpfOVbw0U9AEBdOV1wqOOyX758gfEDWWDsmBXfyMJ+9vkwx&#10;0+7GP3TdhVJECPsMFZgQmkxKXxiy6PuuIY7er2sthijbUuoWbxFuazlIklRarDguGGzo21Bx3l2s&#10;gtHGNMnhtNjm4/y4OvrUp8U5V6r31n1NQATqwn/4r73WCtLhC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A7kxQAAANwAAAAPAAAAAAAAAAAAAAAAAJgCAABkcnMv&#10;ZG93bnJldi54bWxQSwUGAAAAAAQABAD1AAAAigMAAAAA&#10;" path="m39,l38,,,1,,17,39,16r-1,l39,xe" fillcolor="#39746b" stroked="f">
                  <v:path arrowok="t" o:connecttype="custom" o:connectlocs="39,675;38,675;0,676;0,692;39,691;38,691;39,675" o:connectangles="0,0,0,0,0,0,0"/>
                </v:shape>
                <v:shape id="Freeform 132" o:spid="_x0000_s1156" style="position:absolute;left:2132;top:675;width:40;height:18;visibility:visible;mso-wrap-style:square;v-text-anchor:top" coordsize="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rf8UA&#10;AADcAAAADwAAAGRycy9kb3ducmV2LnhtbESPQWvCQBSE7wX/w/IEb82mtYY2ukoRS4sEpFbvz+xr&#10;Nph9G7JbTf+9Kwgeh5n5hpktetuIE3W+dqzgKUlBEJdO11wp2P18PL6C8AFZY+OYFPyTh8V88DDD&#10;XLszf9NpGyoRIexzVGBCaHMpfWnIok9cSxy9X9dZDFF2ldQdniPcNvI5TTNpsea4YLClpaHyuP2z&#10;Cl7Wpk13h9WmeCv2n3uf+aw8FkqNhv37FESgPtzDt/aXVpCNJ3A9E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Kt/xQAAANwAAAAPAAAAAAAAAAAAAAAAAJgCAABkcnMv&#10;ZG93bnJldi54bWxQSwUGAAAAAAQABAD1AAAAigMAAAAA&#10;" path="m1,l,16r40,1l40,1,1,xe" fillcolor="#39746b" stroked="f">
                  <v:path arrowok="t" o:connecttype="custom" o:connectlocs="1,675;0,691;40,692;40,676;40,676;1,675" o:connectangles="0,0,0,0,0,0"/>
                </v:shape>
                <v:line id="Line 133" o:spid="_x0000_s1157" style="position:absolute;visibility:visible;mso-wrap-style:square" from="2172,684" to="222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nsNcIAAADcAAAADwAAAGRycy9kb3ducmV2LnhtbESPQYvCMBSE74L/ITzBm6auWqU2irsg&#10;eN3ag8dH82xLm5fSZLXur98ICx6HmfmGSQ+DacWdeldbVrCYRyCIC6trLhXkl9NsC8J5ZI2tZVLw&#10;JAeH/XiUYqLtg7/pnvlSBAi7BBVU3neJlK6oyKCb2444eDfbG/RB9qXUPT4C3LTyI4piabDmsFBh&#10;R18VFU32YxT8nj5NtuDmltPa6ONycyW5Ois1nQzHHQhPg3+H/9tnrSBexvA6E46A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nsNcIAAADcAAAADwAAAAAAAAAAAAAA&#10;AAChAgAAZHJzL2Rvd25yZXYueG1sUEsFBgAAAAAEAAQA+QAAAJADAAAAAA==&#10;" strokecolor="#39746b" strokeweight=".28639mm"/>
                <v:shape id="Freeform 134" o:spid="_x0000_s1158" style="position:absolute;left:2220;top:676;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q5cIA&#10;AADcAAAADwAAAGRycy9kb3ducmV2LnhtbESPT2sCMRTE74V+h/AEb5pYQWU1ipQVvNa20ONj80wW&#10;Ny/LJt0/374pFHocZuY3zOE0+kb01MU6sIbVUoEgroKp2Wr4eL8sdiBiQjbYBCYNE0U4HZ+fDliY&#10;MPAb9bdkRYZwLFCDS6ktpIyVI49xGVri7N1D5zFl2VlpOhwy3DfyRamN9FhzXnDY0quj6nH79hrs&#10;elhx6abPcip31bVXD/Nlldbz2Xjeg0g0pv/wX/tqNGzWW/g9k4+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mrlwgAAANwAAAAPAAAAAAAAAAAAAAAAAJgCAABkcnMvZG93&#10;bnJldi54bWxQSwUGAAAAAAQABAD1AAAAhwMAAAAA&#10;" path="m54,l,,,16r53,l55,1,54,xe" fillcolor="#39746b" stroked="f">
                  <v:path arrowok="t" o:connecttype="custom" o:connectlocs="54,676;0,676;0,692;53,692;55,677;54,676" o:connectangles="0,0,0,0,0,0"/>
                </v:shape>
                <v:shape id="AutoShape 135" o:spid="_x0000_s1159" style="position:absolute;left:2273;top:676;width:65;height:20;visibility:visible;mso-wrap-style:square;v-text-anchor:top" coordsize="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2zo8QA&#10;AADcAAAADwAAAGRycy9kb3ducmV2LnhtbESPwWrCQBCG7wXfYRmhl6KbVpAaXUULrb02WvQ4ZMds&#10;MDsbsluTvr1zKPQ4/PN/M99qM/hG3aiLdWADz9MMFHEZbM2VgePhffIKKiZki01gMvBLETbr0cMK&#10;cxt6/qJbkSolEI45GnAptbnWsXTkMU5DSyzZJXQek4xdpW2HvcB9o1+ybK491iwXHLb05qi8Fj9e&#10;KMfT98FdXb//WPjTUz/bnf1iMOZxPGyXoBIN6X/5r/1pDcxn8q3IiAj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ts6PEAAAA3AAAAA8AAAAAAAAAAAAAAAAAmAIAAGRycy9k&#10;b3ducmV2LnhtbFBLBQYAAAAABAAEAPUAAACJAwAAAAA=&#10;" path="m63,20r,xm2,l,16r63,4l65,4r-1,l2,xe" fillcolor="#39746b" stroked="f">
                  <v:path arrowok="t" o:connecttype="custom" o:connectlocs="63,696;63,696;63,696;63,696;2,676;0,692;63,696;65,680;64,680;2,676" o:connectangles="0,0,0,0,0,0,0,0,0,0"/>
                </v:shape>
                <v:shape id="AutoShape 136" o:spid="_x0000_s1160" style="position:absolute;left:2336;top:680;width:50;height:19;visibility:visible;mso-wrap-style:square;v-text-anchor:top" coordsize="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e28cA&#10;AADcAAAADwAAAGRycy9kb3ducmV2LnhtbESPQWvCQBSE70L/w/IKXkQ3tWA1ukorFEp7EKOCvb1m&#10;n8na7NuQ3cb477uFgsdhZr5hFqvOVqKlxhvHCh5GCQji3GnDhYL97nU4BeEDssbKMSm4kofV8q63&#10;wFS7C2+pzUIhIoR9igrKEOpUSp+XZNGPXE0cvZNrLIYom0LqBi8Rbis5TpKJtGg4LpRY07qk/Dv7&#10;sQqS8N6+nJ82Z3P4uo6Pg232wZ9Gqf599zwHEagLt/B/+00rmDzO4O9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MXtvHAAAA3AAAAA8AAAAAAAAAAAAAAAAAmAIAAGRy&#10;cy9kb3ducmV2LnhtbFBLBQYAAAAABAAEAPUAAACMAwAAAAA=&#10;" path="m47,19r,l48,19r-1,xm2,l,16r47,3l50,3r-1,l2,xe" fillcolor="#39746b" stroked="f">
                  <v:path arrowok="t" o:connecttype="custom" o:connectlocs="47,699;47,699;48,699;47,699;2,680;0,696;47,699;50,683;49,683;2,680" o:connectangles="0,0,0,0,0,0,0,0,0,0"/>
                </v:shape>
                <v:shape id="AutoShape 137" o:spid="_x0000_s1161" style="position:absolute;left:2383;top:683;width:47;height:2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d8cEA&#10;AADcAAAADwAAAGRycy9kb3ducmV2LnhtbERPy4rCMBTdD/gP4QruNHUQH9UojuDMgLrwgbi8NNe2&#10;2NyUJGr9+8lCmOXhvGeLxlTiQc6XlhX0ewkI4szqknMFp+O6OwbhA7LGyjIpeJGHxbz1McNU2yfv&#10;6XEIuYgh7FNUUIRQp1L6rCCDvmdr4shdrTMYInS51A6fMdxU8jNJhtJgybGhwJpWBWW3w90o8Gdz&#10;8d822X1tf7gZvdxks9prpTrtZjkFEagJ/+K3+1crGA7i/HgmH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GHfHBAAAA3AAAAA8AAAAAAAAAAAAAAAAAmAIAAGRycy9kb3du&#10;cmV2LnhtbFBLBQYAAAAABAAEAPUAAACGAwAAAAA=&#10;" path="m43,21r,l44,21r-1,xm3,l,16r43,5l47,5r-1,l3,xe" fillcolor="#39746b" stroked="f">
                  <v:path arrowok="t" o:connecttype="custom" o:connectlocs="43,704;43,704;44,704;43,704;3,683;0,699;43,704;47,688;46,688;3,683" o:connectangles="0,0,0,0,0,0,0,0,0,0"/>
                </v:shape>
                <v:shape id="Freeform 138" o:spid="_x0000_s1162" style="position:absolute;left:2426;top:688;width:52;height:24;visibility:visible;mso-wrap-style:square;v-text-anchor:top" coordsize="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6z/MUA&#10;AADcAAAADwAAAGRycy9kb3ducmV2LnhtbESPQWsCMRSE74X+h/CE3mpWEZHVKCIVRQ/VbQ8en5vn&#10;bnTzsmxSXf+9KQgeh5n5hpnMWluJKzXeOFbQ6yYgiHOnDRcKfn+WnyMQPiBrrByTgjt5mE3f3yaY&#10;anfjPV2zUIgIYZ+igjKEOpXS5yVZ9F1XE0fv5BqLIcqmkLrBW4TbSvaTZCgtGo4LJda0KCm/ZH9W&#10;wf6rPn5vtqvBYn64tEleZTtzNkp9dNr5GESgNrzCz/ZaKxgOevB/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rP8xQAAANwAAAAPAAAAAAAAAAAAAAAAAJgCAABkcnMv&#10;ZG93bnJldi54bWxQSwUGAAAAAAQABAD1AAAAigMAAAAA&#10;" path="m4,l,16r48,7l52,7,4,xe" fillcolor="#39746b" stroked="f">
                  <v:path arrowok="t" o:connecttype="custom" o:connectlocs="4,688;0,704;48,711;52,695;4,688" o:connectangles="0,0,0,0,0"/>
                </v:shape>
                <v:shape id="AutoShape 139" o:spid="_x0000_s1163" style="position:absolute;left:2474;top:695;width:51;height:24;visibility:visible;mso-wrap-style:square;v-text-anchor:top" coordsize="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aDcUA&#10;AADcAAAADwAAAGRycy9kb3ducmV2LnhtbESPT4vCMBTE78J+h/AW9qbpFilSjaKrggfBP7sXb4/m&#10;2Vabl9Jka/32RhA8DjPzG2Yy60wlWmpcaVnB9yACQZxZXXKu4O933R+BcB5ZY2WZFNzJwWz60Ztg&#10;qu2ND9QefS4ChF2KCgrv61RKlxVk0A1sTRy8s20M+iCbXOoGbwFuKhlHUSINlhwWCqzpp6Dsevw3&#10;Ci7Dw2i9OLW7bXeOq71frpLLIlLq67Obj0F46vw7/GpvtIJkGM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BoNxQAAANwAAAAPAAAAAAAAAAAAAAAAAJgCAABkcnMv&#10;ZG93bnJldi54bWxQSwUGAAAAAAQABAD1AAAAigMAAAAA&#10;" path="m45,23r,1l46,24,45,23xm4,l,16r45,7l51,9,49,8,4,xm50,8r-1,l51,9,50,8xe" fillcolor="#39746b" stroked="f">
                  <v:path arrowok="t" o:connecttype="custom" o:connectlocs="45,718;45,719;46,719;45,718;4,695;0,711;45,718;51,704;49,703;4,695;50,703;49,703;51,704;50,703" o:connectangles="0,0,0,0,0,0,0,0,0,0,0,0,0,0"/>
                </v:shape>
                <v:shape id="AutoShape 140" o:spid="_x0000_s1164" style="position:absolute;left:2519;top:704;width:44;height:26;visibility:visible;mso-wrap-style:square;v-text-anchor:top" coordsize="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YVcYA&#10;AADcAAAADwAAAGRycy9kb3ducmV2LnhtbESPQWvCQBSE70L/w/IKvZmNrYYaXUUigoceNO3B4yP7&#10;TFKzb2N21fjv3YLQ4zAz3zDzZW8acaXO1ZYVjKIYBHFhdc2lgp/vzfAThPPIGhvLpOBODpaLl8Ec&#10;U21vvKdr7ksRIOxSVFB536ZSuqIigy6yLXHwjrYz6IPsSqk7vAW4aeR7HCfSYM1hocKWsoqKU34x&#10;Crbuaxzv8ybLktN0tDtMfs8ruVbq7bVfzUB46v1/+NneagXJ+AP+zo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eYVcYAAADcAAAADwAAAAAAAAAAAAAAAACYAgAAZHJz&#10;L2Rvd25yZXYueG1sUEsFBgAAAAAEAAQA9QAAAIsDAAAAAA==&#10;" path="m6,l,15,36,26r1,l42,10,6,xm42,10r,l43,10r-1,xe" fillcolor="#39746b" stroked="f">
                  <v:path arrowok="t" o:connecttype="custom" o:connectlocs="6,704;0,719;36,730;37,730;42,714;6,704;42,714;42,714;43,714;42,714" o:connectangles="0,0,0,0,0,0,0,0,0,0"/>
                </v:shape>
                <v:shape id="Freeform 141" o:spid="_x0000_s1165" style="position:absolute;left:2556;top:714;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nAMQA&#10;AADcAAAADwAAAGRycy9kb3ducmV2LnhtbESPQWsCMRSE70L/Q3iF3jSriMhqlCJaClqxVg/eXjdv&#10;d4Obl2WT6vrvG0HwOMzMN8x03tpKXKjxxrGCfi8BQZw5bbhQcPhZdccgfEDWWDkmBTfyMJ+9dKaY&#10;anflb7rsQyEihH2KCsoQ6lRKn5Vk0fdcTRy93DUWQ5RNIXWD1wi3lRwkyUhaNBwXSqxpUVJ23v9Z&#10;BcnHBk9s1htamuDz41b+7r5ypd5e2/cJiEBteIYf7U+tYDQcwv1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ZwDEAAAA3AAAAA8AAAAAAAAAAAAAAAAAmAIAAGRycy9k&#10;b3ducmV2LnhtbFBLBQYAAAAABAAEAPUAAACJAwAAAAA=&#10;" path="m5,l,16r33,8l37,8,5,xe" fillcolor="#39746b" stroked="f">
                  <v:path arrowok="t" o:connecttype="custom" o:connectlocs="5,714;0,730;33,738;33,738;37,722;37,722;5,714" o:connectangles="0,0,0,0,0,0,0"/>
                </v:shape>
                <v:shape id="Freeform 142" o:spid="_x0000_s1166" style="position:absolute;left:2589;top:722;width:49;height:24;visibility:visible;mso-wrap-style:square;v-text-anchor:top" coordsize="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oO8QA&#10;AADcAAAADwAAAGRycy9kb3ducmV2LnhtbESPQUsDMRSE70L/Q3gFbzbbYmu7Ni1VETx46ar0+tg8&#10;d0M3LyGJ2/jvjSB4HGbmG2a7z3YQI4VoHCuYzyoQxK3ThjsF72/PN2sQMSFrHByTgm+KsN9NrrZY&#10;a3fhI41N6kSBcKxRQZ+Sr6WMbU8W48x54uJ9umAxFRk6qQNeCtwOclFVK2nRcFno0dNjT+25+bIK&#10;sjmE9cOYzWnzMX/KzZ339LpU6nqaD/cgEuX0H/5rv2gFq9sl/J4p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qDvEAAAA3AAAAA8AAAAAAAAAAAAAAAAAmAIAAGRycy9k&#10;b3ducmV2LnhtbFBLBQYAAAAABAAEAPUAAACJAwAAAAA=&#10;" path="m4,l,16r44,8l42,23,49,8r-1,l48,7,4,xe" fillcolor="#39746b" stroked="f">
                  <v:path arrowok="t" o:connecttype="custom" o:connectlocs="4,722;0,738;44,746;42,745;49,730;48,730;48,729;4,722" o:connectangles="0,0,0,0,0,0,0,0"/>
                </v:shape>
                <v:shape id="AutoShape 143" o:spid="_x0000_s1167" style="position:absolute;left:2631;top:730;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IJcUA&#10;AADcAAAADwAAAGRycy9kb3ducmV2LnhtbESPT2sCMRTE74V+h/AKvWm2VhdZjSKC0N7qHxRvj81z&#10;s93Ny5Kkun57Uyj0OMzMb5j5sretuJIPtWMFb8MMBHHpdM2VgsN+M5iCCBFZY+uYFNwpwHLx/DTH&#10;Qrsbb+m6i5VIEA4FKjAxdoWUoTRkMQxdR5y8i/MWY5K+ktrjLcFtK0dZlkuLNacFgx2tDZXN7scq&#10;aFfTsy9Pk/evb/OZb5tmzcd7rdTrS7+agYjUx//wX/tDK8jHOf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kglxQAAANwAAAAPAAAAAAAAAAAAAAAAAJgCAABkcnMv&#10;ZG93bnJldi54bWxQSwUGAAAAAAQABAD1AAAAigMAAAAA&#10;" path="m7,l,15,42,29,47,14,7,xm47,14r,l48,14r-1,xe" fillcolor="#39746b" stroked="f">
                  <v:path arrowok="t" o:connecttype="custom" o:connectlocs="7,730;0,745;42,759;42,759;47,744;47,744;7,730;47,744;47,744;48,744;47,744" o:connectangles="0,0,0,0,0,0,0,0,0,0,0"/>
                </v:shape>
                <v:shape id="AutoShape 144" o:spid="_x0000_s1168" style="position:absolute;left:2673;top:744;width:39;height:24;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lx8UA&#10;AADcAAAADwAAAGRycy9kb3ducmV2LnhtbESPQUsDMRSE70L/Q3gFbza7VlrZNi2lVhD00lrt9bF5&#10;3SzdvCxJ3F399UYQehxm5htmuR5sIzryoXasIJ9kIIhLp2uuFBzfn+8eQYSIrLFxTAq+KcB6NbpZ&#10;YqFdz3vqDrESCcKhQAUmxraQMpSGLIaJa4mTd3beYkzSV1J77BPcNvI+y2bSYs1pwWBLW0Pl5fBl&#10;Fbx1x88hfz31fmfyJ/yYBvrpS6Vux8NmASLSEK/h//aLVjB7mMP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uXHxQAAANwAAAAPAAAAAAAAAAAAAAAAAJgCAABkcnMv&#10;ZG93bnJldi54bWxQSwUGAAAAAAQABAD1AAAAigMAAAAA&#10;" path="m32,23r,xm5,l,15r32,8l39,8r-1,l5,xe" fillcolor="#39746b" stroked="f">
                  <v:path arrowok="t" o:connecttype="custom" o:connectlocs="32,767;32,767;32,767;32,767;5,744;0,759;32,767;39,752;38,752;5,744" o:connectangles="0,0,0,0,0,0,0,0,0,0"/>
                </v:shape>
                <v:shape id="Freeform 145" o:spid="_x0000_s1169" style="position:absolute;left:2705;top:752;width:66;height:35;visibility:visible;mso-wrap-style:square;v-text-anchor:top" coordsize="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op8IA&#10;AADcAAAADwAAAGRycy9kb3ducmV2LnhtbERPy4rCMBTdD8w/hDswuzH1QRmqaRFFEBeKjguXl+ba&#10;Vpub0kTb8evNQnB5OO9Z1pta3Kl1lWUFw0EEgji3uuJCwfFv9fMLwnlkjbVlUvBPDrL082OGibYd&#10;7+l+8IUIIewSVFB63yRSurwkg25gG+LAnW1r0AfYFlK32IVwU8tRFMXSYMWhocSGFiXl18PNKFj2&#10;ODntqsswPo8ftN+aTdONN0p9f/XzKQhPvX+LX+61VhBPwtpwJh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6inwgAAANwAAAAPAAAAAAAAAAAAAAAAAJgCAABkcnMvZG93&#10;bnJldi54bWxQSwUGAAAAAAQABAD1AAAAhwMAAAAA&#10;" path="m7,l,15,58,34r,-1l65,18,7,xe" fillcolor="#39746b" stroked="f">
                  <v:path arrowok="t" o:connecttype="custom" o:connectlocs="7,752;0,767;58,786;58,785;65,770;65,770;7,752" o:connectangles="0,0,0,0,0,0,0"/>
                </v:shape>
                <v:shape id="Freeform 146" o:spid="_x0000_s1170" style="position:absolute;left:2763;top:770;width:45;height:28;visibility:visible;mso-wrap-style:square;v-text-anchor:top" coordsize="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glsUA&#10;AADcAAAADwAAAGRycy9kb3ducmV2LnhtbESPQWvCQBSE7wX/w/KE3sxGW2IbXUUFQSil1Qq9PrLP&#10;JJh9G3bXJP333YLQ4zAz3zDL9WAa0ZHztWUF0yQFQVxYXXOp4Py1n7yA8AFZY2OZFPyQh/Vq9LDE&#10;XNuej9SdQikihH2OCqoQ2lxKX1Rk0Ce2JY7exTqDIUpXSu2wj3DTyFmaZtJgzXGhwpZ2FRXX080o&#10;cH39/t1lZzef7m5vuvj8eNqmUqnH8bBZgAg0hP/wvX3QCrLn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qCWxQAAANwAAAAPAAAAAAAAAAAAAAAAAJgCAABkcnMv&#10;ZG93bnJldi54bWxQSwUGAAAAAAQABAD1AAAAigMAAAAA&#10;" path="m7,l,15,38,28,44,13r1,l7,xe" fillcolor="#39746b" stroked="f">
                  <v:path arrowok="t" o:connecttype="custom" o:connectlocs="7,770;0,785;38,798;38,798;44,783;45,783;7,770" o:connectangles="0,0,0,0,0,0,0"/>
                </v:shape>
                <v:shape id="Freeform 147" o:spid="_x0000_s1171" style="position:absolute;left:2801;top:783;width:41;height:25;visibility:visible;mso-wrap-style:square;v-text-anchor:top" coordsize="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MRMIA&#10;AADcAAAADwAAAGRycy9kb3ducmV2LnhtbERPXWvCMBR9F/Yfwh3sTVOFqVSjjMJ0IEPshs+X5tpU&#10;m5vaZLX+++VB8PFwvpfr3taio9ZXjhWMRwkI4sLpiksFvz+fwzkIH5A11o5JwZ08rFcvgyWm2t34&#10;QF0eShFD2KeowITQpFL6wpBFP3INceROrrUYImxLqVu8xXBby0mSTKXFimODwYYyQ8Ul/7MKOGwu&#10;m/1s+73Ls3HWnc3x2icTpd5e+48FiEB9eIof7i+tYPoe58c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kxEwgAAANwAAAAPAAAAAAAAAAAAAAAAAJgCAABkcnMvZG93&#10;bnJldi54bWxQSwUGAAAAAAQABAD1AAAAhwMAAAAA&#10;" path="m6,l,15r34,9l35,24,41,8,6,xe" fillcolor="#39746b" stroked="f">
                  <v:path arrowok="t" o:connecttype="custom" o:connectlocs="6,783;0,798;34,807;35,807;41,791;6,783" o:connectangles="0,0,0,0,0,0"/>
                </v:shape>
                <v:shape id="Freeform 148" o:spid="_x0000_s1172" style="position:absolute;left:2836;top:791;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SRcUA&#10;AADcAAAADwAAAGRycy9kb3ducmV2LnhtbESPT2vCQBTE7wW/w/KE3uomBaVE1yDSFqFa6r+Dt2f2&#10;JVnMvg3Zrabf3i0Uehxm5jfMLO9tI67UeeNYQTpKQBAXThuuFBz2b08vIHxA1tg4JgU/5CGfDx5m&#10;mGl34y1dd6ESEcI+QwV1CG0mpS9qsuhHriWOXuk6iyHKrpK6w1uE20Y+J8lEWjQcF2psaVlTcdl9&#10;WwXJ+xpPbD7W9GqCL4+f8vy1KZV6HPaLKYhAffgP/7VXWsFknMLv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VJFxQAAANwAAAAPAAAAAAAAAAAAAAAAAJgCAABkcnMv&#10;ZG93bnJldi54bWxQSwUGAAAAAAQABAD1AAAAigMAAAAA&#10;" path="m6,l,16r33,8l32,24,38,8,6,xe" fillcolor="#39746b" stroked="f">
                  <v:path arrowok="t" o:connecttype="custom" o:connectlocs="6,791;0,807;33,815;32,815;38,799;38,799;6,791" o:connectangles="0,0,0,0,0,0,0"/>
                </v:shape>
                <v:shape id="Freeform 149" o:spid="_x0000_s1173" style="position:absolute;left:2868;top:799;width:39;height:26;visibility:visible;mso-wrap-style:square;v-text-anchor:top" coordsize="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7o8QA&#10;AADcAAAADwAAAGRycy9kb3ducmV2LnhtbESPT4vCMBTE7wt+h/AEb2uqoJZqKiIs6EnWf3h8NM+2&#10;tHkpTdZWP71ZWNjjMDO/YVbr3tTiQa0rLSuYjCMQxJnVJecKzqevzxiE88gaa8uk4EkO1ungY4WJ&#10;th1/0+PocxEg7BJUUHjfJFK6rCCDbmwb4uDdbWvQB9nmUrfYBbip5TSK5tJgyWGhwIa2BWXV8cco&#10;ONyv1UXKLp5c8ub5ime3xd5bpUbDfrME4an3/+G/9k4rmM+m8HsmH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6PEAAAA3AAAAA8AAAAAAAAAAAAAAAAAmAIAAGRycy9k&#10;b3ducmV2LnhtbFBLBQYAAAAABAAEAPUAAACJAwAAAAA=&#10;" path="m6,l,16r33,9l34,26,38,10r1,l6,xe" fillcolor="#39746b" stroked="f">
                  <v:path arrowok="t" o:connecttype="custom" o:connectlocs="6,799;0,815;33,824;34,825;38,809;39,809;6,799" o:connectangles="0,0,0,0,0,0,0"/>
                </v:shape>
                <v:shape id="Freeform 150" o:spid="_x0000_s1174" style="position:absolute;left:2902;top:809;width:52;height:26;visibility:visible;mso-wrap-style:square;v-text-anchor:top" coordsize="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1RMYA&#10;AADcAAAADwAAAGRycy9kb3ducmV2LnhtbESPQWvCQBSE7wX/w/IEL6VurERLdBURCqXqwSilx0f2&#10;mQSzb2N2NfHfu0Khx2FmvmHmy85U4kaNKy0rGA0jEMSZ1SXnCo6Hz7cPEM4ja6wsk4I7OVguei9z&#10;TLRteU+31OciQNglqKDwvk6kdFlBBt3Q1sTBO9nGoA+yyaVusA1wU8n3KJpIgyWHhQJrWheUndOr&#10;UbCbfp9T317izWr7ujv+XGL8ndZKDfrdagbCU+f/w3/tL61gEo/h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k1RMYAAADcAAAADwAAAAAAAAAAAAAAAACYAgAAZHJz&#10;L2Rvd25yZXYueG1sUEsFBgAAAAAEAAQA9QAAAIsDAAAAAA==&#10;" path="m4,l,16r48,9l51,9r1,l4,xe" fillcolor="#39746b" stroked="f">
                  <v:path arrowok="t" o:connecttype="custom" o:connectlocs="4,809;0,825;48,834;48,834;51,818;52,818;4,809" o:connectangles="0,0,0,0,0,0,0"/>
                </v:shape>
                <v:shape id="Freeform 151" o:spid="_x0000_s1175" style="position:absolute;left:2950;top:818;width:79;height:24;visibility:visible;mso-wrap-style:square;v-text-anchor:top" coordsize="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vpcgA&#10;AADcAAAADwAAAGRycy9kb3ducmV2LnhtbESPQWsCMRSE7wX/Q3iCl1KzLbq1q1FKQajaVmp78fbY&#10;PJNtNy/LJur235tCocdhZr5hZovO1eJEbag8K7gdZiCIS68rNgo+P5Y3ExAhImusPZOCHwqwmPeu&#10;Zlhof+Z3Ou2iEQnCoUAFNsamkDKUlhyGoW+Ik3fwrcOYZGukbvGc4K6Wd1mWS4cVpwWLDT1ZKr93&#10;R6dgb53Zv62vXzf5vfnaTraNfHhZKTXod49TEJG6+B/+az9rBfl4BL9n0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ja+lyAAAANwAAAAPAAAAAAAAAAAAAAAAAJgCAABk&#10;cnMvZG93bnJldi54bWxQSwUGAAAAAAQABAD1AAAAjQMAAAAA&#10;" path="m3,l,16r76,8l78,8,3,xe" fillcolor="#39746b" stroked="f">
                  <v:path arrowok="t" o:connecttype="custom" o:connectlocs="3,818;0,834;76,842;78,826;3,818" o:connectangles="0,0,0,0,0"/>
                </v:shape>
                <v:shape id="Freeform 152" o:spid="_x0000_s1176" style="position:absolute;left:3026;top:826;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BsMUA&#10;AADcAAAADwAAAGRycy9kb3ducmV2LnhtbESPQWsCMRSE70L/Q3gFbzVrRZHVKG3BIlIKau35sXlu&#10;lm5eliTurv76plDwOMzMN8xy3dtatORD5VjBeJSBIC6crrhU8HXcPM1BhIissXZMCq4UYL16GCwx&#10;167jPbWHWIoE4ZCjAhNjk0sZCkMWw8g1xMk7O28xJulLqT12CW5r+ZxlM2mx4rRgsKE3Q8XP4WIV&#10;+F33vflwu9OpeB3T9fb+2ZrJRanhY/+yABGpj/fwf3urFcymU/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0GwxQAAANwAAAAPAAAAAAAAAAAAAAAAAJgCAABkcnMv&#10;ZG93bnJldi54bWxQSwUGAAAAAAQABAD1AAAAigMAAAAA&#10;" path="m2,l,16r57,6l60,6,2,xe" fillcolor="#39746b" stroked="f">
                  <v:path arrowok="t" o:connecttype="custom" o:connectlocs="2,826;0,842;57,848;60,832;2,826" o:connectangles="0,0,0,0,0"/>
                </v:shape>
                <v:shape id="Freeform 153" o:spid="_x0000_s1177" style="position:absolute;left:3083;top:832;width:44;height:21;visibility:visible;mso-wrap-style:square;v-text-anchor:top" coordsize="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m38MA&#10;AADcAAAADwAAAGRycy9kb3ducmV2LnhtbESPUWvCMBSF3wf+h3CFvc1UYUGrUUQp7Gmwzh9wba5t&#10;bXJTmkzrvzeDwR4P55zvcDa70VlxoyG0njXMZxkI4sqblmsNp+/ibQkiRGSD1jNpeFCA3XbyssHc&#10;+Dt/0a2MtUgQDjlqaGLscylD1ZDDMPM9cfIufnAYkxxqaQa8J7izcpFlSjpsOS002NOhoaorf5wG&#10;/Czsouwu47Irjid1DldlV1etX6fjfg0i0hj/w3/tD6NBvSv4PZ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mm38MAAADcAAAADwAAAAAAAAAAAAAAAACYAgAAZHJzL2Rv&#10;d25yZXYueG1sUEsFBgAAAAAEAAQA9QAAAIgDAAAAAA==&#10;" path="m3,l,16r41,4l44,5,3,xe" fillcolor="#39746b" stroked="f">
                  <v:path arrowok="t" o:connecttype="custom" o:connectlocs="3,832;0,848;41,852;44,837;3,832" o:connectangles="0,0,0,0,0"/>
                </v:shape>
                <v:shape id="Freeform 154" o:spid="_x0000_s1178" style="position:absolute;left:3124;top:837;width:53;height:23;visibility:visible;mso-wrap-style:square;v-text-anchor:top" coordsize="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DMcA&#10;AADcAAAADwAAAGRycy9kb3ducmV2LnhtbESPQWvCQBSE70L/w/IK3upGwaSmrlIEbWkvNnrw+My+&#10;JrHZtyG7xtRf7xYKHoeZ+YaZL3tTi45aV1lWMB5FIIhzqysuFOx366dnEM4ja6wtk4JfcrBcPAzm&#10;mGp74S/qMl+IAGGXooLS+yaV0uUlGXQj2xAH79u2Bn2QbSF1i5cAN7WcRFEsDVYcFkpsaFVS/pOd&#10;jYJr0nTH2fi0iU+fyduH3hyqfHtQavjYv76A8NT7e/i//a4VxNME/s6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QzHAAAA3AAAAA8AAAAAAAAAAAAAAAAAmAIAAGRy&#10;cy9kb3ducmV2LnhtbFBLBQYAAAAABAAEAPUAAACMAwAAAAA=&#10;" path="m3,l,15r50,7l51,22,52,6r1,l3,xe" fillcolor="#39746b" stroked="f">
                  <v:path arrowok="t" o:connecttype="custom" o:connectlocs="3,837;0,852;50,859;51,859;52,843;53,843;3,837" o:connectangles="0,0,0,0,0,0,0"/>
                </v:shape>
                <v:shape id="Freeform 155" o:spid="_x0000_s1179" style="position:absolute;left:3175;top:843;width:52;height:20;visibility:visible;mso-wrap-style:square;v-text-anchor:top" coordsize="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lFMAA&#10;AADcAAAADwAAAGRycy9kb3ducmV2LnhtbERPzYrCMBC+C75DGMGLaLqCulajLKLL4q26DzAkY1ts&#10;JiWJWn36zUHY48f3v952thF38qF2rOBjkoEg1s7UXCr4PR/GnyBCRDbYOCYFTwqw3fR7a8yNe3BB&#10;91MsRQrhkKOCKsY2lzLoiiyGiWuJE3dx3mJM0JfSeHykcNvIaZbNpcWaU0OFLe0q0tfTzSo43qat&#10;fi3897PhpR6V2b54ja5KDQfd1wpEpC7+i9/uH6NgPktr05l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QlFMAAAADcAAAADwAAAAAAAAAAAAAAAACYAgAAZHJzL2Rvd25y&#10;ZXYueG1sUEsFBgAAAAAEAAQA9QAAAIUDAAAAAA==&#10;" path="m1,l,16r49,3l51,19,50,3r1,l1,xe" fillcolor="#39746b" stroked="f">
                  <v:path arrowok="t" o:connecttype="custom" o:connectlocs="1,843;0,859;49,862;51,862;50,846;51,846;1,843" o:connectangles="0,0,0,0,0,0,0"/>
                </v:shape>
                <v:shape id="Freeform 156" o:spid="_x0000_s1180" style="position:absolute;left:3225;top:844;width:60;height:18;visibility:visible;mso-wrap-style:square;v-text-anchor:top" coordsize="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TcYA&#10;AADcAAAADwAAAGRycy9kb3ducmV2LnhtbESP0WrCQBRE3wX/YbmFvohuDNRqdBUplCrYh1o/4Jq9&#10;ZmOzd0N2Nenfu4Lg4zAzZ5jFqrOVuFLjS8cKxqMEBHHudMmFgsPv53AKwgdkjZVjUvBPHlbLfm+B&#10;mXYt/9B1HwoRIewzVGBCqDMpfW7Ioh+5mjh6J9dYDFE2hdQNthFuK5kmyURaLDkuGKzpw1D+t79Y&#10;BbvZeWvHX+mx3aTHdCu/B4N3c1Hq9aVbz0EE6sIz/GhvtILJ2w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xTcYAAADcAAAADwAAAAAAAAAAAAAAAACYAgAAZHJz&#10;L2Rvd25yZXYueG1sUEsFBgAAAAAEAAQA9QAAAIsDAAAAAA==&#10;" path="m59,l,2,1,18,59,16r1,l59,xe" fillcolor="#39746b" stroked="f">
                  <v:path arrowok="t" o:connecttype="custom" o:connectlocs="59,844;0,846;1,862;59,860;60,860;59,844" o:connectangles="0,0,0,0,0,0"/>
                </v:shape>
                <v:shape id="Freeform 157" o:spid="_x0000_s1181" style="position:absolute;left:3284;top:841;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Zj74A&#10;AADcAAAADwAAAGRycy9kb3ducmV2LnhtbERPy6rCMBDdC/5DGMGdprooUo0iouBCBPXiemjGtrSZ&#10;lCS29e/NQrjLw3lvdoNpREfOV5YVLOYJCOLc6ooLBX+P02wFwgdkjY1lUvAhD7vteLTBTNueb9Td&#10;QyFiCPsMFZQhtJmUPi/JoJ/bljhyL+sMhghdIbXDPoabRi6TJJUGK44NJbZ0KCmv72+j4Fo9A576&#10;Olkdjq4+myHvlo+LUtPJsF+DCDSEf/HPfdYK0jTOj2fiEZ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BWY++AAAA3AAAAA8AAAAAAAAAAAAAAAAAmAIAAGRycy9kb3ducmV2&#10;LnhtbFBLBQYAAAAABAAEAPUAAACDAwAAAAA=&#10;" path="m53,l,3,1,19,55,17,53,xe" fillcolor="#39746b" stroked="f">
                  <v:path arrowok="t" o:connecttype="custom" o:connectlocs="53,841;0,844;1,860;55,858;55,858;53,841" o:connectangles="0,0,0,0,0,0"/>
                </v:shape>
                <v:shape id="Freeform 158" o:spid="_x0000_s1182" style="position:absolute;left:3337;top:838;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UR8UA&#10;AADcAAAADwAAAGRycy9kb3ducmV2LnhtbESPQWvCQBSE74X+h+UVeqsblYaSuooKQoinRC+9PbPP&#10;JDT7NmRXs/33bqHQ4zAz3zCrTTC9uNPoOssK5rMEBHFtdceNgvPp8PYBwnlkjb1lUvBDDjbr56cV&#10;ZtpOXNK98o2IEHYZKmi9HzIpXd2SQTezA3H0rnY06KMcG6lHnCLc9HKRJKk02HFcaHGgfUv1d3Uz&#10;CvTpmh6XRShdlb+Henu+fBW7i1KvL2H7CcJT8P/hv3auFaTpH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lRHxQAAANwAAAAPAAAAAAAAAAAAAAAAAJgCAABkcnMv&#10;ZG93bnJldi54bWxQSwUGAAAAAAQABAD1AAAAigMAAAAA&#10;" path="m57,l,3,2,20,58,16,57,xe" fillcolor="#39746b" stroked="f">
                  <v:path arrowok="t" o:connecttype="custom" o:connectlocs="57,838;0,841;2,858;58,854;57,838" o:connectangles="0,0,0,0,0"/>
                </v:shape>
                <v:shape id="Freeform 159" o:spid="_x0000_s1183" style="position:absolute;left:3394;top:835;width:71;height:20;visibility:visible;mso-wrap-style:square;v-text-anchor:top" coordsize="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He8EA&#10;AADcAAAADwAAAGRycy9kb3ducmV2LnhtbESPQWvCQBSE70L/w/IK3nQT0dCmrkEqileNvT+yr0lo&#10;3tuQ3WraX+8WCh6HmfmGWRcjd+pKg2+dGEjnCSiSytlWagOXcj97AeUDisXOCRn4IQ/F5mmyxty6&#10;m5zoeg61ihDxORpoQuhzrX3VEKOfu54kep9uYAxRDrW2A94inDu9SJJMM7YSFxrs6b2h6uv8zQZW&#10;r7vDb+mXmrm21gt/lOM2NWb6PG7fQAUawyP83z5aA1m2gL8z8Qj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5x3vBAAAA3AAAAA8AAAAAAAAAAAAAAAAAmAIAAGRycy9kb3du&#10;cmV2LnhtbFBLBQYAAAAABAAEAPUAAACGAwAAAAA=&#10;" path="m70,l,3,1,19,71,16r-1,l70,xe" fillcolor="#39746b" stroked="f">
                  <v:path arrowok="t" o:connecttype="custom" o:connectlocs="70,835;0,838;1,854;71,851;70,851;70,835" o:connectangles="0,0,0,0,0,0"/>
                </v:shape>
                <v:shape id="Freeform 160" o:spid="_x0000_s1184" style="position:absolute;left:3464;top:833;width:55;height:18;visibility:visible;mso-wrap-style:square;v-text-anchor:top" coordsize="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MfsYA&#10;AADcAAAADwAAAGRycy9kb3ducmV2LnhtbESPQWvCQBSE70L/w/IKvemmKaaSukoQxFaxUC30+pp9&#10;TUKzb2N2jfHfu4LgcZiZb5jpvDe16Kh1lWUFz6MIBHFudcWFgu/9cjgB4TyyxtoyKTiTg/nsYTDF&#10;VNsTf1G384UIEHYpKii9b1IpXV6SQTeyDXHw/mxr0AfZFlK3eApwU8s4ihJpsOKwUGJDi5Ly/93R&#10;KIij1/X4+PO7wXG2zz4228Nk9Zko9fTYZ28gPPX+Hr6137WCJHmB65l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PMfsYAAADcAAAADwAAAAAAAAAAAAAAAACYAgAAZHJz&#10;L2Rvd25yZXYueG1sUEsFBgAAAAAEAAQA9QAAAIsDAAAAAA==&#10;" path="m55,l54,,,2,,18,55,17,55,xe" fillcolor="#39746b" stroked="f">
                  <v:path arrowok="t" o:connecttype="custom" o:connectlocs="55,833;54,833;0,835;0,851;55,850;55,833" o:connectangles="0,0,0,0,0,0"/>
                </v:shape>
                <v:line id="Line 161" o:spid="_x0000_s1185" style="position:absolute;visibility:visible;mso-wrap-style:square" from="3519,841" to="356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PLcMAAADcAAAADwAAAGRycy9kb3ducmV2LnhtbESP3WoCMRSE7wXfIZyCd5ptaZdlNYoI&#10;glAQtFJ6edyc/cHNyZKkGt++EYReDjPzDbNYRdOLKznfWVbwOstAEFdWd9woOH1tpwUIH5A19pZJ&#10;wZ08rJbj0QJLbW98oOsxNCJB2JeooA1hKKX0VUsG/cwOxMmrrTMYknSN1A5vCW56+ZZluTTYcVpo&#10;caBNS9Xl+GsUfOT7Wheuvp8/DcXvn92hoE1UavIS13MQgWL4Dz/bO60gz9/hcSYd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gDy3DAAAA3AAAAA8AAAAAAAAAAAAA&#10;AAAAoQIAAGRycy9kb3ducmV2LnhtbFBLBQYAAAAABAAEAPkAAACRAwAAAAA=&#10;" strokecolor="#39746b" strokeweight=".29328mm"/>
                <v:line id="Line 162" o:spid="_x0000_s1186" style="position:absolute;visibility:visible;mso-wrap-style:square" from="3566,841" to="36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qtsMAAADcAAAADwAAAGRycy9kb3ducmV2LnhtbESP3WoCMRSE74W+QzgF79ysBZdlNYoI&#10;BaEgaIv08nRz9gc3J0uSanx7IxR6OczMN8xqE80gruR8b1nBPMtBENdW99wq+Pp8n5UgfEDWOFgm&#10;BXfysFm/TFZYaXvjI11PoRUJwr5CBV0IYyWlrzsy6DM7Eievsc5gSNK1Uju8JbgZ5FueF9Jgz2mh&#10;w5F2HdWX069RsCgOjS5dc//5MBTP3/tjSbuo1PQ1bpcgAsXwH/5r77WColjA80w6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sqrbDAAAA3AAAAA8AAAAAAAAAAAAA&#10;AAAAoQIAAGRycy9kb3ducmV2LnhtbFBLBQYAAAAABAAEAPkAAACRAwAAAAA=&#10;" strokecolor="#39746b" strokeweight=".29328mm"/>
                <v:shape id="Freeform 163" o:spid="_x0000_s1187" style="position:absolute;left:3614;top:833;width:53;height:18;visibility:visible;mso-wrap-style:square;v-text-anchor:top" coordsize="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BJcMA&#10;AADcAAAADwAAAGRycy9kb3ducmV2LnhtbESPT2sCMRTE7wW/Q3hCbzVrD6FsjSKK0EMP/jv0+Nw8&#10;N6ublyWJ7vrtTaHQ4zAzv2Fmi8G14k4hNp41TCcFCOLKm4ZrDcfD5u0DREzIBlvPpOFBERbz0csM&#10;S+N73tF9n2qRIRxL1GBT6kopY2XJYZz4jjh7Zx8cpixDLU3APsNdK9+LQkmHDecFix2tLFXX/c1l&#10;Sr+7bS270Dd26y8ntf7Gn4vWr+Nh+Qki0ZD+w3/tL6NBKQW/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4BJcMAAADcAAAADwAAAAAAAAAAAAAAAACYAgAAZHJzL2Rv&#10;d25yZXYueG1sUEsFBgAAAAAEAAQA9QAAAIgDAAAAAA==&#10;" path="m1,l,17r52,1l52,2r1,l1,xe" fillcolor="#39746b" stroked="f">
                  <v:path arrowok="t" o:connecttype="custom" o:connectlocs="1,833;0,850;52,851;52,835;53,835;1,833" o:connectangles="0,0,0,0,0,0"/>
                </v:shape>
                <v:line id="Line 164" o:spid="_x0000_s1188" style="position:absolute;visibility:visible;mso-wrap-style:square" from="3666,843" to="37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CMMQAAADcAAAADwAAAGRycy9kb3ducmV2LnhtbESPQWvCQBSE7wX/w/IEb3WjQlqiqwRF&#10;kAaEqpfeHtlnNpp9G7Krxn/fFQo9DjPzDbNY9bYRd+p87VjBZJyAIC6drrlScDpu3z9B+ICssXFM&#10;Cp7kYbUcvC0w0+7B33Q/hEpECPsMFZgQ2kxKXxqy6MeuJY7e2XUWQ5RdJXWHjwi3jZwmSSot1hwX&#10;DLa0NlReDzeroNrOTpPi+fVzLXJd1Plxs3fmotRo2OdzEIH68B/+a++0gjT9gNe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AIwxAAAANwAAAAPAAAAAAAAAAAA&#10;AAAAAKECAABkcnMvZG93bnJldi54bWxQSwUGAAAAAAQABAD5AAAAkgMAAAAA&#10;" strokecolor="#39746b" strokeweight=".28611mm"/>
                <v:line id="Line 165" o:spid="_x0000_s1189" style="position:absolute;visibility:visible;mso-wrap-style:square" from="3709,842" to="379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gcMAAADcAAAADwAAAGRycy9kb3ducmV2LnhtbERPPW/CMBDdkfofrKvUDRwY0irFRAhU&#10;ialqKRnYrvERh8TnEDsh/ff1UKnj0/te55NtxUi9rx0rWC4SEMSl0zVXCk5fb/MXED4ga2wdk4If&#10;8pBvHmZrzLS78yeNx1CJGMI+QwUmhC6T0peGLPqF64gjd3G9xRBhX0nd4z2G21aukiSVFmuODQY7&#10;2hkqm+NgFRTn6WCK9+/n68eq8bwfh+XtPCj19DhtX0EEmsK/+M990ArSNK6N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lAoHDAAAA3AAAAA8AAAAAAAAAAAAA&#10;AAAAoQIAAGRycy9kb3ducmV2LnhtbFBLBQYAAAAABAAEAPkAAACRAwAAAAA=&#10;" strokecolor="#39746b" strokeweight=".31417mm"/>
                <v:line id="Line 166" o:spid="_x0000_s1190" style="position:absolute;visibility:visible;mso-wrap-style:square" from="3793,841" to="385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gs8QAAADcAAAADwAAAGRycy9kb3ducmV2LnhtbESPzWrDMBCE74W8g9hAbo3cQozjRjYl&#10;UAgECklD6HFrrX+otTKSkihvXxUKPQ4z8w2zqaMZxZWcHywreFpmIIgbqwfuFJw+3h4LED4gaxwt&#10;k4I7eair2cMGS21vfKDrMXQiQdiXqKAPYSql9E1PBv3STsTJa60zGJJ0ndQObwluRvmcZbk0OHBa&#10;6HGibU/N9/FiFKzy91YXrr1/7Q3F8+fuUNA2KrWYx9cXEIFi+A//tXdaQZ6v4fdMOgKy+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aCzxAAAANwAAAAPAAAAAAAAAAAA&#10;AAAAAKECAABkcnMvZG93bnJldi54bWxQSwUGAAAAAAQABAD5AAAAkgMAAAAA&#10;" strokecolor="#39746b" strokeweight=".29328mm"/>
                <v:shape id="AutoShape 167" o:spid="_x0000_s1191" style="position:absolute;left:3853;top:833;width:48;height:17;visibility:visible;mso-wrap-style:square;v-text-anchor:top" coordsize="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TMIA&#10;AADcAAAADwAAAGRycy9kb3ducmV2LnhtbERP3WrCMBS+H/gO4Qy803QqbuuMMkRBVHBze4BDc9Z0&#10;NiddEmt9e3Mh7PLj+58tOluLlnyoHCt4GmYgiAunKy4VfH+tBy8gQkTWWDsmBVcKsJj3HmaYa3fh&#10;T2qPsRQphEOOCkyMTS5lKAxZDEPXECfux3mLMUFfSu3xksJtLUdZNpUWK04NBhtaGipOx7NVcK53&#10;h9/VVk+Wrx9/43I/ar2hVqn+Y/f+BiJSF//Fd/dGK5g+p/npTDoC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odMwgAAANwAAAAPAAAAAAAAAAAAAAAAAJgCAABkcnMvZG93&#10;bnJldi54bWxQSwUGAAAAAAQABAD1AAAAhwMAAAAA&#10;" path="m46,l,,,17r44,l48,1,46,xm47,l46,r2,1l47,xe" fillcolor="#39746b" stroked="f">
                  <v:path arrowok="t" o:connecttype="custom" o:connectlocs="46,833;0,833;0,850;44,850;48,834;46,833;47,833;46,833;48,834;47,833" o:connectangles="0,0,0,0,0,0,0,0,0,0"/>
                </v:shape>
                <v:shape id="Freeform 168" o:spid="_x0000_s1192" style="position:absolute;left:3897;top:834;width:42;height:23;visibility:visible;mso-wrap-style:square;v-text-anchor:top" coordsize="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wVcIA&#10;AADcAAAADwAAAGRycy9kb3ducmV2LnhtbESPQWvCQBSE7wX/w/IKvQTdGKhK6ioiCD3aVDw/s69J&#10;aPZtyL5q8u+7guBxmJlvmPV2cK26Uh8azwbmsxQUceltw5WB0/dhugIVBNli65kMjBRgu5m8rDG3&#10;/sZfdC2kUhHCIUcDtUiXax3KmhyGme+Io/fje4cSZV9p2+Mtwl2rszRdaIcNx4UaO9rXVP4Wf86A&#10;bk67BC+ORI7j2Qm9H7KkM+btddh9gBIa5Bl+tD+tgcVyDvcz8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zBVwgAAANwAAAAPAAAAAAAAAAAAAAAAAJgCAABkcnMvZG93&#10;bnJldi54bWxQSwUGAAAAAAQABAD1AAAAhwMAAAAA&#10;" path="m4,l,16r37,6l38,22,40,6r1,l4,xe" fillcolor="#39746b" stroked="f">
                  <v:path arrowok="t" o:connecttype="custom" o:connectlocs="4,834;0,850;37,856;38,856;40,840;41,840;4,834" o:connectangles="0,0,0,0,0,0,0"/>
                </v:shape>
                <v:shape id="AutoShape 169" o:spid="_x0000_s1193" style="position:absolute;left:3935;top:840;width:50;height:19;visibility:visible;mso-wrap-style:square;v-text-anchor:top" coordsize="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1ascA&#10;AADcAAAADwAAAGRycy9kb3ducmV2LnhtbESPQWvCQBSE7wX/w/IEL1I3zUFL6iq1IEh7ENMW9Paa&#10;fU1Ws29Ddo3x37tCocdhZr5h5sve1qKj1hvHCp4mCQjiwmnDpYKvz/XjMwgfkDXWjknBlTwsF4OH&#10;OWbaXXhHXR5KESHsM1RQhdBkUvqiIot+4hri6P261mKIsi2lbvES4baWaZJMpUXDcaHCht4qKk75&#10;2SpIwnu3Os62R/P9c033413+wQej1GjYv76ACNSH//Bfe6MVTGcp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dWrHAAAA3AAAAA8AAAAAAAAAAAAAAAAAmAIAAGRy&#10;cy9kb3ducmV2LnhtbFBLBQYAAAAABAAEAPUAAACMAwAAAAA=&#10;" path="m47,19r,l48,19r-1,xm2,l,16r47,3l49,3,2,xe" fillcolor="#39746b" stroked="f">
                  <v:path arrowok="t" o:connecttype="custom" o:connectlocs="47,859;47,859;48,859;47,859;2,840;0,856;47,859;49,843;2,840" o:connectangles="0,0,0,0,0,0,0,0,0"/>
                </v:shape>
                <v:shape id="AutoShape 170" o:spid="_x0000_s1194" style="position:absolute;left:3982;top:843;width:47;height:21;visibility:visible;mso-wrap-style:square;v-text-anchor:top" coordsize="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9jcUA&#10;AADcAAAADwAAAGRycy9kb3ducmV2LnhtbESPQWvCQBSE7wX/w/IEb3VjLVpSV5GCKL2URgt6e2Rf&#10;k2D2bdxdY/TXdwuCx2FmvmFmi87UoiXnK8sKRsMEBHFudcWFgt129fwGwgdkjbVlUnAlD4t572mG&#10;qbYX/qY2C4WIEPYpKihDaFIpfV6SQT+0DXH0fq0zGKJ0hdQOLxFuavmSJBNpsOK4UGJDHyXlx+xs&#10;FCRyc8y24VTsf+hz/VodWutuX0oN+t3yHUSgLjzC9/ZGK5hMx/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L2NxQAAANwAAAAPAAAAAAAAAAAAAAAAAJgCAABkcnMv&#10;ZG93bnJldi54bWxQSwUGAAAAAAQABAD1AAAAigMAAAAA&#10;" path="m43,20r,l44,20r-1,xm2,l,16r43,4l47,5,2,xe" fillcolor="#39746b" stroked="f">
                  <v:path arrowok="t" o:connecttype="custom" o:connectlocs="43,863;43,863;44,863;43,863;2,843;0,859;43,863;47,848;2,843" o:connectangles="0,0,0,0,0,0,0,0,0"/>
                </v:shape>
                <v:shape id="Freeform 171" o:spid="_x0000_s1195" style="position:absolute;left:4025;top:848;width:71;height:25;visibility:visible;mso-wrap-style:square;v-text-anchor:top" coordsize="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6ecYA&#10;AADcAAAADwAAAGRycy9kb3ducmV2LnhtbESPQWvCQBSE70L/w/IK3nSjlChpNqEUhR6EYiylx0f2&#10;NQnNvo3ZNYn++m6h4HGYmW+YNJ9MKwbqXWNZwWoZgSAurW64UvBx2i+2IJxH1thaJgVXcpBnD7MU&#10;E21HPtJQ+EoECLsEFdTed4mUrqzJoFvajjh437Y36IPsK6l7HAPctHIdRbE02HBYqLGj15rKn+Ji&#10;FBz48Pn+NWx3a3/crLoYT9dzcVNq/ji9PIPwNPl7+L/9phXEmy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p6ecYAAADcAAAADwAAAAAAAAAAAAAAAACYAgAAZHJz&#10;L2Rvd25yZXYueG1sUEsFBgAAAAAEAAQA9QAAAIsDAAAAAA==&#10;" path="m4,l,15,68,25,71,9,4,xe" fillcolor="#39746b" stroked="f">
                  <v:path arrowok="t" o:connecttype="custom" o:connectlocs="4,848;0,863;68,873;71,857;71,857;4,848" o:connectangles="0,0,0,0,0,0"/>
                </v:shape>
                <v:shape id="Freeform 172" o:spid="_x0000_s1196" style="position:absolute;left:4093;top:857;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YdMIA&#10;AADcAAAADwAAAGRycy9kb3ducmV2LnhtbESPT4vCMBTE74LfITxhb5oqWLtdo7iCrFf/sOdH87at&#10;Ji+lyWr77Y0geBxm5jfMct1ZI27U+tqxgukkAUFcOF1zqeB82o0zED4gazSOSUFPHtar4WCJuXZ3&#10;PtDtGEoRIexzVFCF0ORS+qIii37iGuLo/bnWYoiyLaVu8R7h1shZkqTSYs1xocKGthUV1+O/VVBk&#10;+2T6ff7tf7LUffbm0pvNbKvUx6jbfIEI1IV3+NXeawXpYg7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5h0wgAAANwAAAAPAAAAAAAAAAAAAAAAAJgCAABkcnMvZG93&#10;bnJldi54bWxQSwUGAAAAAAQABAD1AAAAhwMAAAAA&#10;" path="m3,l,16r37,6l36,22,40,6,3,xe" fillcolor="#39746b" stroked="f">
                  <v:path arrowok="t" o:connecttype="custom" o:connectlocs="3,857;0,873;37,879;36,879;40,863;40,863;3,857" o:connectangles="0,0,0,0,0,0,0"/>
                </v:shape>
                <v:shape id="AutoShape 173" o:spid="_x0000_s1197" style="position:absolute;left:4129;top:863;width:68;height:30;visibility:visible;mso-wrap-style:square;v-text-anchor:top" coordsize="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u8MA&#10;AADcAAAADwAAAGRycy9kb3ducmV2LnhtbESP3WoCMRSE74W+QzhC7zSxlG3dbpQiiCL0QtsHOGzO&#10;/rCbkyVJ1/XtjVDo5TAz3zDFdrK9GMmH1rGG1VKBIC6dabnW8PO9X7yDCBHZYO+YNNwowHbzNCsw&#10;N+7KZxovsRYJwiFHDU2MQy5lKBuyGJZuIE5e5bzFmKSvpfF4TXDbyxelMmmx5bTQ4EC7hsru8ms1&#10;eKXO1foL62k4dCPt1sfqFF+1fp5Pnx8gIk3xP/zXPhoN2VsG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u8MAAADcAAAADwAAAAAAAAAAAAAAAACYAgAAZHJzL2Rv&#10;d25yZXYueG1sUEsFBgAAAAAEAAQA9QAAAIgDAAAAAA==&#10;" path="m63,29r-1,l63,29xm4,l,16,63,29,67,14,4,xe" fillcolor="#39746b" stroked="f">
                  <v:path arrowok="t" o:connecttype="custom" o:connectlocs="63,892;62,892;63,892;63,892;4,863;0,879;63,892;67,877;4,863" o:connectangles="0,0,0,0,0,0,0,0,0"/>
                </v:shape>
                <v:shape id="AutoShape 174" o:spid="_x0000_s1198" style="position:absolute;left:4191;top:877;width:54;height:27;visibility:visible;mso-wrap-style:square;v-text-anchor:top" coordsize="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WgcYA&#10;AADcAAAADwAAAGRycy9kb3ducmV2LnhtbESPW2sCMRSE3wv+h3CEvtWsUi+sRhHR4kOL18XXw+a4&#10;u7g5WZJUt/++KRR8HGbmG2a2aE0t7uR8ZVlBv5eAIM6trrhQcD5t3iYgfEDWWFsmBT/kYTHvvMww&#10;1fbBB7ofQyEihH2KCsoQmlRKn5dk0PdsQxy9q3UGQ5SukNrhI8JNLQdJMpIGK44LJTa0Kim/Hb+N&#10;gks75M+PzfvArb+y/eq2z3Z1lin12m2XUxCB2vAM/7e3WsFoPI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LWgcYAAADcAAAADwAAAAAAAAAAAAAAAACYAgAAZHJz&#10;L2Rvd25yZXYueG1sUEsFBgAAAAAEAAQA9QAAAIsDAAAAAA==&#10;" path="m5,l,15,48,26r1,1l53,11,5,xm53,11r,l54,11r-1,xe" fillcolor="#39746b" stroked="f">
                  <v:path arrowok="t" o:connecttype="custom" o:connectlocs="5,877;0,892;48,903;49,904;53,888;5,877;53,888;53,888;54,888;53,888" o:connectangles="0,0,0,0,0,0,0,0,0,0"/>
                </v:shape>
                <v:shape id="Freeform 175" o:spid="_x0000_s1199" style="position:absolute;left:4240;top:888;width:44;height:24;visibility:visible;mso-wrap-style:square;v-text-anchor:top" coordsize="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cEMMA&#10;AADcAAAADwAAAGRycy9kb3ducmV2LnhtbERPTWsCMRC9F/wPYQrearZKV12NImJLL1KqXryNybhZ&#10;3EyWTaprf705FHp8vO/5snO1uFIbKs8KXgcZCGLtTcWlgsP+/WUCIkRkg7VnUnCnAMtF72mOhfE3&#10;/qbrLpYihXAoUIGNsSmkDNqSwzDwDXHizr51GBNsS2lavKVwV8thluXSYcWpwWJDa0v6svtxCsab&#10;/Gj1aH+vvzbVx+Htd6pPx61S/eduNQMRqYv/4j/3p1GQj9PadC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lcEMMAAADcAAAADwAAAAAAAAAAAAAAAACYAgAAZHJzL2Rv&#10;d25yZXYueG1sUEsFBgAAAAAEAAQA9QAAAIgDAAAAAA==&#10;" path="m4,l,16r38,7l39,23,43,8,4,xe" fillcolor="#39746b" stroked="f">
                  <v:path arrowok="t" o:connecttype="custom" o:connectlocs="4,888;0,904;38,911;39,911;43,896;4,888" o:connectangles="0,0,0,0,0,0"/>
                </v:shape>
                <v:shape id="Freeform 176" o:spid="_x0000_s1200" style="position:absolute;left:4279;top:896;width:39;height:23;visibility:visible;mso-wrap-style:square;v-text-anchor:top" coordsize="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5NsQA&#10;AADcAAAADwAAAGRycy9kb3ducmV2LnhtbESPzWrCQBSF90LfYbiF7nSiC7WpY5BKacFujF1keZm5&#10;TYKZO2lmEpO3dwqFLg/n5+PsstE2YqDO144VLBcJCGLtTM2lgq/L23wLwgdkg41jUjCRh2z/MNth&#10;atyNzzTkoRRxhH2KCqoQ2lRKryuy6BeuJY7et+sshii7UpoOb3HcNnKVJGtpseZIqLCl14r0Ne9t&#10;hJw203S0/XtdXHWBuv/8YdRKPT2OhxcQgcbwH/5rfxgF680z/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ouTbEAAAA3AAAAA8AAAAAAAAAAAAAAAAAmAIAAGRycy9k&#10;b3ducmV2LnhtbFBLBQYAAAAABAAEAPUAAACJAwAAAAA=&#10;" path="m4,l,15r35,7l39,6,4,xe" fillcolor="#39746b" stroked="f">
                  <v:path arrowok="t" o:connecttype="custom" o:connectlocs="4,896;0,911;35,918;39,902;4,896" o:connectangles="0,0,0,0,0"/>
                </v:shape>
                <v:shape id="Freeform 177" o:spid="_x0000_s1201" style="position:absolute;left:4314;top:902;width:73;height:30;visibility:visible;mso-wrap-style:square;v-text-anchor:top" coordsize="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o0cEA&#10;AADcAAAADwAAAGRycy9kb3ducmV2LnhtbERPy4rCMBTdC/MP4Q6401QXUjpGqcKALoTxxWyvzbUt&#10;NjedJNXO35uF4PJw3vNlbxpxJ+drywom4wQEcWF1zaWC0/F7lILwAVljY5kU/JOH5eJjMMdM2wfv&#10;6X4IpYgh7DNUUIXQZlL6oiKDfmxb4shdrTMYInSl1A4fMdw0cpokM2mw5thQYUvriorboTMKOnnc&#10;ddc03/zx6rKd5H3+e3Y/Sg0/+/wLRKA+vMUv90YrmKV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KNHBAAAA3AAAAA8AAAAAAAAAAAAAAAAAmAIAAGRycy9kb3du&#10;cmV2LnhtbFBLBQYAAAAABAAEAPUAAACGAwAAAAA=&#10;" path="m4,l,16,67,30,72,14,4,xe" fillcolor="#39746b" stroked="f">
                  <v:path arrowok="t" o:connecttype="custom" o:connectlocs="4,902;0,918;67,932;72,916;4,902" o:connectangles="0,0,0,0,0"/>
                </v:shape>
                <v:shape id="Freeform 178" o:spid="_x0000_s1202" style="position:absolute;left:4381;top:916;width:40;height:24;visibility:visible;mso-wrap-style:square;v-text-anchor:top" coordsize="4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Jj8EA&#10;AADcAAAADwAAAGRycy9kb3ducmV2LnhtbESPQYvCMBSE7wv+h/CEva2peyilGkVEYT2uevH22jzb&#10;YvMSkljrv98sCB6HmfmGWa5H04uBfOgsK5jPMhDEtdUdNwrOp/1XASJEZI29ZVLwpADr1eRjiaW2&#10;D/6l4RgbkSAcSlTQxuhKKUPdksEws444eVfrDcYkfSO1x0eCm15+Z1kuDXacFlp0tG2pvh3vRkGH&#10;Qe+qc36oLg6HfRULb12h1Od03CxARBrjO/xq/2gFeTGH/zPp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TCY/BAAAA3AAAAA8AAAAAAAAAAAAAAAAAmAIAAGRycy9kb3du&#10;cmV2LnhtbFBLBQYAAAAABAAEAPUAAACGAwAAAAA=&#10;" path="m5,l,16r35,7l39,8,5,xe" fillcolor="#39746b" stroked="f">
                  <v:path arrowok="t" o:connecttype="custom" o:connectlocs="5,916;0,932;35,939;35,939;39,924;5,916" o:connectangles="0,0,0,0,0,0"/>
                </v:shape>
                <v:shape id="Freeform 179" o:spid="_x0000_s1203" style="position:absolute;left:4416;top:924;width:38;height:22;visibility:visible;mso-wrap-style:square;v-text-anchor:top" coordsize="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IpMIA&#10;AADcAAAADwAAAGRycy9kb3ducmV2LnhtbESPS6vCMBSE94L/IRzB3TVVriLVKD64oEsf4PbYHNva&#10;5qQ0Uau/3ggXXA4z8w0znTemFHeqXW5ZQb8XgSBOrM45VXA8/P2MQTiPrLG0TAqe5GA+a7emGGv7&#10;4B3d9z4VAcIuRgWZ91UspUsyMuh6tiIO3sXWBn2QdSp1jY8AN6UcRNFIGsw5LGRY0SqjpNjfjIKT&#10;Xg6vTppX9bydt+ZXR+uiXyjV7TSLCQhPjf+G/9sbrWA0HsDnTD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ycikwgAAANwAAAAPAAAAAAAAAAAAAAAAAJgCAABkcnMvZG93&#10;bnJldi54bWxQSwUGAAAAAAQABAD1AAAAhwMAAAAA&#10;" path="m4,l,15r33,6l37,6r-1,l4,xe" fillcolor="#39746b" stroked="f">
                  <v:path arrowok="t" o:connecttype="custom" o:connectlocs="4,924;0,939;33,945;37,930;36,930;4,924" o:connectangles="0,0,0,0,0,0"/>
                </v:shape>
                <v:shape id="Freeform 180" o:spid="_x0000_s1204" style="position:absolute;left:4449;top:930;width:47;height:26;visibility:visible;mso-wrap-style:square;v-text-anchor:top" coordsize="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g8cQA&#10;AADcAAAADwAAAGRycy9kb3ducmV2LnhtbESPwWrDMBBE74X8g9hALyGRm4IxbhRjAgnBt7o99Lix&#10;NrKptTKSmrh/XxUKPQ4z84bZVbMdxY18GBwreNpkIIg7pwc2Ct7fjusCRIjIGkfHpOCbAlT7xcMO&#10;S+3u/Eq3NhqRIBxKVNDHOJVShq4ni2HjJuLkXZ23GJP0RmqP9wS3o9xmWS4tDpwWepzo0FP32X5Z&#10;BaaJq0u98h+nzhSnxoaraTKp1ONyrl9ARJrjf/ivfdYK8uIZfs+k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IPHEAAAA3AAAAA8AAAAAAAAAAAAAAAAAmAIAAGRycy9k&#10;b3ducmV2LnhtbFBLBQYAAAAABAAEAPUAAACJAwAAAAA=&#10;" path="m4,l,15,40,25,45,9r1,l4,xe" fillcolor="#39746b" stroked="f">
                  <v:path arrowok="t" o:connecttype="custom" o:connectlocs="4,930;0,945;40,955;45,939;46,939;4,930" o:connectangles="0,0,0,0,0,0"/>
                </v:shape>
                <v:shape id="AutoShape 181" o:spid="_x0000_s1205" style="position:absolute;left:4489;top:939;width:57;height:27;visibility:visible;mso-wrap-style:square;v-text-anchor:top" coordsize="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c88QA&#10;AADcAAAADwAAAGRycy9kb3ducmV2LnhtbESPT4vCMBTE78J+h/AWvGlqEdGuUXaFBQ+C+Adkb4/m&#10;2dZtXkoSa/32RhA8DjPzG2a+7EwtWnK+sqxgNExAEOdWV1woOB5+B1MQPiBrrC2Tgjt5WC4+enPM&#10;tL3xjtp9KESEsM9QQRlCk0np85IM+qFtiKN3ts5giNIVUju8RbipZZokE2mw4rhQYkOrkvL//dUo&#10;aGanv5+LTDfttgvpauTMEZNUqf5n9/0FIlAX3uFXe60VTK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XPPEAAAA3AAAAA8AAAAAAAAAAAAAAAAAmAIAAGRycy9k&#10;b3ducmV2LnhtbFBLBQYAAAAABAAEAPUAAACJAwAAAAA=&#10;" path="m52,27r,l53,27r-1,xm5,l,16,52,27,57,11,5,xe" fillcolor="#39746b" stroked="f">
                  <v:path arrowok="t" o:connecttype="custom" o:connectlocs="52,966;52,966;53,966;52,966;5,939;0,955;52,966;57,950;57,950;5,939" o:connectangles="0,0,0,0,0,0,0,0,0,0"/>
                </v:shape>
                <v:shape id="AutoShape 182" o:spid="_x0000_s1206" style="position:absolute;left:4541;top:950;width:71;height:31;visibility:visible;mso-wrap-style:square;v-text-anchor:top" coordsize="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UA&#10;AADcAAAADwAAAGRycy9kb3ducmV2LnhtbESPQWvCQBSE7wX/w/IEb3VjsRKiq4hQWqQUTMXzM/vM&#10;RrNvQ3Y1aX99VxB6HGbmG2ax6m0tbtT6yrGCyTgBQVw4XXGpYP/99pyC8AFZY+2YFPyQh9Vy8LTA&#10;TLuOd3TLQykihH2GCkwITSalLwxZ9GPXEEfv5FqLIcq2lLrFLsJtLV+SZCYtVhwXDDa0MVRc8qtV&#10;sC3z9PdwMv66/fTT7ouPu/fzUanRsF/PQQTqw3/40f7QCmbpK9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n4xQAAANwAAAAPAAAAAAAAAAAAAAAAAJgCAABkcnMv&#10;ZG93bnJldi54bWxQSwUGAAAAAAQABAD1AAAAigMAAAAA&#10;" path="m65,31r,l66,31r-1,xm5,l,16,65,31,71,16,70,15,5,xm71,15r-1,l71,16r,-1xe" fillcolor="#39746b" stroked="f">
                  <v:path arrowok="t" o:connecttype="custom" o:connectlocs="65,981;65,981;66,981;65,981;5,950;0,966;65,981;71,966;70,965;5,950;71,965;70,965;71,966;71,965" o:connectangles="0,0,0,0,0,0,0,0,0,0,0,0,0,0"/>
                </v:shape>
                <v:shape id="Freeform 183" o:spid="_x0000_s1207" style="position:absolute;left:4606;top:966;width:65;height:31;visibility:visible;mso-wrap-style:square;v-text-anchor:top" coordsize="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W8MA&#10;AADcAAAADwAAAGRycy9kb3ducmV2LnhtbESPQYvCMBSE74L/IbwFb5quaCnVKCou1IMLVsHro3m2&#10;xealNFnt/vuNIOxxmJlvmOW6N414UOdqywo+JxEI4sLqmksFl/PXOAHhPLLGxjIp+CUH69VwsMRU&#10;2yef6JH7UgQIuxQVVN63qZSuqMigm9iWOHg32xn0QXal1B0+A9w0chpFsTRYc1iosKVdRcU9/zEK&#10;5vJ6zA/Jt87y7e28d/aYzbZeqdFHv1mA8NT7//C7nWkFcRLD6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VW8MAAADcAAAADwAAAAAAAAAAAAAAAACYAgAAZHJzL2Rv&#10;d25yZXYueG1sUEsFBgAAAAAEAAQA9QAAAIgDAAAAAA==&#10;" path="m6,l,15,59,30r,1l65,15,6,xe" fillcolor="#39746b" stroked="f">
                  <v:path arrowok="t" o:connecttype="custom" o:connectlocs="6,966;0,981;59,996;59,996;59,997;65,981;6,966" o:connectangles="0,0,0,0,0,0,0"/>
                </v:shape>
                <v:shape id="Freeform 184" o:spid="_x0000_s1208" style="position:absolute;left:4665;top:981;width:45;height:25;visibility:visible;mso-wrap-style:square;v-text-anchor:top" coordsize="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KKsYA&#10;AADcAAAADwAAAGRycy9kb3ducmV2LnhtbESPT4vCMBTE78J+h/AEb5q64h+qUXYFl2Xdi11Bj4/m&#10;mRabl9JErd9+Iwgeh5n5DbNYtbYSV2p86VjBcJCAIM6dLtko2P9t+jMQPiBrrByTgjt5WC3fOgtM&#10;tbvxjq5ZMCJC2KeooAihTqX0eUEW/cDVxNE7ucZiiLIxUjd4i3BbyfckmUiLJceFAmtaF5Sfs4tV&#10;sB2N97/nnanHX5/b48X8ZNPDPVOq120/5iACteEVfra/tYLJbAqP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SKKsYAAADcAAAADwAAAAAAAAAAAAAAAACYAgAAZHJz&#10;L2Rvd25yZXYueG1sUEsFBgAAAAAEAAQA9QAAAIsDAAAAAA==&#10;" path="m6,l,16r40,9l45,10,6,xe" fillcolor="#39746b" stroked="f">
                  <v:path arrowok="t" o:connecttype="custom" o:connectlocs="6,981;0,997;40,1006;45,991;6,981" o:connectangles="0,0,0,0,0"/>
                </v:shape>
                <v:shape id="Freeform 185" o:spid="_x0000_s1209" style="position:absolute;left:4705;top:991;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Xn8IA&#10;AADcAAAADwAAAGRycy9kb3ducmV2LnhtbERPz2vCMBS+D/wfwhN2W1N3kNIZRURlMDe2qgdvz+a1&#10;DTYvpcls998vh8GOH9/vxWq0rbhT741jBbMkBUFcOm24VnA67p4yED4ga2wdk4If8rBaTh4WmGs3&#10;8Bfdi1CLGMI+RwVNCF0upS8bsugT1xFHrnK9xRBhX0vd4xDDbSuf03QuLRqODQ12tGmovBXfVkG6&#10;P+CFzduBtib46vwhr5/vlVKP03H9AiLQGP7Ff+5XrWCexbX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9efwgAAANwAAAAPAAAAAAAAAAAAAAAAAJgCAABkcnMvZG93&#10;bnJldi54bWxQSwUGAAAAAAQABAD1AAAAhwMAAAAA&#10;" path="m5,l,15r32,8l37,7,5,xe" fillcolor="#39746b" stroked="f">
                  <v:path arrowok="t" o:connecttype="custom" o:connectlocs="5,991;0,1006;32,1014;32,1014;37,998;5,991" o:connectangles="0,0,0,0,0,0"/>
                </v:shape>
                <v:shape id="Freeform 186" o:spid="_x0000_s1210" style="position:absolute;left:4737;top:998;width:55;height:27;visibility:visible;mso-wrap-style:square;v-text-anchor:top" coordsize="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5P8UA&#10;AADcAAAADwAAAGRycy9kb3ducmV2LnhtbESPQWvCQBSE70L/w/IKvYhu9BBtdJUiCF4qaCW9PrLP&#10;bGj2bcyuGv31riD0OMzMN8x82dlaXKj1lWMFo2ECgrhwuuJSweFnPZiC8AFZY+2YFNzIw3Lx1ptj&#10;pt2Vd3TZh1JECPsMFZgQmkxKXxiy6IeuIY7e0bUWQ5RtKXWL1wi3tRwnSSotVhwXDDa0MlT87c9W&#10;QX5Y6W3/XJnT5H78Te+j/Lvr50p9vHdfMxCBuvAffrU3WkE6/YT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nk/xQAAANwAAAAPAAAAAAAAAAAAAAAAAJgCAABkcnMv&#10;ZG93bnJldi54bWxQSwUGAAAAAAQABAD1AAAAigMAAAAA&#10;" path="m5,l,16,50,27,55,11,5,xe" fillcolor="#39746b" stroked="f">
                  <v:path arrowok="t" o:connecttype="custom" o:connectlocs="5,998;0,1014;50,1025;50,1025;55,1009;5,998" o:connectangles="0,0,0,0,0,0"/>
                </v:shape>
                <v:shape id="AutoShape 187" o:spid="_x0000_s1211" style="position:absolute;left:4787;top:1009;width:53;height:26;visibility:visible;mso-wrap-style:square;v-text-anchor:top" coordsize="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u8EA&#10;AADcAAAADwAAAGRycy9kb3ducmV2LnhtbERPS2vCQBC+F/wPywi91Y0iqUZXkVBp6aX4uHgbsmMS&#10;zM6G3amm/757KPT48b3X28F16k4htp4NTCcZKOLK25ZrA+fT/mUBKgqyxc4zGfihCNvN6GmNhfUP&#10;PtD9KLVKIRwLNNCI9IXWsWrIYZz4njhxVx8cSoKh1jbgI4W7Ts+yLNcOW04NDfZUNlTdjt/OQP8l&#10;ZXh/u5RZ/Zm7V7nNmbw35nk87FaghAb5F/+5P6yBfJnmpzPp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rvBAAAA3AAAAA8AAAAAAAAAAAAAAAAAmAIAAGRycy9kb3du&#10;cmV2LnhtbFBLBQYAAAAABAAEAPUAAACGAwAAAAA=&#10;" path="m48,25r,xm5,l,16r48,9l53,9,5,xe" fillcolor="#39746b" stroked="f">
                  <v:path arrowok="t" o:connecttype="custom" o:connectlocs="48,1034;48,1034;48,1034;48,1034;5,1009;0,1025;48,1034;53,1018;53,1018;5,1009" o:connectangles="0,0,0,0,0,0,0,0,0,0"/>
                </v:shape>
                <v:shape id="Freeform 188" o:spid="_x0000_s1212" style="position:absolute;left:4835;top:1018;width:43;height:26;visibility:visible;mso-wrap-style:square;v-text-anchor:top" coordsize="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esYA&#10;AADcAAAADwAAAGRycy9kb3ducmV2LnhtbESP3WoCMRSE7wt9h3AKvatZLYhdjVIFpSAIblfQu8Pm&#10;7I/dnCxJqtu3bwTBy2FmvmFmi9604kLON5YVDAcJCOLC6oYrBfn3+m0Cwgdkja1lUvBHHhbz56cZ&#10;ptpeeU+XLFQiQtinqKAOoUul9EVNBv3AdsTRK60zGKJ0ldQOrxFuWjlKkrE02HBcqLGjVU3FT/Zr&#10;FOzLrVu2h/P7qcy2691xk8vskCv1+tJ/TkEE6sMjfG9/aQXjjyHczs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gesYAAADcAAAADwAAAAAAAAAAAAAAAACYAgAAZHJz&#10;L2Rvd25yZXYueG1sUEsFBgAAAAAEAAQA9QAAAIsDAAAAAA==&#10;" path="m5,l,16,36,26r1,l41,10r1,l5,xe" fillcolor="#39746b" stroked="f">
                  <v:path arrowok="t" o:connecttype="custom" o:connectlocs="5,1018;0,1034;36,1044;37,1044;41,1028;42,1028;5,1018" o:connectangles="0,0,0,0,0,0,0"/>
                </v:shape>
                <v:shape id="Freeform 189" o:spid="_x0000_s1213" style="position:absolute;left:4872;top:1028;width:56;height:26;visibility:visible;mso-wrap-style:square;v-text-anchor:top" coordsize="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yX8YA&#10;AADcAAAADwAAAGRycy9kb3ducmV2LnhtbESPzWrDMBCE74W+g9hCLqGRE2io3cghFPJDDwl1+wCL&#10;tZWNrZVtKYnz9lUh0OMwM98wq/VoW3GhwdeOFcxnCQji0umajYLvr+3zKwgfkDW2jknBjTys88eH&#10;FWbaXfmTLkUwIkLYZ6igCqHLpPRlRRb9zHXE0ftxg8UQ5WCkHvAa4baViyRZSos1x4UKO3qvqGyK&#10;s1XwUpQbc+z7jxT3xc50x+Y07ROlJk/j5g1EoDH8h+/tg1awTBf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yX8YAAADcAAAADwAAAAAAAAAAAAAAAACYAgAAZHJz&#10;L2Rvd25yZXYueG1sUEsFBgAAAAAEAAQA9QAAAIsDAAAAAA==&#10;" path="m4,l,16r50,9l55,9r-1,l4,xe" fillcolor="#39746b" stroked="f">
                  <v:path arrowok="t" o:connecttype="custom" o:connectlocs="4,1028;0,1044;50,1053;50,1053;55,1037;54,1037;54,1037;4,1028" o:connectangles="0,0,0,0,0,0,0,0"/>
                </v:shape>
                <v:shape id="Freeform 190" o:spid="_x0000_s1214" style="position:absolute;left:4922;top:1037;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MjsUA&#10;AADcAAAADwAAAGRycy9kb3ducmV2LnhtbESPQWsCMRSE74L/ITyhN82qYO3WKCIo4qGgFdvj6+Z1&#10;s3TzsiTpuv77Rih4HGbmG2ax6mwtWvKhcqxgPMpAEBdOV1wqOL9vh3MQISJrrB2TghsFWC37vQXm&#10;2l35SO0pliJBOOSowMTY5FKGwpDFMHINcfK+nbcYk/Sl1B6vCW5rOcmymbRYcVow2NDGUPFz+rUK&#10;5rf2q/mI28v47VJ+Hp7NxJ+znVJPg279CiJSFx/h//ZeK5i9TOF+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syOxQAAANwAAAAPAAAAAAAAAAAAAAAAAJgCAABkcnMv&#10;ZG93bnJldi54bWxQSwUGAAAAAAQABAD1AAAAigMAAAAA&#10;" path="m5,l,16r12,3l15,11,18,3,5,xe" fillcolor="#39746b" stroked="f">
                  <v:path arrowok="t" o:connecttype="custom" o:connectlocs="5,1037;0,1053;12,1056;15,1048;18,1040;5,1037" o:connectangles="0,0,0,0,0,0"/>
                </v:shape>
                <v:shape id="Freeform 191" o:spid="_x0000_s1215" style="position:absolute;left:4603;top:1124;width:61;height:27;visibility:visible;mso-wrap-style:square;v-text-anchor:top" coordsize="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fGsQA&#10;AADcAAAADwAAAGRycy9kb3ducmV2LnhtbESPQWsCMRSE7wX/Q3iCl6JZxYquRrGC0EN7cFfw+tg8&#10;N8HNy7JJdf33TaHQ4zAz3zCbXe8acacuWM8KppMMBHHlteVawbk8jpcgQkTW2HgmBU8KsNsOXjaY&#10;a//gE92LWIsE4ZCjAhNjm0sZKkMOw8S3xMm7+s5hTLKrpe7wkeCukbMsW0iHltOCwZYOhqpb8e0U&#10;lFNvi/Lz9d0es7f2cu51YeZfSo2G/X4NIlIf/8N/7Q+tYLGaw++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XxrEAAAA3AAAAA8AAAAAAAAAAAAAAAAAmAIAAGRycy9k&#10;b3ducmV2LnhtbFBLBQYAAAAABAAEAPUAAACJAwAAAAA=&#10;" path="m56,l,11,4,27,61,16,56,xe" fillcolor="#3e916c" stroked="f">
                  <v:path arrowok="t" o:connecttype="custom" o:connectlocs="56,1124;0,1135;4,1151;61,1140;56,1124;56,1124" o:connectangles="0,0,0,0,0,0"/>
                </v:shape>
                <v:shape id="AutoShape 192" o:spid="_x0000_s1216" style="position:absolute;left:4659;top:1116;width:42;height:24;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zHsgA&#10;AADcAAAADwAAAGRycy9kb3ducmV2LnhtbESP0UrDQBRE3wX/YblCX4LdWDW0abdFRIsPIqTtB9xm&#10;b5PQ7N24u2ljv74rCD4OM3OGWawG04oTOd9YVvAwTkEQl1Y3XCnYbd/vpyB8QNbYWiYFP+Rhtby9&#10;WWCu7ZkLOm1CJSKEfY4K6hC6XEpf1mTQj21HHL2DdQZDlK6S2uE5wk0rJ2maSYMNx4UaO3qtqTxu&#10;eqNgX+w/n77WF7/tv13xuH5LsqRPlBrdDS9zEIGG8B/+a39oBdnsGX7PxCM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Y7MeyAAAANwAAAAPAAAAAAAAAAAAAAAAAJgCAABk&#10;cnMvZG93bnJldi54bWxQSwUGAAAAAAQABAD1AAAAjQMAAAAA&#10;" path="m36,l,8,5,24,41,16r1,l36,xm37,l36,r1,xe" fillcolor="#3e916c" stroked="f">
                  <v:path arrowok="t" o:connecttype="custom" o:connectlocs="36,1116;0,1124;5,1140;41,1132;42,1132;36,1116;37,1116;36,1116;36,1116;37,1116" o:connectangles="0,0,0,0,0,0,0,0,0,0"/>
                </v:shape>
                <v:shape id="Freeform 193" o:spid="_x0000_s1217" style="position:absolute;left:4695;top:1105;width:48;height:27;visibility:visible;mso-wrap-style:square;v-text-anchor:top" coordsize="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xK8UA&#10;AADcAAAADwAAAGRycy9kb3ducmV2LnhtbESPQWvCQBSE7wX/w/KEXkrdKDakqatoS8WjpoFeH9nX&#10;JJh9G3a3Jv77riD0OMzMN8xqM5pOXMj51rKC+SwBQVxZ3XKtoPz6fM5A+ICssbNMCq7kYbOePKww&#10;13bgE12KUIsIYZ+jgiaEPpfSVw0Z9DPbE0fvxzqDIUpXS+1wiHDTyUWSpNJgy3GhwZ7eG6rOxa9R&#10;sNgWy2uVLfdPL/rblR/nAbPdUanH6bh9AxFoDP/he/ugFaSvK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LErxQAAANwAAAAPAAAAAAAAAAAAAAAAAJgCAABkcnMv&#10;ZG93bnJldi54bWxQSwUGAAAAAAQABAD1AAAAigMAAAAA&#10;" path="m42,r,l,11,6,27,48,16r-1,l42,xe" fillcolor="#3e916c" stroked="f">
                  <v:path arrowok="t" o:connecttype="custom" o:connectlocs="42,1105;42,1105;0,1116;6,1132;48,1121;47,1121;42,1105" o:connectangles="0,0,0,0,0,0,0"/>
                </v:shape>
                <v:shape id="AutoShape 194" o:spid="_x0000_s1218" style="position:absolute;left:4737;top:1096;width:54;height:25;visibility:visible;mso-wrap-style:square;v-text-anchor:top" coordsize="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fb8QA&#10;AADcAAAADwAAAGRycy9kb3ducmV2LnhtbESPQWsCMRSE74X+h/AK3mpWEVu3RimC4KUHt9JeH5vn&#10;7urmJU3imvrrm0Khx2FmvmGW62R6MZAPnWUFk3EBgri2uuNGweF9+/gMIkRkjb1lUvBNAdar+7sl&#10;ltpeeU9DFRuRIRxKVNDG6EopQ92SwTC2jjh7R+sNxix9I7XHa4abXk6LYi4NdpwXWnS0aak+Vxej&#10;wEp/3H7ekptVSQ7n09fCvX1EpUYP6fUFRKQU/8N/7Z1WMF88we+Zf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X2/EAAAA3AAAAA8AAAAAAAAAAAAAAAAAmAIAAGRycy9k&#10;b3ducmV2LnhtbFBLBQYAAAAABAAEAPUAAACJAwAAAAA=&#10;" path="m48,l,9,5,25,52,16r2,l48,xm48,r,xe" fillcolor="#3e916c" stroked="f">
                  <v:path arrowok="t" o:connecttype="custom" o:connectlocs="48,1096;0,1105;5,1121;52,1112;54,1112;48,1096;48,1096;48,1096;48,1096;48,1096" o:connectangles="0,0,0,0,0,0,0,0,0,0"/>
                </v:shape>
                <v:shape id="AutoShape 195" o:spid="_x0000_s1219" style="position:absolute;left:4785;top:1087;width:41;height:26;visibility:visible;mso-wrap-style:square;v-text-anchor:top" coordsize="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oZ74A&#10;AADcAAAADwAAAGRycy9kb3ducmV2LnhtbERPTYvCMBC9C/6HMMLeNFVEtBpFBaUXWbaK56EZ22Iz&#10;KU207b/fHASPj/e92XWmEm9qXGlZwXQSgSDOrC45V3C7nsZLEM4ja6wsk4KeHOy2w8EGY21b/qN3&#10;6nMRQtjFqKDwvo6ldFlBBt3E1sSBe9jGoA+wyaVusA3hppKzKFpIgyWHhgJrOhaUPdOXUZAc9r+1&#10;yfvz0WT9a87tJbmTVupn1O3XIDx1/iv+uBOtYLEKa8OZcAT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4KGe+AAAA3AAAAA8AAAAAAAAAAAAAAAAAmAIAAGRycy9kb3ducmV2&#10;LnhtbFBLBQYAAAAABAAEAPUAAACDAwAAAAA=&#10;" path="m35,l34,,,9,6,25,40,16,35,xm35,l34,r1,xe" fillcolor="#3e916c" stroked="f">
                  <v:path arrowok="t" o:connecttype="custom" o:connectlocs="35,1087;34,1087;0,1096;6,1112;40,1103;40,1103;35,1087;35,1087;34,1087;34,1087;35,1087" o:connectangles="0,0,0,0,0,0,0,0,0,0,0"/>
                </v:shape>
                <v:shape id="Freeform 196" o:spid="_x0000_s1220" style="position:absolute;left:4820;top:1079;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NsQA&#10;AADcAAAADwAAAGRycy9kb3ducmV2LnhtbESPT2sCMRTE7wW/Q3iFXoomKizuapRSEKQn/5SeH5tn&#10;dunmZd3EddtPb4RCj8PM/IZZbQbXiJ66UHvWMJ0oEMSlNzVbDZ+n7XgBIkRkg41n0vBDATbr0dMK&#10;C+NvfKD+GK1IEA4FaqhibAspQ1mRwzDxLXHyzr5zGJPsrDQd3hLcNXKmVCYd1pwWKmzpvaLy+3h1&#10;iTLPrcVXtVDTU+j389+Py9c50/rleXhbgog0xP/wX3tnNGR5Do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DDbEAAAA3AAAAA8AAAAAAAAAAAAAAAAAmAIAAGRycy9k&#10;b3ducmV2LnhtbFBLBQYAAAAABAAEAPUAAACJAwAAAAA=&#10;" path="m32,l,8,5,24,37,16r1,l32,xe" fillcolor="#3e916c" stroked="f">
                  <v:path arrowok="t" o:connecttype="custom" o:connectlocs="32,1079;0,1087;5,1103;37,1095;38,1095;32,1079" o:connectangles="0,0,0,0,0,0"/>
                </v:shape>
                <v:shape id="AutoShape 197" o:spid="_x0000_s1221" style="position:absolute;left:4852;top:1068;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oxsAA&#10;AADcAAAADwAAAGRycy9kb3ducmV2LnhtbERPTWsCMRC9F/ofwhR6q0k9VFmNolJB6klr9Tpsxs3i&#10;ZrJsUl3/vXMo9Ph439N5Hxp1pS7VkS28Dwwo4jK6misLh+/12xhUysgOm8hk4U4J5rPnpykWLt54&#10;R9d9rpSEcCrQgs+5LbROpaeAaRBbYuHOsQuYBXaVdh3eJDw0emjMhw5YszR4bGnlqbzsf4OU+ON9&#10;+7Map3JzOn59Voclbc3O2teXfjEBlanP/+I/98ZZGBmZL2fkCO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QoxsAAAADcAAAADwAAAAAAAAAAAAAAAACYAgAAZHJzL2Rvd25y&#10;ZXYueG1sUEsFBgAAAAAEAAQA9QAAAIUDAAAAAA==&#10;" path="m41,r,l,11,6,27,46,16,41,xm47,16r-1,l47,16xe" fillcolor="#3e916c" stroked="f">
                  <v:path arrowok="t" o:connecttype="custom" o:connectlocs="41,1068;41,1068;0,1079;6,1095;46,1084;41,1068;47,1084;46,1084;46,1084;47,1084" o:connectangles="0,0,0,0,0,0,0,0,0,0"/>
                </v:shape>
                <v:shape id="AutoShape 198" o:spid="_x0000_s1222" style="position:absolute;left:4893;top:1059;width:50;height:26;visibility:visible;mso-wrap-style:square;v-text-anchor:top" coordsize="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AOsUA&#10;AADcAAAADwAAAGRycy9kb3ducmV2LnhtbESPQWsCMRSE74X+h/AKXkpNlNLW1ShSEbx40Jbi8bF5&#10;blY3L8vmVbf/vikUPA4z8w0zW/ShURfqUh3ZwmhoQBGX0dVcWfj8WD+9gUqC7LCJTBZ+KMFifn83&#10;w8LFK+/ospdKZQinAi14kbbQOpWeAqZhbImzd4xdQMmyq7Tr8JrhodFjY150wJrzgseW3j2V5/13&#10;sNA+G0lf/nDcbCer8ykF2T0ut9YOHvrlFJRQL7fwf3vjLLyaEfydy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MA6xQAAANwAAAAPAAAAAAAAAAAAAAAAAJgCAABkcnMv&#10;ZG93bnJldi54bWxQSwUGAAAAAAQABAD1AAAAigMAAAAA&#10;" path="m43,l,9,5,25,49,16r1,-1l43,xm44,l43,r1,xe" fillcolor="#3e916c" stroked="f">
                  <v:path arrowok="t" o:connecttype="custom" o:connectlocs="43,1059;0,1068;5,1084;49,1075;50,1074;43,1059;44,1059;43,1059;43,1059;44,1059" o:connectangles="0,0,0,0,0,0,0,0,0,0"/>
                </v:shape>
                <v:shape id="AutoShape 199" o:spid="_x0000_s1223" style="position:absolute;left:4936;top:1048;width:42;height:27;visibility:visible;mso-wrap-style:square;v-text-anchor:top" coordsize="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PAcQA&#10;AADcAAAADwAAAGRycy9kb3ducmV2LnhtbESPQYvCMBSE74L/ITxhb5quiC7VKKsgelgRu4rXR/O2&#10;Ldu8lCbW6q83guBxmJlvmNmiNaVoqHaFZQWfgwgEcWp1wZmC4++6/wXCeWSNpWVScCMHi3m3M8NY&#10;2ysfqEl8JgKEXYwKcu+rWEqX5mTQDWxFHLw/Wxv0QdaZ1DVeA9yUchhFY2mw4LCQY0WrnNL/5GIU&#10;bMv9fXny2eZ2Tpqf9Wgk7e7eKPXRa7+nIDy1/h1+tbdawSQa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5jwHEAAAA3AAAAA8AAAAAAAAAAAAAAAAAmAIAAGRycy9k&#10;b3ducmV2LnhtbFBLBQYAAAAABAAEAPUAAACJAwAAAAA=&#10;" path="m35,r,l,11,7,26,41,16,35,xm42,15r-1,1l42,15xe" fillcolor="#3e916c" stroked="f">
                  <v:path arrowok="t" o:connecttype="custom" o:connectlocs="35,1048;35,1048;0,1059;7,1074;41,1064;35,1048;42,1063;41,1064;41,1064;42,1063" o:connectangles="0,0,0,0,0,0,0,0,0,0"/>
                </v:shape>
                <v:shape id="Freeform 200" o:spid="_x0000_s1224" style="position:absolute;left:4971;top:1036;width:52;height:29;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aacUA&#10;AADcAAAADwAAAGRycy9kb3ducmV2LnhtbESPQWvCQBSE74L/YXlCb3XXSlVSVyktktIeNNreX7PP&#10;JJh9G7Krif++KxQ8DjPzDbNc97YWF2p95VjDZKxAEOfOVFxo+D5sHhcgfEA2WDsmDVfysF4NB0tM&#10;jOs4o8s+FCJC2CeooQyhSaT0eUkW/dg1xNE7utZiiLItpGmxi3BbyyelZtJixXGhxIbeSspP+7PV&#10;cD6k+dfnz3Oa7dLf43uqrt22r7R+GPWvLyAC9eEe/m9/GA1zN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9ppxQAAANwAAAAPAAAAAAAAAAAAAAAAAJgCAABkcnMv&#10;ZG93bnJldi54bWxQSwUGAAAAAAQABAD1AAAAigMAAAAA&#10;" path="m46,l,12,6,28,52,15,46,xe" fillcolor="#3e916c" stroked="f">
                  <v:path arrowok="t" o:connecttype="custom" o:connectlocs="46,1036;0,1048;6,1064;52,1051;46,1036" o:connectangles="0,0,0,0,0"/>
                </v:shape>
                <v:shape id="Freeform 201" o:spid="_x0000_s1225" style="position:absolute;left:5017;top:1022;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Ui8YA&#10;AADcAAAADwAAAGRycy9kb3ducmV2LnhtbESPQWsCMRSE74L/ITyhN01qS5XVKGoRBIugLYXeHpvn&#10;ZuvmZdmkuvXXNwXB4zAz3zDTeesqcaYmlJ41PA4UCOLcm5ILDR/v6/4YRIjIBivPpOGXAsxn3c4U&#10;M+MvvKfzIRYiQThkqMHGWGdShtySwzDwNXHyjr5xGJNsCmkavCS4q+RQqRfpsOS0YLGmlaX8dPhx&#10;Gp6uY/u2ef2qPtVafp+2y9Fuf91q/dBrFxMQkdp4D9/aG6NhpJ7h/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xUi8YAAADcAAAADwAAAAAAAAAAAAAAAACYAgAAZHJz&#10;L2Rvd25yZXYueG1sUEsFBgAAAAAEAAQA9QAAAIsDAAAAAA==&#10;" path="m54,l,14,6,29,60,15,54,xe" fillcolor="#3e916c" stroked="f">
                  <v:path arrowok="t" o:connecttype="custom" o:connectlocs="54,1022;0,1036;6,1051;60,1037;54,1022" o:connectangles="0,0,0,0,0"/>
                </v:shape>
                <v:shape id="Freeform 202" o:spid="_x0000_s1226" style="position:absolute;left:5071;top:1004;width:67;height:33;visibility:visible;mso-wrap-style:square;v-text-anchor:top" coordsize="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mN8MA&#10;AADcAAAADwAAAGRycy9kb3ducmV2LnhtbESPQYvCMBSE7wv+h/AEb2uisirVKCIIInvRinh8NM+2&#10;tHkpTdTuv98IgsdhZr5hluvO1uJBrS8daxgNFQjizJmScw3ndPc9B+EDssHaMWn4Iw/rVe9riYlx&#10;Tz7S4xRyESHsE9RQhNAkUvqsIIt+6Bri6N1cazFE2ebStPiMcFvLsVJTabHkuFBgQ9uCsup0txrS&#10;3eiSqsv0cD1cJ5Pst1J2fqu0HvS7zQJEoC58wu/23miYqR94nY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DmN8MAAADcAAAADwAAAAAAAAAAAAAAAACYAgAAZHJzL2Rv&#10;d25yZXYueG1sUEsFBgAAAAAEAAQA9QAAAIgDAAAAAA==&#10;" path="m62,l61,,,18,6,33,67,16r-1,l62,xe" fillcolor="#3e916c" stroked="f">
                  <v:path arrowok="t" o:connecttype="custom" o:connectlocs="62,1004;61,1004;0,1022;6,1037;67,1020;66,1020;62,1004" o:connectangles="0,0,0,0,0,0,0"/>
                </v:shape>
                <v:shape id="Freeform 203" o:spid="_x0000_s1227" style="position:absolute;left:5133;top:996;width:42;height:24;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7kcMA&#10;AADcAAAADwAAAGRycy9kb3ducmV2LnhtbESPT2sCMRTE7wW/Q3hCbzVxK7asRpGCIHjyz95fN6+7&#10;i8nLsknX1U9vCgWPw8z8hlmuB2dFT11oPGuYThQI4tKbhisN59P27RNEiMgGrWfScKMA69XoZYm5&#10;8Vc+UH+MlUgQDjlqqGNscylDWZPDMPEtcfJ+fOcwJtlV0nR4TXBnZabUXDpsOC3U2NJXTeXl+Os0&#10;3Gc2ql1R7hvkon/nb1tk2Vbr1/GwWYCINMRn+L+9Mxo+1Bz+zq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W7kcMAAADcAAAADwAAAAAAAAAAAAAAAACYAgAAZHJzL2Rv&#10;d25yZXYueG1sUEsFBgAAAAAEAAQA9QAAAIgDAAAAAA==&#10;" path="m37,l,8,4,24,41,16,37,xe" fillcolor="#3e916c" stroked="f">
                  <v:path arrowok="t" o:connecttype="custom" o:connectlocs="37,996;0,1004;4,1020;41,1012;37,996" o:connectangles="0,0,0,0,0"/>
                </v:shape>
                <v:shape id="AutoShape 204" o:spid="_x0000_s1228" style="position:absolute;left:5170;top:984;width:66;height:29;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Z+sUA&#10;AADcAAAADwAAAGRycy9kb3ducmV2LnhtbESP3WoCMRSE7wXfIRyhd5pVSl1Xo4hQKoVS6v/lYXPc&#10;LG5Olk3U7dsbodDLYWa+YWaL1lbiRo0vHSsYDhIQxLnTJRcKdtv3fgrCB2SNlWNS8EseFvNuZ4aZ&#10;dnf+odsmFCJC2GeowIRQZ1L63JBFP3A1cfTOrrEYomwKqRu8R7it5ChJ3qTFkuOCwZpWhvLL5moV&#10;1Kevgz3ix+exrZbf5jXdT85ur9RLr11OQQRqw3/4r73WCsbJG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Rn6xQAAANwAAAAPAAAAAAAAAAAAAAAAAJgCAABkcnMv&#10;ZG93bnJldi54bWxQSwUGAAAAAAQABAD1AAAAigMAAAAA&#10;" path="m61,r,l,12,4,28,64,16,61,xm65,16r-1,l65,16xe" fillcolor="#3e916c" stroked="f">
                  <v:path arrowok="t" o:connecttype="custom" o:connectlocs="61,984;61,984;0,996;4,1012;64,1000;61,984;65,1000;64,1000;64,1000;65,1000" o:connectangles="0,0,0,0,0,0,0,0,0,0"/>
                </v:shape>
                <v:shape id="AutoShape 205" o:spid="_x0000_s1229" style="position:absolute;left:5231;top:980;width:39;height:21;visibility:visible;mso-wrap-style:square;v-text-anchor:top" coordsize="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HgsMA&#10;AADcAAAADwAAAGRycy9kb3ducmV2LnhtbERPy2rCQBTdC/2H4Ra6ETNpBdtGR5FCa3faVCjuLplr&#10;EszcCZnJo/l6ZyG4PJz3ajOYSnTUuNKygucoBkGcWV1yruD4+zl7A+E8ssbKMin4Jweb9cNkhYm2&#10;Pf9Ql/pchBB2CSoovK8TKV1WkEEX2Zo4cGfbGPQBNrnUDfYh3FTyJY4X0mDJoaHAmj4Kyi5paxT0&#10;u/E0+vywXXzpdv/37qbzriSlnh6H7RKEp8HfxTf3t1bwGoe1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HgsMAAADcAAAADwAAAAAAAAAAAAAAAACYAgAAZHJzL2Rv&#10;d25yZXYueG1sUEsFBgAAAAAEAAQA9QAAAIgDAAAAAA==&#10;" path="m34,l,4,3,20,38,16,34,xm35,l34,r1,xe" fillcolor="#3e916c" stroked="f">
                  <v:path arrowok="t" o:connecttype="custom" o:connectlocs="34,980;0,984;3,1000;38,996;38,996;34,980;35,980;34,980;34,980;35,980" o:connectangles="0,0,0,0,0,0,0,0,0,0"/>
                </v:shape>
                <v:shape id="Freeform 206" o:spid="_x0000_s1230" style="position:absolute;left:5265;top:970;width:55;height:26;visibility:visible;mso-wrap-style:square;v-text-anchor:top" coordsize="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caccA&#10;AADcAAAADwAAAGRycy9kb3ducmV2LnhtbESPT0sDMRTE70K/Q3gFbzbbKrbdNi0iiEVE6J9De3ts&#10;nrurm5c1SXfTb98IgsdhZn7DLNfRNKIj52vLCsajDARxYXXNpYLD/uVuBsIHZI2NZVJwIQ/r1eBm&#10;ibm2PW+p24VSJAj7HBVUIbS5lL6oyKAf2ZY4eZ/WGQxJulJqh32Cm0ZOsuxRGqw5LVTY0nNFxffu&#10;bBT8vN37LrrX8eljYvvWvh/j1/ZBqdthfFqACBTDf/ivvdEKptkcfs+k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5HGnHAAAA3AAAAA8AAAAAAAAAAAAAAAAAmAIAAGRy&#10;cy9kb3ducmV2LnhtbFBLBQYAAAAABAAEAPUAAACMAwAAAAA=&#10;" path="m52,l50,,,10,4,26,54,16,52,xe" fillcolor="#3e916c" stroked="f">
                  <v:path arrowok="t" o:connecttype="custom" o:connectlocs="52,970;50,970;0,980;4,996;54,986;54,986;52,970" o:connectangles="0,0,0,0,0,0,0"/>
                </v:shape>
                <v:shape id="Freeform 207" o:spid="_x0000_s1231" style="position:absolute;left:5317;top:967;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8CcIA&#10;AADcAAAADwAAAGRycy9kb3ducmV2LnhtbERPPW/CMBDdK/EfrEPqVhw6FBQwCCEhShdU2gG2U3zE&#10;EfE5sU1I/n09VGJ8et/LdW9r0ZEPlWMF00kGgrhwuuJSwe/P7m0OIkRkjbVjUjBQgPVq9LLEXLsH&#10;f1N3iqVIIRxyVGBibHIpQ2HIYpi4hjhxV+ctxgR9KbXHRwq3tXzPsg9pseLUYLChraHidrpbBU07&#10;HI6zr/3QXYI8tq0f2rPZKvU67jcLEJH6+BT/uz+1gtk0zU9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rwJwgAAANwAAAAPAAAAAAAAAAAAAAAAAJgCAABkcnMvZG93&#10;bnJldi54bWxQSwUGAAAAAAQABAD1AAAAhwMAAAAA&#10;" path="m32,l,3,2,19,34,16,31,r1,xe" fillcolor="#3e916c" stroked="f">
                  <v:path arrowok="t" o:connecttype="custom" o:connectlocs="32,967;0,970;2,986;34,983;34,983;31,967;32,967" o:connectangles="0,0,0,0,0,0,0"/>
                </v:shape>
                <v:shape id="Freeform 208" o:spid="_x0000_s1232" style="position:absolute;left:5348;top:951;width:102;height:3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uosUA&#10;AADcAAAADwAAAGRycy9kb3ducmV2LnhtbESPT2vCQBTE70K/w/IK3nQTwT+krlIKil4s0dLzI/ua&#10;pM2+jburRj+9WxA8DjPzG2a+7EwjzuR8bVlBOkxAEBdW11wq+DqsBjMQPiBrbCyTgit5WC5eenPM&#10;tL1wTud9KEWEsM9QQRVCm0npi4oM+qFtiaP3Y53BEKUrpXZ4iXDTyFGSTKTBmuNChS19VFT87U9G&#10;we7bBXu8+fwzH28nqTv+jtftTan+a/f+BiJQF57hR3ujFUzT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a6ixQAAANwAAAAPAAAAAAAAAAAAAAAAAJgCAABkcnMv&#10;ZG93bnJldi54bWxQSwUGAAAAAAQABAD1AAAAigMAAAAA&#10;" path="m98,l,16,3,32,102,17r-1,l98,xe" fillcolor="#3e916c" stroked="f">
                  <v:path arrowok="t" o:connecttype="custom" o:connectlocs="98,951;0,967;3,983;102,968;101,968;98,951" o:connectangles="0,0,0,0,0,0"/>
                </v:shape>
                <v:shape id="Picture 209" o:spid="_x0000_s1233" type="#_x0000_t75" style="position:absolute;left:7161;top:830;width:444;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4fI3DAAAA3AAAAA8AAABkcnMvZG93bnJldi54bWxEj92KwjAUhO8XfIdwBG8WTQ2i0jWKiIJe&#10;iT8PcGiObdnmpDTRVp/eCAt7OczMN8xi1dlKPKjxpWMN41ECgjhzpuRcw/WyG85B+IBssHJMGp7k&#10;YbXsfS0wNa7lEz3OIRcRwj5FDUUIdSqlzwqy6EeuJo7ezTUWQ5RNLk2DbYTbSqokmUqLJceFAmva&#10;FJT9nu9Wg2on5nk4zTeqrr7z7XR/VO3rqPWg361/QATqwn/4r703GmZjBZ8z8Qj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h8jcMAAADcAAAADwAAAAAAAAAAAAAAAACf&#10;AgAAZHJzL2Rvd25yZXYueG1sUEsFBgAAAAAEAAQA9wAAAI8DAAAAAA==&#10;">
                  <v:imagedata r:id="rId48" o:title=""/>
                </v:shape>
                <v:shape id="Freeform 210" o:spid="_x0000_s1234" style="position:absolute;left:7346;top:1015;width:838;height:281;visibility:visible;mso-wrap-style:square;v-text-anchor:top" coordsize="83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LP8cA&#10;AADcAAAADwAAAGRycy9kb3ducmV2LnhtbESP3WrCQBSE7wu+w3KE3tWNDbQSXUVsa4tgwR/Ey0P2&#10;mA3Jng3ZrUnf3hUKvRxm5htmtuhtLa7U+tKxgvEoAUGcO11yoeB4+HiagPABWWPtmBT8kofFfPAw&#10;w0y7jnd03YdCRAj7DBWYEJpMSp8bsuhHriGO3sW1FkOUbSF1i12E21o+J8mLtFhyXDDY0MpQXu1/&#10;rIJQ9dvP9fqSfpvz21m/b4vNadMp9Tjsl1MQgfrwH/5rf2kFr+MU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Ryz/HAAAA3AAAAA8AAAAAAAAAAAAAAAAAmAIAAGRy&#10;cy9kb3ducmV2LnhtbFBLBQYAAAAABAAEAPUAAACMAwAAAAA=&#10;" path="m13,274l48,257,68,241,85,224r33,-30l141,175r26,-24l189,137r41,-12l252,109r-39,8l211,95,247,22,326,r37,l404,4r41,7l491,16r59,11l582,34r52,12l689,58r57,9l791,72r47,2l804,86,761,97r-33,12l689,123r-33,12l615,148r-37,16l506,181r-85,28l383,222r-57,10l292,238r-53,9l205,254r-55,10l109,271r-33,8l39,281r-34,l,281e" filled="f" strokecolor="#121315" strokeweight=".29211mm">
                  <v:path arrowok="t" o:connecttype="custom" o:connectlocs="13,1289;48,1272;68,1256;85,1239;118,1209;141,1190;167,1166;189,1152;230,1140;252,1124;213,1132;211,1110;247,1037;326,1015;363,1015;404,1019;445,1026;491,1031;550,1042;582,1049;634,1061;689,1073;746,1082;791,1087;838,1089;804,1101;761,1112;728,1124;689,1138;656,1150;615,1163;578,1179;506,1196;421,1224;383,1237;326,1247;292,1253;239,1262;205,1269;150,1279;109,1286;76,1294;39,1296;5,1296;0,1296" o:connectangles="0,0,0,0,0,0,0,0,0,0,0,0,0,0,0,0,0,0,0,0,0,0,0,0,0,0,0,0,0,0,0,0,0,0,0,0,0,0,0,0,0,0,0,0,0"/>
                </v:shape>
                <v:shape id="Picture 211" o:spid="_x0000_s1235" type="#_x0000_t75" style="position:absolute;left:7227;top:778;width:367;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gqGnEAAAA3AAAAA8AAABkcnMvZG93bnJldi54bWxEj0uLwkAQhO8L/oehBW/rRFFXopPgA8GL&#10;7Po4eGwybRLM9ITMGOO/dxYW9lhU1VfUMu1MJVpqXGlZwWgYgSDOrC45V3A57z7nIJxH1lhZJgUv&#10;cpAmvY8lxto++UjtyeciQNjFqKDwvo6ldFlBBt3Q1sTBu9nGoA+yyaVu8BngppLjKJpJgyWHhQJr&#10;2hSU3U8Po2DnbLYef7eHbSmvcnv8meLM1EoN+t1qAcJT5//Df+29VvA1msDvmXAEZ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gqGnEAAAA3AAAAA8AAAAAAAAAAAAAAAAA&#10;nwIAAGRycy9kb3ducmV2LnhtbFBLBQYAAAAABAAEAPcAAACQAwAAAAA=&#10;">
                  <v:imagedata r:id="rId49" o:title=""/>
                </v:shape>
                <v:shape id="Picture 212" o:spid="_x0000_s1236" type="#_x0000_t75" style="position:absolute;left:6814;top:1086;width:18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VQXFAAAA3AAAAA8AAABkcnMvZG93bnJldi54bWxEj0+LwjAUxO8LfofwhL2taQV3pRpFXQU9&#10;LOKfi7dH82yLzUtJoq3ffiMs7HGYmd8w03lnavEg5yvLCtJBAoI4t7riQsH5tPkYg/ABWWNtmRQ8&#10;ycN81nubYqZtywd6HEMhIoR9hgrKEJpMSp+XZNAPbEMcvat1BkOUrpDaYRvhppbDJPmUBiuOCyU2&#10;tCopvx3vRsGi/U7XP6uwNm55uuT3/chshzul3vvdYgIiUBf+w3/trVbwlY7gdSYeAT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aFUFxQAAANwAAAAPAAAAAAAAAAAAAAAA&#10;AJ8CAABkcnMvZG93bnJldi54bWxQSwUGAAAAAAQABAD3AAAAkQMAAAAA&#10;">
                  <v:imagedata r:id="rId50" o:title=""/>
                </v:shape>
                <v:shape id="Freeform 213" o:spid="_x0000_s1237" style="position:absolute;left:6923;top:1308;width:111;height:38;visibility:visible;mso-wrap-style:square;v-text-anchor:top" coordsize="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ol8MA&#10;AADcAAAADwAAAGRycy9kb3ducmV2LnhtbESPUWvCQBCE3wX/w7FC3/SiFSupp0hBLAUfGvsDNrk1&#10;Cc3thbutpv++Jwh9HGbmG2azG1ynrhRi69nAfJaBIq68bbk28HU+TNegoiBb7DyTgV+KsNuORxvM&#10;rb/xJ10LqVWCcMzRQCPS51rHqiGHceZ74uRdfHAoSYZa24C3BHedXmTZSjtsOS002NNbQ9V38eMM&#10;DIvy+Yh9iJe4Xpb7k2BRyocxT5Nh/wpKaJD/8KP9bg28zFdwP5OO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4ol8MAAADcAAAADwAAAAAAAAAAAAAAAACYAgAAZHJzL2Rv&#10;d25yZXYueG1sUEsFBgAAAAAEAAQA9QAAAIgDAAAAAA==&#10;" path="m49,35l24,13,,1,41,,82,5r28,15l102,37,61,32r-5,2e" filled="f" strokecolor="#121315" strokeweight=".29214mm">
                  <v:path arrowok="t" o:connecttype="custom" o:connectlocs="49,1343;24,1321;0,1309;41,1308;82,1313;110,1328;102,1345;61,1340;56,1342" o:connectangles="0,0,0,0,0,0,0,0,0"/>
                </v:shape>
                <v:shape id="Freeform 214" o:spid="_x0000_s1238" style="position:absolute;left:6875;top:1402;width:113;height:47;visibility:visible;mso-wrap-style:square;v-text-anchor:top" coordsize="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bSsQA&#10;AADcAAAADwAAAGRycy9kb3ducmV2LnhtbESPQYvCMBSE74L/ITzB2zbVgy7VKCoqCrvLWj14fDTP&#10;tti8lCZq/fdmYcHjMDPfMNN5aypxp8aVlhUMohgEcWZ1ybmC03Hz8QnCeWSNlWVS8CQH81m3M8VE&#10;2wcf6J76XAQIuwQVFN7XiZQuK8igi2xNHLyLbQz6IJtc6gYfAW4qOYzjkTRYclgosKZVQdk1vRkF&#10;39csHfH2nJ6WX7fd788+dp7WSvV77WICwlPr3+H/9k4rGA/G8Hc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m0rEAAAA3AAAAA8AAAAAAAAAAAAAAAAAmAIAAGRycy9k&#10;b3ducmV2LnhtbFBLBQYAAAAABAAEAPUAAACJAwAAAAA=&#10;" path="m,12l50,,82,9r18,16l113,46,80,36,50,23,24,12,4,9e" filled="f" strokecolor="#121315" strokeweight=".29442mm">
                  <v:path arrowok="t" o:connecttype="custom" o:connectlocs="0,1414;50,1402;82,1411;100,1427;113,1448;80,1438;50,1425;24,1414;4,1411" o:connectangles="0,0,0,0,0,0,0,0,0"/>
                </v:shape>
                <v:shape id="Picture 215" o:spid="_x0000_s1239" type="#_x0000_t75" style="position:absolute;left:6857;top:721;width:288;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4TXbFAAAA3AAAAA8AAABkcnMvZG93bnJldi54bWxET8tqwkAU3Qv+w3AFN6ITXTQlOpFSWnCh&#10;tMZHu7zJ3CahmTshM8b07zuLQpeH895sB9OInjpXW1awXEQgiAuray4VnE+v80cQziNrbCyTgh9y&#10;sE3How0m2t75SH3mSxFC2CWooPK+TaR0RUUG3cK2xIH7sp1BH2BXSt3hPYSbRq6i6EEarDk0VNjS&#10;c0XFd3YzCq794X22Kg+5fHm7fDSfWR7jPlZqOhme1iA8Df5f/OfeaQXxMqwNZ8IR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OE12xQAAANwAAAAPAAAAAAAAAAAAAAAA&#10;AJ8CAABkcnMvZG93bnJldi54bWxQSwUGAAAAAAQABAD3AAAAkQMAAAAA&#10;">
                  <v:imagedata r:id="rId51" o:title=""/>
                </v:shape>
                <v:shape id="Picture 216" o:spid="_x0000_s1240" type="#_x0000_t75" style="position:absolute;left:6681;top:768;width:148;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hGqrGAAAA3AAAAA8AAABkcnMvZG93bnJldi54bWxEj0FrwkAUhO8F/8PyhN7qJh60RlcRa6HQ&#10;gpha4vGRfWaD2bdpdqvpv+8WBI/DzHzDLFa9bcSFOl87VpCOEhDEpdM1VwoOn69PzyB8QNbYOCYF&#10;v+RhtRw8LDDT7sp7uuShEhHCPkMFJoQ2k9KXhiz6kWuJo3dyncUQZVdJ3eE1wm0jx0kykRZrjgsG&#10;W9oYKs/5j1Uw2X5Pd++7F2PSw8d2n4+LY/FVKPU47NdzEIH6cA/f2m9awTSdwf+Ze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2EaqsYAAADcAAAADwAAAAAAAAAAAAAA&#10;AACfAgAAZHJzL2Rvd25yZXYueG1sUEsFBgAAAAAEAAQA9wAAAJIDAAAAAA==&#10;">
                  <v:imagedata r:id="rId52" o:title=""/>
                </v:shape>
                <v:shape id="Freeform 217" o:spid="_x0000_s1241" style="position:absolute;left:6775;top:871;width:311;height:401;visibility:visible;mso-wrap-style:square;v-text-anchor:top" coordsize="3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Lq8EA&#10;AADcAAAADwAAAGRycy9kb3ducmV2LnhtbERPy4rCMBTdD/gP4QqzG1O70KEaRXzgMAthqh9waW5f&#10;Njelidr69ZOF4PJw3st1bxpxp85VlhVMJxEI4szqigsFl/Ph6xuE88gaG8ukYCAH69XoY4mJtg/+&#10;o3vqCxFC2CWooPS+TaR0WUkG3cS2xIHLbWfQB9gVUnf4COGmkXEUzaTBikNDiS1tS8qu6c0oyONj&#10;ehme+ZDLetf84um5j+taqc9xv1mA8NT7t/jl/tEK5nG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S6vBAAAA3AAAAA8AAAAAAAAAAAAAAAAAmAIAAGRycy9kb3du&#10;cmV2LnhtbFBLBQYAAAAABAAEAPUAAACGAwAAAAA=&#10;" path="m289,401l273,378,252,348,234,323,209,290r-9,-18l189,255,178,232,165,207,150,178r-8,-23l128,137,117,118,98,96,76,81,39,62,13,47,,27,,9,36,,65,22,89,42r20,17l124,78r21,23l169,123r26,18l215,168r15,18l250,213r17,19l285,253r19,25l310,311r-1,27l300,368r-5,17l295,394e" filled="f" strokecolor="#121315" strokeweight=".32028mm">
                  <v:path arrowok="t" o:connecttype="custom" o:connectlocs="289,1272;273,1249;252,1219;234,1194;209,1161;200,1143;189,1126;178,1103;165,1078;150,1049;142,1026;128,1008;117,989;98,967;76,952;39,933;13,918;0,898;0,880;36,871;65,893;89,913;109,930;124,949;145,972;169,994;195,1012;215,1039;230,1057;250,1084;267,1103;285,1124;304,1149;310,1182;309,1209;300,1239;295,1256;295,1265" o:connectangles="0,0,0,0,0,0,0,0,0,0,0,0,0,0,0,0,0,0,0,0,0,0,0,0,0,0,0,0,0,0,0,0,0,0,0,0,0,0"/>
                </v:shape>
                <v:shape id="Freeform 218" o:spid="_x0000_s1242" style="position:absolute;left:7055;top:657;width:73;height:120;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83cUA&#10;AADcAAAADwAAAGRycy9kb3ducmV2LnhtbESPwW7CMBBE75X4B2srcStOOEBJMQiBIIhygfYDVvES&#10;R8TrEJsQ/r6uVKnH0cy80cyXva1FR62vHCtIRwkI4sLpiksF31/bt3cQPiBrrB2Tgid5WC4GL3PM&#10;tHvwibpzKEWEsM9QgQmhyaT0hSGLfuQa4uhdXGsxRNmWUrf4iHBby3GSTKTFiuOCwYbWhorr+W4V&#10;XLtbbi6zze6YrtaHpMd8f/jMlRq+9qsPEIH68B/+a++1guk4h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jzdxQAAANwAAAAPAAAAAAAAAAAAAAAAAJgCAABkcnMv&#10;ZG93bnJldi54bWxQSwUGAAAAAAQABAD1AAAAigMAAAAA&#10;" path="m72,119l61,99,41,76,22,53,,33,5,11,33,,52,17r,22l57,60r8,23l72,119e" filled="f" strokecolor="#121315" strokeweight=".32614mm">
                  <v:path arrowok="t" o:connecttype="custom" o:connectlocs="72,776;61,756;41,733;22,710;0,690;5,668;33,657;52,674;52,696;57,717;65,740;72,776" o:connectangles="0,0,0,0,0,0,0,0,0,0,0,0"/>
                </v:shape>
                <v:shape id="Freeform 219" o:spid="_x0000_s1243" style="position:absolute;left:6725;top:1334;width:170;height:69;visibility:visible;mso-wrap-style:square;v-text-anchor:top" coordsize="1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btMUA&#10;AADcAAAADwAAAGRycy9kb3ducmV2LnhtbESPQWvCQBSE7wX/w/KEXopuDEUluorYFHrpIZof8Mg+&#10;k2D2bdhdTeqv7xYKHoeZ+YbZ7kfTiTs531pWsJgnIIgrq1uuFZTnz9kahA/IGjvLpOCHPOx3k5ct&#10;ZtoOXND9FGoRIewzVNCE0GdS+qohg35ue+LoXawzGKJ0tdQOhwg3nUyTZCkNthwXGuzp2FB1Pd2M&#10;guLx7Toq9SN/u/Tlscjzj+G9VOp1Oh42IAKN4Rn+b39pBas0hb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9u0xQAAANwAAAAPAAAAAAAAAAAAAAAAAJgCAABkcnMv&#10;ZG93bnJldi54bWxQSwUGAAAAAAQABAD1AAAAigMAAAAA&#10;" path="m107,68l65,61,31,51,,40,13,25,52,13,79,1,115,r33,13l170,28r,17l139,55,104,67e" filled="f" strokecolor="#121315" strokeweight=".29419mm">
                  <v:path arrowok="t" o:connecttype="custom" o:connectlocs="107,1402;65,1395;31,1385;0,1374;13,1359;52,1347;79,1335;115,1334;148,1347;170,1362;170,1379;139,1389;104,1401" o:connectangles="0,0,0,0,0,0,0,0,0,0,0,0,0"/>
                </v:shape>
                <v:shape id="Picture 220" o:spid="_x0000_s1244" type="#_x0000_t75" style="position:absolute;left:6047;top:1336;width:61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U8erEAAAA3AAAAA8AAABkcnMvZG93bnJldi54bWxEj0FrAjEUhO8F/0N4Qm81qwUrW6OIoBSK&#10;B13x/Ni8bhY3L2uSrmt/vRGEHoeZ+YaZL3vbiI58qB0rGI8yEMSl0zVXCo7F5m0GIkRkjY1jUnCj&#10;AMvF4GWOuXZX3lN3iJVIEA45KjAxtrmUoTRkMYxcS5y8H+ctxiR9JbXHa4LbRk6ybCot1pwWDLa0&#10;NlSeD79WgfPFjc2ubFeXzfbYdPr0V3xvlXod9qtPEJH6+B9+tr+0go/JOzzOpCM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U8erEAAAA3AAAAA8AAAAAAAAAAAAAAAAA&#10;nwIAAGRycy9kb3ducmV2LnhtbFBLBQYAAAAABAAEAPcAAACQAwAAAAA=&#10;">
                  <v:imagedata r:id="rId53" o:title=""/>
                </v:shape>
                <v:shape id="Freeform 221" o:spid="_x0000_s1245" style="position:absolute;left:5580;top:1286;width:580;height:84;visibility:visible;mso-wrap-style:square;v-text-anchor:top" coordsize="5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y1MUA&#10;AADcAAAADwAAAGRycy9kb3ducmV2LnhtbESPQWvCQBSE70L/w/IK3pqNUmyJrmIrpT2IYKrg8ZF9&#10;JsHdtzG7Jum/7xYKHoeZ+YZZrAZrREetrx0rmCQpCOLC6ZpLBYfvj6dXED4gazSOScEPeVgtH0YL&#10;zLTreU9dHkoRIewzVFCF0GRS+qIiiz5xDXH0zq61GKJsS6lb7CPcGjlN05m0WHNcqLCh94qKS36z&#10;CjbpqZjtrpPdtj6SPL99mu3ARqnx47Cegwg0hHv4v/2lFbxMn+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zLUxQAAANwAAAAPAAAAAAAAAAAAAAAAAJgCAABkcnMv&#10;ZG93bnJldi54bWxQSwUGAAAAAAQABAD1AAAAigMAAAAA&#10;" path="m580,l530,4r-37,l457,3r-36,7l374,15r-50,3l278,10r-30,5l189,42r-26,9l126,68,68,79,20,83,,82e" filled="f" strokecolor="#121315" strokeweight=".28778mm">
                  <v:path arrowok="t" o:connecttype="custom" o:connectlocs="580,1286;530,1290;493,1290;457,1289;421,1296;374,1301;324,1304;278,1296;248,1301;189,1328;163,1337;126,1354;68,1365;20,1369;0,1368" o:connectangles="0,0,0,0,0,0,0,0,0,0,0,0,0,0,0"/>
                </v:shape>
                <v:shape id="Picture 222" o:spid="_x0000_s1246" type="#_x0000_t75" style="position:absolute;left:5726;top:638;width:15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jvofEAAAA3AAAAA8AAABkcnMvZG93bnJldi54bWxEj0FrwkAUhO+C/2F5Qm9mY6BVoquopaHQ&#10;k7H0/My+Jkuzb8PuVtN/3y0UPA4z8w2z2Y22F1fywThWsMhyEMSN04ZbBe/nl/kKRIjIGnvHpOCH&#10;Auy208kGS+1ufKJrHVuRIBxKVNDFOJRShqYjiyFzA3HyPp23GJP0rdQebwlue1nk+ZO0aDgtdDjQ&#10;saPmq/62Cqrq7ZIXi2j98HwYK3OqD9WHUephNu7XICKN8R7+b79qBcviEf7OpCM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jvofEAAAA3AAAAA8AAAAAAAAAAAAAAAAA&#10;nwIAAGRycy9kb3ducmV2LnhtbFBLBQYAAAAABAAEAPcAAACQAwAAAAA=&#10;">
                  <v:imagedata r:id="rId54" o:title=""/>
                </v:shape>
                <v:shape id="Freeform 223" o:spid="_x0000_s1247" style="position:absolute;left:5556;top:740;width:555;height:167;visibility:visible;mso-wrap-style:square;v-text-anchor:top" coordsize="55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Y78MA&#10;AADcAAAADwAAAGRycy9kb3ducmV2LnhtbESPS4vCQBCE7wv+h6EFb+tEBR/RSZCA4MllfdybTJsE&#10;Mz0hM8bor98RhD0WVfUVtUl7U4uOWldZVjAZRyCIc6srLhScT7vvJQjnkTXWlknBkxykyeBrg7G2&#10;D/6l7ugLESDsYlRQet/EUrq8JINubBvi4F1ta9AH2RZSt/gIcFPLaRTNpcGKw0KJDWUl5bfj3Si4&#10;zzp5lotD1ux89nMxp5derV5KjYb9dg3CU+//w5/2XitYTOfwPh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pY78MAAADcAAAADwAAAAAAAAAAAAAAAACYAgAAZHJzL2Rv&#10;d25yZXYueG1sUEsFBgAAAAAEAAQA9QAAAIgDAAAAAA==&#10;" path="m,l26,19,76,40r46,9l172,52r33,9l230,70r20,15l278,104r29,16l330,134r30,12l393,156r33,6l476,167r39,l550,161r4,-2e" filled="f" strokecolor="#121315" strokeweight=".29114mm">
                  <v:path arrowok="t" o:connecttype="custom" o:connectlocs="0,740;26,759;76,780;122,789;172,792;205,801;230,810;250,825;278,844;307,860;330,874;360,886;393,896;426,902;476,907;515,907;550,901;554,899" o:connectangles="0,0,0,0,0,0,0,0,0,0,0,0,0,0,0,0,0,0"/>
                </v:shape>
                <v:shape id="Freeform 224" o:spid="_x0000_s1248" style="position:absolute;left:6214;top:787;width:606;height:275;visibility:visible;mso-wrap-style:square;v-text-anchor:top" coordsize="60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jcYA&#10;AADcAAAADwAAAGRycy9kb3ducmV2LnhtbESPT4vCMBTE78J+h/AWvGm6PahUo8gu65+DB3VZ8fZo&#10;nm21eSlN1OqnN4LgcZiZ3zCjSWNKcaHaFZYVfHUjEMSp1QVnCv62v50BCOeRNZaWScGNHEzGH60R&#10;JtpeeU2Xjc9EgLBLUEHufZVI6dKcDLqurYiDd7C1QR9knUld4zXATSnjKOpJgwWHhRwr+s4pPW3O&#10;RkF8/5+dzGq+Pf4s99g7rI/LXXRXqv3ZTIcgPDX+HX61F1pBP+7D80w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y/jcYAAADcAAAADwAAAAAAAAAAAAAAAACYAgAAZHJz&#10;L2Rvd25yZXYueG1sUEsFBgAAAAAEAAQA9QAAAIsDAAAAAA==&#10;" path="m420,258r39,10l500,272r48,3l570,261r15,-17l605,224r1,-23l585,182,561,168,532,151,505,132,474,111,461,93,452,76,435,52r-37,3l354,50r-43,2l270,50r-35,2l192,50,107,41,42,20,7,5,,e" filled="f" strokecolor="#121315" strokeweight=".29586mm">
                  <v:path arrowok="t" o:connecttype="custom" o:connectlocs="420,1045;459,1055;500,1059;548,1062;570,1048;585,1031;605,1011;606,988;585,969;561,955;532,938;505,919;474,898;461,880;452,863;435,839;398,842;354,837;311,839;270,837;235,839;192,837;107,828;42,807;7,792;0,787" o:connectangles="0,0,0,0,0,0,0,0,0,0,0,0,0,0,0,0,0,0,0,0,0,0,0,0,0,0"/>
                </v:shape>
                <v:shape id="Freeform 225" o:spid="_x0000_s1249" style="position:absolute;left:5908;top:517;width:406;height:166;visibility:visible;mso-wrap-style:square;v-text-anchor:top" coordsize="40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eysAA&#10;AADcAAAADwAAAGRycy9kb3ducmV2LnhtbERPTYvCMBC9C/6HMMLebGpZdOkaRQRBWASt7n22Gdti&#10;MylNbLv+enMQPD7e93I9mFp01LrKsoJZFIMgzq2uuFBwOe+mXyCcR9ZYWyYF/+RgvRqPlphq2/OJ&#10;uswXIoSwS1FB6X2TSunykgy6yDbEgbva1qAPsC2kbrEP4aaWSRzPpcGKQ0OJDW1Lym/Z3Shw15/Y&#10;9FXXHZpj9vn3wO1vcsyU+pgMm28Qngb/Fr/ce61gkYS14Uw4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GeysAAAADcAAAADwAAAAAAAAAAAAAAAACYAgAAZHJzL2Rvd25y&#10;ZXYueG1sUEsFBgAAAAAEAAQA9QAAAIUDAAAAAA==&#10;" path="m,l26,28,59,51,96,64r56,5l205,75r45,6l289,93r20,16l328,128r37,14l394,151r12,15e" filled="f" strokecolor="#121315" strokeweight=".29436mm">
                  <v:path arrowok="t" o:connecttype="custom" o:connectlocs="0,517;26,545;59,568;96,581;152,586;205,592;250,598;289,610;309,626;328,645;365,659;394,668;406,683" o:connectangles="0,0,0,0,0,0,0,0,0,0,0,0,0"/>
                </v:shape>
                <v:shape id="Picture 226" o:spid="_x0000_s1250" type="#_x0000_t75" style="position:absolute;left:6942;top:403;width:15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Ze3PFAAAA3AAAAA8AAABkcnMvZG93bnJldi54bWxEj0FrwkAUhO9C/8PyhN50o4aqqZtQxFKh&#10;JxNLr4/sa5I2+zZk15j++25B8DjMzDfMLhtNKwbqXWNZwWIegSAurW64UnAuXmcbEM4ja2wtk4Jf&#10;cpClD5MdJtpe+URD7isRIOwSVFB73yVSurImg25uO+LgfdneoA+yr6Tu8RrgppXLKHqSBhsOCzV2&#10;tK+p/MkvRkGbf5jD6l2vqnjYFpd4c/x++4yVepyOL88gPI3+Hr61j1rBermF/zPhCM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tzxQAAANwAAAAPAAAAAAAAAAAAAAAA&#10;AJ8CAABkcnMvZG93bnJldi54bWxQSwUGAAAAAAQABAD3AAAAkQMAAAAA&#10;">
                  <v:imagedata r:id="rId55" o:title=""/>
                </v:shape>
                <v:shape id="Picture 227" o:spid="_x0000_s1251" type="#_x0000_t75" style="position:absolute;left:6779;top:117;width:19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iN7rDAAAA3AAAAA8AAABkcnMvZG93bnJldi54bWxET01rg0AQvRf6H5Yp9FbXtlCLcROKIqSH&#10;HGoaQm6DO1GJOyvuasy/zx4KPT7ed7ZZTC9mGl1nWcFrFIMgrq3uuFHwuy9fPkE4j6yxt0wKbuRg&#10;s358yDDV9so/NFe+ESGEXYoKWu+HVEpXt2TQRXYgDtzZjgZ9gGMj9YjXEG56+RbHH9Jgx6GhxYHy&#10;lupLNRkF27k47JIp72VZFcchSfLy+3RT6vlp+VqB8LT4f/Gfe6sVJO9hfjgTjo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I3usMAAADcAAAADwAAAAAAAAAAAAAAAACf&#10;AgAAZHJzL2Rvd25yZXYueG1sUEsFBgAAAAAEAAQA9wAAAI8DAAAAAA==&#10;">
                  <v:imagedata r:id="rId56" o:title=""/>
                </v:shape>
                <v:shape id="Freeform 228" o:spid="_x0000_s1252" style="position:absolute;left:7137;top:578;width:133;height:141;visibility:visible;mso-wrap-style:square;v-text-anchor:top" coordsize="13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eUsMA&#10;AADcAAAADwAAAGRycy9kb3ducmV2LnhtbESP0YrCMBRE3wX/IVzBF1lTXXGlaxSpCPu02OoHXJq7&#10;bbG5KU2s1a83C4KPw8ycYdbb3tSio9ZVlhXMphEI4tzqigsF59PhYwXCeWSNtWVScCcH281wsMZY&#10;2xun1GW+EAHCLkYFpfdNLKXLSzLoprYhDt6fbQ36INtC6hZvAW5qOY+ipTRYcVgosaGkpPySXY2C&#10;S5EmEzT8u0j3Cdrj477qTKLUeNTvvkF46v07/Gr/aAVfnzP4Px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peUsMAAADcAAAADwAAAAAAAAAAAAAAAACYAgAAZHJzL2Rv&#10;d25yZXYueG1sUEsFBgAAAAAEAAQA9QAAAIgDAAAAAA==&#10;" path="m29,139l16,104,,60,12,37,64,18,90,r11,23l118,45r15,20l94,88,55,107,31,132r,9e" filled="f" strokecolor="#121315" strokeweight=".31522mm">
                  <v:path arrowok="t" o:connecttype="custom" o:connectlocs="29,717;16,682;0,638;12,615;64,596;90,578;101,601;118,623;133,643;94,666;55,685;31,710;31,719" o:connectangles="0,0,0,0,0,0,0,0,0,0,0,0,0"/>
                </v:shape>
                <v:shape id="Freeform 229" o:spid="_x0000_s1253" style="position:absolute;left:7203;top:740;width:131;height:120;visibility:visible;mso-wrap-style:square;v-text-anchor:top" coordsize="13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8AMUA&#10;AADcAAAADwAAAGRycy9kb3ducmV2LnhtbESP3WrCQBSE7wXfYTmF3hSz0WCV6CqiLRR606Y+wDF7&#10;8mOzZ2N2G9O37woFL4eZb4ZZbwfTiJ46V1tWMI1iEMS51TWXCo5fr5MlCOeRNTaWScEvOdhuxqM1&#10;ptpe+ZP6zJcilLBLUUHlfZtK6fKKDLrItsTBK2xn0AfZlVJ3eA3lppGzOH6WBmsOCxW2tK8o/85+&#10;jILF5RwXx7NJPl7my/7pgGxP74lSjw/DbgXC0+Dv4X/6TQcu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wAxQAAANwAAAAPAAAAAAAAAAAAAAAAAJgCAABkcnMv&#10;ZG93bnJldi54bWxQSwUGAAAAAAQABAD1AAAAigMAAAAA&#10;" path="m,120l2,89,21,55,48,22,86,r40,10l131,40,85,57,45,85,21,104,6,114e" filled="f" strokecolor="#121315" strokeweight=".31122mm">
                  <v:path arrowok="t" o:connecttype="custom" o:connectlocs="0,860;2,829;21,795;48,762;86,740;126,750;131,780;85,797;45,825;21,844;6,854" o:connectangles="0,0,0,0,0,0,0,0,0,0,0"/>
                </v:shape>
                <v:shape id="Freeform 230" o:spid="_x0000_s1254" style="position:absolute;left:7294;top:624;width:296;height:131;visibility:visible;mso-wrap-style:square;v-text-anchor:top" coordsize="29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zjsMA&#10;AADcAAAADwAAAGRycy9kb3ducmV2LnhtbESPQWvCQBSE70L/w/IKXkQ3ukUlukoRhNJbowePj+wz&#10;Cc2+DbtrEv99t1DocZiZb5j9cbSt6MmHxrGG5SIDQVw603Cl4Xo5z7cgQkQ22DomDU8KcDy8TPaY&#10;GzfwF/VFrESCcMhRQx1jl0sZyposhoXriJN3d95iTNJX0ngcEty2cpVla2mx4bRQY0enmsrv4mE1&#10;DObxOVsXbwNdVX+i9qlu3iutp6/j+w5EpDH+h//aH0bDRin4PZOO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3zjsMAAADcAAAADwAAAAAAAAAAAAAAAACYAgAAZHJzL2Rv&#10;d25yZXYueG1sUEsFBgAAAAAEAAQA9QAAAIgDAAAAAA==&#10;" path="m,107l22,70,37,45,94,33,135,22r39,-9l224,5,269,r27,19l260,39,217,66,170,92r-39,20l91,130,35,116,7,111e" filled="f" strokecolor="#121315" strokeweight=".29542mm">
                  <v:path arrowok="t" o:connecttype="custom" o:connectlocs="0,731;22,694;37,669;94,657;135,646;174,637;224,629;269,624;296,643;260,663;217,690;170,716;131,736;91,754;35,740;7,735" o:connectangles="0,0,0,0,0,0,0,0,0,0,0,0,0,0,0,0"/>
                </v:shape>
                <v:shape id="Freeform 231" o:spid="_x0000_s1255" style="position:absolute;left:7325;top:531;width:226;height:126;visibility:visible;mso-wrap-style:square;v-text-anchor:top" coordsize="22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nlMQA&#10;AADcAAAADwAAAGRycy9kb3ducmV2LnhtbESPT4vCMBTE74LfITzBm6a66ko1iohCwZN/ds9vm2db&#10;bV66TdT67Y2wsMdhZn7DzJeNKcWdaldYVjDoRyCIU6sLzhScjtveFITzyBpLy6TgSQ6Wi3ZrjrG2&#10;D97T/eAzESDsYlSQe1/FUro0J4Oubyvi4J1tbdAHWWdS1/gIcFPKYRRNpMGCw0KOFa1zSq+Hm1Fw&#10;cV+7JE2m4++19Lz/HWx+jqONUt1Os5qB8NT4//BfO9EKPj9G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5TEAAAA3AAAAA8AAAAAAAAAAAAAAAAAmAIAAGRycy9k&#10;b3ducmV2LnhtbFBLBQYAAAAABAAEAPUAAACJAwAAAAA=&#10;" path="m,120l24,89,41,63,69,44,106,28,140,14,186,r40,11l213,35,176,48,152,70,119,95,80,107,36,120r-26,6e" filled="f" strokecolor="#121315" strokeweight=".29942mm">
                  <v:path arrowok="t" o:connecttype="custom" o:connectlocs="0,651;24,620;41,594;69,575;106,559;140,545;186,531;226,542;213,566;176,579;152,601;119,626;80,638;36,651;10,657" o:connectangles="0,0,0,0,0,0,0,0,0,0,0,0,0,0,0"/>
                </v:shape>
                <v:shape id="Freeform 232" o:spid="_x0000_s1256" style="position:absolute;left:7486;top:578;width:85;height:33;visibility:visible;mso-wrap-style:square;v-text-anchor:top" coordsize="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KuMYA&#10;AADcAAAADwAAAGRycy9kb3ducmV2LnhtbESPT2sCMRTE7wW/Q3iCl6LZWrqWrVFEKd1DD/4p9PrY&#10;PLOLm5ftJtX47U2h4HGYmd8w82W0rThT7xvHCp4mGQjiyumGjYKvw/v4FYQPyBpbx6TgSh6Wi8HD&#10;HAvtLryj8z4YkSDsC1RQh9AVUvqqJot+4jri5B1dbzEk2Rupe7wkuG3lNMtyabHhtFBjR+uaqtP+&#10;1ypY2xA/y3yzPT3Gn3w3/Tb0URqlRsO4egMRKIZ7+L9dagWz5xf4O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KuMYAAADcAAAADwAAAAAAAAAAAAAAAACYAgAAZHJz&#10;L2Rvd25yZXYueG1sUEsFBgAAAAAEAAQA9QAAAIsDAAAAAA==&#10;" path="m,32l19,15,47,,84,15,43,26,6,31e" filled="f" strokecolor="#121315" strokeweight=".29364mm">
                  <v:path arrowok="t" o:connecttype="custom" o:connectlocs="0,610;19,593;47,578;84,593;43,604;6,609" o:connectangles="0,0,0,0,0,0"/>
                </v:shape>
                <v:shape id="Picture 233" o:spid="_x0000_s1257" type="#_x0000_t75" style="position:absolute;left:7096;top:59;width:160;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gg7CAAAA3AAAAA8AAABkcnMvZG93bnJldi54bWxEj9GKwjAURN8F/yFcwRfRdF2oUo0iK6Kv&#10;q37Atbk2xeamNlGrX28WFnwcZs4MM1+2thJ3anzpWMHXKAFBnDtdcqHgeNgMpyB8QNZYOSYFT/Kw&#10;XHQ7c8y0e/Av3fehELGEfYYKTAh1JqXPDVn0I1cTR+/sGoshyqaQusFHLLeVHCdJKi2WHBcM1vRj&#10;KL/sb1bBZPDapQWt6fTabsJqfDaDy7VVqt9rVzMQgdrwCf/TOx257xT+zsQj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pIIOwgAAANwAAAAPAAAAAAAAAAAAAAAAAJ8C&#10;AABkcnMvZG93bnJldi54bWxQSwUGAAAAAAQABAD3AAAAjgMAAAAA&#10;">
                  <v:imagedata r:id="rId57" o:title=""/>
                </v:shape>
                <v:shape id="Picture 234" o:spid="_x0000_s1258" type="#_x0000_t75" style="position:absolute;left:7287;top:163;width:242;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FoFrHAAAA3AAAAA8AAABkcnMvZG93bnJldi54bWxEj0FrwkAUhO9C/8PyCr1I3bSWWKKrtAVR&#10;8KI2VI+P7DNJm30bsquJ/fWuIHgcZuYbZjLrTCVO1LjSsoKXQQSCOLO65FxB+j1/fgfhPLLGyjIp&#10;OJOD2fShN8FE25Y3dNr6XAQIuwQVFN7XiZQuK8igG9iaOHgH2xj0QTa51A22AW4q+RpFsTRYclgo&#10;sKavgrK/7dEoqNLP/u9qHy/e5mkb/6/Wwy7/2Sn19Nh9jEF46vw9fGsvtYLRcATXM+EIyO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FoFrHAAAA3AAAAA8AAAAAAAAAAAAA&#10;AAAAnwIAAGRycy9kb3ducmV2LnhtbFBLBQYAAAAABAAEAPcAAACTAwAAAAA=&#10;">
                  <v:imagedata r:id="rId58" o:title=""/>
                </v:shape>
                <v:shape id="Picture 235" o:spid="_x0000_s1259" type="#_x0000_t75" style="position:absolute;left:7661;top:163;width:771;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VYRDBAAAA3AAAAA8AAABkcnMvZG93bnJldi54bWxET7mOwjAQ7VfiH6xBolscbhQwCCFlRbEU&#10;XAXdEA9JIB5HsReyf48LJMqnd8+XjSnFg2pXWFbQ60YgiFOrC84UHA/J9xSE88gaS8uk4J8cLBet&#10;rznG2j55R4+9z0QIYRejgtz7KpbSpTkZdF1bEQfuamuDPsA6k7rGZwg3pexH0VgaLDg05FjROqf0&#10;vv8zCvDmTuMfGibbzdAMbr+Xnh2dE6U67WY1A+Gp8R/x273RCiaDsDacCU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7VYRDBAAAA3AAAAA8AAAAAAAAAAAAAAAAAnwIA&#10;AGRycy9kb3ducmV2LnhtbFBLBQYAAAAABAAEAPcAAACNAwAAAAA=&#10;">
                  <v:imagedata r:id="rId59" o:title=""/>
                </v:shape>
                <v:shape id="Freeform 236" o:spid="_x0000_s1260" style="position:absolute;left:7622;top:896;width:155;height:83;visibility:visible;mso-wrap-style:square;v-text-anchor:top" coordsize="1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R68UA&#10;AADcAAAADwAAAGRycy9kb3ducmV2LnhtbESPzW7CMBCE70i8g7WVeiMOFJU2YBC0isSNn8J9Gy9J&#10;SrxOYxeSPj2uVInjaGa+0cwWranEhRpXWlYwjGIQxJnVJecKDh/p4AWE88gaK8ukoCMHi3m/N8NE&#10;2yvv6LL3uQgQdgkqKLyvEyldVpBBF9maOHgn2xj0QTa51A1eA9xUchTHz9JgyWGhwJreCsrO+x+j&#10;gLabVZd2NHzffB21/xxvf7/TpVKPD+1yCsJT6+/h//ZaK5g8vcLf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lHrxQAAANwAAAAPAAAAAAAAAAAAAAAAAJgCAABkcnMv&#10;ZG93bnJldi54bWxQSwUGAAAAAAQABAD1AAAAigMAAAAA&#10;" path="m,82l11,56,13,36,63,14,111,2,154,r-2,23l109,45,63,57,24,70,,82e" filled="f" strokecolor="#121315" strokeweight=".29864mm">
                  <v:path arrowok="t" o:connecttype="custom" o:connectlocs="0,978;11,952;13,932;63,910;111,898;154,896;152,919;109,941;63,953;24,966;0,978" o:connectangles="0,0,0,0,0,0,0,0,0,0,0"/>
                </v:shape>
                <v:shape id="Freeform 237" o:spid="_x0000_s1261" style="position:absolute;left:7829;top:850;width:665;height:47;visibility:visible;mso-wrap-style:square;v-text-anchor:top" coordsize="66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v7sIA&#10;AADcAAAADwAAAGRycy9kb3ducmV2LnhtbERPS27CMBDdI3EHa5C6AxtaNVGIQS1qpbY7PgcYxUMc&#10;EY/T2A1pT18vkFg+vX+5HV0rBupD41nDcqFAEFfeNFxrOB3f5zmIEJENtp5Jwy8F2G6mkxIL46+8&#10;p+EQa5FCOBSowcbYFVKGypLDsPAdceLOvncYE+xraXq8pnDXypVSz9Jhw6nBYkc7S9Xl8OM07N6G&#10;5bFVq79TM35a9Rq/H/PsS+uH2fiyBhFpjHfxzf1hNGRPaX46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i/uwgAAANwAAAAPAAAAAAAAAAAAAAAAAJgCAABkcnMvZG93&#10;bnJldi54bWxQSwUGAAAAAAQABAD1AAAAhwMAAAAA&#10;" path="m41,1r45,l143,4,202,1r58,1l325,1,373,,312,4,263,7r-68,3l135,13r-46,l43,13,4,27,,46,43,41,95,35r63,-8l206,21r54,-3l319,16r69,2l462,21r44,3l597,24r41,-9l664,7e" filled="f" strokecolor="#121315" strokeweight=".28694mm">
                  <v:path arrowok="t" o:connecttype="custom" o:connectlocs="41,851;86,851;143,854;202,851;260,852;325,851;373,850;312,854;263,857;195,860;135,863;89,863;43,863;4,877;0,896;43,891;95,885;158,877;206,871;260,868;319,866;388,868;462,871;506,874;597,874;638,865;664,857" o:connectangles="0,0,0,0,0,0,0,0,0,0,0,0,0,0,0,0,0,0,0,0,0,0,0,0,0,0,0"/>
                </v:shape>
                <v:shape id="Freeform 238" o:spid="_x0000_s1262" style="position:absolute;left:8096;top:694;width:557;height:47;visibility:visible;mso-wrap-style:square;v-text-anchor:top" coordsize="5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TMcA&#10;AADcAAAADwAAAGRycy9kb3ducmV2LnhtbESPW0vDQBSE3wX/w3IEX6TdVKWXtNtSBcVCX3qh9PGQ&#10;PU2i2bNpzpqm/94VBB+HmfmGmS06V6mWGik9Gxj0E1DEmbcl5wb2u7feGJQEZIuVZzJwJYHF/PZm&#10;hqn1F95Quw25ihCWFA0UIdSp1pIV5FD6viaO3sk3DkOUTa5tg5cId5V+TJKhdlhyXCiwpteCsq/t&#10;tzPwKe+Tw/Whlfy8zuSpGr+sjtIZc3/XLaegAnXhP/zX/rAGRs8D+D0Tj4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P20zHAAAA3AAAAA8AAAAAAAAAAAAAAAAAmAIAAGRy&#10;cy9kb3ducmV2LnhtbFBLBQYAAAAABAAEAPUAAACMAwAAAAA=&#10;" path="m556,l495,12r-43,8l402,33r-50,3l291,33,240,30r-60,1l134,41,91,46,43,44,,34e" filled="f" strokecolor="#121315" strokeweight=".28706mm">
                  <v:path arrowok="t" o:connecttype="custom" o:connectlocs="556,694;495,706;452,714;402,727;352,730;291,727;240,724;180,725;134,735;91,740;43,738;0,728" o:connectangles="0,0,0,0,0,0,0,0,0,0,0,0"/>
                </v:shape>
                <v:shape id="Freeform 239" o:spid="_x0000_s1263" style="position:absolute;left:7593;top:1095;width:331;height:36;visibility:visible;mso-wrap-style:square;v-text-anchor:top" coordsize="3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M8UA&#10;AADcAAAADwAAAGRycy9kb3ducmV2LnhtbESPQWsCMRSE70L/Q3gFb5pVpNqtUZaCUqoXrQjenpvX&#10;3cXNyzaJuv33RhA8DjPzDTOdt6YWF3K+sqxg0E9AEOdWV1wo2P0sehMQPiBrrC2Tgn/yMJ+9dKaY&#10;anvlDV22oRARwj5FBWUITSqlz0sy6Pu2IY7er3UGQ5SukNrhNcJNLYdJ8iYNVhwXSmzos6T8tD0b&#10;BZl7r/7WvFxm+9Vxtzp82/NhM1Kq+9pmHyACteEZfrS/tILxaA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v4zxQAAANwAAAAPAAAAAAAAAAAAAAAAAJgCAABkcnMv&#10;ZG93bnJldi54bWxQSwUGAAAAAAQABAD1AAAAigMAAAAA&#10;" path="m,35l36,18r45,5l127,10,188,r39,9l273,9r19,23l331,35e" filled="f" strokecolor="#121315" strokeweight=".28731mm">
                  <v:path arrowok="t" o:connecttype="custom" o:connectlocs="0,1130;36,1113;81,1118;127,1105;188,1095;227,1104;273,1104;292,1127;331,1130" o:connectangles="0,0,0,0,0,0,0,0,0"/>
                </v:shape>
                <v:shape id="Picture 240" o:spid="_x0000_s1264" type="#_x0000_t75" style="position:absolute;left:7587;top:1314;width:19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PBXEAAAA3AAAAA8AAABkcnMvZG93bnJldi54bWxEj0FrwkAUhO+F/oflFXqrm7SiJboRGxDE&#10;W2PA6yP7uonNvg3ZbYz+erdQ6HGYmW+Y9WaynRhp8K1jBeksAUFcO92yUVAddy/vIHxA1tg5JgVX&#10;8rDJHx/WmGl34U8ay2BEhLDPUEETQp9J6euGLPqZ64mj9+UGiyHKwUg94CXCbSdfk2QhLbYcFxrs&#10;qWio/i5/rIKTPFTbujwEe1t06YfdnQvDN6Wen6btCkSgKfyH/9p7rWA5f4PfM/EIy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TPBXEAAAA3AAAAA8AAAAAAAAAAAAAAAAA&#10;nwIAAGRycy9kb3ducmV2LnhtbFBLBQYAAAAABAAEAPcAAACQAwAAAAA=&#10;">
                  <v:imagedata r:id="rId60" o:title=""/>
                </v:shape>
                <v:shape id="Freeform 241" o:spid="_x0000_s1265" style="position:absolute;left:7844;top:1308;width:496;height:48;visibility:visible;mso-wrap-style:square;v-text-anchor:top" coordsize="4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oqMUA&#10;AADcAAAADwAAAGRycy9kb3ducmV2LnhtbESPQWvCQBSE74L/YXmCN91UpJbUVYJgFUsPaoQeH9nX&#10;JCT7NuxuY/z33UKhx2FmvmHW28G0oifna8sKnuYJCOLC6ppLBfl1P3sB4QOyxtYyKXiQh+1mPFpj&#10;qu2dz9RfQikihH2KCqoQulRKX1Rk0M9tRxy9L+sMhihdKbXDe4SbVi6S5FkarDkuVNjRrqKiuXwb&#10;Bc1R5/5Nfrzf+vzTLQ45ZqvzSanpZMheQQQawn/4r33UClbLJ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eioxQAAANwAAAAPAAAAAAAAAAAAAAAAAJgCAABkcnMv&#10;ZG93bnJldi54bWxQSwUGAAAAAAQABAD1AAAAigMAAAAA&#10;" path="m,l50,23r54,9l171,31r44,-5l272,24r80,15l406,47r45,l495,43e" filled="f" strokecolor="#121315" strokeweight=".28717mm">
                  <v:path arrowok="t" o:connecttype="custom" o:connectlocs="0,1308;50,1331;104,1340;171,1339;215,1334;272,1332;352,1347;406,1355;451,1355;495,1351" o:connectangles="0,0,0,0,0,0,0,0,0,0"/>
                </v:shape>
                <v:shape id="Freeform 242" o:spid="_x0000_s1266" style="position:absolute;left:8109;top:1261;width:350;height:47;visibility:visible;mso-wrap-style:square;v-text-anchor:top" coordsize="35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AlsUA&#10;AADcAAAADwAAAGRycy9kb3ducmV2LnhtbESPT2vCQBTE70K/w/IK3nRTsX+SZhUVpN60tpAeH9nX&#10;JDb7NmTXmHx7tyB4HGbmN0y67E0tOmpdZVnB0zQCQZxbXXGh4PtrO3kD4TyyxtoyKRjIwXLxMEox&#10;0fbCn9QdfSEChF2CCkrvm0RKl5dk0E1tQxy8X9sa9EG2hdQtXgLc1HIWRS/SYMVhocSGNiXlf8ez&#10;URB32XDq1x87PB32Q7z9yeTaZUqNH/vVOwhPvb+Hb+2dVvA6f4b/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gCWxQAAANwAAAAPAAAAAAAAAAAAAAAAAJgCAABkcnMv&#10;ZG93bnJldi54bWxQSwUGAAAAAAQABAD1AAAAigMAAAAA&#10;" path="m,l54,8r50,1l143,22r59,7l250,28r56,7l349,47e" filled="f" strokecolor="#121315" strokeweight=".28761mm">
                  <v:path arrowok="t" o:connecttype="custom" o:connectlocs="0,1261;54,1269;104,1270;143,1283;202,1290;250,1289;306,1296;349,1308" o:connectangles="0,0,0,0,0,0,0,0"/>
                </v:shape>
                <v:shape id="Freeform 243" o:spid="_x0000_s1267" style="position:absolute;left:5446;top:947;width:39;height:21;visibility:visible;mso-wrap-style:square;v-text-anchor:top" coordsize="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GBMQA&#10;AADcAAAADwAAAGRycy9kb3ducmV2LnhtbESPUWvCMBSF34X9h3AHexFNHaJSm8oYDGSwwao/4Npc&#10;m2Jz0yWZrf/eDAZ7PJxzvsMpdqPtxJV8aB0rWMwzEMS10y03Co6Ht9kGRIjIGjvHpOBGAXblw6TA&#10;XLuBv+haxUYkCIccFZgY+1zKUBuyGOauJ07e2XmLMUnfSO1xSHDbyecsW0mLLacFgz29Gqov1Y9V&#10;QOtv30r3OT25D2mW7/uGFuOg1NPj+LIFEWmM/+G/9l4rWC9X8Hs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hgTEAAAA3AAAAA8AAAAAAAAAAAAAAAAAmAIAAGRycy9k&#10;b3ducmV2LnhtbFBLBQYAAAAABAAEAPUAAACJAwAAAAA=&#10;" path="m35,r,l,4,3,21,38,16,35,xe" fillcolor="#3e916c" stroked="f">
                  <v:path arrowok="t" o:connecttype="custom" o:connectlocs="35,947;35,947;0,951;3,968;38,963;38,963;35,947" o:connectangles="0,0,0,0,0,0,0"/>
                </v:shape>
                <v:shape id="Freeform 244" o:spid="_x0000_s1268" style="position:absolute;left:5481;top:941;width:51;height:23;visibility:visible;mso-wrap-style:square;v-text-anchor:top" coordsize="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ju8IA&#10;AADcAAAADwAAAGRycy9kb3ducmV2LnhtbESP0YrCMBRE34X9h3AXfNNELVaqUXYXFn21+gF3m7tt&#10;sbkpTbT1740g+DjMzBlmsxtsI27U+dqxhtlUgSAunKm51HA+/U5WIHxANtg4Jg138rDbfow2mBnX&#10;85FueShFhLDPUEMVQptJ6YuKLPqpa4mj9+86iyHKrpSmwz7CbSPnSi2lxZrjQoUt/VRUXPKr1bBK&#10;Qnv/W+wXst5/p3nSq/6SKq3Hn8PXGkSgIbzDr/bBaEiTFJ5n4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WO7wgAAANwAAAAPAAAAAAAAAAAAAAAAAJgCAABkcnMvZG93&#10;bnJldi54bWxQSwUGAAAAAAQABAD1AAAAhwMAAAAA&#10;" path="m48,l,6,3,22,51,16,48,xe" fillcolor="#3e916c" stroked="f">
                  <v:path arrowok="t" o:connecttype="custom" o:connectlocs="48,941;0,947;3,963;51,957;48,941" o:connectangles="0,0,0,0,0"/>
                </v:shape>
                <v:shape id="Freeform 245" o:spid="_x0000_s1269" style="position:absolute;left:5529;top:935;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8MA&#10;AADcAAAADwAAAGRycy9kb3ducmV2LnhtbERPz2vCMBS+D/Y/hDfYZczUTpxUo4hMGKIMOy/eHs2z&#10;KW1eahO1/vfmMNjx4/s9W/S2EVfqfOVYwXCQgCAunK64VHD4Xb9PQPiArLFxTAru5GExf36aYabd&#10;jfd0zUMpYgj7DBWYENpMSl8YsugHriWO3Ml1FkOEXSl1h7cYbhuZJslYWqw4NhhsaWWoqPOLVbBL&#10;0/H2WBs67X82H3n1Vofz/Uup15d+OQURqA//4j/3t1bwOYpr4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7K8MAAADcAAAADwAAAAAAAAAAAAAAAACYAgAAZHJzL2Rv&#10;d25yZXYueG1sUEsFBgAAAAAEAAQA9QAAAIgDAAAAAA==&#10;" path="m41,l,6,3,22,44,16,42,8,41,xe" fillcolor="#3e916c" stroked="f">
                  <v:path arrowok="t" o:connecttype="custom" o:connectlocs="41,935;0,941;3,957;44,951;42,943;41,935" o:connectangles="0,0,0,0,0,0"/>
                </v:shape>
                <v:shape id="Picture 246" o:spid="_x0000_s1270" type="#_x0000_t75" style="position:absolute;left:8700;top:523;width:62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0KW3IAAAA3AAAAA8AAABkcnMvZG93bnJldi54bWxEj0FrwkAUhO9C/8PyCr3pplZrTF1FRKl6&#10;KGqlvT6yzyQ2+zZkV037612h4HGYmW+Y0aQxpThT7QrLCp47EQji1OqCMwX7z0U7BuE8ssbSMin4&#10;JQeT8UNrhIm2F97SeeczESDsElSQe18lUro0J4OuYyvi4B1sbdAHWWdS13gJcFPKbhS9SoMFh4Uc&#10;K5rllP7sTkbBPIu/uofl+vjysYq//477/vtw01fq6bGZvoHw1Ph7+L+91AoGvSHczoQjIM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tCltyAAAANwAAAAPAAAAAAAAAAAA&#10;AAAAAJ8CAABkcnMvZG93bnJldi54bWxQSwUGAAAAAAQABAD3AAAAlAMAAAAA&#10;">
                  <v:imagedata r:id="rId61" o:title=""/>
                </v:shape>
                <v:shape id="Freeform 247" o:spid="_x0000_s1271" style="position:absolute;left:7161;top:1323;width:207;height:694;visibility:visible;mso-wrap-style:square;v-text-anchor:top" coordsize="207,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51L4A&#10;AADcAAAADwAAAGRycy9kb3ducmV2LnhtbERPTWvCQBC9F/wPywi91Y1CW4muIoLgVZuLtzE7ZqPZ&#10;2ZBdY+yv7xwKHh/ve7kefKN66mId2MB0koEiLoOtuTJQ/Ow+5qBiQrbYBCYDT4qwXo3elpjb8OAD&#10;9cdUKQnhmKMBl1Kbax1LRx7jJLTEwl1C5zEJ7CptO3xIuG/0LMu+tMeapcFhS1tH5e149wa+sa2L&#10;ExdcsTv3aTf93Vzj1Zj38bBZgEo0pJf437234vuU+XJGj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gedS+AAAA3AAAAA8AAAAAAAAAAAAAAAAAmAIAAGRycy9kb3ducmV2&#10;LnhtbFBLBQYAAAAABAAEAPUAAACDAwAAAAA=&#10;" path="m207,l174,8r-37,4l107,22,53,57,38,119r,25l33,166r-6,24l24,214r-6,25l16,259r-2,26l5,312,3,336,,360r5,28l3,415,,444r5,26l5,500r9,25l14,556r,21l18,602r,22l22,652r5,27l33,694e" filled="f" strokecolor="#121315" strokeweight=".33611mm">
                  <v:path arrowok="t" o:connecttype="custom" o:connectlocs="207,1323;174,1331;137,1335;107,1345;53,1380;38,1442;38,1467;33,1489;27,1513;24,1537;18,1562;16,1582;14,1608;5,1635;3,1659;0,1683;5,1711;3,1738;0,1767;5,1793;5,1823;14,1848;14,1879;14,1900;18,1925;18,1947;22,1975;27,2002;33,2017" o:connectangles="0,0,0,0,0,0,0,0,0,0,0,0,0,0,0,0,0,0,0,0,0,0,0,0,0,0,0,0,0"/>
                </v:shape>
                <v:shape id="Picture 248" o:spid="_x0000_s1272" type="#_x0000_t75" style="position:absolute;left:7174;top:1981;width:111;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ypObEAAAA3AAAAA8AAABkcnMvZG93bnJldi54bWxEj0GLwjAUhO+C/yG8hb1pqqKu1SgiFHbR&#10;i7p4fjZv29LmpTZZrf/eCILHYWa+YRar1lTiSo0rLCsY9CMQxKnVBWcKfo9J7wuE88gaK8uk4E4O&#10;VstuZ4Gxtjfe0/XgMxEg7GJUkHtfx1K6NCeDrm9r4uD92cagD7LJpG7wFuCmksMomkiDBYeFHGva&#10;5JSWh3+joByZ09FXu0s6K035sz0nk+EmUerzo13PQXhq/Tv8an9rBdPxAJ5nw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ypObEAAAA3AAAAA8AAAAAAAAAAAAAAAAA&#10;nwIAAGRycy9kb3ducmV2LnhtbFBLBQYAAAAABAAEAPcAAACQAwAAAAA=&#10;">
                  <v:imagedata r:id="rId62" o:title=""/>
                </v:shape>
                <v:shape id="Picture 249" o:spid="_x0000_s1273" type="#_x0000_t75" style="position:absolute;left:6197;top:1029;width:397;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Ym/GAAAA3AAAAA8AAABkcnMvZG93bnJldi54bWxEj09rAjEUxO+FfofwBG8169Y/ZWuUtip4&#10;VFsKvT02r9ltNy9LEtf12xuh0OMwM79hFqveNqIjH2rHCsajDARx6XTNRsHH+/bhCUSIyBobx6Tg&#10;QgFWy/u7BRbanflA3TEakSAcClRQxdgWUoayIoth5Fri5H07bzEm6Y3UHs8JbhuZZ9lMWqw5LVTY&#10;0ltF5e/xZBXsL/nu59Waz6/N47qZT7ypJ51RajjoX55BROrjf/ivvdMK5tMcbmfSE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Rib8YAAADcAAAADwAAAAAAAAAAAAAA&#10;AACfAgAAZHJzL2Rvd25yZXYueG1sUEsFBgAAAAAEAAQA9wAAAJIDAAAAAA==&#10;">
                  <v:imagedata r:id="rId63" o:title=""/>
                </v:shape>
                <v:shape id="Freeform 250" o:spid="_x0000_s1274" style="position:absolute;left:7798;top:161;width:105;height:63;visibility:visible;mso-wrap-style:square;v-text-anchor:top" coordsize="1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Xj8gA&#10;AADcAAAADwAAAGRycy9kb3ducmV2LnhtbESPQUvDQBSE7wX/w/IEL9JutGgldltUNLSWItZeentk&#10;n0na7NuwuybRX+8WCj0OM/MNM533phYtOV9ZVnAzSkAQ51ZXXCjYfr0NH0D4gKyxtkwKfsnDfHYx&#10;mGKqbcef1G5CISKEfYoKyhCaVEqfl2TQj2xDHL1v6wyGKF0htcMuwk0tb5PkXhqsOC6U2NBLSflh&#10;82MUZM+cZYeP6+Z1tVqOd+79b437vVJXl/3TI4hAfTiHT+2FVjC5G8PxTD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CNePyAAAANwAAAAPAAAAAAAAAAAAAAAAAJgCAABk&#10;cnMvZG93bnJldi54bWxQSwUGAAAAAAQABAD1AAAAjQMAAAAA&#10;" path="m104,l61,21,46,47,11,60,,63e" filled="f" strokecolor="#121315" strokeweight=".30075mm">
                  <v:path arrowok="t" o:connecttype="custom" o:connectlocs="104,161;61,182;46,208;11,221;0,224" o:connectangles="0,0,0,0,0"/>
                </v:shape>
                <v:shape id="Freeform 251" o:spid="_x0000_s1275" style="position:absolute;left:7915;top:885;width:459;height:80;visibility:visible;mso-wrap-style:square;v-text-anchor:top" coordsize="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17P8cA&#10;AADcAAAADwAAAGRycy9kb3ducmV2LnhtbESPW2vCQBSE3wX/w3KEvummwWvqGkqLWO1LvaB9PM0e&#10;k9Ds2ZBdNf77bqHQx2FmvmHmaWsqcaXGlZYVPA4iEMSZ1SXnCg77ZX8KwnlkjZVlUnAnB+mi25lj&#10;ou2Nt3Td+VwECLsEFRTe14mULivIoBvYmjh4Z9sY9EE2udQN3gLcVDKOorE0WHJYKLCml4Ky793F&#10;KKhe0azPH5tT/Hmcjbfv7SRfrb+Ueui1z08gPLX+P/zXftMKJqMh/J4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ez/HAAAA3AAAAA8AAAAAAAAAAAAAAAAAmAIAAGRy&#10;cy9kb3ducmV2LnhtbFBLBQYAAAAABAAEAPUAAACMAwAAAAA=&#10;" path="m242,9l201,,141,3,90,9,42,16,,24,27,48,68,59r48,11l170,76r54,-2l268,70r65,9l385,78r48,-5l459,70e" filled="f" strokecolor="#121315" strokeweight=".28825mm">
                  <v:path arrowok="t" o:connecttype="custom" o:connectlocs="242,894;201,885;141,888;90,894;42,901;0,909;27,933;68,944;116,955;170,961;224,959;268,955;333,964;385,963;433,958;459,955" o:connectangles="0,0,0,0,0,0,0,0,0,0,0,0,0,0,0,0"/>
                </v:shape>
                <v:shape id="Freeform 252" o:spid="_x0000_s1276" style="position:absolute;left:8654;top:839;width:187;height:22;visibility:visible;mso-wrap-style:square;v-text-anchor:top" coordsize="1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ZZsUA&#10;AADcAAAADwAAAGRycy9kb3ducmV2LnhtbESPQWvCQBSE7wX/w/IK3uqmAWtJXUNVBKEiran3Z/aZ&#10;pGbfht1V47/vFoQeh5n5hpnmvWnFhZxvLCt4HiUgiEurG64UfBerp1cQPiBrbC2Tght5yGeDhylm&#10;2l75iy67UIkIYZ+hgjqELpPSlzUZ9CPbEUfvaJ3BEKWrpHZ4jXDTyjRJXqTBhuNCjR0taipPu7NR&#10;8FGc5/uJSz/3Szxsgq1+trovlBo+9u9vIAL14T98b6+1gsl4DH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ZlmxQAAANwAAAAPAAAAAAAAAAAAAAAAAJgCAABkcnMv&#10;ZG93bnJldi54bWxQSwUGAAAAAAQABAD1AAAAigMAAAAA&#10;" path="m187,7l135,17,78,21,31,9,,e" filled="f" strokecolor="#121315" strokeweight=".28739mm">
                  <v:path arrowok="t" o:connecttype="custom" o:connectlocs="187,846;135,856;78,860;31,848;0,839" o:connectangles="0,0,0,0,0"/>
                </v:shape>
                <v:shape id="Freeform 253" o:spid="_x0000_s1277" style="position:absolute;left:8246;top:708;width:498;height:94;visibility:visible;mso-wrap-style:square;v-text-anchor:top" coordsize="49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iDscA&#10;AADcAAAADwAAAGRycy9kb3ducmV2LnhtbESPW2sCMRSE3wX/QzhCX6RmW/HCapRSEMQK4gXax9PN&#10;cXdxc7Js0jX21zcFwcdhZr5h5stgKtFS40rLCl4GCQjizOqScwWn4+p5CsJ5ZI2VZVJwIwfLRbcz&#10;x1TbK++pPfhcRAi7FBUU3teplC4ryKAb2Jo4emfbGPRRNrnUDV4j3FTyNUnG0mDJcaHAmt4Lyi6H&#10;H6MgbHnad6vLcIOfH6Hc/+6+Tt+tUk+98DYD4Sn4R/jeXmsFk9EY/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og7HAAAA3AAAAA8AAAAAAAAAAAAAAAAAmAIAAGRy&#10;cy9kb3ducmV2LnhtbFBLBQYAAAAABAAEAPUAAACMAwAAAAA=&#10;" path="m,93l25,89,75,83r57,-7l174,67r47,-6l278,54r50,l375,42,415,23,462,9,497,e" filled="f" strokecolor="#121315" strokeweight=".28853mm">
                  <v:path arrowok="t" o:connecttype="custom" o:connectlocs="0,801;25,797;75,791;132,784;174,775;221,769;278,762;328,762;375,750;415,731;462,717;497,708" o:connectangles="0,0,0,0,0,0,0,0,0,0,0,0"/>
                </v:shape>
                <v:shape id="Freeform 254" o:spid="_x0000_s1278" style="position:absolute;left:8246;top:646;width:337;height:62;visibility:visible;mso-wrap-style:square;v-text-anchor:top" coordsize="3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rBMUA&#10;AADcAAAADwAAAGRycy9kb3ducmV2LnhtbESPQWvCQBSE74L/YXlCL8VsWqjG6Cq2VFB6qgpeH9ln&#10;Nph9G7Jbk/rru0LB4zAz3zCLVW9rcaXWV44VvCQpCOLC6YpLBcfDZpyB8AFZY+2YFPySh9VyOFhg&#10;rl3H33Tdh1JECPscFZgQmlxKXxiy6BPXEEfv7FqLIcq2lLrFLsJtLV/TdCItVhwXDDb0Yai47H+s&#10;goMJWfG846/L5/vMoDvdZt3mptTTqF/PQQTqwyP8395qBdO3K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msExQAAANwAAAAPAAAAAAAAAAAAAAAAAJgCAABkcnMv&#10;ZG93bnJldi54bWxQSwUGAAAAAAQABAD1AAAAigMAAAAA&#10;" path="m336,l295,8,260,23,226,37,174,50r-48,1l71,54,24,58,,62e" filled="f" strokecolor="#121315" strokeweight=".28842mm">
                  <v:path arrowok="t" o:connecttype="custom" o:connectlocs="336,646;295,654;260,669;226,683;174,696;126,697;71,700;24,704;0,708" o:connectangles="0,0,0,0,0,0,0,0,0"/>
                </v:shape>
                <v:line id="Line 255" o:spid="_x0000_s1279" style="position:absolute;visibility:visible;mso-wrap-style:square" from="8580,599" to="858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GGRcIAAADcAAAADwAAAGRycy9kb3ducmV2LnhtbERPTWvCQBC9F/oflil4q5vWtJXoGqog&#10;iFAlUe9DdpqEZmfT7JrEf+8eCj0+3vcyHU0jeupcbVnByzQCQVxYXXOp4HzaPs9BOI+ssbFMCm7k&#10;IF09Piwx0XbgjPrclyKEsEtQQeV9m0jpiooMuqltiQP3bTuDPsCulLrDIYSbRr5G0bs0WHNoqLCl&#10;TUXFT341Cvhy+Yri/WEWH5t1PcSZbn+1V2ryNH4uQHga/b/4z73TCj7ewtpwJhw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GGRcIAAADcAAAADwAAAAAAAAAAAAAA&#10;AAChAgAAZHJzL2Rvd25yZXYueG1sUEsFBgAAAAAEAAQA+QAAAJADAAAAAA==&#10;" strokecolor="#121315" strokeweight=".31378mm"/>
                <v:line id="Line 256" o:spid="_x0000_s1280" style="position:absolute;visibility:visible;mso-wrap-style:square" from="7918,517" to="791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BTcQAAADcAAAADwAAAGRycy9kb3ducmV2LnhtbESPQWvCQBSE74X+h+UVeqsbQ1s1dZUq&#10;KJ4KRtHrM/uaBHffptlV03/vCoLHYWa+YcbTzhpxptbXjhX0ewkI4sLpmksF283ibQjCB2SNxjEp&#10;+CcP08nz0xgz7S68pnMeShEh7DNUUIXQZFL6oiKLvuca4uj9utZiiLItpW7xEuHWyDRJPqXFmuNC&#10;hQ3NKyqO+ckq+Dnk6/d0ZXZlul/+zbql1oaCUq8v3fcXiEBdeITv7ZVWMPgYwe1MPAJy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UFNxAAAANwAAAAPAAAAAAAAAAAA&#10;AAAAAKECAABkcnMvZG93bnJldi54bWxQSwUGAAAAAAQABAD5AAAAkgMAAAAA&#10;" strokecolor="#121315" strokeweight=".28667mm"/>
                <v:shape id="Freeform 257" o:spid="_x0000_s1281" style="position:absolute;left:8176;top:365;width:307;height:153;visibility:visible;mso-wrap-style:square;v-text-anchor:top" coordsize="30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5o8EA&#10;AADcAAAADwAAAGRycy9kb3ducmV2LnhtbERPS27CMBDdI/UO1lRiBw5QAqQYhJAiddEF0B5gFA9x&#10;SjyObEPC7etFpS6f3n+7H2wrHuRD41jBbJqBIK6cbrhW8P1VTtYgQkTW2DomBU8KsN+9jLZYaNfz&#10;mR6XWIsUwqFABSbGrpAyVIYshqnriBN3dd5iTNDXUnvsU7ht5TzLcmmx4dRgsKOjoep2uVsF99Pb&#10;oZwvy/PnMV8sNv2P8Y4Hpcavw+EdRKQh/ov/3B9awSpP89OZd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3+aPBAAAA3AAAAA8AAAAAAAAAAAAAAAAAmAIAAGRycy9kb3du&#10;cmV2LnhtbFBLBQYAAAAABAAEAPUAAACGAwAAAAA=&#10;" path="m306,l267,20,239,39,220,65,184,93r-27,19l117,130r-52,6l24,149,,152e" filled="f" strokecolor="#121315" strokeweight=".29739mm">
                  <v:path arrowok="t" o:connecttype="custom" o:connectlocs="306,365;267,385;239,404;220,430;184,458;157,477;117,495;65,501;24,514;0,517" o:connectangles="0,0,0,0,0,0,0,0,0,0"/>
                </v:shape>
                <v:shape id="Freeform 258" o:spid="_x0000_s1282" style="position:absolute;left:8074;top:517;width:103;height:14;visibility:visible;mso-wrap-style:square;v-text-anchor:top" coordsize="1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ivMYA&#10;AADcAAAADwAAAGRycy9kb3ducmV2LnhtbESPX2vCQBDE3wv9DscW+tZcYsG2qadIwVIKgto/9HHJ&#10;rUkwtxdyG41+ek8o+DjMzG+YyWxwjdpTF2rPBrIkBUVceFtzaeD7a/HwDCoIssXGMxk4UoDZ9PZm&#10;grn1B17TfiOlihAOORqoRNpc61BU5DAkviWO3tZ3DiXKrtS2w0OEu0aP0nSsHdYcFyps6a2iYrfp&#10;nYHHxfz3/WeUrdJ++VkMeJL+T16Mub8b5q+ghAa5hv/bH9bA0ziDy5l4BPT0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ivMYAAADcAAAADwAAAAAAAAAAAAAAAACYAgAAZHJz&#10;L2Rvd25yZXYueG1sUEsFBgAAAAAEAAQA9QAAAIsDAAAAAA==&#10;" path="m,14l63,3,102,e" filled="f" strokecolor="#121315" strokeweight=".28764mm">
                  <v:path arrowok="t" o:connecttype="custom" o:connectlocs="0,531;63,520;102,517" o:connectangles="0,0,0"/>
                </v:shape>
                <v:shape id="Freeform 259" o:spid="_x0000_s1283" style="position:absolute;left:7835;top:531;width:239;height:94;visibility:visible;mso-wrap-style:square;v-text-anchor:top" coordsize="2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MnsUA&#10;AADcAAAADwAAAGRycy9kb3ducmV2LnhtbESPQWvCQBSE7wX/w/KE3urGoFFSVxFR8FQ0CqW3R/Y1&#10;CWbfxt1V03/fLRQ8DjPzDbNY9aYVd3K+saxgPEpAEJdWN1wpOJ92b3MQPiBrbC2Tgh/ysFoOXhaY&#10;a/vgI92LUIkIYZ+jgjqELpfSlzUZ9CPbEUfv2zqDIUpXSe3wEeGmlWmSZNJgw3Ghxo42NZWX4mYU&#10;fF23Uzc9zA4fx3ZNn/tJmaXFXKnXYb9+BxGoD8/wf3uvFcyy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syexQAAANwAAAAPAAAAAAAAAAAAAAAAAJgCAABkcnMv&#10;ZG93bnJldi54bWxQSwUGAAAAAAQABAD1AAAAigMAAAAA&#10;" path="m,93l35,70,83,59,137,48,176,37,218,22,239,e" filled="f" strokecolor="#121315" strokeweight=".29378mm">
                  <v:path arrowok="t" o:connecttype="custom" o:connectlocs="0,624;35,601;83,590;137,579;176,568;218,553;239,531" o:connectangles="0,0,0,0,0,0,0"/>
                </v:shape>
                <v:line id="Line 260" o:spid="_x0000_s1284" style="position:absolute;visibility:visible;mso-wrap-style:square" from="8098,624" to="813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40cMAAADcAAAADwAAAGRycy9kb3ducmV2LnhtbESPQWvCQBSE7wX/w/KE3upGCzZEVwkW&#10;ReippvT8yD6TaN7bkN2a2F/fLRR6HGbmG2a9HblVN+p948TAfJaAIimdbaQy8FHsn1JQPqBYbJ2Q&#10;gTt52G4mD2vMrBvknW6nUKkIEZ+hgTqELtPalzUx+pnrSKJ3dj1jiLKvtO1xiHBu9SJJlpqxkbhQ&#10;Y0e7msrr6YsN4IFpGNPv9q34XLzm6YUpL9iYx+mYr0AFGsN/+K99tAZels/weyYeAb3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uNHDAAAA3AAAAA8AAAAAAAAAAAAA&#10;AAAAoQIAAGRycy9kb3ducmV2LnhtbFBLBQYAAAAABAAEAPkAAACRAwAAAAA=&#10;" strokecolor="#121315" strokeweight=".29411mm"/>
                <v:shape id="Freeform 261" o:spid="_x0000_s1285" style="position:absolute;left:7766;top:624;width:221;height:70;visibility:visible;mso-wrap-style:square;v-text-anchor:top" coordsize="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5O8MA&#10;AADcAAAADwAAAGRycy9kb3ducmV2LnhtbESPQWvCQBSE7wX/w/IKvZS6USSVmI1YoWCPRnt/ZF+T&#10;2OzbsLvV9d93BcHjMDPfMOU6mkGcyfnesoLZNANB3Fjdc6vgePh8W4LwAVnjYJkUXMnDupo8lVho&#10;e+E9nevQigRhX6CCLoSxkNI3HRn0UzsSJ+/HOoMhSddK7fCS4GaQ8yzLpcGe00KHI207an7rP6Og&#10;ifkwX+TLj1f9ZULtjt/xtJ0p9fIcNysQgWJ4hO/tnVbwni/gdiYdAV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T5O8MAAADcAAAADwAAAAAAAAAAAAAAAACYAgAAZHJzL2Rv&#10;d25yZXYueG1sUEsFBgAAAAAEAAQA9QAAAIgDAAAAAA==&#10;" path="m221,59l199,56,152,53r-46,2l54,61,13,70,,44,39,19,69,2,78,e" filled="f" strokecolor="#121315" strokeweight=".29158mm">
                  <v:path arrowok="t" o:connecttype="custom" o:connectlocs="221,683;199,680;152,677;106,679;54,685;13,694;0,668;39,643;69,626;78,624" o:connectangles="0,0,0,0,0,0,0,0,0,0"/>
                </v:shape>
                <v:shape id="Freeform 262" o:spid="_x0000_s1286" style="position:absolute;left:7646;top:694;width:316;height:145;visibility:visible;mso-wrap-style:square;v-text-anchor:top" coordsize="31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FJMcA&#10;AADcAAAADwAAAGRycy9kb3ducmV2LnhtbESPQWvCQBSE7wX/w/IKvRTdWFBL6ipSkWrBgzbBentm&#10;X5PQ7NuQXU38912h4HGYmW+Y6bwzlbhQ40rLCoaDCARxZnXJuYLka9V/BeE8ssbKMim4koP5rPcw&#10;xVjblnd02ftcBAi7GBUU3texlC4ryKAb2Jo4eD+2MeiDbHKpG2wD3FTyJYrG0mDJYaHAmt4Lyn73&#10;Z6OgTL635490tHFJe/pcHSylx+WzUk+P3eINhKfO38P/7bVWMBmP4H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4hSTHAAAA3AAAAA8AAAAAAAAAAAAAAAAAmAIAAGRy&#10;cy9kb3ducmV2LnhtbFBLBQYAAAAABAAEAPUAAACMAwAAAAA=&#10;" path="m13,145l2,112,,84,13,59,59,44,113,25,161,11,215,5,256,r59,5e" filled="f" strokecolor="#121315" strokeweight=".296mm">
                  <v:path arrowok="t" o:connecttype="custom" o:connectlocs="13,839;2,806;0,778;13,753;59,738;113,719;161,705;215,699;256,694;315,699" o:connectangles="0,0,0,0,0,0,0,0,0,0"/>
                </v:shape>
                <v:shape id="Freeform 263" o:spid="_x0000_s1287" style="position:absolute;left:7679;top:719;width:248;height:120;visibility:visible;mso-wrap-style:square;v-text-anchor:top" coordsize="2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t4yMMA&#10;AADcAAAADwAAAGRycy9kb3ducmV2LnhtbESPQYvCMBSE78L+h/AW9qapC61ajSKLhdWbdWGvj+bZ&#10;FpuX2kSt/94IgsdhZr5hFqveNOJKnastKxiPIhDEhdU1lwr+DtlwCsJ5ZI2NZVJwJwer5cdggam2&#10;N97TNfelCBB2KSqovG9TKV1RkUE3si1x8I62M+iD7EqpO7wFuGnkdxQl0mDNYaHCln4qKk75xSio&#10;ozg7nWebQ0vbfB2fs+3O/sdKfX326zkIT71/h1/tX61gki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t4yMMAAADcAAAADwAAAAAAAAAAAAAAAACYAgAAZHJzL2Rv&#10;d25yZXYueG1sUEsFBgAAAAAEAAQA9QAAAIgDAAAAAA==&#10;" path="m247,l191,19,152,33,121,54,87,79,37,99,5,117,,120e" filled="f" strokecolor="#121315" strokeweight=".29692mm">
                  <v:path arrowok="t" o:connecttype="custom" o:connectlocs="247,719;191,738;152,752;121,773;87,798;37,818;5,836;0,839" o:connectangles="0,0,0,0,0,0,0,0"/>
                </v:shape>
                <v:line id="Line 264" o:spid="_x0000_s1288" style="position:absolute;visibility:visible;mso-wrap-style:square" from="7926,719" to="797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RRsMAAADcAAAADwAAAGRycy9kb3ducmV2LnhtbESPT4vCMBTE7wt+h/AEL4um24NKNYoI&#10;u+6exH/3Z/NMi81LabJt99tvBMHjMDO/YZbr3laipcaXjhV8TBIQxLnTJRsF59PneA7CB2SNlWNS&#10;8Ece1qvB2xIz7To+UHsMRkQI+wwVFCHUmZQ+L8iin7iaOHo311gMUTZG6ga7CLeVTJNkKi2WHBcK&#10;rGlbUH4//loF3eG9u7K+mK9wSX/S3XxvKm6VGg37zQJEoD68ws/2t1Ywm87gcS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5kUbDAAAA3AAAAA8AAAAAAAAAAAAA&#10;AAAAoQIAAGRycy9kb3ducmV2LnhtbFBLBQYAAAAABAAEAPkAAACRAwAAAAA=&#10;" strokecolor="#121315" strokeweight=".29142mm"/>
                <v:shape id="Freeform 265" o:spid="_x0000_s1289" style="position:absolute;left:7987;top:624;width:112;height:59;visibility:visible;mso-wrap-style:square;v-text-anchor:top" coordsize="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iVsEA&#10;AADcAAAADwAAAGRycy9kb3ducmV2LnhtbERPy4rCMBTdC/5DuMLsNFXGB9UoKswwK0GdxSyvzbUt&#10;Nje1iW3m781CcHk479UmmEq01LjSsoLxKAFBnFldcq7g9/w1XIBwHlljZZkU/JODzbrfW2GqbcdH&#10;ak8+FzGEXYoKCu/rVEqXFWTQjWxNHLmrbQz6CJtc6ga7GG4qOUmSmTRYcmwosKZ9Qdnt9DAKvKvb&#10;MG0vHe4u++T7ET4nh/ufUh+DsF2C8BT8W/xy/2gF81l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y4lbBAAAA3AAAAA8AAAAAAAAAAAAAAAAAmAIAAGRycy9kb3du&#10;cmV2LnhtbFBLBQYAAAAABAAEAPUAAACGAwAAAAA=&#10;" path="m,59l37,35,111,e" filled="f" strokecolor="#121315" strokeweight=".2985mm">
                  <v:path arrowok="t" o:connecttype="custom" o:connectlocs="0,683;37,659;111,624" o:connectangles="0,0,0"/>
                </v:shape>
                <v:shape id="Freeform 266" o:spid="_x0000_s1290" style="position:absolute;left:7168;top:672;width:90;height:115;visibility:visible;mso-wrap-style:square;v-text-anchor:top" coordsize="9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xxMQA&#10;AADcAAAADwAAAGRycy9kb3ducmV2LnhtbESPzW7CMBCE75V4B2uReisOHEIJOBFCVKrKiZ/et/ES&#10;p43XIXZJytPjSpV6HM18M5pVMdhGXKnztWMF00kCgrh0uuZKwen48vQMwgdkjY1jUvBDHop89LDC&#10;TLue93Q9hErEEvYZKjAhtJmUvjRk0U9cSxy9s+sshii7SuoO+1huGzlLklRarDkuGGxpY6j8Onxb&#10;BfPt57b66Jt1vXvr332bmsuN90o9jof1EkSgIfyH/+hXHbl0Ab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8ccTEAAAA3AAAAA8AAAAAAAAAAAAAAAAAmAIAAGRycy9k&#10;b3ducmV2LnhtbFBLBQYAAAAABAAEAPUAAACJAwAAAAA=&#10;" path="m17,115l7,93,,67,20,44,53,20,85,r4,32l74,59,61,86,31,109e" filled="f" strokecolor="#121315" strokeweight=".32014mm">
                  <v:path arrowok="t" o:connecttype="custom" o:connectlocs="17,787;7,765;0,739;20,716;53,692;85,672;89,704;74,731;61,758;31,781" o:connectangles="0,0,0,0,0,0,0,0,0,0"/>
                </v:shape>
                <v:line id="Line 267" o:spid="_x0000_s1291" style="position:absolute;visibility:visible;mso-wrap-style:square" from="7444,823" to="750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TmcQAAADcAAAADwAAAGRycy9kb3ducmV2LnhtbESP0WrCQBBF3wv9h2UKvtWNolVSVwmC&#10;KAhCox8wZsckNjsbsqumf995EHwc7twzcxar3jXqTl2oPRsYDRNQxIW3NZcGTsfN5xxUiMgWG89k&#10;4I8CrJbvbwtMrX/wD93zWCqBcEjRQBVjm2odioochqFviSW7+M5hlLErte3wIXDX6HGSfGmHNcuF&#10;CltaV1T85jcnlHzar/XBT0+X82RE1302uW4zYwYfffYNKlIfX8vP9s4amM3kfZER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mJOZxAAAANwAAAAPAAAAAAAAAAAA&#10;AAAAAKECAABkcnMvZG93bnJldi54bWxQSwUGAAAAAAQABAD5AAAAkgMAAAAA&#10;" strokecolor="#121315" strokeweight=".30183mm"/>
                <v:line id="Line 268" o:spid="_x0000_s1292" style="position:absolute;visibility:visible;mso-wrap-style:square" from="7346,787" to="741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Yv8UAAADcAAAADwAAAGRycy9kb3ducmV2LnhtbESPX2vCQBDE34V+h2OFvukllqpETykt&#10;LUX6Uv+8L7k1F8zupbmrpv30nlDo4zAzv2GW654bdaYu1F4M5OMMFEnpbS2Vgf3udTQHFSKKxcYL&#10;GfihAOvV3WCJhfUX+aTzNlYqQSQUaMDF2BZah9IRYxj7liR5R98xxiS7StsOLwnOjZ5k2VQz1pIW&#10;HLb07Kg8bb/ZAG8Oh717DA9febl5mfy2/PYxZWPuh/3TAlSkPv6H/9rv1sBslsPtTDoCe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bYv8UAAADcAAAADwAAAAAAAAAA&#10;AAAAAAChAgAAZHJzL2Rvd25yZXYueG1sUEsFBgAAAAAEAAQA+QAAAJMDAAAAAA==&#10;" strokecolor="#121315" strokeweight=".29647mm"/>
                <v:shape id="Freeform 269" o:spid="_x0000_s1293" style="position:absolute;left:7188;top:787;width:159;height:192;visibility:visible;mso-wrap-style:square;v-text-anchor:top" coordsize="15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Y1McA&#10;AADcAAAADwAAAGRycy9kb3ducmV2LnhtbESPT2sCMRTE7wW/Q3hCL6Vmq6CyNYq2FHrw4N9Db4/N&#10;62Z187JNUl376U1B8DjMzG+Yyay1tTiRD5VjBS+9DARx4XTFpYLd9uN5DCJEZI21Y1JwoQCzaedh&#10;grl2Z17TaRNLkSAcclRgYmxyKUNhyGLouYY4ed/OW4xJ+lJqj+cEt7XsZ9lQWqw4LRhs6M1Qcdz8&#10;WgV2P3j/2ps/Wx2Hy5+Df1qNF8u5Uo/ddv4KIlIb7+Fb+1MrGI368H8mH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ymNTHAAAA3AAAAA8AAAAAAAAAAAAAAAAAmAIAAGRy&#10;cy9kb3ducmV2LnhtbFBLBQYAAAAABAAEAPUAAACMAwAAAAA=&#10;" path="m41,191l28,166,17,137,,109,39,90,67,73,98,45,124,20,158,e" filled="f" strokecolor="#121315" strokeweight=".31853mm">
                  <v:path arrowok="t" o:connecttype="custom" o:connectlocs="41,978;28,953;17,924;0,896;39,877;67,860;98,832;124,807;158,787" o:connectangles="0,0,0,0,0,0,0,0,0"/>
                </v:shape>
                <v:shape id="Freeform 270" o:spid="_x0000_s1294" style="position:absolute;left:7414;top:646;width:209;height:141;visibility:visible;mso-wrap-style:square;v-text-anchor:top" coordsize="20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s3cIA&#10;AADcAAAADwAAAGRycy9kb3ducmV2LnhtbESPQYvCMBSE78L+h/AWvNnUXVDpGkVkhfVoLbjHR/Ns&#10;a5uX0sRa/70RBI/DzHzDLNeDaURPnassK5hGMQji3OqKCwXZcTdZgHAeWWNjmRTcycF69TFaYqLt&#10;jQ/Up74QAcIuQQWl920ipctLMugi2xIH72w7gz7IrpC6w1uAm0Z+xfFMGqw4LJTY0rakvE6vRkH/&#10;v685PdG+cZv0mP1esuGyrZUafw6bHxCeBv8Ov9p/WsF8/g3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ezdwgAAANwAAAAPAAAAAAAAAAAAAAAAAJgCAABkcnMvZG93&#10;bnJldi54bWxQSwUGAAAAAAQABAD1AAAAhwMAAAAA&#10;" path="m,110r4,-4l41,93,76,74,115,48,154,22,184,r22,25l208,51r-4,30l169,106r-44,15l87,141e" filled="f" strokecolor="#121315" strokeweight=".30356mm">
                  <v:path arrowok="t" o:connecttype="custom" o:connectlocs="0,756;4,752;41,739;76,720;115,694;154,668;184,646;206,671;208,697;204,727;169,752;125,767;87,787" o:connectangles="0,0,0,0,0,0,0,0,0,0,0,0,0"/>
                </v:shape>
                <v:shape id="Freeform 271" o:spid="_x0000_s1295" style="position:absolute;left:7224;top:823;width:220;height:156;visibility:visible;mso-wrap-style:square;v-text-anchor:top" coordsize="2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sH8QA&#10;AADcAAAADwAAAGRycy9kb3ducmV2LnhtbESPQWvCQBSE74X+h+UVvNVNa9ES3YRQUEShUKv3R/aZ&#10;xGbfhuyarP++KxR6HGbmG2aVB9OKgXrXWFbwMk1AEJdWN1wpOH6vn99BOI+ssbVMCm7kIM8eH1aY&#10;ajvyFw0HX4kIYZeigtr7LpXSlTUZdFPbEUfvbHuDPsq+krrHMcJNK1+TZC4NNhwXauzoo6by53A1&#10;CpLN0V6L8FmYU9jwZb4vZrthVGryFIolCE/B/4f/2lutYLF4g/u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LB/EAAAA3AAAAA8AAAAAAAAAAAAAAAAAmAIAAGRycy9k&#10;b3ducmV2LnhtbFBLBQYAAAAABAAEAPUAAACJAwAAAAA=&#10;" path="m220,l181,8,129,25,98,43,79,70,57,98,35,124,3,152,,155e" filled="f" strokecolor="#121315" strokeweight=".30467mm">
                  <v:path arrowok="t" o:connecttype="custom" o:connectlocs="220,823;181,831;129,848;98,866;79,893;57,921;35,947;3,975;0,978" o:connectangles="0,0,0,0,0,0,0,0,0"/>
                </v:shape>
                <v:shape id="Freeform 272" o:spid="_x0000_s1296" style="position:absolute;left:7388;top:172;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rzMUA&#10;AADcAAAADwAAAGRycy9kb3ducmV2LnhtbESP0WrCQBRE3wX/YbmFvtVNBWuJriEElZYiNLYfcMle&#10;s9Hs3ZBdY/r33ULBx2FmzjDrbLStGKj3jWMFz7MEBHHldMO1gu+v3dMrCB+QNbaOScEPecg208ka&#10;U+1uXNJwDLWIEPYpKjAhdKmUvjJk0c9cRxy9k+sthij7WuoebxFuWzlPkhdpseG4YLCjwlB1OV6t&#10;gnI0SflxeD8fcDDbbfFZ7PPQKPX4MOYrEIHGcA//t9+0guVyA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vMxQAAANwAAAAPAAAAAAAAAAAAAAAAAJgCAABkcnMv&#10;ZG93bnJldi54bWxQSwUGAAAAAAQABAD1AAAAigMAAAAA&#10;" path="m,l8,r2,e" filled="f" strokecolor="#121315" strokeweight=".28667mm">
                  <v:path arrowok="t" o:connecttype="custom" o:connectlocs="0,0;8,0;10,0" o:connectangles="0,0,0"/>
                </v:shape>
                <v:shape id="Freeform 273" o:spid="_x0000_s1297" style="position:absolute;left:7092;top:57;width:46;height:200;visibility:visible;mso-wrap-style:square;v-text-anchor:top" coordsize="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wncYA&#10;AADcAAAADwAAAGRycy9kb3ducmV2LnhtbESPQWsCMRSE70L/Q3iCF9FsPahsN4qtCh6KoC22x8fm&#10;dbO6eVk2Udd/bwqCx2FmvmGyeWsrcaHGl44VvA4TEMS50yUXCr6/1oMpCB+QNVaOScGNPMxnL50M&#10;U+2uvKPLPhQiQtinqMCEUKdS+tyQRT90NXH0/lxjMUTZFFI3eI1wW8lRkoylxZLjgsGaPgzlp/3Z&#10;KuhX2+XyUHq7+m1/Vsf3I5nPU1+pXrddvIEI1IZn+NHeaAWTyRj+z8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nwncYAAADcAAAADwAAAAAAAAAAAAAAAACYAgAAZHJz&#10;L2Rvd25yZXYueG1sUEsFBgAAAAAEAAQA9QAAAIsDAAAAAA==&#10;" path="m4,199l,193,9,168r,-26l42,117,45,94,26,72,24,42,39,19,42,e" filled="f" strokecolor="#121315" strokeweight=".33781mm">
                  <v:path arrowok="t" o:connecttype="custom" o:connectlocs="4,256;0,250;9,225;9,199;42,174;45,151;26,129;24,99;39,76;42,57" o:connectangles="0,0,0,0,0,0,0,0,0,0"/>
                </v:shape>
                <v:line id="Line 274" o:spid="_x0000_s1298" style="position:absolute;visibility:visible;mso-wrap-style:square" from="6394,401" to="643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IiMUAAADcAAAADwAAAGRycy9kb3ducmV2LnhtbESPQWvCQBSE7wX/w/KE3urGljYaXaW0&#10;FHqTpop4e2af2djs25BdTfz3riD0OMzMN8x82dtanKn1lWMF41ECgrhwuuJSwfr362kCwgdkjbVj&#10;UnAhD8vF4GGOmXYd/9A5D6WIEPYZKjAhNJmUvjBk0Y9cQxy9g2sthijbUuoWuwi3tXxOkjdpseK4&#10;YLChD0PFX36yCnbF5nV/+pzk2nQOd+Vqe5weXpR6HPbvMxCB+vAfvre/tYI0TeF2Jh4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yIiMUAAADcAAAADwAAAAAAAAAA&#10;AAAAAAChAgAAZHJzL2Rvd25yZXYueG1sUEsFBgAAAAAEAAQA+QAAAJMDAAAAAA==&#10;" strokecolor="#121315" strokeweight=".29942mm"/>
                <v:shape id="Freeform 275" o:spid="_x0000_s1299" style="position:absolute;left:6415;top:365;width:154;height:58;visibility:visible;mso-wrap-style:square;v-text-anchor:top" coordsize="1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J9cMA&#10;AADcAAAADwAAAGRycy9kb3ducmV2LnhtbERPTWvCQBC9F/oflil4MxuraEmzii0IQSvSxIu3ITtN&#10;QrOzIbua+O/dQ6HHx/tON6NpxY1611hWMItiEMSl1Q1XCs7FbvoGwnlkja1lUnAnB5v181OKibYD&#10;f9Mt95UIIewSVFB73yVSurImgy6yHXHgfmxv0AfYV1L3OIRw08rXOF5Kgw2Hhho7+qyp/M2vRkEj&#10;h7Fwh/nR7We78mN7WmSXr0ypycu4fQfhafT/4j93phWsVmFtO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eJ9cMAAADcAAAADwAAAAAAAAAAAAAAAACYAgAAZHJzL2Rv&#10;d25yZXYueG1sUEsFBgAAAAAEAAQA9QAAAIgDAAAAAA==&#10;" path="m153,57l119,49,84,36,49,25,19,11,,e" filled="f" strokecolor="#121315" strokeweight=".29331mm">
                  <v:path arrowok="t" o:connecttype="custom" o:connectlocs="153,422;119,414;84,401;49,390;19,376;0,365" o:connectangles="0,0,0,0,0,0"/>
                </v:shape>
                <v:shape id="Freeform 276" o:spid="_x0000_s1300" style="position:absolute;left:6310;top:328;width:85;height:73;visibility:visible;mso-wrap-style:square;v-text-anchor:top" coordsize="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ifcMA&#10;AADcAAAADwAAAGRycy9kb3ducmV2LnhtbESPQWsCMRSE74L/ITyhN83qoaurUUQQ9iStevD42Lxu&#10;1m5eliTqtr++KQgeh5n5hlltetuKO/nQOFYwnWQgiCunG64VnE/78RxEiMgaW8ek4IcCbNbDwQoL&#10;7R78SfdjrEWCcChQgYmxK6QMlSGLYeI64uR9OW8xJulrqT0+Ety2cpZl79Jiw2nBYEc7Q9X38WYV&#10;+Gt5LWX98Rtmur/sDtkt7wwp9Tbqt0sQkfr4Cj/bpVaQ5wv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3ifcMAAADcAAAADwAAAAAAAAAAAAAAAACYAgAAZHJzL2Rv&#10;d25yZXYueG1sUEsFBgAAAAAEAAQA9QAAAIgDAAAAAA==&#10;" path="m,l2,25,16,46,46,59,80,73r4,e" filled="f" strokecolor="#121315" strokeweight=".30972mm">
                  <v:path arrowok="t" o:connecttype="custom" o:connectlocs="0,328;2,353;16,374;46,387;80,401;84,401" o:connectangles="0,0,0,0,0,0"/>
                </v:shape>
                <v:line id="Line 277" o:spid="_x0000_s1301" style="position:absolute;visibility:visible;mso-wrap-style:square" from="6875,551" to="687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RVsMAAADcAAAADwAAAGRycy9kb3ducmV2LnhtbERPPWvDMBDdA/0P4grdYqkhqRMnSigm&#10;BS8e7JZCt8O62KbWyVhq4v77agh0fLzvw2m2g7jS5HvHGp4TBYK4cabnVsPH+9tyC8IHZIODY9Lw&#10;Sx5Ox4fFATPjblzRtQ6tiCHsM9TQhTBmUvqmI4s+cSNx5C5ushginFppJrzFcDvIlVIv0mLPsaHD&#10;kfKOmu/6x2qo0KybvNwVn6pYqXP5JTdpftH66XF+3YMINId/8d1dGA3pNs6PZ+IRkM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VbDAAAA3AAAAA8AAAAAAAAAAAAA&#10;AAAAoQIAAGRycy9kb3ducmV2LnhtbFBLBQYAAAAABAAEAPkAAACRAwAAAAA=&#10;" strokecolor="#121315" strokeweight=".29819mm"/>
                <v:shape id="Freeform 278" o:spid="_x0000_s1302" style="position:absolute;left:6790;top:480;width:57;height:38;visibility:visible;mso-wrap-style:square;v-text-anchor:top" coordsize="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7osUA&#10;AADcAAAADwAAAGRycy9kb3ducmV2LnhtbESPQWvCQBSE7wX/w/IKvdWNBU2IriJCa+ulGFvPj+wz&#10;Cc2+TbOvmv77rlDwOMzMN8xiNbhWnakPjWcDk3ECirj0tuHKwMfh+TEDFQTZYuuZDPxSgNVydLfA&#10;3PoL7+lcSKUihEOOBmqRLtc6lDU5DGPfEUfv5HuHEmVfadvjJcJdq5+SZKYdNhwXauxoU1P5Vfw4&#10;A5le22L79p4ev+UzfZnOMJHjzpiH+2E9ByU0yC383361BtJsAtcz8Qj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HuixQAAANwAAAAPAAAAAAAAAAAAAAAAAJgCAABkcnMv&#10;ZG93bnJldi54bWxQSwUGAAAAAAQABAD1AAAAigMAAAAA&#10;" path="m20,37l,17,18,,57,3e" filled="f" strokecolor="#121315" strokeweight=".30308mm">
                  <v:path arrowok="t" o:connecttype="custom" o:connectlocs="20,517;0,497;18,480;57,483" o:connectangles="0,0,0,0"/>
                </v:shape>
                <v:shape id="Picture 279" o:spid="_x0000_s1303" type="#_x0000_t75" style="position:absolute;left:6461;top:190;width:169;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l6rHDAAAA3AAAAA8AAABkcnMvZG93bnJldi54bWxEj92KwjAUhO8F3yEcwRvRVC9WqY0ioqAs&#10;CP48wKE5/aHNSWliW99+s7Cwl8PMfMMk+8HUoqPWlZYVLBcRCOLU6pJzBa/neb4B4TyyxtoyKfiQ&#10;g/1uPEow1rbnO3UPn4sAYRejgsL7JpbSpQUZdAvbEAcvs61BH2SbS91iH+Cmlqso+pIGSw4LBTZ0&#10;LCitHm+joKo+5+ssu1l9q7DT1/T03ZcnpaaT4bAF4Wnw/+G/9kUrWG9W8HsmHA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qscMAAADcAAAADwAAAAAAAAAAAAAAAACf&#10;AgAAZHJzL2Rvd25yZXYueG1sUEsFBgAAAAAEAAQA9wAAAI8DAAAAAA==&#10;">
                  <v:imagedata r:id="rId64" o:title=""/>
                </v:shape>
                <v:line id="Line 280" o:spid="_x0000_s1304" style="position:absolute;visibility:visible;mso-wrap-style:square" from="6857,542" to="688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mlsUAAADcAAAADwAAAGRycy9kb3ducmV2LnhtbESPQWvCQBSE70L/w/IKvUjdtEIrMRsJ&#10;iiB4akwp3h7Z1yRt9m3Mrib++25B8DjMzDdMshpNKy7Uu8aygpdZBIK4tLrhSkFx2D4vQDiPrLG1&#10;TAqu5GCVPkwSjLUd+IMuua9EgLCLUUHtfRdL6cqaDLqZ7YiD9217gz7IvpK6xyHATStfo+hNGmw4&#10;LNTY0bqm8jc/GwW0581w/MwKzjbR1/XH5VNzWiv19DhmSxCeRn8P39o7reB9MYf/M+EI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umlsUAAADcAAAADwAAAAAAAAAA&#10;AAAAAAChAgAAZHJzL2Rvd25yZXYueG1sUEsFBgAAAAAEAAQA+QAAAJMDAAAAAA==&#10;" strokecolor="#121315" strokeweight=".30842mm"/>
                <v:line id="Line 281" o:spid="_x0000_s1305" style="position:absolute;visibility:visible;mso-wrap-style:square" from="6907,590" to="690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vTfcQAAADcAAAADwAAAGRycy9kb3ducmV2LnhtbESPQWsCMRSE74X+h/AK3mrWoq2sRtGi&#10;IHhSS+nxsXmbXbt5WZJ0Xf+9EQoeh5n5hpkve9uIjnyoHSsYDTMQxIXTNRsFX6ft6xREiMgaG8ek&#10;4EoBlovnpznm2l34QN0xGpEgHHJUUMXY5lKGoiKLYeha4uSVzluMSXojtcdLgttGvmXZu7RYc1qo&#10;sKXPiorf459V8GMOMozWk2Zjvsv96uzXXcm9UoOXfjUDEamPj/B/e6cVfEzHcD+Tj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9N9xAAAANwAAAAPAAAAAAAAAAAA&#10;AAAAAKECAABkcnMvZG93bnJldi54bWxQSwUGAAAAAAQABAD5AAAAkgMAAAAA&#10;" strokecolor="#121315" strokeweight=".31469mm"/>
                <v:line id="Line 282" o:spid="_x0000_s1306" style="position:absolute;visibility:visible;mso-wrap-style:square" from="6917,515" to="691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emcQAAADcAAAADwAAAGRycy9kb3ducmV2LnhtbESPQWvCQBSE7wX/w/IEb3WjoLXRVVSQ&#10;llKopu39kX3JBrNvY3Y18d93C4Ueh5n5hllteluLG7W+cqxgMk5AEOdOV1wq+Po8PC5A+ICssXZM&#10;Cu7kYbMePKww1a7jE92yUIoIYZ+iAhNCk0rpc0MW/dg1xNErXGsxRNmWUrfYRbit5TRJ5tJixXHB&#10;YEN7Q/k5u1oF3fvFfByf6XvHL9mByrcCL6ZQajTst0sQgfrwH/5rv2oFT4sZ/J6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t6ZxAAAANwAAAAPAAAAAAAAAAAA&#10;AAAAAKECAABkcnMvZG93bnJldi54bWxQSwUGAAAAAAQABAD5AAAAkgMAAAAA&#10;" strokecolor="#121315" strokeweight=".29761mm"/>
                <v:shape id="Freeform 283" o:spid="_x0000_s1307" style="position:absolute;left:6899;top:507;width:44;height:58;visibility:visible;mso-wrap-style:square;v-text-anchor:top" coordsize="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6ucQA&#10;AADcAAAADwAAAGRycy9kb3ducmV2LnhtbESPQYvCMBSE74L/ITzBm6buwZVqFHURFlwPVkWPj+bZ&#10;FpuX0mS1+uuNIHgcZuYbZjJrTCmuVLvCsoJBPwJBnFpdcKZgv1v1RiCcR9ZYWiYFd3Iwm7ZbE4y1&#10;vfGWronPRICwi1FB7n0VS+nSnAy6vq2Ig3e2tUEfZJ1JXeMtwE0pv6JoKA0WHBZyrGiZU3pJ/o2C&#10;RK52603h1v7vtCB93Pxk5eGhVLfTzMcgPDX+E363f7WC79EQ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2urnEAAAA3AAAAA8AAAAAAAAAAAAAAAAAmAIAAGRycy9k&#10;b3ducmV2LnhtbFBLBQYAAAAABAAEAPUAAACJAwAAAAA=&#10;" path="m,l24,12,43,37,30,53r,4e" filled="f" strokecolor="#121315" strokeweight=".321mm">
                  <v:path arrowok="t" o:connecttype="custom" o:connectlocs="0,507;24,519;43,544;30,560;30,564" o:connectangles="0,0,0,0,0"/>
                </v:shape>
                <v:shape id="Picture 284" o:spid="_x0000_s1308" type="#_x0000_t75" style="position:absolute;left:6621;top:1064;width:163;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maNrFAAAA3AAAAA8AAABkcnMvZG93bnJldi54bWxEj0FrwkAUhO+F/oflFbzVTXtoTOoqxdIa&#10;etNUz4/sMxvMvg3ZrYn++q4geBxm5htmvhxtK07U+8axgpdpAoK4crrhWsFv+fU8A+EDssbWMSk4&#10;k4fl4vFhjrl2A2/otA21iBD2OSowIXS5lL4yZNFPXUccvYPrLYYo+1rqHocIt618TZI3abHhuGCw&#10;o5Wh6rj9swqK1O93tfmpVtnnevO9S8pmn12UmjyNH+8gAo3hHr61C60gnaVwPROP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JmjaxQAAANwAAAAPAAAAAAAAAAAAAAAA&#10;AJ8CAABkcnMvZG93bnJldi54bWxQSwUGAAAAAAQABAD3AAAAkQMAAAAA&#10;">
                  <v:imagedata r:id="rId65" o:title=""/>
                </v:shape>
                <v:shape id="Freeform 285" o:spid="_x0000_s1309" style="position:absolute;left:6466;top:1037;width:116;height:47;visibility:visible;mso-wrap-style:square;v-text-anchor:top" coordsize="1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L7sEA&#10;AADcAAAADwAAAGRycy9kb3ducmV2LnhtbERPW2vCMBR+H/gfwhF8m6kKs3RGGbKB7M0L6N4OzWlT&#10;1pyUJLbdvzcPAx8/vvtmN9pW9ORD41jBYp6BIC6dbrhWcDl/veYgQkTW2DomBX8UYLedvGyw0G7g&#10;I/WnWIsUwqFABSbGrpAylIYshrnriBNXOW8xJuhrqT0OKdy2cpllb9Jiw6nBYEd7Q+Xv6W4VVHzz&#10;lf0598MSP+v8+74azXWl1Gw6fryDiDTGp/jffdAK1nlam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8S+7BAAAA3AAAAA8AAAAAAAAAAAAAAAAAmAIAAGRycy9kb3du&#10;cmV2LnhtbFBLBQYAAAAABAAEAPUAAACGAwAAAAA=&#10;" path="m,11l74,41r37,6l111,22,116,e" filled="f" strokecolor="#121315" strokeweight=".29414mm">
                  <v:path arrowok="t" o:connecttype="custom" o:connectlocs="0,1048;74,1078;111,1084;111,1059;116,1037" o:connectangles="0,0,0,0,0"/>
                </v:shape>
                <v:shape id="Freeform 286" o:spid="_x0000_s1310" style="position:absolute;left:6423;top:1015;width:159;height:33;visibility:visible;mso-wrap-style:square;v-text-anchor:top" coordsize="1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0icMA&#10;AADcAAAADwAAAGRycy9kb3ducmV2LnhtbESPQWsCMRSE7wX/Q3hCbzWrBaurUUQRvLVd9f7cPDeL&#10;m5ewibr11zeFgsdhZr5h5svONuJGbagdKxgOMhDEpdM1VwoO++3bBESIyBobx6TghwIsF72XOeba&#10;3fmbbkWsRIJwyFGBidHnUobSkMUwcJ44eWfXWoxJtpXULd4T3DZylGVjabHmtGDQ09pQeSmuVsHq&#10;y/vdY7zhR7GvDb8fP7OTPiv12u9WMxCRuvgM/7d3WsHHZAp/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c0icMAAADcAAAADwAAAAAAAAAAAAAAAACYAgAAZHJzL2Rv&#10;d25yZXYueG1sUEsFBgAAAAAEAAQA9QAAAIgDAAAAAA==&#10;" path="m43,33l19,19,,4,46,,82,2r48,11l159,24e" filled="f" strokecolor="#121315" strokeweight=".28883mm">
                  <v:path arrowok="t" o:connecttype="custom" o:connectlocs="43,1048;19,1034;0,1019;46,1015;82,1017;130,1028;159,1039" o:connectangles="0,0,0,0,0,0,0"/>
                </v:shape>
                <v:shape id="Freeform 287" o:spid="_x0000_s1311" style="position:absolute;left:5882;top:1015;width:433;height:142;visibility:visible;mso-wrap-style:square;v-text-anchor:top" coordsize="43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77cIA&#10;AADcAAAADwAAAGRycy9kb3ducmV2LnhtbERP3WrCMBS+F3yHcAbeaarInNUoUuamFxss+gCH5tiW&#10;NSclyWr39svFwMuP73+7H2wrevKhcaxgPstAEJfONFwpuF6O0xcQISIbbB2Tgl8KsN+NR1vMjbvz&#10;F/U6ViKFcMhRQR1jl0sZyposhpnriBN3c95iTNBX0ni8p3DbykWWPUuLDaeGGjsqaiq/9Y9V8O7D&#10;Qh/7/u1ULM+vn5eV/pjrQqnJ03DYgIg0xIf4330yClbrND+dS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DvtwgAAANwAAAAPAAAAAAAAAAAAAAAAAJgCAABkcnMvZG93&#10;bnJldi54bWxQSwUGAAAAAAQABAD1AAAAhwMAAAAA&#10;" path="m,100l43,89,76,75,102,50,113,26,135,8,170,r45,5l261,11r26,16l315,47r35,13l389,74r43,14l411,106r-44,13l335,128r-36,7l283,142e" filled="f" strokecolor="#121315" strokeweight=".29189mm">
                  <v:path arrowok="t" o:connecttype="custom" o:connectlocs="0,1115;43,1104;76,1090;102,1065;113,1041;135,1023;170,1015;215,1020;261,1026;287,1042;315,1062;350,1075;389,1089;432,1103;411,1121;367,1134;335,1143;299,1150;283,1157" o:connectangles="0,0,0,0,0,0,0,0,0,0,0,0,0,0,0,0,0,0,0"/>
                </v:shape>
                <v:line id="Line 288" o:spid="_x0000_s1312" style="position:absolute;visibility:visible;mso-wrap-style:square" from="6736,564" to="673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VQsUAAADcAAAADwAAAGRycy9kb3ducmV2LnhtbESP3WrCQBSE7wXfYTlC73RjG/yJWaUt&#10;FIpgS2xzf8ieJqHZs2l2a+Lbu4Lg5TAz3zDpbjCNOFHnassK5rMIBHFhdc2lgu+vt+kKhPPIGhvL&#10;pOBMDnbb8SjFRNueMzodfSkChF2CCirv20RKV1Rk0M1sSxy8H9sZ9EF2pdQd9gFuGvkYRQtpsOaw&#10;UGFLrxUVv8d/o4Dz/BDF+4+n+LN5qfs40+2f9ko9TIbnDQhPg7+Hb+13rWC5nsP1TDgCcn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KVQsUAAADcAAAADwAAAAAAAAAA&#10;AAAAAAChAgAAZHJzL2Rvd25yZXYueG1sUEsFBgAAAAAEAAQA+QAAAJMDAAAAAA==&#10;" strokecolor="#121315" strokeweight=".31378mm"/>
                <v:shape id="Freeform 289" o:spid="_x0000_s1313" style="position:absolute;left:6656;top:458;width:129;height:8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MUcYA&#10;AADcAAAADwAAAGRycy9kb3ducmV2LnhtbESPT2sCMRTE70K/Q3iFXkrNasXqulGKUBU8ufbQ42Pz&#10;9o/dvCxJ6m6/fSMUPA4z8xsm2wymFVdyvrGsYDJOQBAXVjdcKfg8f7wsQPiArLG1TAp+ycNm/TDK&#10;MNW25xNd81CJCGGfooI6hC6V0hc1GfRj2xFHr7TOYIjSVVI77CPctHKaJHNpsOG4UGNH25qK7/zH&#10;KJD7i8t386N/5rKvXreTr13jZ0o9PQ7vKxCBhnAP/7cPWsHbcgq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7MUcYAAADcAAAADwAAAAAAAAAAAAAAAACYAgAAZHJz&#10;L2Rvd25yZXYueG1sUEsFBgAAAAAEAAQA9QAAAIsDAAAAAA==&#10;" path="m56,84l45,64,36,45,23,24,,5,42,,82,6r46,11l119,34r-7,5e" filled="f" strokecolor="#121315" strokeweight=".30294mm">
                  <v:path arrowok="t" o:connecttype="custom" o:connectlocs="56,542;45,522;36,503;23,482;0,463;42,458;82,464;128,475;119,492;112,497" o:connectangles="0,0,0,0,0,0,0,0,0,0"/>
                </v:shape>
                <v:line id="Line 290" o:spid="_x0000_s1314" style="position:absolute;visibility:visible;mso-wrap-style:square" from="6799,530" to="679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705cYAAADcAAAADwAAAGRycy9kb3ducmV2LnhtbESPW2sCMRSE3wv+h3AE32rWtnhZjSIt&#10;ll5eWrVQ3w6b42Zxc7IkUdd/bwoFH4eZ+YaZLVpbixP5UDlWMOhnIIgLpysuFWw3q/sxiBCRNdaO&#10;ScGFAizmnbsZ5tqd+ZtO61iKBOGQowITY5NLGQpDFkPfNcTJ2ztvMSbpS6k9nhPc1vIhy4bSYsVp&#10;wWBDz4aKw/poE+XlMH79sP7zIidPezk0u9+fr3elet12OQURqY238H/7TSsYTR7h70w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9OXGAAAA3AAAAA8AAAAAAAAA&#10;AAAAAAAAoQIAAGRycy9kb3ducmV2LnhtbFBLBQYAAAAABAAEAPkAAACUAwAAAAA=&#10;" strokecolor="#121315" strokeweight=".31314mm"/>
                <v:shape id="Freeform 291" o:spid="_x0000_s1315" style="position:absolute;left:6725;top:553;width:64;height:47;visibility:visible;mso-wrap-style:square;v-text-anchor:top" coordsize="6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eo8UA&#10;AADcAAAADwAAAGRycy9kb3ducmV2LnhtbESPQWvCQBSE74L/YXlCb7pRpNboKiIWSqEHTSHXZ/aZ&#10;DWbfhuw2pv76bkHwOMzMN8x629tadNT6yrGC6SQBQVw4XXGp4Dt7H7+B8AFZY+2YFPySh+1mOFhj&#10;qt2Nj9SdQikihH2KCkwITSqlLwxZ9BPXEEfv4lqLIcq2lLrFW4TbWs6S5FVarDguGGxob6i4nn6s&#10;grm/L9Hku6Mp80PefRb3r+acKfUy6ncrEIH68Aw/2h9awWI5h/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Z6jxQAAANwAAAAPAAAAAAAAAAAAAAAAAJgCAABkcnMv&#10;ZG93bnJldi54bWxQSwUGAAAAAAQABAD1AAAAigMAAAAA&#10;" path="m63,46l48,31,15,17,,e" filled="f" strokecolor="#121315" strokeweight=".30553mm">
                  <v:path arrowok="t" o:connecttype="custom" o:connectlocs="63,599;48,584;15,570;0,553" o:connectangles="0,0,0,0"/>
                </v:shape>
                <v:line id="Line 292" o:spid="_x0000_s1316" style="position:absolute;visibility:visible;mso-wrap-style:square" from="6686,554" to="668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6zGsIAAADcAAAADwAAAGRycy9kb3ducmV2LnhtbESPX2vCQBDE3wt+h2MF3+rFglajp6ig&#10;9NV/72tuTYK5vZjbxvTb9wpCH4eZ+Q2zWHWuUi01ofRsYDRMQBFn3pacGzifdu9TUEGQLVaeycAP&#10;BVgte28LTK1/8oHao+QqQjikaKAQqVOtQ1aQwzD0NXH0br5xKFE2ubYNPiPcVfojSSbaYclxocCa&#10;tgVl9+O3M3Cl7jKaYL7bP/YXf97OpNq0Ysyg363noIQ6+Q+/2l/WwOdsDH9n4hH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6zGsIAAADcAAAADwAAAAAAAAAAAAAA&#10;AAChAgAAZHJzL2Rvd25yZXYueG1sUEsFBgAAAAAEAAQA+QAAAJADAAAAAA==&#10;" strokecolor="#121315" strokeweight=".33425mm"/>
                <v:shape id="Freeform 293" o:spid="_x0000_s1317" style="position:absolute;left:6549;top:412;width:120;height:95;visibility:visible;mso-wrap-style:square;v-text-anchor:top" coordsize="1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wbcYA&#10;AADcAAAADwAAAGRycy9kb3ducmV2LnhtbESPX2vCQBDE34V+h2MLfauXpuCf1FNEsRX6orb4vOa2&#10;SWhuL+ZWk377XqHg4zAzv2Fmi97V6kptqDwbeBomoIhzbysuDHx+bB4noIIgW6w9k4EfCrCY3w1m&#10;mFnf8Z6uBylUhHDI0EAp0mRah7wkh2HoG+LoffnWoUTZFtq22EW4q3WaJCPtsOK4UGJDq5Ly78PF&#10;GXi9nLdylOcifetO6XS9HCe7/t2Yh/t++QJKqJdb+L+9tQbG0xH8nY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wbcYAAADcAAAADwAAAAAAAAAAAAAAAACYAgAAZHJz&#10;L2Rvd25yZXYueG1sUEsFBgAAAAAEAAQA9QAAAIsDAAAAAA==&#10;" path="m119,95l102,80,87,60,74,36,52,14,21,4,,e" filled="f" strokecolor="#121315" strokeweight=".3075mm">
                  <v:path arrowok="t" o:connecttype="custom" o:connectlocs="119,507;102,492;87,472;74,448;52,426;21,416;0,412" o:connectangles="0,0,0,0,0,0,0"/>
                </v:shape>
                <v:shape id="Freeform 294" o:spid="_x0000_s1318" style="position:absolute;left:6786;top:517;width:37;height:25;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Vg8YA&#10;AADcAAAADwAAAGRycy9kb3ducmV2LnhtbESP0WrCQBRE3wX/YblC35pNrNaauooWBKu+NO0HXLK3&#10;SZrs3ZDdmvj3XaHg4zAzZ5jVZjCNuFDnKssKkigGQZxbXXGh4Otz//gCwnlkjY1lUnAlB5v1eLTC&#10;VNueP+iS+UIECLsUFZTet6mULi/JoItsSxy8b9sZ9EF2hdQd9gFuGjmN42dpsOKwUGJLbyXldfZr&#10;FAyn2bw2P/raLp/Os/fjbuuSc6/Uw2TYvoLwNPh7+L990AoWywXczo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EVg8YAAADcAAAADwAAAAAAAAAAAAAAAACYAgAAZHJz&#10;L2Rvd25yZXYueG1sUEsFBgAAAAAEAAQA9QAAAIsDAAAAAA==&#10;" path="m,l33,20r4,5e" filled="f" strokecolor="#121315" strokeweight=".3035mm">
                  <v:path arrowok="t" o:connecttype="custom" o:connectlocs="0,517;33,537;37,542" o:connectangles="0,0,0"/>
                </v:shape>
                <v:shape id="Freeform 295" o:spid="_x0000_s1319" style="position:absolute;left:6895;top:564;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PbwA&#10;AADcAAAADwAAAGRycy9kb3ducmV2LnhtbERPSwrCMBDdC94hjOBOUxX8VKOIILhR8HOAoRnb0mZS&#10;kljr7c1CcPl4/82uM7VoyfnSsoLJOAFBnFldcq7gcT+OliB8QNZYWyYFH/Kw2/Z7G0y1ffOV2lvI&#10;RQxhn6KCIoQmldJnBRn0Y9sQR+5pncEQoculdviO4aaW0ySZS4Mlx4YCGzoUlFW3l1Ggz+wOrpp/&#10;rJGzy9NXlzCTL6WGg26/BhGoC3/xz33SCharuDaeiUd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D6U9vAAAANwAAAAPAAAAAAAAAAAAAAAAAJgCAABkcnMvZG93bnJldi54&#10;bWxQSwUGAAAAAAQABAD1AAAAgQMAAAAA&#10;" path="m34,r,24l4,14,,3e" filled="f" strokecolor="#121315" strokeweight=".30486mm">
                  <v:path arrowok="t" o:connecttype="custom" o:connectlocs="34,564;34,588;4,578;0,567" o:connectangles="0,0,0,0"/>
                </v:shape>
                <v:line id="Line 296" o:spid="_x0000_s1320" style="position:absolute;visibility:visible;mso-wrap-style:square" from="6933,604" to="693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a5scAAADcAAAADwAAAGRycy9kb3ducmV2LnhtbESPX2vCQBDE34V+h2MLvunFWrSmniLF&#10;UhHa+u+hj0tuTYK53ZC7auqn7wmFPg4z8xtmOm9dpc7U+FLYwKCfgCLOxJacGzjsX3tPoHxAtlgJ&#10;k4Ef8jCf3XWmmFq58JbOu5CrCGGfooEihDrV2mcFOfR9qYmjd5TGYYiyybVt8BLhrtIPSTLSDkuO&#10;CwXW9FJQdtp9OwN2vB4uh+/SPn5tNvsP+RR6u66M6d63i2dQgdrwH/5rr6yB8WQCtzPxCO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GJrmxwAAANwAAAAPAAAAAAAA&#10;AAAAAAAAAKECAABkcnMvZG93bnJldi54bWxQSwUGAAAAAAQABAD5AAAAlQMAAAAA&#10;" strokecolor="#121315" strokeweight=".28925mm"/>
                <v:line id="Line 297" o:spid="_x0000_s1321" style="position:absolute;visibility:visible;mso-wrap-style:square" from="6773,672" to="680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Q28IAAADcAAAADwAAAGRycy9kb3ducmV2LnhtbERPTWvCQBC9F/wPywi91Y2CIaSuIkGh&#10;7anV9tDbkB2TYHY27E41+ffdQ6HHx/ve7EbXqxuF2Hk2sFxkoIhrbztuDHyej08FqCjIFnvPZGCi&#10;CLvt7GGDpfV3/qDbSRqVQjiWaKAVGUqtY92Sw7jwA3HiLj44lARDo23Aewp3vV5lWa4ddpwaWhyo&#10;aqm+nn6cgfxVqvD2vfoqllfJp+l9XR3s2pjH+bh/BiU0yr/4z/1iDRRZmp/OpCO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Q28IAAADcAAAADwAAAAAAAAAAAAAA&#10;AAChAgAAZHJzL2Rvd25yZXYueG1sUEsFBgAAAAAEAAQA+QAAAJADAAAAAA==&#10;" strokecolor="#121315" strokeweight=".30469mm"/>
                <v:line id="Line 298" o:spid="_x0000_s1322" style="position:absolute;visibility:visible;mso-wrap-style:square" from="6912,663" to="691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4Ww8UAAADcAAAADwAAAGRycy9kb3ducmV2LnhtbESPQWsCMRSE74L/ITyht5pYisjWKNVS&#10;KqKC1ou3x+a5u3TzsiRRd/vrG6HgcZiZb5jpvLW1uJIPlWMNo6ECQZw7U3Gh4fj9+TwBESKywdox&#10;aegowHzW700xM+7Ge7oeYiEShEOGGsoYm0zKkJdkMQxdQ5y8s/MWY5K+kMbjLcFtLV+UGkuLFaeF&#10;EhtalpT/HC5Ww/bSxe51dVqrL8v19rT48Jvdr9ZPg/b9DUSkNj7C/+2V0TBRI7ifS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4Ww8UAAADcAAAADwAAAAAAAAAA&#10;AAAAAAChAgAAZHJzL2Rvd25yZXYueG1sUEsFBgAAAAAEAAQA+QAAAJMDAAAAAA==&#10;" strokecolor="#121315" strokeweight=".29325mm"/>
                <v:shape id="Freeform 299" o:spid="_x0000_s1323" style="position:absolute;left:6964;top:599;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KOsUA&#10;AADcAAAADwAAAGRycy9kb3ducmV2LnhtbESPQWsCMRSE7wX/Q3iCl6KJe2iXrVFEWhB7kKo/4HXz&#10;drO6eVk2Udd/3xQKPQ4z8w2zWA2uFTfqQ+NZw3ymQBCX3jRcazgdP6Y5iBCRDbaeScODAqyWo6cF&#10;Fsbf+Ytuh1iLBOFQoAYbY1dIGUpLDsPMd8TJq3zvMCbZ19L0eE9w18pMqRfpsOG0YLGjjaXycrg6&#10;DZ+7+fcuz9Sx2g/v+8qen0+vgbSejIf1G4hIQ/wP/7W3RkOuMv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4o6xQAAANwAAAAPAAAAAAAAAAAAAAAAAJgCAABkcnMv&#10;ZG93bnJldi54bWxQSwUGAAAAAAQABAD1AAAAigMAAAAA&#10;" path="m59,58l33,38,6,16,,e" filled="f" strokecolor="#121315" strokeweight=".31281mm">
                  <v:path arrowok="t" o:connecttype="custom" o:connectlocs="59,657;33,637;6,615;0,599" o:connectangles="0,0,0,0"/>
                </v:shape>
                <v:shape id="Freeform 300" o:spid="_x0000_s1324" style="position:absolute;left:6962;top:564;width:2;height:3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w28UA&#10;AADcAAAADwAAAGRycy9kb3ducmV2LnhtbESPzWrDMBCE74G+g9hCb7Ecl6TGjRKKwRB6COTn0tti&#10;bS231sq11Nh9+yoQyHGYmW+Y9XaynbjQ4FvHChZJCoK4drrlRsH5VM1zED4ga+wck4I/8rDdPMzW&#10;WGg38oEux9CICGFfoAITQl9I6WtDFn3ieuLofbrBYohyaKQecIxw28ksTVfSYstxwWBPpaH6+/hr&#10;I6X6WZpxt+evfOKX6mOflYt3q9TT4/T2CiLQFO7hW3unFeTpM1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jDbxQAAANwAAAAPAAAAAAAAAAAAAAAAAJgCAABkcnMv&#10;ZG93bnJldi54bWxQSwUGAAAAAAQABAD1AAAAigMAAAAA&#10;" path="m2,35l,18,2,e" filled="f" strokecolor="#121315" strokeweight=".34039mm">
                  <v:path arrowok="t" o:connecttype="custom" o:connectlocs="2,599;0,582;2,564" o:connectangles="0,0,0"/>
                </v:shape>
                <v:line id="Line 301" o:spid="_x0000_s1325" style="position:absolute;visibility:visible;mso-wrap-style:square" from="7042,685" to="704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jVMYAAADcAAAADwAAAGRycy9kb3ducmV2LnhtbESPT2vCQBTE74LfYXmFXqRuqiISXUUq&#10;UqG9+IeCt0f2NQlm34bdNYl+erdQ8DjMzG+YxaozlWjI+dKygvdhAoI4s7rkXMHpuH2bgfABWWNl&#10;mRTcyMNq2e8tMNW25T01h5CLCGGfooIihDqV0mcFGfRDWxNH79c6gyFKl0vtsI1wU8lRkkylwZLj&#10;QoE1fRSUXQ5Xo+Brc740x+9sMLhv28DT0Xj84z6Ven3p1nMQgbrwDP+3d1rBLJnA35l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kY1TGAAAA3AAAAA8AAAAAAAAA&#10;AAAAAAAAoQIAAGRycy9kb3ducmV2LnhtbFBLBQYAAAAABAAEAPkAAACUAwAAAAA=&#10;" strokecolor="#121315" strokeweight=".32297mm"/>
                <v:shape id="Freeform 302" o:spid="_x0000_s1326" style="position:absolute;left:6771;top:317;width:187;height:95;visibility:visible;mso-wrap-style:square;v-text-anchor:top" coordsize="1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7PMQA&#10;AADcAAAADwAAAGRycy9kb3ducmV2LnhtbESPT2sCMRTE74V+h/AK3mqi+Hc1ShEqvbSgK3h9bJ6b&#10;1c3Lsom6fvumUPA4zMxvmOW6c7W4URsqzxoGfQWCuPCm4lLDIf98n4EIEdlg7Zk0PCjAevX6ssTM&#10;+Dvv6LaPpUgQDhlqsDE2mZShsOQw9H1DnLyTbx3GJNtSmhbvCe5qOVRqIh1WnBYsNrSxVFz2V6dh&#10;Mz0c7Xhy/g4jdcxtvr3Oh/yjde+t+1iAiNTFZ/i//WU0zNQY/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zzEAAAA3AAAAA8AAAAAAAAAAAAAAAAAmAIAAGRycy9k&#10;b3ducmV2LnhtbFBLBQYAAAAABAAEAPUAAACJAwAAAAA=&#10;" path="m,l49,22,80,43,98,60r21,16l147,95,169,76r4,-22l186,57e" filled="f" strokecolor="#121315" strokeweight=".29767mm">
                  <v:path arrowok="t" o:connecttype="custom" o:connectlocs="0,317;49,339;80,360;98,377;119,393;147,412;169,393;173,371;186,374" o:connectangles="0,0,0,0,0,0,0,0,0"/>
                </v:shape>
                <v:shape id="Freeform 303" o:spid="_x0000_s1327" style="position:absolute;left:6108;top:1157;width:133;height:22;visibility:visible;mso-wrap-style:square;v-text-anchor:top" coordsize="1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jxMQA&#10;AADcAAAADwAAAGRycy9kb3ducmV2LnhtbESP0WrCQBRE34X+w3ILfdONUjSkbkIplCoIxdgPuGZv&#10;sqHZu2l21fj3bkHwcZiZM8y6GG0nzjT41rGC+SwBQVw53XKj4OfwOU1B+ICssXNMCq7kocifJmvM&#10;tLvwns5laESEsM9QgQmhz6T0lSGLfuZ64ujVbrAYohwaqQe8RLjt5CJJltJiy3HBYE8fhqrf8mQV&#10;jH8m/VpxXbbUvy78dnf8rudHpV6ex/c3EIHG8Ajf2xutIE2W8H8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6o8TEAAAA3AAAAA8AAAAAAAAAAAAAAAAAmAIAAGRycy9k&#10;b3ducmV2LnhtbFBLBQYAAAAABAAEAPUAAACJAwAAAAA=&#10;" path="m133,l69,11,,22e" filled="f" strokecolor="#121315" strokeweight=".28808mm">
                  <v:path arrowok="t" o:connecttype="custom" o:connectlocs="133,1157;69,1168;0,1179" o:connectangles="0,0,0"/>
                </v:shape>
                <v:line id="Line 304" o:spid="_x0000_s1328" style="position:absolute;visibility:visible;mso-wrap-style:square" from="6165,1157" to="6165,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zz3cMAAADcAAAADwAAAGRycy9kb3ducmV2LnhtbESPT2sCMRTE74V+h/AKvdVsRVS2RhFB&#10;FHqp/6DHx+Y1Wdy8LJu4xm/fCILHYWZ+w8wWyTWipy7UnhV8DgoQxJXXNRsFx8P6YwoiRGSNjWdS&#10;cKMAi/nrywxL7a+8o34fjcgQDiUqsDG2pZShsuQwDHxLnL0/3zmMWXZG6g6vGe4aOSyKsXRYc16w&#10;2NLKUnXeX5wCStyPTj87Y9N5M6m+t8vfW2uUen9Lyy8QkVJ8hh/trVYwLSZwP5OP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8893DAAAA3AAAAA8AAAAAAAAAAAAA&#10;AAAAoQIAAGRycy9kb3ducmV2LnhtbFBLBQYAAAAABAAEAPkAAACRAwAAAAA=&#10;" strokecolor="#121315" strokeweight=".29364mm"/>
                <v:shape id="Freeform 305" o:spid="_x0000_s1329" style="position:absolute;left:6895;top:43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3hMEA&#10;AADcAAAADwAAAGRycy9kb3ducmV2LnhtbERPS2sCMRC+C/6HMIXeNNuiYlejSKG0Fw++6nXcTDdL&#10;N5NlM9Wtv94cBI8f33u+7HytztTGKrCBl2EGirgItuLSwH73MZiCioJssQ5MBv4pwnLR780xt+HC&#10;GzpvpVQphGOOBpxIk2sdC0ce4zA0xIn7Ca1HSbAttW3xksJ9rV+zbKI9VpwaHDb07qj43f55A3J0&#10;dDiNrqdy/Fm/jTcs36O1GPP81K1moIQ6eYjv7i9rYJqltelMOg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t4TBAAAA3AAAAA8AAAAAAAAAAAAAAAAAmAIAAGRycy9kb3du&#10;cmV2LnhtbFBLBQYAAAAABAAEAPUAAACGAwAAAAA=&#10;" path="m,l19,13,30,31r7,5e" filled="f" strokecolor="#121315" strokeweight=".31264mm">
                  <v:path arrowok="t" o:connecttype="custom" o:connectlocs="0,433;19,446;30,464;37,469" o:connectangles="0,0,0,0"/>
                </v:shape>
                <v:shape id="Freeform 306" o:spid="_x0000_s1330" style="position:absolute;left:6859;top:458;width:83;height:37;visibility:visible;mso-wrap-style:square;v-text-anchor:top" coordsize="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5/MQA&#10;AADcAAAADwAAAGRycy9kb3ducmV2LnhtbESPQUsDMRSE70L/Q3gFbzaxRVm3TUspiF48dKv35+Z1&#10;E9y8LElst/31RhA8DjPzDbPajL4XJ4rJBdZwP1MgiNtgHHca3g/PdxWIlJEN9oFJw4USbNaTmxXW&#10;Jpx5T6cmd6JAONWoweY81FKm1pLHNAsDcfGOIXrMRcZOmojnAve9nCv1KD06LgsWB9pZar+ab69B&#10;yeyi+7TXF19tF2+Lj2Z/fbhofTsdt0sQmcb8H/5rvxoNlXqC3zPl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OfzEAAAA3AAAAA8AAAAAAAAAAAAAAAAAmAIAAGRycy9k&#10;b3ducmV2LnhtbFBLBQYAAAAABAAEAPUAAACJAwAAAAA=&#10;" path="m73,13l83,36,48,20,31,5,,e" filled="f" strokecolor="#121315" strokeweight=".29533mm">
                  <v:path arrowok="t" o:connecttype="custom" o:connectlocs="73,471;83,494;48,478;31,463;0,458" o:connectangles="0,0,0,0,0"/>
                </v:shape>
                <v:line id="Line 307" o:spid="_x0000_s1331" style="position:absolute;visibility:visible;mso-wrap-style:square" from="6866,376" to="690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dR8IAAADcAAAADwAAAGRycy9kb3ducmV2LnhtbERPz2vCMBS+C/sfwhvspmkVRDujjMlg&#10;eFGrsO32aJ5pafNSmszW/94cBI8f3+/VZrCNuFLnK8cK0kkCgrhwumKj4Hz6Gi9A+ICssXFMCm7k&#10;YbN+Ga0w067nI13zYEQMYZ+hgjKENpPSFyVZ9BPXEkfu4jqLIcLOSN1hH8NtI6dJMpcWK44NJbb0&#10;WVJR5/9WQTVLLztr9rPfYdkflvWf2dY/B6XeXoePdxCBhvAUP9zfWsEijfPjmXg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EdR8IAAADcAAAADwAAAAAAAAAAAAAA&#10;AAChAgAAZHJzL2Rvd25yZXYueG1sUEsFBgAAAAAEAAQA+QAAAJADAAAAAA==&#10;" strokecolor="#121315" strokeweight=".32997mm"/>
                <v:shape id="Freeform 308" o:spid="_x0000_s1332" style="position:absolute;left:6988;top:339;width:61;height:27;visibility:visible;mso-wrap-style:square;v-text-anchor:top" coordsize="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iYb8A&#10;AADcAAAADwAAAGRycy9kb3ducmV2LnhtbERPzYrCMBC+C/sOYYS9aVphRbpGqSsLCnqw+gBjM9sW&#10;m0lJslrf3giCx4/vf77sTSuu5HxjWUE6TkAQl1Y3XCk4HX9HMxA+IGtsLZOCO3lYLj4Gc8y0vfGB&#10;rkWoRAxhn6GCOoQuk9KXNRn0Y9sRR+7POoMhQldJ7fAWw00rJ0kylQYbjg01dvRTU3kp/k3s3aww&#10;1y7dnnfrVZGf47ivfaPU57DPv0EE6sNb/HJvtIJZmsLzTDwC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NuJhvwAAANwAAAAPAAAAAAAAAAAAAAAAAJgCAABkcnMvZG93bnJl&#10;di54bWxQSwUGAAAAAAQABAD1AAAAhAMAAAAA&#10;" path="m60,26l43,18,,e" filled="f" strokecolor="#121315" strokeweight=".29508mm">
                  <v:path arrowok="t" o:connecttype="custom" o:connectlocs="60,365;43,357;0,339" o:connectangles="0,0,0"/>
                </v:shape>
                <v:shape id="Freeform 309" o:spid="_x0000_s1333" style="position:absolute;left:7045;top:339;width:46;height:27;visibility:visible;mso-wrap-style:square;v-text-anchor:top" coordsize="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vFsIA&#10;AADcAAAADwAAAGRycy9kb3ducmV2LnhtbESPT4vCMBTE78J+h/AW9qaJhZVSjSLCwoqn+uf+bJ5t&#10;tXkpTazdb78RBI/DzPyGWawG24ieOl871jCdKBDEhTM1lxqOh59xCsIHZIONY9LwRx5Wy4/RAjPj&#10;HpxTvw+liBD2GWqoQmgzKX1RkUU/cS1x9C6usxii7EppOnxEuG1kotRMWqw5LlTY0qai4ra/Ww35&#10;TiXNzVy3aXFRMjnl5/a732n99Tms5yACDeEdfrV/jYZ0msDz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y8WwgAAANwAAAAPAAAAAAAAAAAAAAAAAJgCAABkcnMvZG93&#10;bnJldi54bWxQSwUGAAAAAAQABAD1AAAAhwMAAAAA&#10;" path="m,l1,15,16,26r29,e" filled="f" strokecolor="#121315" strokeweight=".30003mm">
                  <v:path arrowok="t" o:connecttype="custom" o:connectlocs="0,339;1,354;16,365;45,365" o:connectangles="0,0,0,0"/>
                </v:shape>
                <v:line id="Line 310" o:spid="_x0000_s1334" style="position:absolute;visibility:visible;mso-wrap-style:square" from="7120,387" to="712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lF08UAAADcAAAADwAAAGRycy9kb3ducmV2LnhtbESPQUvDQBSE70L/w/IKXqTdVEFi7LbU&#10;UkG8GZVeH9lnNjT7NmRfk+ivdwWhx2FmvmHW28m3aqA+NoENrJYZKOIq2IZrAx/vz4scVBRki21g&#10;MvBNEbab2dUaCxtGfqOhlFolCMcCDTiRrtA6Vo48xmXoiJP3FXqPkmRfa9vjmOC+1bdZdq89NpwW&#10;HHa0d1SdyrM3cPipcnu+eTqWQzY+uM/XvcihNOZ6Pu0eQQlNcgn/t1+sgXx1B39n0hH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lF08UAAADcAAAADwAAAAAAAAAA&#10;AAAAAAChAgAAZHJzL2Rvd25yZXYueG1sUEsFBgAAAAAEAAQA+QAAAJMDAAAAAA==&#10;" strokecolor="#121315" strokeweight=".305mm"/>
                <v:shape id="Freeform 311" o:spid="_x0000_s1335" style="position:absolute;left:6977;top:317;width:68;height:22;visibility:visible;mso-wrap-style:square;v-text-anchor:top" coordsize="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OqsYA&#10;AADcAAAADwAAAGRycy9kb3ducmV2LnhtbESP0WrCQBRE3wv+w3IFX0rdaGtJoquEtIJSfKjpB1yy&#10;1ySYvRuyq8a/7wqFPg4zc4ZZbQbTiiv1rrGsYDaNQBCXVjdcKfgpti8xCOeRNbaWScGdHGzWo6cV&#10;ptre+JuuR1+JAGGXooLa+y6V0pU1GXRT2xEH72R7gz7IvpK6x1uAm1bOo+hdGmw4LNTYUV5TeT5e&#10;jIL9/PP+vHev/CWL5JxsF0WWHz6UmoyHbAnC0+D/w3/tnVYQz97gcS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6OqsYAAADcAAAADwAAAAAAAAAAAAAAAACYAgAAZHJz&#10;L2Rvd25yZXYueG1sUEsFBgAAAAAEAAQA9QAAAIsDAAAAAA==&#10;" path="m13,20l,,46,8,68,22e" filled="f" strokecolor="#121315" strokeweight=".29175mm">
                  <v:path arrowok="t" o:connecttype="custom" o:connectlocs="13,337;0,317;46,325;68,339" o:connectangles="0,0,0,0"/>
                </v:shape>
                <v:line id="Line 312" o:spid="_x0000_s1336" style="position:absolute;visibility:visible;mso-wrap-style:square" from="7079,303" to="710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F3cscAAADcAAAADwAAAGRycy9kb3ducmV2LnhtbESPQWvCQBSE7wX/w/KEXkrdWKiE1FWk&#10;RfEQKWrFentkn0kw+zZk1yT113cLBY/DzHzDTOe9qURLjSstKxiPIhDEmdUl5wq+9svnGITzyBor&#10;y6TghxzMZ4OHKSbadryldudzESDsElRQeF8nUrqsIINuZGvi4J1tY9AH2eRSN9gFuKnkSxRNpMGS&#10;w0KBNb0XlF12V6PgaXJY6Ut6O26+T9tznH1i2n6gUo/DfvEGwlPv7+H/9loriMev8Hc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XdyxwAAANwAAAAPAAAAAAAA&#10;AAAAAAAAAKECAABkcnMvZG93bnJldi54bWxQSwUGAAAAAAQABAD5AAAAlQMAAAAA&#10;" strokecolor="#121315" strokeweight=".33081mm"/>
                <v:shape id="Freeform 313" o:spid="_x0000_s1337" style="position:absolute;left:7075;top:245;width:16;height:58;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JdMQA&#10;AADcAAAADwAAAGRycy9kb3ducmV2LnhtbESPQWvCQBSE7wX/w/KE3upGqSKpq4ggKuLBaKHH1+wz&#10;CWbfxuwao7/eFQo9DjPzDTOZtaYUDdWusKyg34tAEKdWF5wpOB6WH2MQziNrLC2Tgjs5mE07bxOM&#10;tb3xnprEZyJA2MWoIPe+iqV0aU4GXc9WxME72dqgD7LOpK7xFuCmlIMoGkmDBYeFHCta5JSek6sJ&#10;lJ1f8SX5pM2j/KXtqRn+3L+HSr132/kXCE+t/w//tddawbg/gt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0yXTEAAAA3AAAAA8AAAAAAAAAAAAAAAAAmAIAAGRycy9k&#10;b3ducmV2LnhtbFBLBQYAAAAABAAEAPUAAACJAwAAAAA=&#10;" path="m15,l,28,2,58e" filled="f" strokecolor="#121315" strokeweight=".33692mm">
                  <v:path arrowok="t" o:connecttype="custom" o:connectlocs="15,245;0,273;2,303" o:connectangles="0,0,0"/>
                </v:shape>
                <v:line id="Line 314" o:spid="_x0000_s1338" style="position:absolute;visibility:visible;mso-wrap-style:square" from="7012,542" to="705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dMsMAAADcAAAADwAAAGRycy9kb3ducmV2LnhtbESPQWvCQBSE7wX/w/IEb3VjkFaiq6hQ&#10;8VQwil6f2WcS3H0bs1tN/31XEHocZuYbZrborBF3an3tWMFomIAgLpyuuVRw2H+9T0D4gKzROCYF&#10;v+RhMe+9zTDT7sE7uuehFBHCPkMFVQhNJqUvKrLoh64hjt7FtRZDlG0pdYuPCLdGpknyIS3WHBcq&#10;bGhdUXHNf6yC73O+G6dbcyzT0+a26jZaGwpKDfrdcgoiUBf+w6/2ViuYjD7he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YXTLDAAAA3AAAAA8AAAAAAAAAAAAA&#10;AAAAoQIAAGRycy9kb3ducmV2LnhtbFBLBQYAAAAABAAEAPkAAACRAwAAAAA=&#10;" strokecolor="#121315" strokeweight=".28667mm"/>
                <v:shape id="Freeform 315" o:spid="_x0000_s1339" style="position:absolute;left:7033;top:542;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kR8EA&#10;AADcAAAADwAAAGRycy9kb3ducmV2LnhtbERPTWvCQBC9C/0PyxR6kbqxhyKpqxRLUZEKpul9yI5J&#10;aHY27K4x/nvnUOjx8b6X69F1aqAQW88G5rMMFHHlbcu1gfL783kBKiZki51nMnCjCOvVw2SJufVX&#10;PtFQpFpJCMccDTQp9bnWsWrIYZz5nli4sw8Ok8BQaxvwKuGu0y9Z9qodtiwNDfa0aaj6LS7OwCKb&#10;7g/HMux0Od18+WGrf4qPszFPj+P7G6hEY/oX/7l3VnxzWStn5Aj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sJEfBAAAA3AAAAA8AAAAAAAAAAAAAAAAAmAIAAGRycy9kb3du&#10;cmV2LnhtbFBLBQYAAAAABAAEAPUAAACGAwAAAAA=&#10;" path="m,l33,16,57,33,55,57e" filled="f" strokecolor="#121315" strokeweight=".31378mm">
                  <v:path arrowok="t" o:connecttype="custom" o:connectlocs="0,542;33,558;57,575;55,599" o:connectangles="0,0,0,0"/>
                </v:shape>
                <v:line id="Line 316" o:spid="_x0000_s1340" style="position:absolute;visibility:visible;mso-wrap-style:square" from="6442,553" to="644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s28QAAADcAAAADwAAAGRycy9kb3ducmV2LnhtbESPQWvCQBSE7wX/w/KE3ppNQhGNrqEW&#10;Kp4E02Kvr9lnErr7Nma3mv57Vyj0OMzMN8yqHK0RFxp851hBlqQgiGunO24UfLy/Pc1B+ICs0Tgm&#10;Bb/koVxPHlZYaHflA12q0IgIYV+ggjaEvpDS1y1Z9InriaN3coPFEOXQSD3gNcKtkXmazqTFjuNC&#10;iz29tlR/Vz9Wwf6rOjznO3Ns8s/teTNutTYUlHqcji9LEIHG8B/+a++0gnm2gPuZe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S2zbxAAAANwAAAAPAAAAAAAAAAAA&#10;AAAAAKECAABkcnMvZG93bnJldi54bWxQSwUGAAAAAAQABAD5AAAAkgMAAAAA&#10;" strokecolor="#121315" strokeweight=".28667mm"/>
                <v:line id="Line 317" o:spid="_x0000_s1341" style="position:absolute;visibility:visible;mso-wrap-style:square" from="7131,507" to="713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SMb8AAADcAAAADwAAAGRycy9kb3ducmV2LnhtbERPz2vCMBS+D/wfwhN2GTO1hyGdUUQQ&#10;vNqNeX0kr02xeSlJbKt//XIY7Pjx/d7uZ9eLkULsPCtYrwoQxNqbjlsF31+n9w2ImJAN9p5JwYMi&#10;7HeLly1Wxk98obFOrcghHCtUYFMaKimjtuQwrvxAnLnGB4cpw9BKE3DK4a6XZVF8SIcd5waLAx0t&#10;6Vt9dwr0dS2PfZiwaZ5vehyovNr6R6nX5Xz4BJFoTv/iP/fZKNiUeX4+k4+A3P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iGSMb8AAADcAAAADwAAAAAAAAAAAAAAAACh&#10;AgAAZHJzL2Rvd25yZXYueG1sUEsFBgAAAAAEAAQA+QAAAI0DAAAAAA==&#10;" strokecolor="#121315" strokeweight=".33453mm"/>
                <v:shape id="Freeform 318" o:spid="_x0000_s1342" style="position:absolute;left:7127;top:458;width:33;height:37;visibility:visible;mso-wrap-style:square;v-text-anchor:top" coordsize="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FvMYA&#10;AADcAAAADwAAAGRycy9kb3ducmV2LnhtbESPQWsCMRSE70L/Q3iCN8260CqrUaRosbU9VD14fN28&#10;bhY3L+sm6vrvG0HocZiZb5jpvLWVuFDjS8cKhoMEBHHudMmFgv1u1R+D8AFZY+WYFNzIw3z21Jli&#10;pt2Vv+myDYWIEPYZKjAh1JmUPjdk0Q9cTRy9X9dYDFE2hdQNXiPcVjJNkhdpseS4YLCmV0P5cXu2&#10;Curb2+FoPp/T0/vy9JN+tZuz/xgp1eu2iwmIQG34Dz/aa61gnA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YFvMYAAADcAAAADwAAAAAAAAAAAAAAAACYAgAAZHJz&#10;L2Rvd25yZXYueG1sUEsFBgAAAAAEAAQA9QAAAIsDAAAAAA==&#10;" path="m33,l13,24,,36e" filled="f" strokecolor="#121315" strokeweight=".31597mm">
                  <v:path arrowok="t" o:connecttype="custom" o:connectlocs="33,458;13,482;0,494" o:connectangles="0,0,0"/>
                </v:shape>
                <v:shape id="Freeform 319" o:spid="_x0000_s1343" style="position:absolute;left:7375;top:281;width:40;height:36;visibility:visible;mso-wrap-style:square;v-text-anchor:top" coordsize="4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qOMQA&#10;AADcAAAADwAAAGRycy9kb3ducmV2LnhtbESP0WoCMRRE3wv+Q7iFvtWkW5BlNUppKS0UBKMfcNlc&#10;d1c3N2uS6vbvG0HwcZiZM8xiNbpenCnEzrOGl6kCQVx723GjYbf9fC5BxIRssfdMGv4owmo5eVhg&#10;Zf2FN3Q2qREZwrFCDW1KQyVlrFtyGKd+IM7e3geHKcvQSBvwkuGul4VSM+mw47zQ4kDvLdVH8+s0&#10;hFn/8bUuzfrVnOKPMgezVU2n9dPj+DYHkWhM9/Ct/W01lEUB1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ajjEAAAA3AAAAA8AAAAAAAAAAAAAAAAAmAIAAGRycy9k&#10;b3ducmV2LnhtbFBLBQYAAAAABAAEAPUAAACJAwAAAAA=&#10;" path="m,36l25,19,39,e" filled="f" strokecolor="#121315" strokeweight=".311mm">
                  <v:path arrowok="t" o:connecttype="custom" o:connectlocs="0,317;25,300;39,281" o:connectangles="0,0,0"/>
                </v:shape>
                <v:line id="Line 320" o:spid="_x0000_s1344" style="position:absolute;visibility:visible;mso-wrap-style:square" from="7360,366" to="737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fQcYAAADcAAAADwAAAGRycy9kb3ducmV2LnhtbESPT2sCMRTE7wW/Q3iCt5rVgiyrUcS2&#10;UMFLVQRvz81z/7h52W6irn76RhA8DjPzG2Yya00lLtS4wrKCQT8CQZxaXXCmYLv5fo9BOI+ssbJM&#10;Cm7kYDbtvE0w0fbKv3RZ+0wECLsEFeTe14mULs3JoOvbmjh4R9sY9EE2mdQNXgPcVHIYRSNpsOCw&#10;kGNNi5zS0/psFKziu2m3ZbX/OiyXf7Y8bHaf51KpXredj0F4av0r/Gz/aAXx8AMeZ8IR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E30HGAAAA3AAAAA8AAAAAAAAA&#10;AAAAAAAAoQIAAGRycy9kb3ducmV2LnhtbFBLBQYAAAAABAAEAPkAAACUAwAAAAA=&#10;" strokecolor="#121315" strokeweight=".33594mm"/>
                <v:shape id="Freeform 321" o:spid="_x0000_s1345" style="position:absolute;left:7353;top:354;width:113;height:116;visibility:visible;mso-wrap-style:square;v-text-anchor:top" coordsize="11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QD8QA&#10;AADcAAAADwAAAGRycy9kb3ducmV2LnhtbESPQWvCQBSE7wX/w/IEb3WjiEh0E1qhIIiHpqXnZ/Y1&#10;Cc2+XXe3Jvrru4VCj8PMfMPsytH04ko+dJYVLOYZCOLa6o4bBe9vL48bECEia+wtk4IbBSiLycMO&#10;c20HfqVrFRuRIBxyVNDG6HIpQ92SwTC3jjh5n9YbjEn6RmqPQ4KbXi6zbC0NdpwWWnS0b6n+qr6N&#10;gpP7IBezrnqu6eLX58Ff7rejUrPp+LQFEWmM/+G/9kEr2CxX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UA/EAAAA3AAAAA8AAAAAAAAAAAAAAAAAmAIAAGRycy9k&#10;b3ducmV2LnhtbFBLBQYAAAAABAAEAPUAAACJAwAAAAA=&#10;" path="m,115l11,88,24,60,54,39,95,19,112,e" filled="f" strokecolor="#121315" strokeweight=".31422mm">
                  <v:path arrowok="t" o:connecttype="custom" o:connectlocs="0,469;11,442;24,414;54,393;95,373;112,354" o:connectangles="0,0,0,0,0,0"/>
                </v:shape>
                <v:shape id="Freeform 322" o:spid="_x0000_s1346" style="position:absolute;left:6525;top:553;width:94;height:1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K7cMA&#10;AADcAAAADwAAAGRycy9kb3ducmV2LnhtbESPQYvCMBSE78L+h/AWvIimW6h0q1FkQRQ8ra73R/Ns&#10;i81LaWJb/fVGWPA4zMw3zHI9mFp01LrKsoKvWQSCOLe64kLB32k7TUE4j6yxtkwK7uRgvfoYLTHT&#10;tudf6o6+EAHCLkMFpfdNJqXLSzLoZrYhDt7FtgZ9kG0hdYt9gJtaxlE0lwYrDgslNvRTUn493oyC&#10;3Tnuzt1+c0sPD9tPkhrtd4JKjT+HzQKEp8G/w//tvVaQxg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K7cMAAADcAAAADwAAAAAAAAAAAAAAAACYAgAAZHJzL2Rv&#10;d25yZXYueG1sUEsFBgAAAAAEAAQA9QAAAIgDAAAAAA==&#10;" path="m93,11l45,1,,e" filled="f" strokecolor="#121315" strokeweight=".28742mm">
                  <v:path arrowok="t" o:connecttype="custom" o:connectlocs="93,564;45,554;0,553" o:connectangles="0,0,0"/>
                </v:shape>
                <v:shape id="Freeform 323" o:spid="_x0000_s1347" style="position:absolute;left:6527;top:480;width:55;height:5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gZ8MA&#10;AADcAAAADwAAAGRycy9kb3ducmV2LnhtbESPQYvCMBSE78L+h/AWvGm6uqh0jbIIgj2uCuLtbfNs&#10;i81LbaJGf70RBI/DzHzDTOfB1OJCrassK/jqJyCIc6srLhRsN8veBITzyBpry6TgRg7ms4/OFFNt&#10;r/xHl7UvRISwS1FB6X2TSunykgy6vm2Io3ewrUEfZVtI3eI1wk0tB0kykgYrjgslNrQoKT+uz0bB&#10;3Wxu//7ksrBvdkHydzYe7jKlup/h9weEp+Df4Vd7pRVMBiN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gZ8MAAADcAAAADwAAAAAAAAAAAAAAAACYAgAAZHJzL2Rv&#10;d25yZXYueG1sUEsFBgAAAAAEAAQA9QAAAIgDAAAAAA==&#10;" path="m55,51l18,27,,e" filled="f" strokecolor="#121315" strokeweight=".31192mm">
                  <v:path arrowok="t" o:connecttype="custom" o:connectlocs="55,531;18,507;0,480" o:connectangles="0,0,0"/>
                </v:shape>
                <v:shape id="Freeform 324" o:spid="_x0000_s1348" style="position:absolute;left:6582;top:531;width:107;height:69;visibility:visible;mso-wrap-style:square;v-text-anchor:top" coordsize="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nmMEA&#10;AADcAAAADwAAAGRycy9kb3ducmV2LnhtbESPQYvCMBSE7wv+h/AEb2uqBzdUo4iy6FV3xeujebbF&#10;5iU02bbur98sCB6HmfmGWW0G24iO2lA71jCbZiCIC2dqLjV8f32+KxAhIhtsHJOGBwXYrEdvK8yN&#10;6/lE3TmWIkE45KihitHnUoaiIoth6jxx8m6utRiTbEtpWuwT3DZynmULabHmtFChp11Fxf38YzXc&#10;7Yn3j/r32il18Sr6Q3/1rPVkPGyXICIN8RV+to9Gg5p/wP+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9J5jBAAAA3AAAAA8AAAAAAAAAAAAAAAAAmAIAAGRycy9kb3du&#10;cmV2LnhtbFBLBQYAAAAABAAEAPUAAACGAwAAAAA=&#10;" path="m36,35l76,51,99,68r7,-21l74,28,32,13,,e" filled="f" strokecolor="#121315" strokeweight=".30244mm">
                  <v:path arrowok="t" o:connecttype="custom" o:connectlocs="36,566;76,582;99,599;106,578;74,559;32,544;0,531" o:connectangles="0,0,0,0,0,0,0"/>
                </v:shape>
                <v:shape id="Freeform 325" o:spid="_x0000_s1349" style="position:absolute;left:7185;top:469;width:9;height:84;visibility:visible;mso-wrap-style:square;v-text-anchor:top" coordsize="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2c8EA&#10;AADcAAAADwAAAGRycy9kb3ducmV2LnhtbERPy4rCMBTdC/MP4Q64kTH1wSDVKMOI4kbUznzApbk2&#10;xeamNLGtf28WgsvDea82va1ES40vHSuYjBMQxLnTJRcK/v92XwsQPiBrrByTggd52Kw/BitMtev4&#10;Qm0WChFD2KeowIRQp1L63JBFP3Y1ceSurrEYImwKqRvsYrit5DRJvqXFkmODwZp+DeW37G4VnB7t&#10;/Oy2pZnRcT/irDsmu5tWavjZ/yxBBOrDW/xyH7SCxTS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8dnPBAAAA3AAAAA8AAAAAAAAAAAAAAAAAmAIAAGRycy9kb3du&#10;cmV2LnhtbFBLBQYAAAAABAAEAPUAAACGAwAAAAA=&#10;" path="m,84l5,54,9,38,7,e" filled="f" strokecolor="#121315" strokeweight=".33989mm">
                  <v:path arrowok="t" o:connecttype="custom" o:connectlocs="0,553;5,523;9,507;7,469" o:connectangles="0,0,0,0"/>
                </v:shape>
                <v:line id="Line 326" o:spid="_x0000_s1350" style="position:absolute;visibility:visible;mso-wrap-style:square" from="7139,576" to="713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C3sQAAADcAAAADwAAAGRycy9kb3ducmV2LnhtbESPT2vCQBDF74LfYRmhtzqpFLHRVarU&#10;IvRQmrR4HbLTJDQ7G7Ibjd++KwgeH+/Pj7faDLZRJ+587UTD0zQBxVI4U0up4TvfPy5A+UBiqHHC&#10;Gi7sYbMej1aUGneWLz5loVRxRHxKGqoQ2hTRFxVb8lPXskTv13WWQpRdiaajcxy3Dc6SZI6WaomE&#10;ilreVVz8Zb3VcHz+6bf9PgLz9zb/wE986+eo9cNkeF2CCjyEe/jWPhgNi9kLXM/EI4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4LexAAAANwAAAAPAAAAAAAAAAAA&#10;AAAAAKECAABkcnMvZG93bnJldi54bWxQSwUGAAAAAAQABAD5AAAAkgMAAAAA&#10;" strokecolor="#121315" strokeweight=".34mm"/>
                <v:line id="Line 327" o:spid="_x0000_s1351" style="position:absolute;visibility:visible;mso-wrap-style:square" from="7137,612" to="713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QpesAAAADcAAAADwAAAGRycy9kb3ducmV2LnhtbERPy4rCMBTdD/gP4QqzG1NfRapRRHQY&#10;xY2t7i/NtS02N6WJ2vl7sxBcHs57sepMLR7UusqyguEgAkGcW11xoeCc7X5mIJxH1lhbJgX/5GC1&#10;7H0tMNH2ySd6pL4QIYRdggpK75tESpeXZNANbEMcuKttDfoA20LqFp8h3NRyFEWxNFhxaCixoU1J&#10;+S29GwWXg5vsJ9HleIqnqWzO2yz+7TKlvvvdeg7CU+c/4rf7TyuYjcP8cCYcAb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UKXrAAAAA3AAAAA8AAAAAAAAAAAAAAAAA&#10;oQIAAGRycy9kb3ducmV2LnhtbFBLBQYAAAAABAAEAPkAAACOAwAAAAA=&#10;" strokecolor="#121315" strokeweight=".3405mm"/>
                <v:shape id="Freeform 328" o:spid="_x0000_s1352" style="position:absolute;left:7144;top:553;width:42;height:47;visibility:visible;mso-wrap-style:square;v-text-anchor:top" coordsize="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xEMYA&#10;AADcAAAADwAAAGRycy9kb3ducmV2LnhtbESPT2vCQBTE7wW/w/IEb3WzKhpSVxGhoIXivxw8PrLP&#10;JDT7NmS3mvbTdwuFHoeZ+Q2zXPe2EXfqfO1YgxonIIgLZ2ouNeSX1+cUhA/IBhvHpOGLPKxXg6cl&#10;ZsY9+ET3cyhFhLDPUEMVQptJ6YuKLPqxa4mjd3OdxRBlV0rT4SPCbSMnSTKXFmuOCxW2tK2o+Dh/&#10;Wg3fM/W+mx3a6w33izc3ParLNldaj4b95gVEoD78h//aO6MhnSr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txEMYAAADcAAAADwAAAAAAAAAAAAAAAACYAgAAZHJz&#10;L2Rvd25yZXYueG1sUEsFBgAAAAAEAAQA9QAAAIsDAAAAAA==&#10;" path="m41,r,22l31,41,,46e" filled="f" strokecolor="#121315" strokeweight=".31697mm">
                  <v:path arrowok="t" o:connecttype="custom" o:connectlocs="41,553;41,575;31,594;0,599" o:connectangles="0,0,0,0"/>
                </v:shape>
                <v:shape id="Freeform 329" o:spid="_x0000_s1353" style="position:absolute;left:7134;top:469;width:59;height:74;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7sYA&#10;AADcAAAADwAAAGRycy9kb3ducmV2LnhtbESPwW7CMBBE70j8g7WVeisOqYRoikEVUKnlAqV8wDZe&#10;kkC8DrYbAl+PK1XiOJqZN5rJrDO1aMn5yrKC4SABQZxbXXGhYPf9/jQG4QOyxtoyKbiQh9m035tg&#10;pu2Zv6jdhkJECPsMFZQhNJmUPi/JoB/Yhjh6e+sMhihdIbXDc4SbWqZJMpIGK44LJTY0Lyk/bn+N&#10;gsWpWH3K9WZ3Sn9elpt2eHDt9aDU40P39goiUBfu4f/2h1Ywfk7h70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K7sYAAADcAAAADwAAAAAAAAAAAAAAAACYAgAAZHJz&#10;L2Rvd25yZXYueG1sUEsFBgAAAAAEAAQA9QAAAIsDAAAAAA==&#10;" path="m2,73l,47,26,26,58,e" filled="f" strokecolor="#121315" strokeweight=".31956mm">
                  <v:path arrowok="t" o:connecttype="custom" o:connectlocs="2,542;0,516;26,495;58,469" o:connectangles="0,0,0,0"/>
                </v:shape>
                <v:line id="Line 330" o:spid="_x0000_s1354" style="position:absolute;visibility:visible;mso-wrap-style:square" from="7576,377" to="757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7yl8QAAADcAAAADwAAAGRycy9kb3ducmV2LnhtbESPzWrDMBCE74W+g9hCLyWRUkMIjpVQ&#10;AqHF5NDaeYDFWv9Qa2UkJXHfvgoUehxm5hum2M92FFfyYXCsYbVUIIgbZwbuNJzr42IDIkRkg6Nj&#10;0vBDAfa7x4cCc+Nu/EXXKnYiQTjkqKGPccqlDE1PFsPSTcTJa523GJP0nTQebwluR/mq1FpaHDgt&#10;9DjRoafmu7pYDUeaV74t6/KloVOm1qqs3z9LrZ+f5rctiEhz/A//tT+Mhk2Wwf1MO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vKXxAAAANwAAAAPAAAAAAAAAAAA&#10;AAAAAKECAABkcnMvZG93bnJldi54bWxQSwUGAAAAAAQABAD5AAAAkgMAAAAA&#10;" strokecolor="#121315" strokeweight=".34022mm"/>
                <v:line id="Line 331" o:spid="_x0000_s1355" style="position:absolute;visibility:visible;mso-wrap-style:square" from="7709,339" to="773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JssYAAADcAAAADwAAAGRycy9kb3ducmV2LnhtbESPQUsDMRSE74L/ITyhF2mzVpHt2rRI&#10;a8WebLc97PGxed0sbl6WTdrGf28EweMwM98w82W0nbjQ4FvHCh4mGQji2umWGwXHw2acg/ABWWPn&#10;mBR8k4fl4vZmjoV2V97TpQyNSBD2BSowIfSFlL42ZNFPXE+cvJMbLIYkh0bqAa8Jbjs5zbJnabHl&#10;tGCwp5Wh+qs8WwWfJxnL97dqK6t1fr+jKp43M6PU6C6+voAIFMN/+K/9oRXkj0/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6ibLGAAAA3AAAAA8AAAAAAAAA&#10;AAAAAAAAoQIAAGRycy9kb3ducmV2LnhtbFBLBQYAAAAABAAEAPkAAACUAwAAAAA=&#10;" strokecolor="#121315" strokeweight=".29469mm"/>
                <v:line id="Line 332" o:spid="_x0000_s1356" style="position:absolute;visibility:visible;mso-wrap-style:square" from="7675,340" to="768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q/MQAAADcAAAADwAAAGRycy9kb3ducmV2LnhtbESPT4vCMBTE74LfITxhb5rqriLVKLqw&#10;sKwH8Q+It0fzbKvNS0myWr+9EQSPw8xvhpnOG1OJKzlfWlbQ7yUgiDOrS84V7Hc/3TEIH5A1VpZJ&#10;wZ08zGft1hRTbW+8oes25CKWsE9RQRFCnUrps4IM+p6tiaN3ss5giNLlUju8xXJTyUGSjKTBkuNC&#10;gTV9F5Rdtv9GwZgOx2VY4Tk5LNfloFm7v6+RU+qj0ywmIAI14R1+0b86cp9DeJ6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Cr8xAAAANwAAAAPAAAAAAAAAAAA&#10;AAAAAKECAABkcnMvZG93bnJldi54bWxQSwUGAAAAAAQABAD5AAAAkgMAAAAA&#10;" strokecolor="#121315" strokeweight=".336mm"/>
                <v:shape id="Freeform 333" o:spid="_x0000_s1357" style="position:absolute;left:7359;top:412;width:127;height:58;visibility:visible;mso-wrap-style:square;v-text-anchor:top" coordsize="1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uXsYA&#10;AADcAAAADwAAAGRycy9kb3ducmV2LnhtbESPX0vDQBDE34V+h2MLvoi9VLGU2GspLVoftMX+eV9y&#10;axKa3Utz1yR+e08QfBxm5jfMbNFzpVpqfOnEwHiUgCLJnC0lN3A8vNxPQfmAYrFyQga+ycNiPriZ&#10;YWpdJ5/U7kOuIkR8igaKEOpUa58VxOhHriaJ3pdrGEOUTa5tg12Ec6UfkmSiGUuJCwXWtCooO++v&#10;bOCAzHenj/W206/vm+OJW3q67Iy5HfbLZ1CB+vAf/mu/WQPTxwn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ZuXsYAAADcAAAADwAAAAAAAAAAAAAAAACYAgAAZHJz&#10;L2Rvd25yZXYueG1sUEsFBgAAAAAEAAQA9QAAAIsDAAAAAA==&#10;" path="m127,l113,6,67,29,24,46,,57e" filled="f" strokecolor="#121315" strokeweight=".29583mm">
                  <v:path arrowok="t" o:connecttype="custom" o:connectlocs="127,412;113,418;67,441;24,458;0,469" o:connectangles="0,0,0,0,0"/>
                </v:shape>
                <v:line id="Line 334" o:spid="_x0000_s1358" style="position:absolute;visibility:visible;mso-wrap-style:square" from="7538,395" to="753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7sQAAADcAAAADwAAAGRycy9kb3ducmV2LnhtbESP0WrCQBRE3wX/YbkFX4purFQluoqU&#10;ChZENPoBl+x1E5q9G7Jbk/x9t1DwcZiZM8x629lKPKjxpWMF00kCgjh3umSj4Hbdj5cgfEDWWDkm&#10;BT152G6GgzWm2rV8oUcWjIgQ9ikqKEKoUyl9XpBFP3E1cfTurrEYomyM1A22EW4r+ZYkc2mx5LhQ&#10;YE0fBeXf2Y9VkB/73dFIDG1//fwy59P7q9e1UqOXbrcCEagLz/B/+6AVLGcL+DsTj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9PuxAAAANwAAAAPAAAAAAAAAAAA&#10;AAAAAKECAABkcnMvZG93bnJldi54bWxQSwUGAAAAAAQABAD5AAAAkgMAAAAA&#10;" strokecolor="#121315" strokeweight=".29175mm"/>
                <v:shape id="Freeform 335" o:spid="_x0000_s1359" style="position:absolute;left:7578;top:172;width:207;height:167;visibility:visible;mso-wrap-style:square;v-text-anchor:top" coordsize="20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FbsEA&#10;AADcAAAADwAAAGRycy9kb3ducmV2LnhtbERPz2vCMBS+C/4P4Q12kZmuFSedUWQw9ait4PXRvLVl&#10;zUtJstr99+YgePz4fq+3o+nEQM63lhW8zxMQxJXVLdcKLuX32wqED8gaO8uk4J88bDfTyRpzbW98&#10;pqEItYgh7HNU0ITQ51L6qiGDfm574sj9WGcwROhqqR3eYrjpZJokS2mw5djQYE9fDVW/xZ9RMGSn&#10;/WxffqRZmS5kcLNDca2uSr2+jLtPEIHG8BQ/3EetYJXFtfFMP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xW7BAAAA3AAAAA8AAAAAAAAAAAAAAAAAmAIAAGRycy9kb3du&#10;cmV2LnhtbFBLBQYAAAAABAAEAPUAAACGAwAAAAA=&#10;" path="m207,l188,23,144,49,103,60,60,77r-9,23l46,122,5,142,,167e" filled="f" strokecolor="#121315" strokeweight=".30786mm">
                  <v:path arrowok="t" o:connecttype="custom" o:connectlocs="207,172;188,195;144,221;103,232;60,249;51,272;46,294;5,314;0,339" o:connectangles="0,0,0,0,0,0,0,0,0"/>
                </v:shape>
                <v:shape id="Freeform 336" o:spid="_x0000_s1360" style="position:absolute;left:6627;top:161;width:63;height:109;visibility:visible;mso-wrap-style:square;v-text-anchor:top" coordsize="6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IccA&#10;AADcAAAADwAAAGRycy9kb3ducmV2LnhtbESPT2vCQBTE74LfYXlCb2ajpW2MWUWEgj2I/1rI8ZF9&#10;TUKzb0N2a9J+elco9DjMzG+YbD2YRlypc7VlBbMoBkFcWF1zqeD98jpNQDiPrLGxTAp+yMF6NR5l&#10;mGrb84muZ1+KAGGXooLK+zaV0hUVGXSRbYmD92k7gz7IrpS6wz7ATSPncfwsDdYcFipsaVtR8XX+&#10;Ngryon3rc/Pxcsh3x9nwtL9sTvWvUg+TYbME4Wnw/+G/9k4rSB4XcD8Tj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nvyHHAAAA3AAAAA8AAAAAAAAAAAAAAAAAmAIAAGRy&#10;cy9kb3ducmV2LnhtbFBLBQYAAAAABAAEAPUAAACMAwAAAAA=&#10;" path="m11,l5,22,,40,13,55r37,9l63,83r-9,26e" filled="f" strokecolor="#121315" strokeweight=".32717mm">
                  <v:path arrowok="t" o:connecttype="custom" o:connectlocs="11,161;5,183;0,201;13,216;50,225;63,244;54,270" o:connectangles="0,0,0,0,0,0,0"/>
                </v:shape>
                <v:shape id="Freeform 337" o:spid="_x0000_s1361" style="position:absolute;left:7585;top:224;width:213;height:152;visibility:visible;mso-wrap-style:square;v-text-anchor:top" coordsize="21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uHL8A&#10;AADcAAAADwAAAGRycy9kb3ducmV2LnhtbERPz2vCMBS+C/sfwhvsZtOJbKEzLWNMFHaa2+6P5tlW&#10;m5eSRM3+e3MQPH58v1dNsqM4kw+DYw3PRQmCuHVm4E7D7896rkCEiGxwdEwa/ilAUz/MVlgZd+Fv&#10;Ou9iJ3IIhwo19DFOlZSh7cliKNxEnLm98xZjhr6TxuMlh9tRLsryRVocODf0ONFHT+1xd7Ia7J/6&#10;OiQ/KfXJm/1rGcmncNL66TG9v4GIlOJdfHNvjQa1zPPzmXwEZH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0i4cvwAAANwAAAAPAAAAAAAAAAAAAAAAAJgCAABkcnMvZG93bnJl&#10;di54bWxQSwUGAAAAAAQABAD1AAAAhAMAAAAA&#10;" path="m213,l187,20,163,40,133,56,100,70,78,96,61,117,22,142,,152e" filled="f" strokecolor="#121315" strokeweight=".30483mm">
                  <v:path arrowok="t" o:connecttype="custom" o:connectlocs="213,224;187,244;163,264;133,280;100,294;78,320;61,341;22,366;0,376" o:connectangles="0,0,0,0,0,0,0,0,0"/>
                </v:shape>
                <v:line id="Line 338" o:spid="_x0000_s1362" style="position:absolute;visibility:visible;mso-wrap-style:square" from="7785,140" to="778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7/nMUAAADcAAAADwAAAGRycy9kb3ducmV2LnhtbESPQWvCQBSE74X+h+UVvNVdSwwhukop&#10;rbTSSxK9P7LPJJh9G7JbTf99VxB6HGbmG2a9nWwvLjT6zrGGxVyBIK6d6bjRcKg+njMQPiAb7B2T&#10;hl/ysN08PqwxN+7KBV3K0IgIYZ+jhjaEIZfS1y1Z9HM3EEfv5EaLIcqxkWbEa4TbXr4olUqLHceF&#10;Fgd6a6k+lz9Ww3Hvk69EHb+LdFnK4fBepbup0nr2NL2uQASawn/43v40GrJkAb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7/nMUAAADcAAAADwAAAAAAAAAA&#10;AAAAAAChAgAAZHJzL2Rvd25yZXYueG1sUEsFBgAAAAAEAAQA+QAAAJMDAAAAAA==&#10;" strokecolor="#121315" strokeweight=".3405mm"/>
                <v:line id="Line 339" o:spid="_x0000_s1363" style="position:absolute;visibility:visible;mso-wrap-style:square" from="7312,544" to="732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2Km8cAAADcAAAADwAAAGRycy9kb3ducmV2LnhtbESPW2sCMRSE3wv9D+EUfBHN1l6Q1ShV&#10;sUrpi5fS18PmuNl2c7IkUdd/bwpCH4eZ+YYZT1tbixP5UDlW8NjPQBAXTldcKtjvlr0hiBCRNdaO&#10;ScGFAkwn93djzLU784ZO21iKBOGQowITY5NLGQpDFkPfNcTJOzhvMSbpS6k9nhPc1nKQZa/SYsVp&#10;wWBDc0PF7/ZoFfj3783HLotPK/OzeJHrbjErvz6V6jy0byMQkdr4H76111rB8HkAf2fSEZ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YqbxwAAANwAAAAPAAAAAAAA&#10;AAAAAAAAAKECAABkcnMvZG93bnJldi54bWxQSwUGAAAAAAQABAD5AAAAlQMAAAAA&#10;" strokecolor="#121315" strokeweight=".33175mm"/>
                <v:line id="Line 340" o:spid="_x0000_s1364" style="position:absolute;visibility:visible;mso-wrap-style:square" from="7276,519" to="727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GqcUAAADcAAAADwAAAGRycy9kb3ducmV2LnhtbESPUWvCMBSF3wf7D+EO9ramczJKZxQR&#10;hMFA0Mmer821KW1uuiTVul+/CIKPh3POdzizxWg7cSIfGscKXrMcBHHldMO1gv33+qUAESKyxs4x&#10;KbhQgMX88WGGpXZn3tJpF2uRIBxKVGBi7EspQ2XIYshcT5y8o/MWY5K+ltrjOcFtJyd5/i4tNpwW&#10;DPa0MlS1u8EqaIfJwQ/4Zy7NzzBtv4qN+z1slHp+GpcfICKN8R6+tT+1gmL6Btcz6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PGqcUAAADcAAAADwAAAAAAAAAA&#10;AAAAAAChAgAAZHJzL2Rvd25yZXYueG1sUEsFBgAAAAAEAAQA+QAAAJMDAAAAAA==&#10;" strokecolor="#121315" strokeweight=".34011mm"/>
                <v:shape id="Freeform 341" o:spid="_x0000_s1365" style="position:absolute;left:7279;top:433;width:50;height:74;visibility:visible;mso-wrap-style:square;v-text-anchor:top" coordsize="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8YA&#10;AADcAAAADwAAAGRycy9kb3ducmV2LnhtbESPUWvCMBSF3wf7D+EO9jZTh9tKNcoYDGRDmDpQ3y7N&#10;tSkmN6VJbf33Rhjs8XDO+Q5nthicFWdqQ+1ZwXiUgSAuva65UvC7/XzKQYSIrNF6JgUXCrCY39/N&#10;sNC+5zWdN7ESCcKhQAUmxqaQMpSGHIaRb4iTd/Stw5hkW0ndYp/gzsrnLHuVDmtOCwYb+jBUnjad&#10;U/D1s315G/d2ucq/2XS7/aHrbKPU48PwPgURaYj/4b/2UivIJxO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8YAAADcAAAADwAAAAAAAAAAAAAAAACYAgAAZHJz&#10;L2Rvd25yZXYueG1sUEsFBgAAAAAEAAQA9QAAAIsDAAAAAA==&#10;" path="m,52l7,27,15,,46,19r2,30l50,74e" filled="f" strokecolor="#121315" strokeweight=".32342mm">
                  <v:path arrowok="t" o:connecttype="custom" o:connectlocs="0,485;7,460;15,433;46,452;48,482;50,507" o:connectangles="0,0,0,0,0,0"/>
                </v:shape>
                <v:line id="Line 342" o:spid="_x0000_s1366" style="position:absolute;visibility:visible;mso-wrap-style:square" from="7218,349" to="721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sBMQAAADcAAAADwAAAGRycy9kb3ducmV2LnhtbESPQYvCMBSE7wv+h/AWvK3pShWpRlFB&#10;cG9aXcHbo3m2xealNlG7/nojCHscZuYbZjJrTSVu1LjSsoLvXgSCOLO65FzBfrf6GoFwHlljZZkU&#10;/JGD2bTzMcFE2ztv6Zb6XAQIuwQVFN7XiZQuK8ig69maOHgn2xj0QTa51A3eA9xUsh9FQ2mw5LBQ&#10;YE3LgrJzejUKDr9lnK77i90+HpLfLPGIl8ePUt3Pdj4G4an1/+F3e60VjOIBvM6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CwExAAAANwAAAAPAAAAAAAAAAAA&#10;AAAAAKECAABkcnMvZG93bnJldi54bWxQSwUGAAAAAAQABAD5AAAAkgMAAAAA&#10;" strokecolor="#121315" strokeweight=".30486mm"/>
                <v:shape id="Freeform 343" o:spid="_x0000_s1367" style="position:absolute;left:7197;top:339;width:11;height:95;visibility:visible;mso-wrap-style:square;v-text-anchor:top" coordsize="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sYA&#10;AADcAAAADwAAAGRycy9kb3ducmV2LnhtbESPQWvCQBSE70L/w/IKXkQ3taI2dZUiLXjwoFERb4/s&#10;MwnNvk2z2xj/vSsIHoeZ+YaZLVpTioZqV1hW8DaIQBCnVhecKdjvfvpTEM4jaywtk4IrOVjMXzoz&#10;jLW98JaaxGciQNjFqCD3voqldGlOBt3AVsTBO9vaoA+yzqSu8RLgppTDKBpLgwWHhRwrWuaU/ib/&#10;RsHp/bDprfHa/E1Gy4P2H8fe+ZuV6r62X58gPLX+GX60V1rBdDSG+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8/sYAAADcAAAADwAAAAAAAAAAAAAAAACYAgAAZHJz&#10;L2Rvd25yZXYueG1sUEsFBgAAAAAEAAQA9QAAAIsDAAAAAA==&#10;" path="m10,94l,57,,27,4,e" filled="f" strokecolor="#121315" strokeweight=".33986mm">
                  <v:path arrowok="t" o:connecttype="custom" o:connectlocs="10,433;0,396;0,366;4,339" o:connectangles="0,0,0,0"/>
                </v:shape>
                <v:shape id="Freeform 344" o:spid="_x0000_s1368" style="position:absolute;left:7503;top:401;width:76;height:48;visibility:visible;mso-wrap-style:square;v-text-anchor:top" coordsize="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wS8UA&#10;AADcAAAADwAAAGRycy9kb3ducmV2LnhtbESP3WrCQBSE7wu+w3IE7+pGW6pEV1GhIEIp/oHeHbPH&#10;JJg9G7OriW/vFgpeDjPzDTOeNqYQd6pcbllBrxuBIE6szjlVsNt+vw9BOI+ssbBMCh7kYDppvY0x&#10;1rbmNd03PhUBwi5GBZn3ZSylSzIy6Lq2JA7e2VYGfZBVKnWFdYCbQvaj6EsazDksZFjSIqPksrkZ&#10;Bavf2xF5hvV1n1znP8vD/KQ/GqU67WY2AuGp8a/wf3upFQw/B/B3Jh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XBLxQAAANwAAAAPAAAAAAAAAAAAAAAAAJgCAABkcnMv&#10;ZG93bnJldi54bWxQSwUGAAAAAAQABAD1AAAAigMAAAAA&#10;" path="m,35l51,2,75,,50,47e" filled="f" strokecolor="#121315" strokeweight=".30167mm">
                  <v:path arrowok="t" o:connecttype="custom" o:connectlocs="0,436;51,403;75,401;50,448" o:connectangles="0,0,0,0"/>
                </v:shape>
                <v:shape id="Freeform 345" o:spid="_x0000_s1369" style="position:absolute;left:7403;top:433;width:100;height:84;visibility:visible;mso-wrap-style:square;v-text-anchor:top" coordsize="10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xJL8A&#10;AADcAAAADwAAAGRycy9kb3ducmV2LnhtbERPy4rCMBTdC/5DuAPuNB0ZRKtRRpkBFyr4wu2luTZl&#10;mpuSZLT+vVkILg/nPVu0thY38qFyrOBzkIEgLpyuuFRwOv72xyBCRNZYOyYFDwqwmHc7M8y1u/Oe&#10;bodYihTCIUcFJsYmlzIUhiyGgWuIE3d13mJM0JdSe7yncFvLYZaNpMWKU4PBhlaGir/Dv1Ww4ckP&#10;LS+7x9mbbVsHe9k6y0r1PtrvKYhIbXyLX+61VjD+SmvTmXQE5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dDEkvwAAANwAAAAPAAAAAAAAAAAAAAAAAJgCAABkcnMvZG93bnJl&#10;di54bWxQSwUGAAAAAAQABAD1AAAAhAMAAAAA&#10;" path="m,84l22,58,47,42,76,23,100,e" filled="f" strokecolor="#121315" strokeweight=".309mm">
                  <v:path arrowok="t" o:connecttype="custom" o:connectlocs="0,517;22,491;47,475;76,456;100,433" o:connectangles="0,0,0,0,0"/>
                </v:shape>
                <v:shape id="Freeform 346" o:spid="_x0000_s1370" style="position:absolute;left:7342;top:448;width:213;height:141;visibility:visible;mso-wrap-style:square;v-text-anchor:top" coordsize="21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AI8YA&#10;AADcAAAADwAAAGRycy9kb3ducmV2LnhtbESPQWsCMRSE74L/ITyhF9FsS7G6GqUogq0guIrg7bF5&#10;bhY3L8sm6vbfNwWhx2FmvmFmi9ZW4k6NLx0reB0mIIhzp0suFBwP68EYhA/IGivHpOCHPCzm3c4M&#10;U+0evKd7FgoRIexTVGBCqFMpfW7Ioh+6mjh6F9dYDFE2hdQNPiLcVvItSUbSYslxwWBNS0P5NbtZ&#10;BefJJqlOq+su6++K7ddxbT6+b3ulXnrt5xREoDb8h5/tjVYwfp/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7AI8YAAADcAAAADwAAAAAAAAAAAAAAAACYAgAAZHJz&#10;L2Rvd25yZXYueG1sUEsFBgAAAAAEAAQA9QAAAIsDAAAAAA==&#10;" path="m212,l185,21,165,43,139,66,96,83,52,104,17,127,,140e" filled="f" strokecolor="#121315" strokeweight=".30311mm">
                  <v:path arrowok="t" o:connecttype="custom" o:connectlocs="212,448;185,469;165,491;139,514;96,531;52,552;17,575;0,588" o:connectangles="0,0,0,0,0,0,0,0"/>
                </v:shape>
                <v:line id="Line 347" o:spid="_x0000_s1371" style="position:absolute;visibility:visible;mso-wrap-style:square" from="7342,588" to="740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efsQAAADcAAAADwAAAGRycy9kb3ducmV2LnhtbESPwW7CMAyG70i8Q2SkXdBIhwaCjoAm&#10;JqQeR+Gym9WYtqNxShOge/v5gMTR+v1//rza9K5RN+pC7dnA2yQBRVx4W3Np4HjYvS5AhYhssfFM&#10;Bv4owGY9HKwwtf7Oe7rlsVQC4ZCigSrGNtU6FBU5DBPfEkt28p3DKGNXatvhXeCu0dMkmWuHNcuF&#10;ClvaVlSc86sTjdP75et3luE0y5Pxcjde/nxn0ZiXUf/5ASpSH5/Lj3ZmDSxmoi/PCAH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R5+xAAAANwAAAAPAAAAAAAAAAAA&#10;AAAAAKECAABkcnMvZG93bnJldi54bWxQSwUGAAAAAAQABAD5AAAAkgMAAAAA&#10;" strokecolor="#121315" strokeweight=".31781mm"/>
                <v:line id="Line 348" o:spid="_x0000_s1372" style="position:absolute;visibility:visible;mso-wrap-style:square" from="7576,365" to="759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3RGcYAAADcAAAADwAAAGRycy9kb3ducmV2LnhtbESPQWvCQBSE70L/w/IK3nSjUJHUTWgL&#10;glQsakU8vmZfN6HZtzG7mvTfdwuCx2FmvmEWeW9rcaXWV44VTMYJCOLC6YqNgsPncjQH4QOyxtox&#10;KfglD3n2MFhgql3HO7rugxERwj5FBWUITSqlL0qy6MeuIY7et2sthihbI3WLXYTbWk6TZCYtVhwX&#10;SmzoraTiZ3+xCvrz++64fj18+Y/CbDfuZPSs2yo1fOxfnkEE6sM9fGuvtIL50wT+z8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90RnGAAAA3AAAAA8AAAAAAAAA&#10;AAAAAAAAoQIAAGRycy9kb3ducmV2LnhtbFBLBQYAAAAABAAEAPkAAACUAwAAAAA=&#10;" strokecolor="#121315" strokeweight=".32014mm"/>
                <v:line id="Line 349" o:spid="_x0000_s1373" style="position:absolute;visibility:visible;mso-wrap-style:square" from="7648,354" to="767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gXcQAAADcAAAADwAAAGRycy9kb3ducmV2LnhtbESPT4vCMBTE7wt+h/CEva2polKqUVTQ&#10;3Yss1j/nR/Nsi81LaWLtfnsjLHgcZuY3zHzZmUq01LjSsoLhIAJBnFldcq7gdNx+xSCcR9ZYWSYF&#10;f+Rgueh9zDHR9sEHalOfiwBhl6CCwvs6kdJlBRl0A1sTB+9qG4M+yCaXusFHgJtKjqJoKg2WHBYK&#10;rGlTUHZL70bBJW13nY32YzPd1avz9+G3XNNVqc9+t5qB8NT5d/i//aMVxJMR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iBdxAAAANwAAAAPAAAAAAAAAAAA&#10;AAAAAKECAABkcnMvZG93bnJldi54bWxQSwUGAAAAAAQABAD5AAAAkgMAAAAA&#10;" strokecolor="#121315" strokeweight=".3095mm"/>
                <v:line id="Line 350" o:spid="_x0000_s1374" style="position:absolute;visibility:visible;mso-wrap-style:square" from="7648,354" to="764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Ef8UAAADcAAAADwAAAGRycy9kb3ducmV2LnhtbESPQYvCMBSE74L/ITxhL6Kpq1ulGkWE&#10;hdWDYNeLt0fzbIvNS2mirf/eLCx4HGbmG2a16UwlHtS40rKCyTgCQZxZXXKu4Pz7PVqAcB5ZY2WZ&#10;FDzJwWbd760w0bblEz1Sn4sAYZeggsL7OpHSZQUZdGNbEwfvahuDPsgml7rBNsBNJT+jKJYGSw4L&#10;Bda0Kyi7pXej4Dh36WFvn/v0FlWH9noZxrsZKfUx6LZLEJ46/w7/t3+0gsXXFP7OhCM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rEf8UAAADcAAAADwAAAAAAAAAA&#10;AAAAAAChAgAAZHJzL2Rvd25yZXYueG1sUEsFBgAAAAAEAAQA+QAAAJMDAAAAAA==&#10;" strokecolor="#121315" strokeweight=".31083mm"/>
                <v:shape id="Freeform 351" o:spid="_x0000_s1375" style="position:absolute;left:7631;top:339;width:79;height:37;visibility:visible;mso-wrap-style:square;v-text-anchor:top" coordsize="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qr8cYA&#10;AADcAAAADwAAAGRycy9kb3ducmV2LnhtbESPQWvCQBSE74X+h+UVeinNxqIiaVYRoWCLiCZecntk&#10;n0kw+3bJbjX9912h0OMwM98w+Wo0vbjS4DvLCiZJCoK4trrjRsGp/HhdgPABWWNvmRT8kIfV8vEh&#10;x0zbGx/pWoRGRAj7DBW0IbhMSl+3ZNAn1hFH72wHgyHKoZF6wFuEm16+pelcGuw4LrToaNNSfSm+&#10;jYLKveya8qs8bSef1UH301m13zulnp/G9TuIQGP4D/+1t1rBYjaF+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qr8cYAAADcAAAADwAAAAAAAAAAAAAAAACYAgAAZHJz&#10;L2Rvd25yZXYueG1sUEsFBgAAAAAEAAQA9QAAAIsDAAAAAA==&#10;" path="m78,l45,18,,37e" filled="f" strokecolor="#121315" strokeweight=".29647mm">
                  <v:path arrowok="t" o:connecttype="custom" o:connectlocs="78,339;45,357;0,376" o:connectangles="0,0,0"/>
                </v:shape>
                <v:line id="Line 352" o:spid="_x0000_s1376" style="position:absolute;visibility:visible;mso-wrap-style:square" from="6819,564" to="682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sMYAAADcAAAADwAAAGRycy9kb3ducmV2LnhtbESPQWvCQBSE74X+h+UJvYhuqo3E6Cpi&#10;KQR6qi2Ct2f2mQ1m34bsVuO/d4VCj8PMfMMs171txIU6XztW8DpOQBCXTtdcKfj5/hhlIHxA1tg4&#10;JgU38rBePT8tMdfuyl902YVKRAj7HBWYENpcSl8asujHriWO3sl1FkOUXSV1h9cIt42cJMlMWqw5&#10;LhhsaWuoPO9+rQI5zIrjsXh/k3Ux3E8/J+l5bg5KvQz6zQJEoD78h//ahVaQpSk8zs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0C7DGAAAA3AAAAA8AAAAAAAAA&#10;AAAAAAAAoQIAAGRycy9kb3ducmV2LnhtbFBLBQYAAAAABAAEAPkAAACUAwAAAAA=&#10;" strokecolor="#121315" strokeweight=".33853mm"/>
                <v:line id="Line 353" o:spid="_x0000_s1377" style="position:absolute;visibility:visible;mso-wrap-style:square" from="6540,596" to="654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jq8UAAADcAAAADwAAAGRycy9kb3ducmV2LnhtbESPQWvCQBSE7wX/w/KEXkrdpJgg0VVK&#10;Qah4UdNCj4/sMwnuvg3ZNcZ/3y0UPA4z8w2z2ozWiIF63zpWkM4SEMSV0y3XCr7K7esChA/IGo1j&#10;UnAnD5v15GmFhXY3PtJwCrWIEPYFKmhC6AopfdWQRT9zHXH0zq63GKLsa6l7vEW4NfItSXJpseW4&#10;0GBHHw1Vl9PVKqAff3DlPnlJM3M/7C6772yORqnn6fi+BBFoDI/wf/tTK1hkO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Mjq8UAAADcAAAADwAAAAAAAAAA&#10;AAAAAAChAgAAZHJzL2Rvd25yZXYueG1sUEsFBgAAAAAEAAQA+QAAAJMDAAAAAA==&#10;" strokecolor="#121315" strokeweight=".29589mm"/>
                <v:line id="Line 354" o:spid="_x0000_s1378" style="position:absolute;visibility:visible;mso-wrap-style:square" from="6516,589" to="651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Vy8UAAADcAAAADwAAAGRycy9kb3ducmV2LnhtbESPQUvDQBSE74L/YXmCN7trxZrGbksQ&#10;BaWn1qI9PrPPJDT7NmSfafrvu4LgcZiZb5jFavStGqiPTWALtxMDirgMruHKwu795SYDFQXZYRuY&#10;LJwowmp5ebHA3IUjb2jYSqUShGOOFmqRLtc6ljV5jJPQESfvO/QeJcm+0q7HY4L7Vk+NmWmPDaeF&#10;Gjt6qqk8bH+8hdm++PqQXTZu3j7ncloXz2a4M9ZeX43FIyihUf7Df+1XZyG7f4DfM+kI6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wVy8UAAADcAAAADwAAAAAAAAAA&#10;AAAAAAChAgAAZHJzL2Rvd25yZXYueG1sUEsFBgAAAAAEAAQA+QAAAJMDAAAAAA==&#10;" strokecolor="#121315" strokeweight=".30267mm"/>
                <v:line id="Line 355" o:spid="_x0000_s1379" style="position:absolute;visibility:visible;mso-wrap-style:square" from="6495,572" to="649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8B8MAAADcAAAADwAAAGRycy9kb3ducmV2LnhtbERPz2vCMBS+D/Y/hDfwIpoqOEs1yhgI&#10;FoWh28Hjo3m23ZqX2ESt/vXmIOz48f2eLzvTiAu1vrasYDRMQBAXVtdcKvj5Xg1SED4ga2wsk4Ib&#10;eVguXl/mmGl75R1d9qEUMYR9hgqqEFwmpS8qMuiH1hFH7mhbgyHCtpS6xWsMN40cJ8m7NFhzbKjQ&#10;0WdFxd/+bBTkfefd9OBOE/5a50W+Se+/961SvbfuYwYiUBf+xU/3WitIJ3Ft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1vAfDAAAA3AAAAA8AAAAAAAAAAAAA&#10;AAAAoQIAAGRycy9kb3ducmV2LnhtbFBLBQYAAAAABAAEAPkAAACRAwAAAAA=&#10;" strokecolor="#121315" strokeweight=".29622mm"/>
                <v:line id="Line 356" o:spid="_x0000_s1380" style="position:absolute;visibility:visible;mso-wrap-style:square" from="6471,553" to="647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VG8QAAADcAAAADwAAAGRycy9kb3ducmV2LnhtbESPQWvCQBSE7wX/w/KE3urG0IqmWcUW&#10;GjwJpqVeX7PPJLj7Ns1uNf57VxB6HGbmGyZfDdaIE/W+daxgOklAEFdOt1wr+Pr8eJqD8AFZo3FM&#10;Ci7kYbUcPeSYaXfmHZ3KUIsIYZ+hgiaELpPSVw1Z9BPXEUfv4HqLIcq+lrrHc4RbI9MkmUmLLceF&#10;Bjt6b6g6ln9Wwfan3D2nG/Ndp/vi920otDYUlHocD+tXEIGG8B++tzdawfxlAbcz8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dUbxAAAANwAAAAPAAAAAAAAAAAA&#10;AAAAAKECAABkcnMvZG93bnJldi54bWxQSwUGAAAAAAQABAD5AAAAkgMAAAAA&#10;" strokecolor="#121315" strokeweight=".28667mm"/>
                <v:line id="Line 357" o:spid="_x0000_s1381" style="position:absolute;visibility:visible;mso-wrap-style:square" from="7638,376" to="763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2O8EAAADcAAAADwAAAGRycy9kb3ducmV2LnhtbERPz2vCMBS+D/wfwhN2W9OVUaQzyiYo&#10;PQ3sxF3fmre2LHmpTWy7/94chB0/vt/r7WyNGGnwnWMFz0kKgrh2uuNGwelz/7QC4QOyRuOYFPyR&#10;h+1m8bDGQruJjzRWoRExhH2BCtoQ+kJKX7dk0SeuJ47cjxsshgiHRuoBpxhujczSNJcWO44NLfa0&#10;a6n+ra5Wwcd3dXzJSnNusq/D5X0+aG0oKPW4nN9eQQSaw7/47i61glUe58cz8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7Y7wQAAANwAAAAPAAAAAAAAAAAAAAAA&#10;AKECAABkcnMvZG93bnJldi54bWxQSwUGAAAAAAQABAD5AAAAjwMAAAAA&#10;" strokecolor="#121315" strokeweight=".28667mm"/>
                <v:shape id="Freeform 358" o:spid="_x0000_s1382" style="position:absolute;left:6546;top:494;width:135;height:49;visibility:visible;mso-wrap-style:square;v-text-anchor:top" coordsize="1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nAcMA&#10;AADcAAAADwAAAGRycy9kb3ducmV2LnhtbESPQYvCMBSE7wv+h/CEva1pVxCtRlFB8SRUxfOjebbF&#10;5qU0WdP11xthYY/DzHzDLFa9acSDOldbVpCOEhDEhdU1lwou593XFITzyBoby6TglxysloOPBWba&#10;Bs7pcfKliBB2GSqovG8zKV1RkUE3si1x9G62M+ij7EqpOwwRbhr5nSQTabDmuFBhS9uKivvpxyjI&#10;+frcjzd1st/c8372PIaQ+qDU57Bfz0F46v1/+K990AqmkxTe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EnAcMAAADcAAAADwAAAAAAAAAAAAAAAACYAgAAZHJzL2Rv&#10;d25yZXYueG1sUEsFBgAAAAAEAAQA9QAAAIgDAAAAAA==&#10;" path="m,l27,14,66,28r37,11l135,48e" filled="f" strokecolor="#121315" strokeweight=".29278mm">
                  <v:path arrowok="t" o:connecttype="custom" o:connectlocs="0,494;27,508;66,522;103,533;135,542" o:connectangles="0,0,0,0,0"/>
                </v:shape>
                <v:shape id="Freeform 359" o:spid="_x0000_s1383" style="position:absolute;left:6421;top:412;width:126;height:83;visibility:visible;mso-wrap-style:square;v-text-anchor:top" coordsize="1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7AsYA&#10;AADcAAAADwAAAGRycy9kb3ducmV2LnhtbESPQWvCQBSE74X+h+UVeilmo4cQUlepVqHFU9Rij4/s&#10;a5KafZtmNxr/vVsQPA4z8w0znQ+mESfqXG1ZwTiKQRAXVtdcKtjv1qMUhPPIGhvLpOBCDuazx4cp&#10;ZtqeOafT1pciQNhlqKDyvs2kdEVFBl1kW+Lg/djOoA+yK6Xu8BzgppGTOE6kwZrDQoUtLSsqjtve&#10;KPir4/EvLg6rzeX9S3/3+cvyk0ip56fh7RWEp8Hfw7f2h1aQJhP4Px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a7AsYAAADcAAAADwAAAAAAAAAAAAAAAACYAgAAZHJz&#10;L2Rvd25yZXYueG1sUEsFBgAAAAAEAAQA9QAAAIsDAAAAAA==&#10;" path="m,l28,4,56,15,78,36,91,57r33,23l125,82e" filled="f" strokecolor="#121315" strokeweight=".30283mm">
                  <v:path arrowok="t" o:connecttype="custom" o:connectlocs="0,412;28,416;56,427;78,448;91,469;124,492;125,494" o:connectangles="0,0,0,0,0,0,0"/>
                </v:shape>
                <v:shape id="Freeform 360" o:spid="_x0000_s1384" style="position:absolute;left:5893;top:1179;width:215;height:25;visibility:visible;mso-wrap-style:square;v-text-anchor:top" coordsize="2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asMA&#10;AADcAAAADwAAAGRycy9kb3ducmV2LnhtbESPQWsCMRCF7wX/QxjBW82qKLI1ilgET6Kr3sdkurvt&#10;ZrLdRF399UYo9Ph48743b7ZobSWu1PjSsYJBPwFBrJ0pOVdwPKzfpyB8QDZYOSYFd/KwmHfeZpga&#10;d+M9XbOQiwhhn6KCIoQ6ldLrgiz6vquJo/flGoshyiaXpsFbhNtKDpNkIi2WHBsKrGlVkP7JLja+&#10;8fj9tKel3o7lOXj9Pcp2e8yU6nXb5QeIQG34P/5Lb4yC6WQErzGR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lasMAAADcAAAADwAAAAAAAAAAAAAAAACYAgAAZHJzL2Rv&#10;d25yZXYueG1sUEsFBgAAAAAEAAQA9QAAAIgDAAAAAA==&#10;" path="m215,l196,6,154,18r-37,5l80,24,39,22,2,6,,6e" filled="f" strokecolor="#121315" strokeweight=".28736mm">
                  <v:path arrowok="t" o:connecttype="custom" o:connectlocs="215,1179;196,1185;154,1197;117,1202;80,1203;39,1201;2,1185;0,1185" o:connectangles="0,0,0,0,0,0,0,0"/>
                </v:shape>
                <v:shape id="Freeform 361" o:spid="_x0000_s1385" style="position:absolute;left:5678;top:1179;width:216;height: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rLcUA&#10;AADcAAAADwAAAGRycy9kb3ducmV2LnhtbESPT2vCQBTE7wW/w/IEL6VuGlqR1FWKVFBvpgrt7ZF9&#10;ZkOzb0N2mz/fvisUPA4z8xtmtRlsLTpqfeVYwfM8AUFcOF1xqeD8uXtagvABWWPtmBSM5GGznjys&#10;MNOu5xN1eShFhLDPUIEJocmk9IUhi37uGuLoXV1rMUTZllK32Ee4rWWaJAtpseK4YLChraHiJ/+1&#10;Ch7Nx7c8fbnLddy+8nC+HA9pjkrNpsP7G4hAQ7iH/9t7rWC5eIH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stxQAAANwAAAAPAAAAAAAAAAAAAAAAAJgCAABkcnMv&#10;ZG93bnJldi54bWxQSwUGAAAAAAQABAD1AAAAigMAAAAA&#10;" path="m215,1l154,6,89,29,65,45,19,58,,60e" filled="f" strokecolor="#121315" strokeweight=".29056mm">
                  <v:path arrowok="t" o:connecttype="custom" o:connectlocs="215,1180;154,1185;89,1208;65,1224;19,1237;0,1239" o:connectangles="0,0,0,0,0,0"/>
                </v:shape>
                <v:shape id="Freeform 362" o:spid="_x0000_s1386" style="position:absolute;left:5608;top:1015;width:344;height:69;visibility:visible;mso-wrap-style:square;v-text-anchor:top" coordsize="3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0+MYA&#10;AADcAAAADwAAAGRycy9kb3ducmV2LnhtbESPQWvCQBSE7wX/w/KE3upGwVTSrFLF0tKeaguht0f2&#10;mQR334bsapJ/3xUEj8PMfMPkm8EacaHON44VzGcJCOLS6YYrBb8/b08rED4gazSOScFIHjbryUOO&#10;mXY9f9PlECoRIewzVFCH0GZS+rImi37mWuLoHV1nMUTZVVJ32Ee4NXKRJKm02HBcqLGlXU3l6XC2&#10;Cr4Ku0+3ZvG8PI2lK47vO/P32Sj1OB1eX0AEGsI9fGt/aAWrdAn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p0+MYAAADcAAAADwAAAAAAAAAAAAAAAACYAgAAZHJz&#10;L2Rvd25yZXYueG1sUEsFBgAAAAAEAAQA9QAAAIsDAAAAAA==&#10;" path="m344,l316,13r-33,8l248,30,224,44,187,55r-39,9l111,64,70,61,16,64,,69e" filled="f" strokecolor="#121315" strokeweight=".28872mm">
                  <v:path arrowok="t" o:connecttype="custom" o:connectlocs="344,1015;316,1028;283,1036;248,1045;224,1059;187,1070;148,1079;111,1079;70,1076;16,1079;0,1084" o:connectangles="0,0,0,0,0,0,0,0,0,0,0"/>
                </v:shape>
                <v:shape id="Freeform 363" o:spid="_x0000_s1387" style="position:absolute;left:5873;top:730;width:36;height:83;visibility:visible;mso-wrap-style:square;v-text-anchor:top" coordsize="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w98UA&#10;AADcAAAADwAAAGRycy9kb3ducmV2LnhtbESPy2rDMBBF94H+g5hCdo3ckhjHiWzahEBps8ljkeVg&#10;TW1TayQsJXb/vioUsrzcx+Guy9F04ka9by0reJ4lIIgrq1uuFZxPu6cMhA/IGjvLpOCHPJTFw2SN&#10;ubYDH+h2DLWII+xzVNCE4HIpfdWQQT+zjjh6X7Y3GKLsa6l7HOK46eRLkqTSYMuR0KCjTUPV9/Fq&#10;Ijcs59fLYuvw480Ni09ZbfbLTKnp4/i6AhFoDPfwf/tdK8jSF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D3xQAAANwAAAAPAAAAAAAAAAAAAAAAAJgCAABkcnMv&#10;ZG93bnJldi54bWxQSwUGAAAAAAQABAD1AAAAigMAAAAA&#10;" path="m,l13,10,24,31r9,20l35,82e" filled="f" strokecolor="#121315" strokeweight=".33222mm">
                  <v:path arrowok="t" o:connecttype="custom" o:connectlocs="0,730;13,740;24,761;33,781;35,812" o:connectangles="0,0,0,0,0"/>
                </v:shape>
                <v:shape id="Freeform 364" o:spid="_x0000_s1388" style="position:absolute;left:5952;top:1015;width:98;height:2;visibility:visible;mso-wrap-style:square;v-text-anchor:top" coordsize="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CDMQA&#10;AADcAAAADwAAAGRycy9kb3ducmV2LnhtbESPQWsCMRSE70L/Q3iF3jRbD7psjVIKRaEFdRW8PjbP&#10;zeLmJd1E3f57Iwgeh5n5hpktetuKC3WhcazgfZSBIK6cbrhWsN99D3MQISJrbB2Tgn8KsJi/DGZY&#10;aHflLV3KWIsE4VCgAhOjL6QMlSGLYeQ8cfKOrrMYk+xqqTu8Jrht5TjLJtJiw2nBoKcvQ9WpPFsF&#10;dh3+zOHQ/uT+tPTH3/EmhmWt1Ntr//kBIlIfn+FHe6UV5JMp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wgzEAAAA3AAAAA8AAAAAAAAAAAAAAAAAmAIAAGRycy9k&#10;b3ducmV2LnhtbFBLBQYAAAAABAAEAPUAAACJAwAAAAA=&#10;" path="m97,l71,,24,,,e" filled="f" strokecolor="#121315" strokeweight=".28667mm">
                  <v:path arrowok="t" o:connecttype="custom" o:connectlocs="97,0;71,0;24,0;0,0" o:connectangles="0,0,0,0"/>
                </v:shape>
                <v:shape id="Freeform 365" o:spid="_x0000_s1389" style="position:absolute;left:5817;top:624;width:663;height:131;visibility:visible;mso-wrap-style:square;v-text-anchor:top" coordsize="66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1FL8A&#10;AADcAAAADwAAAGRycy9kb3ducmV2LnhtbERPS4vCMBC+C/6HMII3TXVFpGuUVRBW2IsPPA/NbFO2&#10;mZQmavvvnYOwx4/vvd52vlYPamMV2MBsmoEiLoKtuDRwvRwmK1AxIVusA5OBniJsN8PBGnMbnnyi&#10;xzmVSkI45mjApdTkWsfCkcc4DQ2xcL+h9ZgEtqW2LT4l3Nd6nmVL7bFiaXDY0N5R8Xe+ewMrWx3t&#10;wd/2tJj3/ene7RY/H86Y8aj7+gSVqEv/4rf724pvKWvljBwBv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rUUvwAAANwAAAAPAAAAAAAAAAAAAAAAAJgCAABkcnMvZG93bnJl&#10;di54bWxQSwUGAAAAAAQABAD1AAAAhAMAAAAA&#10;" path="m,l34,7r44,7l115,27r35,9l174,48r46,14l296,80r62,26l384,118r46,2l467,106r42,-3l556,101r37,-3l623,109r24,15l663,130e" filled="f" strokecolor="#121315" strokeweight=".28867mm">
                  <v:path arrowok="t" o:connecttype="custom" o:connectlocs="0,624;34,631;78,638;115,651;150,660;174,672;220,686;296,704;358,730;384,742;430,744;467,730;509,727;556,725;593,722;623,733;647,748;663,754" o:connectangles="0,0,0,0,0,0,0,0,0,0,0,0,0,0,0,0,0,0"/>
                </v:shape>
                <v:shape id="Picture 366" o:spid="_x0000_s1390" type="#_x0000_t75" style="position:absolute;left:6385;top:732;width:334;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mmfFAAAA3AAAAA8AAABkcnMvZG93bnJldi54bWxEj8FqwzAQRO+F/oPYQm+N3B6S1IkSXEMh&#10;lF7imJLjYm1sEWslLDV2/74KBHIcZuYNs95OthcXGoJxrOB1loEgbpw23CqoD58vSxAhImvsHZOC&#10;Pwqw3Tw+rDHXbuQ9XarYigThkKOCLkafSxmajiyGmfPEyTu5wWJMcmilHnBMcNvLtyybS4uG00KH&#10;nsqOmnP1axUU+4+6LAuz2H37n8PRj9VX3Rulnp+mYgUi0hTv4Vt7pxUs5+9wPZOOgN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FZpnxQAAANwAAAAPAAAAAAAAAAAAAAAA&#10;AJ8CAABkcnMvZG93bnJldi54bWxQSwUGAAAAAAQABAD3AAAAkQMAAAAA&#10;">
                  <v:imagedata r:id="rId66" o:title=""/>
                </v:shape>
                <v:line id="Line 367" o:spid="_x0000_s1391" style="position:absolute;visibility:visible;mso-wrap-style:square" from="6265,646" to="627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YMIAAADcAAAADwAAAGRycy9kb3ducmV2LnhtbERPTWvCQBC9F/wPywi91U2ltpK6ioiC&#10;iLU0lZ6H7DQbzM6G7Kppf71zKPT4eN+zRe8bdaEu1oENPI4yUMRlsDVXBo6fm4cpqJiQLTaBycAP&#10;RVjMB3czzG248gddilQpCeGYowGXUptrHUtHHuMotMTCfYfOYxLYVdp2eJVw3+hxlj1rjzVLg8OW&#10;Vo7KU3H2BqZPx90+nd78KpsUlTt8va/drzbmftgvX0El6tO/+M+9teJ7kflyRo6An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FYMIAAADcAAAADwAAAAAAAAAAAAAA&#10;AAChAgAAZHJzL2Rvd25yZXYueG1sUEsFBgAAAAAEAAQA+QAAAJADAAAAAA==&#10;" strokecolor="#121315" strokeweight=".32678mm"/>
                <v:shape id="Picture 368" o:spid="_x0000_s1392" type="#_x0000_t75" style="position:absolute;left:5758;top:1277;width:41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eQ7EAAAA3AAAAA8AAABkcnMvZG93bnJldi54bWxEj0FrwkAUhO8F/8PyhN7qRkurRFeJQkEv&#10;FaPg9ZF9JsHs25DdmtVf3y0IPQ4z8w2zWAXTiBt1rrasYDxKQBAXVtdcKjgdv95mIJxH1thYJgV3&#10;crBaDl4WmGrb84FuuS9FhLBLUUHlfZtK6YqKDLqRbYmjd7GdQR9lV0rdYR/hppGTJPmUBmuOCxW2&#10;tKmouOY/RkEWJuc26+/roy32H2H3cLvvd6fU6zBkcxCegv8PP9tbrWA2HcP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weQ7EAAAA3AAAAA8AAAAAAAAAAAAAAAAA&#10;nwIAAGRycy9kb3ducmV2LnhtbFBLBQYAAAAABAAEAPcAAACQAwAAAAA=&#10;">
                  <v:imagedata r:id="rId67" o:title=""/>
                </v:shape>
                <v:shape id="AutoShape 369" o:spid="_x0000_s1393" style="position:absolute;left:299;top:1663;width:1262;height:695;visibility:visible;mso-wrap-style:square;v-text-anchor:top" coordsize="126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kbMYA&#10;AADcAAAADwAAAGRycy9kb3ducmV2LnhtbESPQWvCQBSE70L/w/IKXkQ3etAYXUXEoHgQqrbg7ZF9&#10;TUKzb0N21eiv7wqFHoeZ+YaZL1tTiRs1rrSsYDiIQBBnVpecKzif0n4MwnlkjZVlUvAgB8vFW2eO&#10;ibZ3/qDb0eciQNglqKDwvk6kdFlBBt3A1sTB+7aNQR9kk0vd4D3ATSVHUTSWBksOCwXWtC4o+zle&#10;jYJDb/8w8XOCdnvZTL8On2kry1Sp7nu7moHw1Pr/8F97pxXEkxG8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hkbMYAAADcAAAADwAAAAAAAAAAAAAAAACYAgAAZHJz&#10;L2Rvd25yZXYueG1sUEsFBgAAAAAEAAQA9QAAAIsDAAAAAA==&#10;" path="m224,l,,,694r129,l129,59r135,l224,xm264,59r-135,l555,694r148,l764,604r-134,l264,59xm1261,59r-127,l1134,694r127,l1261,59xm1261,l1039,,630,604r134,l1134,59r127,l1261,xe" fillcolor="#046337" stroked="f">
                  <v:path arrowok="t" o:connecttype="custom" o:connectlocs="224,1663;0,1663;0,2357;129,2357;129,1722;264,1722;224,1663;264,1722;129,1722;555,2357;703,2357;764,2267;630,2267;264,1722;1261,1722;1134,1722;1134,2357;1261,2357;1261,1722;1261,1663;1039,1663;630,2267;764,2267;1134,1722;1261,1722;1261,1663" o:connectangles="0,0,0,0,0,0,0,0,0,0,0,0,0,0,0,0,0,0,0,0,0,0,0,0,0,0"/>
                </v:shape>
                <v:shape id="AutoShape 370" o:spid="_x0000_s1394" style="position:absolute;left:1771;top:1864;width:702;height:504;visibility:visible;mso-wrap-style:square;v-text-anchor:top" coordsize="7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8UA&#10;AADcAAAADwAAAGRycy9kb3ducmV2LnhtbESP3WoCMRSE7wXfIRyhN6LZWrCyGkUsdVuhF/48wGFz&#10;ulm6OVmS6K5v3xQKXg4z8w2z2vS2ETfyoXas4HmagSAuna65UnA5v08WIEJE1tg4JgV3CrBZDwcr&#10;zLXr+Ei3U6xEgnDIUYGJsc2lDKUhi2HqWuLkfTtvMSbpK6k9dgluGznLsrm0WHNaMNjSzlD5c7pa&#10;Bd2+KPamLe6f17cv3/gZHccHUupp1G+XICL18RH+b39oBYvXF/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DxQAAANwAAAAPAAAAAAAAAAAAAAAAAJgCAABkcnMv&#10;ZG93bnJldi54bWxQSwUGAAAAAAQABAD1AAAAigMAAAAA&#10;" path="m399,l361,,339,,318,2,298,3,278,6,260,9r-19,3l224,16r-18,5l190,26r-17,5l158,37r-15,6l128,51r-13,7l102,67,90,75,78,84,67,93,57,103r-9,11l39,124r-7,11l26,146r-7,12l15,170r-5,13l7,196,3,209,,237r,14l,266r3,28l7,307r3,13l15,333r5,12l26,357r7,11l40,379r8,10l58,400r10,9l79,419r12,9l103,436r13,8l130,452r14,7l159,466r16,6l191,477r17,5l226,487r18,4l263,493r19,4l302,499r21,2l344,502r21,1l405,503r18,l439,501r17,-1l471,499r16,-2l501,494r15,-3l529,488r14,-3l556,481r13,-4l581,472r12,-5l603,461r12,-5l625,450r10,-6l640,440r-266,l360,439r-13,-1l334,438r-25,-4l285,430r-10,-3l263,423r-10,-3l243,415r-11,-4l224,406r-9,-6l206,395r-8,-6l190,382r-7,-7l176,368r-7,-7l163,353r-5,-8l153,338r-4,-9l145,320r-3,-9l139,301r-2,-9l135,282r-1,-10l133,261r,-22l134,229r1,-10l137,209r2,-10l142,189r3,-9l149,172r4,-9l158,155r5,-8l169,140r7,-8l183,125r7,-6l197,112r17,-12l224,95r8,-4l243,86r10,-5l275,75r11,-3l298,69r13,-2l323,66r27,-3l378,62r258,l629,58r-9,-6l610,46,599,41,589,36,566,26,555,22,542,19,529,15,516,12,490,7,475,5,461,3,430,,399,xm702,329r-132,l569,335r-1,6l567,347r-2,6l563,359r-3,5l557,370r-3,5l550,380r-4,5l537,394r-5,4l526,402r-6,4l514,410r-7,3l500,417r-8,3l485,423r-8,3l469,428r-8,2l453,432r-10,2l435,435r-10,1l415,438r-20,1l374,440r266,l644,437r8,-7l659,423r7,-7l673,408r5,-8l684,392r4,-8l692,375r3,-9l698,357r2,-9l701,339r1,-10xm636,62r-258,l396,63r18,1l431,66r16,2l462,72r14,4l490,80r12,5l507,89r7,3l519,95r5,4l529,103r5,3l543,115r4,4l551,124r4,5l564,144r6,12l702,156r-2,-9l697,138r-4,-8l689,121r-5,-8l679,105r-5,-7l668,91r-7,-8l654,77r-8,-7l637,64r-1,-2xe" fillcolor="#046337" stroked="f">
                  <v:path arrowok="t" o:connecttype="custom" o:connectlocs="318,1866;241,1876;173,1895;115,1922;67,1957;32,1999;10,2047;0,2115;10,2184;33,2232;68,2273;116,2308;175,2336;244,2355;323,2365;423,2367;487,2361;543,2349;593,2331;635,2308;347,2302;275,2291;232,2275;198,2253;169,2225;149,2193;137,2156;133,2103;139,2063;153,2027;176,1996;214,1964;253,1945;311,1931;636,1926;599,1905;542,1883;475,1869;702,2193;567,2211;557,2234;537,2258;514,2274;485,2287;453,2296;415,2302;644,2301;673,2272;692,2239;701,2203;396,1927;462,1936;507,1953;529,1967;551,1988;702,2020;689,1985;668,1955;637,1928" o:connectangles="0,0,0,0,0,0,0,0,0,0,0,0,0,0,0,0,0,0,0,0,0,0,0,0,0,0,0,0,0,0,0,0,0,0,0,0,0,0,0,0,0,0,0,0,0,0,0,0,0,0,0,0,0,0,0,0,0,0,0"/>
                </v:shape>
                <v:shape id="AutoShape 371" o:spid="_x0000_s1395" style="position:absolute;left:2678;top:1663;width:1262;height:695;visibility:visible;mso-wrap-style:square;v-text-anchor:top" coordsize="126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1Zg8cA&#10;AADcAAAADwAAAGRycy9kb3ducmV2LnhtbESPT2vCQBTE70K/w/IKvYhuLFJjmo0UaVB6EPxX6O2R&#10;fU1Cs29DdqvRT98VCh6HmfkNky5604gTda62rGAyjkAQF1bXXCo47PNRDMJ5ZI2NZVJwIQeL7GGQ&#10;YqLtmbd02vlSBAi7BBVU3reJlK6oyKAb25Y4eN+2M+iD7EqpOzwHuGnkcxS9SIM1h4UKW1pWVPzs&#10;fo2CzfDjYuLrDO3q633+uTnmvaxzpZ4e+7dXEJ56fw//t9daQTybwu1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dWYPHAAAA3AAAAA8AAAAAAAAAAAAAAAAAmAIAAGRy&#10;cy9kb3ducmV2LnhtbFBLBQYAAAAABAAEAPUAAACMAwAAAAA=&#10;" path="m224,l,,,694r129,l129,59r135,l224,xm264,59r-135,l555,694r148,l765,604r-135,l264,59xm1262,59r-128,l1134,694r128,l1262,59xm1262,l1039,,630,604r135,l1134,59r128,l1262,xe" fillcolor="#046337" stroked="f">
                  <v:path arrowok="t" o:connecttype="custom" o:connectlocs="224,1663;0,1663;0,2357;129,2357;129,1722;264,1722;224,1663;264,1722;129,1722;555,2357;703,2357;765,2267;630,2267;264,1722;1262,1722;1134,1722;1134,2357;1262,2357;1262,1722;1262,1663;1039,1663;630,2267;765,2267;1134,1722;1262,1722;1262,1663" o:connectangles="0,0,0,0,0,0,0,0,0,0,0,0,0,0,0,0,0,0,0,0,0,0,0,0,0,0"/>
                </v:shape>
                <v:rect id="Rectangle 372" o:spid="_x0000_s1396" style="position:absolute;left:4222;top:1873;width:12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6fsIA&#10;AADcAAAADwAAAGRycy9kb3ducmV2LnhtbESPzYrCMBSF94LvEK7gZhhTBUenYxRHUMSFYJVZX5pr&#10;W2xuSpLR+vZGEFwezs/HmS1aU4srOV9ZVjAcJCCIc6srLhScjuvPKQgfkDXWlknBnTws5t3ODFNt&#10;b3ygaxYKEUfYp6igDKFJpfR5SQb9wDbE0TtbZzBE6QqpHd7iuKnlKEm+pMGKI6HEhlYl5Zfs3zwh&#10;H+PNZM13Xu13m7/fzOXfJ6dUv9cuf0AEasM7/GpvtYLpZA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Pp+wgAAANwAAAAPAAAAAAAAAAAAAAAAAJgCAABkcnMvZG93&#10;bnJldi54bWxQSwUGAAAAAAQABAD1AAAAhwMAAAAA&#10;" fillcolor="#046337" stroked="f"/>
                <v:rect id="Rectangle 373" o:spid="_x0000_s1397" style="position:absolute;left:4222;top:1663;width:127;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kCcIA&#10;AADcAAAADwAAAGRycy9kb3ducmV2LnhtbESPzYrCMBSF94LvEK7gRsZUYdTpGMURFHEhWGXWl+ba&#10;FpubkmS0vv1EEFwezs/HmS9bU4sbOV9ZVjAaJiCIc6srLhScT5uPGQgfkDXWlknBgzwsF93OHFNt&#10;73ykWxYKEUfYp6igDKFJpfR5SQb90DbE0btYZzBE6QqpHd7juKnlOEkm0mDFkVBiQ+uS8mv2Z56Q&#10;wed2uuEHrw/77e9P5vKvs1Oq32tX3yACteEdfrV3WsFsOoHn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mQJwgAAANwAAAAPAAAAAAAAAAAAAAAAAJgCAABkcnMvZG93&#10;bnJldi54bWxQSwUGAAAAAAQABAD1AAAAhwMAAAAA&#10;" fillcolor="#046337" stroked="f"/>
                <v:shape id="AutoShape 374" o:spid="_x0000_s1398" style="position:absolute;left:4603;top:1862;width:721;height:496;visibility:visible;mso-wrap-style:square;v-text-anchor:top" coordsize="7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KKccA&#10;AADcAAAADwAAAGRycy9kb3ducmV2LnhtbESPW2vCQBSE34X+h+UUfNONQVRiNmILhV6ejOLl7ZA9&#10;TUKzZ0N2jWl/vVso9HGYmW+YdDOYRvTUudqygtk0AkFcWF1zqeCwf5msQDiPrLGxTAq+ycEmexil&#10;mGh74x31uS9FgLBLUEHlfZtI6YqKDLqpbYmD92k7gz7IrpS6w1uAm0bGUbSQBmsOCxW29FxR8ZVf&#10;jYJL//R++pkf5/v83J7eFh/HuNSxUuPHYbsG4Wnw/+G/9qtWsFou4fdMO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LSinHAAAA3AAAAA8AAAAAAAAAAAAAAAAAmAIAAGRy&#10;cy9kb3ducmV2LnhtbFBLBQYAAAAABAAEAPUAAACMAwAAAAA=&#10;" path="m128,11l,11,1,22,3,34,4,44r,2l5,55,8,87r,10l9,107r1,10l10,125r1,9l11,145r1,7l12,495r129,l141,228r,-9l142,210r1,-9l145,193r3,-9l151,176r3,-7l158,161r5,-7l168,147r6,-7l180,134r7,-7l194,121r8,-6l210,109r9,-5l229,99r8,-4l136,95,128,11xm663,65r-255,l420,66r12,1l442,68r12,1l464,71r20,4l493,77r9,3l510,83r8,4l526,91r7,4l540,99r6,4l552,108r5,6l563,119r4,6l571,132r4,6l579,145r3,7l585,160r3,9l590,176r2,9l593,194r1,19l595,223r,272l721,495r,-299l720,184r-1,-12l717,160r-3,-11l711,138r-4,-10l703,117r-5,-9l693,99,680,81r-7,-7l665,66r-2,-1xm443,l400,,377,2,353,4,331,6,311,9r-20,4l272,18r-18,5l237,29r-16,7l205,44r-15,8l175,62,162,72,148,83,136,95r101,l238,95r10,-5l258,86r22,-7l291,76r12,-2l314,71r14,-1l340,68r13,-1l367,66r14,-1l663,65r-6,-6l647,52r-9,-6l628,40,617,34,606,30,594,24,582,21,568,17,555,13,541,10,526,7,495,4,478,2,461,1,443,xe" fillcolor="#046337" stroked="f">
                  <v:path arrowok="t" o:connecttype="custom" o:connectlocs="1,1884;4,1908;8,1959;10,1987;12,2014;141,2090;143,2063;151,2038;163,2016;180,1996;202,1977;229,1961;128,1873;420,1928;454,1931;493,1939;518,1949;540,1961;557,1976;571,1994;582,2014;590,2038;594,2075;721,2357;719,2034;711,2000;698,1970;673,1936;443,1862;353,1866;291,1875;237,1891;190,1914;148,1945;238,1957;280,1941;314,1933;353,1929;663,1927;638,1908;606,1892;568,1879;526,1869;461,1863" o:connectangles="0,0,0,0,0,0,0,0,0,0,0,0,0,0,0,0,0,0,0,0,0,0,0,0,0,0,0,0,0,0,0,0,0,0,0,0,0,0,0,0,0,0,0,0"/>
                </v:shape>
                <v:shape id="AutoShape 375" o:spid="_x0000_s1399" style="position:absolute;left:5568;top:1862;width:721;height:496;visibility:visible;mso-wrap-style:square;v-text-anchor:top" coordsize="7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eW8MA&#10;AADcAAAADwAAAGRycy9kb3ducmV2LnhtbERPy2rCQBTdC/2H4Rbc6cQgVqKj2ILgY9WkaN1dMrdJ&#10;aOZOyIwx+vXOotDl4byX697UoqPWVZYVTMYRCOLc6ooLBV/ZdjQH4TyyxtoyKbiTg/XqZbDERNsb&#10;f1KX+kKEEHYJKii9bxIpXV6SQTe2DXHgfmxr0AfYFlK3eAvhppZxFM2kwYpDQ4kNfZSU/6ZXo+DS&#10;vR/Oj+lpmqXfzXk/O57iQsdKDV/7zQKEp97/i//cO61g/hbWhj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TeW8MAAADcAAAADwAAAAAAAAAAAAAAAACYAgAAZHJzL2Rv&#10;d25yZXYueG1sUEsFBgAAAAAEAAQA9QAAAIgDAAAAAA==&#10;" path="m128,11l,11,1,22,3,34r,11l5,55,6,65r,4l6,74r,3l8,87r,10l8,107r1,9l10,125r,9l11,147r,2l11,495r129,l140,228r1,-9l141,210r2,-9l145,193r2,-9l150,176r4,-7l158,161r5,-7l168,147r5,-7l179,134r7,-7l201,115r9,-6l218,104r10,-5l237,95r-101,l128,11xm663,65r-257,l419,66r12,1l442,68r11,1l464,71r19,4l493,77r8,3l510,83r7,4l526,91r13,8l545,103r6,5l562,119r5,6l571,132r4,6l579,145r3,7l585,160r2,8l589,176r2,9l592,194r1,9l594,213r,6l594,495r127,l721,196r-1,-12l719,172r-3,-12l714,149r-4,-11l707,128r-4,-11l692,99r-6,-9l679,81r-7,-7l664,66r-1,-1xm443,l399,,375,2,353,4,331,6r-41,7l271,18r-17,5l237,29r-17,7l205,44r-16,8l175,62,162,72,148,83,136,95r101,l247,90r10,-4l279,79r23,-5l314,71r12,-1l339,68r14,-1l366,66r14,-1l663,65r-7,-6l647,52r-9,-6l628,40,616,34,594,24,568,17,555,13,541,10,526,7,494,4,477,2,461,1,443,xe" fillcolor="#046337" stroked="f">
                  <v:path arrowok="t" o:connecttype="custom" o:connectlocs="1,1884;5,1917;6,1936;8,1959;10,1987;11,2011;140,2090;143,2063;150,2038;163,2016;179,1996;210,1971;237,1957;663,1927;431,1929;464,1933;501,1942;526,1953;551,1970;571,1994;582,2014;589,2038;593,2065;594,2357;720,2046;714,2011;703,1979;679,1943;663,1927;375,1864;290,1875;237,1891;189,1914;148,1945;247,1952;302,1936;339,1930;380,1927;647,1914;616,1896;555,1875;494,1866;443,1862" o:connectangles="0,0,0,0,0,0,0,0,0,0,0,0,0,0,0,0,0,0,0,0,0,0,0,0,0,0,0,0,0,0,0,0,0,0,0,0,0,0,0,0,0,0,0"/>
                </v:shape>
                <v:shape id="AutoShape 376" o:spid="_x0000_s1400" style="position:absolute;left:6420;top:1873;width:830;height:485;visibility:visible;mso-wrap-style:square;v-text-anchor:top" coordsize="83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MZsUA&#10;AADcAAAADwAAAGRycy9kb3ducmV2LnhtbESPT4vCMBTE74LfITxhL7KmetDaNYoIgrCw/of19mje&#10;ttXmpTRZrd/eCILHYWZ+w0xmjSnFlWpXWFbQ70UgiFOrC84UHPbLzxiE88gaS8uk4E4OZtN2a4KJ&#10;tjfe0nXnMxEg7BJUkHtfJVK6NCeDrmcr4uD92dqgD7LOpK7xFuCmlIMoGkqDBYeFHCta5JRedv9G&#10;wfn3ZI9xUxX97nj9c/o+6vNh45X66DTzLxCeGv8Ov9orrSAeje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MxmxQAAANwAAAAPAAAAAAAAAAAAAAAAAJgCAABkcnMv&#10;ZG93bnJldi54bWxQSwUGAAAAAAQABAD1AAAAigMAAAAA&#10;" path="m142,l,,336,484r156,l544,409r-128,l142,xm829,l699,,416,409r128,l829,xe" fillcolor="#046337" stroked="f">
                  <v:path arrowok="t" o:connecttype="custom" o:connectlocs="142,1873;0,1873;336,2357;492,2357;544,2282;416,2282;142,1873;829,1873;699,1873;416,2282;544,2282;829,1873" o:connectangles="0,0,0,0,0,0,0,0,0,0,0,0"/>
                </v:shape>
                <v:rect id="Rectangle 377" o:spid="_x0000_s1401" style="position:absolute;left:7394;top:1873;width:12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pwcEA&#10;AADcAAAADwAAAGRycy9kb3ducmV2LnhtbERPXWvCMBR9F/wP4Qq+yEwVprU2FScoYw+DVdnzpblr&#10;y5qbkmRa//0yGPh4ON/5bjCduJLzrWUFi3kCgriyuuVaweV8fEpB+ICssbNMCu7kYVeMRzlm2t74&#10;g65lqEUMYZ+hgiaEPpPSVw0Z9HPbE0fuyzqDIUJXS+3wFsNNJ5dJspIGW44NDfZ0aKj6Ln/MX8ns&#10;+bQ+8p0P72+nz5fSVZuLU2o6GfZbEIGG8BD/u1+1gjSN8+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aKcHBAAAA3AAAAA8AAAAAAAAAAAAAAAAAmAIAAGRycy9kb3du&#10;cmV2LnhtbFBLBQYAAAAABAAEAPUAAACGAwAAAAA=&#10;" fillcolor="#046337" stroked="f"/>
                <v:rect id="Rectangle 378" o:spid="_x0000_s1402" style="position:absolute;left:7394;top:1663;width:12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MWsMA&#10;AADcAAAADwAAAGRycy9kb3ducmV2LnhtbESPX2vCMBTF34V9h3AHvshMFXRdZxQVlOGDYFf2fGnu&#10;2rLmpiRR67dfBMHHw/nz4yxWvWnFhZxvLCuYjBMQxKXVDVcKiu/dWwrCB2SNrWVScCMPq+XLYIGZ&#10;tlc+0SUPlYgj7DNUUIfQZVL6siaDfmw74uj9WmcwROkqqR1e47hp5TRJ5tJgw5FQY0fbmsq//Gzu&#10;kNFs/77jG2+Ph/3PJnflR+GUGr72608QgfrwDD/aX1pBmk7g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aMWsMAAADcAAAADwAAAAAAAAAAAAAAAACYAgAAZHJzL2Rv&#10;d25yZXYueG1sUEsFBgAAAAAEAAQA9QAAAIgDAAAAAA==&#10;" fillcolor="#046337" stroked="f"/>
                <v:rect id="Rectangle 379" o:spid="_x0000_s1403" style="position:absolute;left:7789;top:1663;width:127;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SLcQA&#10;AADcAAAADwAAAGRycy9kb3ducmV2LnhtbESPX2vCMBTF34V9h3AHexmaTthWa1OZgiJ7GKwrPl+a&#10;u7asuSlJ1PrtjTDw8XD+/Dj5ajS9OJHznWUFL7MEBHFtdceNgupnO01B+ICssbdMCi7kYVU8THLM&#10;tD3zN53K0Ig4wj5DBW0IQyalr1sy6Gd2II7er3UGQ5SukdrhOY6bXs6T5E0a7DgSWhxo01L9Vx7N&#10;DfL8unvf8oU3X5+7w7p09aJySj09jh9LEIHGcA//t/daQZrO4XYmHg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EEi3EAAAA3AAAAA8AAAAAAAAAAAAAAAAAmAIAAGRycy9k&#10;b3ducmV2LnhtbFBLBQYAAAAABAAEAPUAAACJAwAAAAA=&#10;" fillcolor="#046337" stroked="f"/>
                <v:rect id="Rectangle 380" o:spid="_x0000_s1404" style="position:absolute;left:8186;top:1663;width:127;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3tsMA&#10;AADcAAAADwAAAGRycy9kb3ducmV2LnhtbESPX2vCMBTF34V9h3AHvshMp2yr1ShTUIYPwjrZ86W5&#10;tsXmpiRR67c3guDj4fz5cWaLzjTiTM7XlhW8DxMQxIXVNZcK9n/rtxSED8gaG8uk4EoeFvOX3gwz&#10;bS/8S+c8lCKOsM9QQRVCm0npi4oM+qFtiaN3sM5giNKVUju8xHHTyFGSfEqDNUdChS2tKiqO+cnc&#10;IYOPzdear7zabTf/y9wVk71Tqv/afU9BBOrCM/xo/2gFaTqG+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i3tsMAAADcAAAADwAAAAAAAAAAAAAAAACYAgAAZHJzL2Rv&#10;d25yZXYueG1sUEsFBgAAAAAEAAQA9QAAAIgDAAAAAA==&#10;" fillcolor="#046337" stroked="f"/>
                <v:shape id="AutoShape 381" o:spid="_x0000_s1405" style="position:absolute;left:8514;top:1862;width:721;height:507;visibility:visible;mso-wrap-style:square;v-text-anchor:top" coordsize="72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oFsMA&#10;AADcAAAADwAAAGRycy9kb3ducmV2LnhtbESPQUsDMRSE70L/Q3gFbzarLLqsTYsIiiAibkvPj+R1&#10;E9y8bJO4Xf+9EQSPw8x8w6y3sx/ERDG5wAquVxUIYh2M417Bfvd01YBIGdngEJgUfFOC7WZxscbW&#10;hDN/0NTlXhQIpxYV2JzHVsqkLXlMqzASF+8YosdcZOyliXgucD/Im6q6lR4dlwWLIz1a0p/dl1fg&#10;Du75pI2t3+zpPer6eNdN+VWpy+X8cA8i05z/w3/tF6OgaWr4PV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YoFsMAAADcAAAADwAAAAAAAAAAAAAAAACYAgAAZHJzL2Rv&#10;d25yZXYueG1sUEsFBgAAAAAEAAQA9QAAAIgDAAAAAA==&#10;" path="m398,l355,,275,6r-18,4l239,13,204,23r-16,5l172,34r-15,5l142,47r-14,7l114,62r-13,8l89,79,77,88,56,109r-8,9l39,130r-7,11l24,153r-5,11l13,177,9,190,6,203,3,216,1,230,,245r,5l,266r,8l,287r5,28l9,326r4,13l17,351r13,22l37,385r8,11l53,406r10,8l73,424r11,9l95,442r12,8l120,456r14,8l148,471r14,5l178,482r15,5l226,494r18,4l261,500r19,3l319,507r97,l468,502r15,-2l514,494r14,-2l555,485r25,-9l591,472r11,-4l613,463r9,-7l632,451r9,-6l643,443r-300,l330,442r-14,-2l292,437r-12,-2l269,432r-21,-7l238,422r-10,-3l219,414r-9,-5l202,404r-8,-5l186,394r-7,-6l172,381r-6,-6l161,368r-6,-6l151,354r-5,-8l136,321r-2,-8l132,304r-1,-10l129,274r590,l719,266r,-1l719,258r1,-2l720,245r-1,-11l719,221r-1,-5l135,216r,-10l137,198r1,-8l143,175r3,-8l150,159r4,-6l163,140r5,-7l174,127r6,-7l187,115r7,-6l202,104r8,-5l217,94r9,-5l234,86,263,76r10,-3l283,70r10,-2l315,65r11,l338,63r291,l620,57,608,49,595,42,582,36,554,26,523,16,507,13,473,6,455,5,436,2r-19,l398,xm707,347r-137,l569,352r-2,7l563,368r-6,10l553,383r-3,5l546,391r-5,5l532,404r-6,3l521,411r-7,3l507,417r-6,3l494,424r-7,3l472,432r-8,1l456,435r-26,5l391,443r252,l649,438r8,-6l664,425r7,-8l678,409r10,-16l693,385r8,-18l704,357r3,-10xm629,63r-241,l401,65r12,l447,70r10,3l468,75r9,3l487,81r9,3l505,88r9,4l522,97r7,4l536,105r7,7l550,117r5,6l561,128r4,7l570,141r4,7l581,161r5,16l587,185r1,7l589,200r,6l589,216r129,l717,206r-2,-13l711,180r-3,-13l703,154r-5,-11l692,131r-7,-9l678,110r-8,-9l661,91,652,81,642,73,631,65r-2,-2xe" fillcolor="#046337" stroked="f">
                  <v:path arrowok="t" o:connecttype="custom" o:connectlocs="257,1872;172,1896;114,1924;56,1971;24,2015;6,2065;0,2112;5,2177;30,2235;63,2276;107,2312;162,2338;244,2360;416,2369;528,2354;602,2330;641,2307;316,2302;248,2287;210,2271;179,2250;155,2224;134,2175;719,2136;720,2118;718,2078;138,2052;154,2015;180,1982;210,1961;263,1938;315,1927;620,1919;554,1888;455,1867;707,2209;563,2230;546,2253;521,2273;494,2286;456,2297;649,2300;678,2271;704,2219;401,1927;468,1937;505,1950;536,1967;561,1990;581,2023;589,2062;717,2068;703,2016;678,1972;642,1935" o:connectangles="0,0,0,0,0,0,0,0,0,0,0,0,0,0,0,0,0,0,0,0,0,0,0,0,0,0,0,0,0,0,0,0,0,0,0,0,0,0,0,0,0,0,0,0,0,0,0,0,0,0,0,0,0,0,0"/>
                </v:shape>
                <v:line id="Line 382" o:spid="_x0000_s1406" style="position:absolute;visibility:visible;mso-wrap-style:square" from="28,405" to="28,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XhMQAAADcAAAADwAAAGRycy9kb3ducmV2LnhtbESPUWvCMBSF34X9h3AHvmk6QS2dqWwD&#10;YbApzPkD7prbprS5KUmm3b9fBMHHwznnO5zNdrS9OJMPrWMFT/MMBHHldMuNgtP3bpaDCBFZY++Y&#10;FPxRgG35MNlgod2Fv+h8jI1IEA4FKjAxDoWUoTJkMczdQJy82nmLMUnfSO3xkuC2l4ssW0mLLacF&#10;gwO9Gaq6469VsDe+5nqsX22Hp4/PQ7sOa/+j1PRxfHkGEWmM9/Ct/a4V5PkS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5eExAAAANwAAAAPAAAAAAAAAAAA&#10;AAAAAKECAABkcnMvZG93bnJldi54bWxQSwUGAAAAAAQABAD5AAAAkgMAAAAA&#10;" strokecolor="#3e916c" strokeweight=".96336mm"/>
                <v:shape id="Freeform 383" o:spid="_x0000_s1407" style="position:absolute;left:7729;top:1416;width:239;height:22;visibility:visible;mso-wrap-style:square;v-text-anchor:top" coordsize="2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j08UA&#10;AADcAAAADwAAAGRycy9kb3ducmV2LnhtbESPQUsDMRSE74L/ITzBm826h2VdmxYRrF48tJalvT02&#10;z2Rx8xI3sV3/fVMo9DjMzDfMfDm5QRxojL1nBY+zAgRx53XPRsH26+2hBhETssbBMyn4pwjLxe3N&#10;HBvtj7ymwyYZkSEcG1RgUwqNlLGz5DDOfCDO3rcfHaYsRyP1iMcMd4Msi6KSDnvOCxYDvVrqfjZ/&#10;TsFv+7QOq32xq8qwaz+dNe/lyih1fze9PININKVr+NL+0ArquoLzmXwE5O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iPTxQAAANwAAAAPAAAAAAAAAAAAAAAAAJgCAABkcnMv&#10;ZG93bnJldi54bWxQSwUGAAAAAAQABAD1AAAAigMAAAAA&#10;" path="m,l13,6,76,19r43,3l193,17r45,-4e" filled="f" strokecolor="#121315" strokeweight=".28711mm">
                  <v:path arrowok="t" o:connecttype="custom" o:connectlocs="0,1416;13,1422;76,1435;119,1438;193,1433;238,1429" o:connectangles="0,0,0,0,0,0"/>
                </v:shape>
                <v:shape id="Freeform 384" o:spid="_x0000_s1408" style="position:absolute;left:7370;top:1323;width:233;height:11;visibility:visible;mso-wrap-style:square;v-text-anchor:top" coordsize="2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6ucUA&#10;AADcAAAADwAAAGRycy9kb3ducmV2LnhtbESPQWvCQBSE74L/YXlCb7ppqRqjm6AFoT14qPEHPLLP&#10;bGj2bcyuGvvru4VCj8PMfMNsisG24ka9bxwreJ4lIIgrpxuuFZzK/TQF4QOyxtYxKXiQhyIfjzaY&#10;aXfnT7odQy0ihH2GCkwIXSalrwxZ9DPXEUfv7HqLIcq+lrrHe4TbVr4kyUJabDguGOzozVD1dbxa&#10;BYd5KX1id+VpvrrI3Qd/v5prqdTTZNiuQQQawn/4r/2uFaTpE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Xq5xQAAANwAAAAPAAAAAAAAAAAAAAAAAJgCAABkcnMv&#10;ZG93bnJldi54bWxQSwUGAAAAAAQABAD1AAAAigMAAAAA&#10;" path="m,1l37,,74,6r35,5l146,11,196,9,233,8e" filled="f" strokecolor="#121315" strokeweight=".28681mm">
                  <v:path arrowok="t" o:connecttype="custom" o:connectlocs="0,1324;37,1323;74,1329;109,1334;146,1334;196,1332;233,1331" o:connectangles="0,0,0,0,0,0,0"/>
                </v:shape>
                <v:shape id="Freeform 385" o:spid="_x0000_s1409" style="position:absolute;left:7481;top:1215;width:411;height:109;visibility:visible;mso-wrap-style:square;v-text-anchor:top" coordsize="41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spMEA&#10;AADcAAAADwAAAGRycy9kb3ducmV2LnhtbERPzYrCMBC+C/sOYRa8aaq4UrtNRUTBQ1m1+gBDM7Zl&#10;m0lpota3N4eFPX58/+l6MK14UO8aywpm0wgEcWl1w5WC62U/iUE4j6yxtUwKXuRgnX2MUky0ffKZ&#10;HoWvRAhhl6CC2vsukdKVNRl0U9sRB+5me4M+wL6SusdnCDetnEfRUhpsODTU2NG2pvK3uBsF+cp1&#10;5rbYnHbHWRv9fBW5vJxzpcafw+YbhKfB/4v/3AetII7D2nAmHAGZ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HrKTBAAAA3AAAAA8AAAAAAAAAAAAAAAAAmAIAAGRycy9kb3du&#10;cmV2LnhtbFBLBQYAAAAABAAEAPUAAACGAwAAAAA=&#10;" path="m78,108l39,105,,102,20,86,80,79,141,68r41,-8l225,52r33,6l289,75r28,18l356,94,328,81,304,66,273,52,289,35r35,-8l363,18,396,4,411,e" filled="f" strokecolor="#121315" strokeweight=".29019mm">
                  <v:path arrowok="t" o:connecttype="custom" o:connectlocs="78,1323;39,1320;0,1317;20,1301;80,1294;141,1283;182,1275;225,1267;258,1273;289,1290;317,1308;356,1309;328,1296;304,1281;273,1267;289,1250;324,1242;363,1233;396,1219;411,1215" o:connectangles="0,0,0,0,0,0,0,0,0,0,0,0,0,0,0,0,0,0,0,0"/>
                </v:shape>
                <v:shape id="Freeform 386" o:spid="_x0000_s1410" style="position:absolute;left:8491;top:978;width:207;height:24;visibility:visible;mso-wrap-style:square;v-text-anchor:top" coordsize="2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xhMYA&#10;AADcAAAADwAAAGRycy9kb3ducmV2LnhtbESPQWvCQBSE70L/w/IKvYhu4kHS1FVKodQeRJq2B2+P&#10;7Gs2NPs23d1o/PeuUPA4zMw3zGoz2k4cyYfWsYJ8noEgrp1uuVHw9fk6K0CEiKyxc0wKzhRgs76b&#10;rLDU7sQfdKxiIxKEQ4kKTIx9KWWoDVkMc9cTJ+/HeYsxSd9I7fGU4LaTiyxbSostpwWDPb0Yqn+r&#10;wSpwzv/tD4t8qLcm/36bvu+wGqJSD/fj8xOISGO8hf/bW62gKB7heiYd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ExhMYAAADcAAAADwAAAAAAAAAAAAAAAACYAgAAZHJz&#10;L2Rvd25yZXYueG1sUEsFBgAAAAAEAAQA9QAAAIsDAAAAAA==&#10;" path="m206,l158,5,118,24,72,20,28,18,,14e" filled="f" strokecolor="#121315" strokeweight=".28736mm">
                  <v:path arrowok="t" o:connecttype="custom" o:connectlocs="206,978;158,983;118,1002;72,998;28,996;0,992" o:connectangles="0,0,0,0,0,0"/>
                </v:shape>
                <v:shape id="Freeform 387" o:spid="_x0000_s1411" style="position:absolute;left:7655;top:932;width:837;height:142;visibility:visible;mso-wrap-style:square;v-text-anchor:top" coordsize="83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958EA&#10;AADcAAAADwAAAGRycy9kb3ducmV2LnhtbERPy4rCMBTdC/5DuAPuNB0X4lRjEUFQcBZWN+6uze2D&#10;NjelibX69ZOFMMvDea+TwTSip85VlhV8zyIQxJnVFRcKrpf9dAnCeWSNjWVS8CIHyWY8WmOs7ZPP&#10;1Ke+ECGEXYwKSu/bWEqXlWTQzWxLHLjcdgZ9gF0hdYfPEG4aOY+ihTRYcWgosaVdSVmdPowCOeSX&#10;d6qPj9PO3ef+5vr695QrNfkatisQngb/L/64D1rB8ifMD2fC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fefBAAAA3AAAAA8AAAAAAAAAAAAAAAAAmAIAAGRycy9kb3du&#10;cmV2LnhtbFBLBQYAAAAABAAEAPUAAACGAwAAAAA=&#10;" path="m543,35r-35,8l462,49,404,48,350,42,304,31,263,15,219,,152,3,115,13,78,34,34,54,,68r51,8l106,82r63,9l215,96r56,8l330,112r71,12l461,130r43,5l552,141r45,-5l638,123r37,-16l726,85,767,72r43,-4l836,65e" filled="f" strokecolor="#121315" strokeweight=".28817mm">
                  <v:path arrowok="t" o:connecttype="custom" o:connectlocs="543,967;508,975;462,981;404,980;350,974;304,963;263,947;219,932;152,935;115,945;78,966;34,986;0,1000;51,1008;106,1014;169,1023;215,1028;271,1036;330,1044;401,1056;461,1062;504,1067;552,1073;597,1068;638,1055;675,1039;726,1017;767,1004;810,1000;836,997" o:connectangles="0,0,0,0,0,0,0,0,0,0,0,0,0,0,0,0,0,0,0,0,0,0,0,0,0,0,0,0,0,0"/>
                </v:shape>
                <v:shape id="Freeform 388" o:spid="_x0000_s1412" style="position:absolute;left:8374;top:932;width:367;height:33;visibility:visible;mso-wrap-style:square;v-text-anchor:top" coordsize="3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aMcA&#10;AADcAAAADwAAAGRycy9kb3ducmV2LnhtbESPQWvCQBSE74X+h+UVeqsbeygaXcVWpaXFQ6OI3p7Z&#10;ZxKafRuyrzH9992C0OMwM98w03nvatVRGyrPBoaDBBRx7m3FhYHddv0wAhUE2WLtmQz8UID57PZm&#10;iqn1F/6kLpNCRQiHFA2UIk2qdchLchgGviGO3tm3DiXKttC2xUuEu1o/JsmTdlhxXCixoZeS8q/s&#10;2xlYHk9nSbLXZ/lYbFa8P3bvh6U25v6uX0xACfXyH76236yB0XgIf2fiEd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BoWjHAAAA3AAAAA8AAAAAAAAAAAAAAAAAmAIAAGRy&#10;cy9kb3ducmV2LnhtbFBLBQYAAAAABAAEAPUAAACMAwAAAAA=&#10;" path="m,32l59,31,102,20r52,-9l197,1,265,r47,4l367,19e" filled="f" strokecolor="#121315" strokeweight=".28711mm">
                  <v:path arrowok="t" o:connecttype="custom" o:connectlocs="0,964;59,963;102,952;154,943;197,933;265,932;312,936;367,951" o:connectangles="0,0,0,0,0,0,0,0"/>
                </v:shape>
                <v:shape id="Freeform 389" o:spid="_x0000_s1413" style="position:absolute;left:7867;top:787;width:787;height:63;visibility:visible;mso-wrap-style:square;v-text-anchor:top" coordsize="7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Pu8YA&#10;AADcAAAADwAAAGRycy9kb3ducmV2LnhtbESPQWvCQBSE7wX/w/IEL0U39dDG6CpSKHhoC40ieHtk&#10;X7LB7Nsku43pv+8WCh6HmfmG2exG24iBel87VvC0SEAQF07XXCk4Hd/mKQgfkDU2jknBD3nYbScP&#10;G8y0u/EXDXmoRISwz1CBCaHNpPSFIYt+4Vri6JWutxii7Cupe7xFuG3kMkmepcWa44LBll4NFdf8&#10;2yqg9/Ty8XJ+PA7dZ5mfumRVdiYoNZuO+zWIQGO4h//bB60gXS3h70w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5Pu8YAAADcAAAADwAAAAAAAAAAAAAAAACYAgAAZHJz&#10;L2Rvd25yZXYueG1sUEsFBgAAAAAEAAQA9QAAAIsDAAAAAA==&#10;" path="m,63l90,22,196,4,255,r56,5l359,10,407,5,450,4r46,6l553,27r47,7l648,39r48,16l739,63r48,-7e" filled="f" strokecolor="#121315" strokeweight=".28703mm">
                  <v:path arrowok="t" o:connecttype="custom" o:connectlocs="0,850;90,809;196,791;255,787;311,792;359,797;407,792;450,791;496,797;553,814;600,821;648,826;696,842;739,850;787,843" o:connectangles="0,0,0,0,0,0,0,0,0,0,0,0,0,0,0"/>
                </v:shape>
                <v:shape id="Freeform 390" o:spid="_x0000_s1414" style="position:absolute;left:8306;top:564;width:257;height:25;visibility:visible;mso-wrap-style:square;v-text-anchor:top" coordsize="2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kKcYA&#10;AADcAAAADwAAAGRycy9kb3ducmV2LnhtbESPQUsDMRSE70L/Q3gFbzbbWqXdNi1lVRB6UNs99PjY&#10;PHfXbl5CErfbf28EweMwM98w6+1gOtGTD61lBdNJBoK4srrlWkF5fLlbgAgRWWNnmRRcKcB2M7pZ&#10;Y67thT+oP8RaJAiHHBU0MbpcylA1ZDBMrCNO3qf1BmOSvpba4yXBTSdnWfYoDbacFhp0VDRUnQ/f&#10;RsHD+3z/XLz5L1eUT473ZehPVCl1Ox52KxCRhvgf/mu/agWL5T38nk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kKcYAAADcAAAADwAAAAAAAAAAAAAAAACYAgAAZHJz&#10;L2Rvd25yZXYueG1sUEsFBgAAAAAEAAQA9QAAAIsDAAAAAA==&#10;" path="m257,24l213,15,150,9,102,22,51,23,,e" filled="f" strokecolor="#121315" strokeweight=".28717mm">
                  <v:path arrowok="t" o:connecttype="custom" o:connectlocs="257,588;213,579;150,573;102,586;51,587;0,564" o:connectangles="0,0,0,0,0,0"/>
                </v:shape>
                <v:shape id="Freeform 391" o:spid="_x0000_s1415" style="position:absolute;left:7937;top:480;width:109;height:27;visibility:visible;mso-wrap-style:square;v-text-anchor:top" coordsize="1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Y38YA&#10;AADcAAAADwAAAGRycy9kb3ducmV2LnhtbESPT2sCMRTE7wW/Q3hCbzVrKVVXoyy2pfUg1D+XvT02&#10;r5ulm5clSXXbT28EocdhZn7DLFa9bcWJfGgcKxiPMhDEldMN1wqOh7eHKYgQkTW2jknBLwVYLQd3&#10;C8y1O/OOTvtYiwThkKMCE2OXSxkqQxbDyHXEyfty3mJM0tdSezwnuG3lY5Y9S4sNpwWDHa0NVd/7&#10;H6sAXya7v+g/t+9laV6LsppgsfFK3Q/7Yg4iUh//w7f2h1YwnT3B9Uw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GY38YAAADcAAAADwAAAAAAAAAAAAAAAACYAgAAZHJz&#10;L2Rvd25yZXYueG1sUEsFBgAAAAAEAAQA9QAAAIsDAAAAAA==&#10;" path="m109,l63,6,13,20,,27e" filled="f" strokecolor="#121315" strokeweight=".28981mm">
                  <v:path arrowok="t" o:connecttype="custom" o:connectlocs="109,480;63,486;13,500;0,507" o:connectangles="0,0,0,0"/>
                </v:shape>
                <v:shape id="Freeform 392" o:spid="_x0000_s1416" style="position:absolute;left:8116;top:401;width:141;height:33;visibility:visible;mso-wrap-style:square;v-text-anchor:top" coordsize="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8GMQA&#10;AADcAAAADwAAAGRycy9kb3ducmV2LnhtbESPQWvCQBSE74L/YXlCb7pRaGujq6gg9FKLay+9vWaf&#10;STD7NmRXk/z7riB4HGbmG2a57mwlbtT40rGC6SQBQZw5U3Ku4Oe0H89B+IBssHJMCnrysF4NB0tM&#10;jWv5SDcdchEh7FNUUIRQp1L6rCCLfuJq4uidXWMxRNnk0jTYRrit5CxJ3qTFkuNCgTXtCsou+moV&#10;ZH2f6PZv+3tkfTjs9HvYfrdfSr2Mus0CRKAuPMOP9qdRMP94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PBjEAAAA3AAAAA8AAAAAAAAAAAAAAAAAmAIAAGRycy9k&#10;b3ducmV2LnhtbFBLBQYAAAAABAAEAPUAAACJAwAAAAA=&#10;" path="m140,3l84,,36,6,8,26,,32e" filled="f" strokecolor="#121315" strokeweight=".28944mm">
                  <v:path arrowok="t" o:connecttype="custom" o:connectlocs="140,404;84,401;36,407;8,427;0,433" o:connectangles="0,0,0,0,0"/>
                </v:shape>
                <v:shape id="Freeform 393" o:spid="_x0000_s1417" style="position:absolute;left:8222;top:433;width:398;height:84;visibility:visible;mso-wrap-style:square;v-text-anchor:top" coordsize="3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rzMUA&#10;AADcAAAADwAAAGRycy9kb3ducmV2LnhtbESPQWvCQBSE70L/w/IKvYjZWDBNU1cpQqGHUlCrXh/Z&#10;Z5Im+zbsbjX++64geBxm5htmvhxMJ07kfGNZwTRJQRCXVjdcKfjZfkxyED4ga+wsk4ILeVguHkZz&#10;LLQ985pOm1CJCGFfoII6hL6Q0pc1GfSJ7Ymjd7TOYIjSVVI7PEe46eRzmmbSYMNxocaeVjWV7ebP&#10;KDi6cZth/jv7PrS+361fyn3wX0o9PQ7vbyACDeEevrU/tYL8NY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ivMxQAAANwAAAAPAAAAAAAAAAAAAAAAAJgCAABkcnMv&#10;ZG93bnJldi54bWxQSwUGAAAAAAQABAD1AAAAigMAAAAA&#10;" path="m397,l356,20,326,45,282,55r-52,4l180,67,111,81,61,84,22,72,,70e" filled="f" strokecolor="#121315" strokeweight=".28897mm">
                  <v:path arrowok="t" o:connecttype="custom" o:connectlocs="397,433;356,453;326,478;282,488;230,492;180,500;111,514;61,517;22,505;0,503" o:connectangles="0,0,0,0,0,0,0,0,0,0"/>
                </v:shape>
                <v:shape id="Freeform 394" o:spid="_x0000_s1418" style="position:absolute;left:7844;top:235;width:274;height:224;visibility:visible;mso-wrap-style:square;v-text-anchor:top" coordsize="27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6W8UA&#10;AADcAAAADwAAAGRycy9kb3ducmV2LnhtbESPQWvCQBSE7wX/w/IEb3WjhyRGV6mWQntsUgreHtln&#10;Epp9G3bXGPvru4VCj8PMfMPsDpPpxUjOd5YVrJYJCOLa6o4bBR/Vy2MOwgdkjb1lUnAnD4f97GGH&#10;hbY3fqexDI2IEPYFKmhDGAopfd2SQb+0A3H0LtYZDFG6RmqHtwg3vVwnSSoNdhwXWhzo1FL9VV6N&#10;grfP+ly57+F4GfvstE6fw2qsNkot5tPTFkSgKfyH/9qvWkG+yeD3TD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TpbxQAAANwAAAAPAAAAAAAAAAAAAAAAAJgCAABkcnMv&#10;ZG93bnJldi54bWxQSwUGAAAAAAQABAD1AAAAigMAAAAA&#10;" path="m273,l260,40,249,63r-1,28l233,116r-42,22l152,152r-32,16l87,186,48,205,,218r54,5l99,209r24,-25l165,173r44,-5e" filled="f" strokecolor="#121315" strokeweight=".30819mm">
                  <v:path arrowok="t" o:connecttype="custom" o:connectlocs="273,235;260,275;249,298;248,326;233,351;191,373;152,387;120,403;87,421;48,440;0,453;54,458;99,444;123,419;165,408;209,403" o:connectangles="0,0,0,0,0,0,0,0,0,0,0,0,0,0,0,0"/>
                </v:shape>
                <v:shape id="Freeform 395" o:spid="_x0000_s1419" style="position:absolute;left:7687;top:387;width:83;height:62;visibility:visible;mso-wrap-style:square;v-text-anchor:top" coordsize="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pqcEA&#10;AADcAAAADwAAAGRycy9kb3ducmV2LnhtbERPz2vCMBS+D/wfwhO8zVRx6jqjiKAo6GE6PL81z7bY&#10;vJQk2s6/3hyEHT++37NFaypxJ+dLywoG/QQEcWZ1ybmCn9P6fQrCB2SNlWVS8EceFvPO2wxTbRv+&#10;pvsx5CKGsE9RQRFCnUrps4IM+r6tiSN3sc5giNDlUjtsYrip5DBJxtJgybGhwJpWBWXX480owE1j&#10;PpJs7664OuwOv5OzHj3OSvW67fILRKA2/Itf7q1WMP2M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BKanBAAAA3AAAAA8AAAAAAAAAAAAAAAAAmAIAAGRycy9kb3du&#10;cmV2LnhtbFBLBQYAAAAABAAEAPUAAACGAwAAAAA=&#10;" path="m83,l63,23,35,43,2,57,,61e" filled="f" strokecolor="#121315" strokeweight=".30578mm">
                  <v:path arrowok="t" o:connecttype="custom" o:connectlocs="83,387;63,410;35,430;2,444;0,448" o:connectangles="0,0,0,0,0"/>
                </v:shape>
                <v:line id="Line 396" o:spid="_x0000_s1420" style="position:absolute;visibility:visible;mso-wrap-style:square" from="8304,401" to="834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D088UAAADcAAAADwAAAGRycy9kb3ducmV2LnhtbESP3WrCQBSE7wu+w3IKvSm68ZeYuooI&#10;glAoGgXp3WH3NAlmz4bsVuPbdwuCl8PMfMMsVp2txZVaXzlWMBwkIIi1MxUXCk7HbT8F4QOywdox&#10;KbiTh9Wy97LAzLgbH+iah0JECPsMFZQhNJmUXpdk0Q9cQxy9H9daDFG2hTQt3iLc1nKUJDNpseK4&#10;UGJDm5L0Jf+1Cj4D4vn78jV93yeTaqTrtBnvtVJvr936A0SgLjzDj/bOKEjnc/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D088UAAADcAAAADwAAAAAAAAAA&#10;AAAAAAChAgAAZHJzL2Rvd25yZXYueG1sUEsFBgAAAAAEAAQA+QAAAJMDAAAAAA==&#10;" strokecolor="#121315" strokeweight=".2935mm"/>
                <v:shape id="Freeform 397" o:spid="_x0000_s1421" style="position:absolute;left:7507;top:79;width:32;height:167;visibility:visible;mso-wrap-style:square;v-text-anchor:top" coordsize="3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LS8AA&#10;AADcAAAADwAAAGRycy9kb3ducmV2LnhtbERPTYvCMBC9C/6HMMLeNNUV0a6xVGFhDyJYRdjbkMy2&#10;ZZtJaaLWf28OgsfH+15nvW3EjTpfO1YwnSQgiLUzNZcKzqfv8RKED8gGG8ek4EEess1wsMbUuDsf&#10;6VaEUsQQ9ikqqEJoUym9rsiin7iWOHJ/rrMYIuxKaTq8x3DbyFmSLKTFmmNDhS3tKtL/xdUq6NHO&#10;t7rOzedlZnTzuyS/XxyU+hj1+ReIQH14i1/uH6NglcT5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GLS8AAAADcAAAADwAAAAAAAAAAAAAAAACYAgAAZHJzL2Rvd25y&#10;ZXYueG1sUEsFBgAAAAAEAAQA9QAAAIUDAAAAAA==&#10;" path="m31,l4,33,,59,28,87r4,29l11,142r,24e" filled="f" strokecolor="#121315" strokeweight=".33858mm">
                  <v:path arrowok="t" o:connecttype="custom" o:connectlocs="31,79;4,112;0,138;28,166;32,195;11,221;11,245" o:connectangles="0,0,0,0,0,0,0"/>
                </v:shape>
                <v:shape id="Freeform 398" o:spid="_x0000_s1422" style="position:absolute;left:7520;top:245;width:57;height:109;visibility:visible;mso-wrap-style:square;v-text-anchor:top" coordsize="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NfsIA&#10;AADcAAAADwAAAGRycy9kb3ducmV2LnhtbESPT4vCMBTE7wt+h/AWvCxrqgftVqOIoHgQwX/3R/NM&#10;yzYvpYla/fRGEDwOM/MbZjJrbSWu1PjSsYJ+LwFBnDtdslFwPCx/UxA+IGusHJOCO3mYTTtfE8y0&#10;u/GOrvtgRISwz1BBEUKdSenzgiz6nquJo3d2jcUQZWOkbvAW4baSgyQZSoslx4UCa1oUlP/vL1YB&#10;pvdT5dA8Rul2NfRm/fMoN6RU97udj0EEasMn/G6vtYK/pA+v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01+wgAAANwAAAAPAAAAAAAAAAAAAAAAAJgCAABkcnMvZG93&#10;bnJldi54bWxQSwUGAAAAAAQABAD1AAAAhwMAAAAA&#10;" path="m,l7,11r8,25l31,66,48,92r8,17e" filled="f" strokecolor="#121315" strokeweight=".329mm">
                  <v:path arrowok="t" o:connecttype="custom" o:connectlocs="0,245;7,256;15,281;31,311;48,337;56,354" o:connectangles="0,0,0,0,0,0"/>
                </v:shape>
                <v:shape id="Freeform 399" o:spid="_x0000_s1423" style="position:absolute;left:7364;top:328;width:48;height:27;visibility:visible;mso-wrap-style:square;v-text-anchor:top" coordsize="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KUcMA&#10;AADcAAAADwAAAGRycy9kb3ducmV2LnhtbESPzYrCMBSF94LvEO6AO01HQbQaRcRx3KqFMrs7zbUt&#10;Nje1yWjHpzeC4PJwfj7OfNmaSlypcaVlBZ+DCARxZnXJuYLk+NWfgHAeWWNlmRT8k4PlotuZY6zt&#10;jfd0PfhchBF2MSoovK9jKV1WkEE3sDVx8E62MeiDbHKpG7yFcVPJYRSNpcGSA6HAmtYFZefDnwmQ&#10;7TZtUzr+rsilVXL5GW3O92+leh/tagbCU+vf4Vd7pxVMoyE8z4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0KUcMAAADcAAAADwAAAAAAAAAAAAAAAACYAgAAZHJzL2Rv&#10;d25yZXYueG1sUEsFBgAAAAAEAAQA9QAAAIgDAAAAAA==&#10;" path="m47,l43,13,,26e" filled="f" strokecolor="#121315" strokeweight=".29922mm">
                  <v:path arrowok="t" o:connecttype="custom" o:connectlocs="47,328;43,341;0,354" o:connectangles="0,0,0"/>
                </v:shape>
                <v:shape id="Picture 400" o:spid="_x0000_s1424" type="#_x0000_t75" style="position:absolute;left:7039;top:272;width:143;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HWR/EAAAA3AAAAA8AAABkcnMvZG93bnJldi54bWxEj0FrwkAUhO+C/2F5Qi+im1oQE90EKRV6&#10;6EVbPD92n0kw+zbsbk3aX98tCB6HmfmG2VWj7cSNfGgdK3heZiCItTMt1wq+Pg+LDYgQkQ12jknB&#10;DwWoyulkh4VxAx/pdoq1SBAOBSpoYuwLKYNuyGJYup44eRfnLcYkfS2NxyHBbSdXWbaWFltOCw32&#10;9NqQvp6+rYIzXfzH8ParZT6PXR7ccd3rUamn2bjfgog0xkf43n43CvLsBf7Pp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HWR/EAAAA3AAAAA8AAAAAAAAAAAAAAAAA&#10;nwIAAGRycy9kb3ducmV2LnhtbFBLBQYAAAAABAAEAPcAAACQAwAAAAA=&#10;">
                  <v:imagedata r:id="rId68" o:title=""/>
                </v:shape>
                <v:shape id="Freeform 401" o:spid="_x0000_s1425" style="position:absolute;left:7033;top:624;width:48;height:49;visibility:visible;mso-wrap-style:square;v-text-anchor:top" coordsize="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Fl8QA&#10;AADcAAAADwAAAGRycy9kb3ducmV2LnhtbESPQWvCQBSE70L/w/IEb7oxFLXRVaog6KVglHp9ZF+z&#10;odm3IbuNaX99VxA8DjPzDbPa9LYWHbW+cqxgOklAEBdOV1wquJz34wUIH5A11o5JwS952KxfBivM&#10;tLvxibo8lCJC2GeowITQZFL6wpBFP3ENcfS+XGsxRNmWUrd4i3BbyzRJZtJixXHBYEM7Q8V3/mMV&#10;1McmpJ+zPqXjH+XmOt92H3uj1GjYvy9BBOrDM/xoH7SCt+QV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hZfEAAAA3AAAAA8AAAAAAAAAAAAAAAAAmAIAAGRycy9k&#10;b3ducmV2LnhtbFBLBQYAAAAABAAEAPUAAACJAwAAAAA=&#10;" path="m48,l44,19,15,36,,48e" filled="f" strokecolor="#121315" strokeweight=".31369mm">
                  <v:path arrowok="t" o:connecttype="custom" o:connectlocs="48,624;44,643;15,660;0,672" o:connectangles="0,0,0,0"/>
                </v:shape>
                <v:line id="Line 402" o:spid="_x0000_s1426" style="position:absolute;visibility:visible;mso-wrap-style:square" from="6985,517" to="702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lWsYAAADcAAAADwAAAGRycy9kb3ducmV2LnhtbESPQUsDMRSE70L/Q3gFbzbbQt26bVpK&#10;RRG82K0g3l43r5ulm5e4idv13xtB6HGYmW+Y1WawreipC41jBdNJBoK4crrhWsH74eluASJEZI2t&#10;Y1LwQwE269HNCgvtLrynvoy1SBAOBSowMfpCylAZshgmzhMn7+Q6izHJrpa6w0uC21bOsuxeWmw4&#10;LRj0tDNUnctvq2BuXh/fevzws8+vvH722/zYlrlSt+NhuwQRaYjX8H/7RSt4yOb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opVrGAAAA3AAAAA8AAAAAAAAA&#10;AAAAAAAAoQIAAGRycy9kb3ducmV2LnhtbFBLBQYAAAAABAAEAPkAAACUAwAAAAA=&#10;" strokecolor="#121315" strokeweight=".31194mm"/>
                <v:shape id="Freeform 403" o:spid="_x0000_s1427" style="position:absolute;left:7570;top:507;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ro8UA&#10;AADcAAAADwAAAGRycy9kb3ducmV2LnhtbESPQWvCQBSE7wX/w/IEb3WjB9HUNURBKniptqHXR/Y1&#10;Sc2+DbvbJP77rlDocZiZb5htNppW9OR8Y1nBYp6AIC6tbrhS8PF+fF6D8AFZY2uZFNzJQ7abPG0x&#10;1XbgC/XXUIkIYZ+igjqELpXSlzUZ9HPbEUfvyzqDIUpXSe1wiHDTymWSrKTBhuNCjR0daipv1x+j&#10;4G1dfBeNM4fi3L5u5LIfPvdjrtRsOuYvIAKN4T/81z5pBZtkBY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uujxQAAANwAAAAPAAAAAAAAAAAAAAAAAJgCAABkcnMv&#10;ZG93bnJldi54bWxQSwUGAAAAAAQABAD1AAAAigMAAAAA&#10;" path="m44,81l17,55,6,29,,e" filled="f" strokecolor="#121315" strokeweight=".32853mm">
                  <v:path arrowok="t" o:connecttype="custom" o:connectlocs="44,588;17,562;6,536;0,507" o:connectangles="0,0,0,0"/>
                </v:shape>
                <v:shape id="Freeform 404" o:spid="_x0000_s1428" style="position:absolute;left:7587;top:412;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S3sMA&#10;AADcAAAADwAAAGRycy9kb3ducmV2LnhtbESP0YrCMBRE3wX/IVxhX2RNV0FrNcoiLohv1v2AS3Nt&#10;i81NaVKN+/UbQfBxmJkzzHobTCNu1LnasoKvSQKCuLC65lLB7/nnMwXhPLLGxjIpeJCD7WY4WGOm&#10;7Z1PdMt9KSKEXYYKKu/bTEpXVGTQTWxLHL2L7Qz6KLtS6g7vEW4aOU2SuTRYc1yosKVdRcU1742C&#10;4jjbL9O/sXvYWXPdHXWfhtAr9TEK3ysQnoJ/h1/tg1awTBb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AS3sMAAADcAAAADwAAAAAAAAAAAAAAAACYAgAAZHJzL2Rv&#10;d25yZXYueG1sUEsFBgAAAAAEAAQA9QAAAIgDAAAAAA==&#10;" path="m,l22,22,33,46e" filled="f" strokecolor="#121315" strokeweight=".32281mm">
                  <v:path arrowok="t" o:connecttype="custom" o:connectlocs="0,412;22,434;33,458" o:connectangles="0,0,0"/>
                </v:shape>
                <v:shape id="Freeform 405" o:spid="_x0000_s1429" style="position:absolute;left:7614;top:517;width:46;height:72;visibility:visible;mso-wrap-style:square;v-text-anchor:top" coordsize="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2AcMA&#10;AADcAAAADwAAAGRycy9kb3ducmV2LnhtbERPy2rCQBTdC/2H4QrdSJ1EqtToKKUguFHwtXB3mbkm&#10;wcydJDNN0r/vLApdHs57vR1sJTpqfelYQTpNQBBrZ0rOFVwvu7cPED4gG6wck4If8rDdvIzWmBnX&#10;84m6c8hFDGGfoYIihDqT0uuCLPqpq4kj93CtxRBhm0vTYh/DbSVnSbKQFkuODQXW9FWQfp6/rYL5&#10;cce62R+6Q3O9H2mS3/rZe6rU63j4XIEINIR/8Z97bxQsk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p2AcMAAADcAAAADwAAAAAAAAAAAAAAAACYAgAAZHJzL2Rv&#10;d25yZXYueG1sUEsFBgAAAAAEAAQA9QAAAIgDAAAAAA==&#10;" path="m30,l41,28r4,25l10,70,,71e" filled="f" strokecolor="#121315" strokeweight=".32478mm">
                  <v:path arrowok="t" o:connecttype="custom" o:connectlocs="30,517;41,545;45,570;10,587;0,588" o:connectangles="0,0,0,0,0"/>
                </v:shape>
                <v:shape id="Picture 406" o:spid="_x0000_s1430" type="#_x0000_t75" style="position:absolute;left:7635;top:626;width:102;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1XGAAAA3AAAAA8AAABkcnMvZG93bnJldi54bWxEj81qAkEQhO9C3mHoQC4SZ/UgceMoQVQS&#10;PPmTQ27NTLu7ZKdn2Wl1zdM7QsBjUVVfUdN552t1pjZWgQ0MBxkoYhtcxYWBw371+gYqCrLDOjAZ&#10;uFKE+eypN8XchQtv6byTQiUIxxwNlCJNrnW0JXmMg9AQJ+8YWo+SZFto1+IlwX2tR1k21h4rTgsl&#10;NrQoyf7uTt4Abpbr/sJu/7pjff2WYfhZiv0y5uW5+3gHJdTJI/zf/nQGJtkE7mfSEd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6XVcYAAADcAAAADwAAAAAAAAAAAAAA&#10;AACfAgAAZHJzL2Rvd25yZXYueG1sUEsFBgAAAAAEAAQA9wAAAJIDAAAAAA==&#10;">
                  <v:imagedata r:id="rId69" o:title=""/>
                </v:shape>
                <v:shape id="Freeform 407" o:spid="_x0000_s1431" style="position:absolute;left:7659;top:708;width:404;height:178;visibility:visible;mso-wrap-style:square;v-text-anchor:top" coordsize="40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ynsEA&#10;AADcAAAADwAAAGRycy9kb3ducmV2LnhtbERPTYvCMBC9C/sfwix401QFaWtTWVZXBPWgu3gemrEt&#10;NpPSZLX+e3MQPD7ed7bsTSNu1LnasoLJOAJBXFhdc6ng7/dnFINwHlljY5kUPMjBMv8YZJhqe+cj&#10;3U6+FCGEXYoKKu/bVEpXVGTQjW1LHLiL7Qz6ALtS6g7vIdw0chpFc2mw5tBQYUvfFRXX079RsNrM&#10;zonfukOzNvued9PYxo+9UsPP/msBwlPv3+KXe6sVJJMwP5wJR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9Mp7BAAAA3AAAAA8AAAAAAAAAAAAAAAAAmAIAAGRycy9kb3du&#10;cmV2LnhtbFBLBQYAAAAABAAEAPUAAACGAwAAAAA=&#10;" path="m346,l305,19,259,40,228,56,185,78,148,93,98,115,50,136,13,155,,177r57,-1l87,158r37,-16l168,123r34,-16l252,84,289,70,328,57,372,46,404,36e" filled="f" strokecolor="#121315" strokeweight=".29539mm">
                  <v:path arrowok="t" o:connecttype="custom" o:connectlocs="346,708;305,727;259,748;228,764;185,786;148,801;98,823;50,844;13,863;0,885;57,884;87,866;124,850;168,831;202,815;252,792;289,778;328,765;372,754;404,744" o:connectangles="0,0,0,0,0,0,0,0,0,0,0,0,0,0,0,0,0,0,0,0"/>
                </v:shape>
                <v:shape id="Freeform 408" o:spid="_x0000_s1432" style="position:absolute;left:8702;top:67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NUcQA&#10;AADcAAAADwAAAGRycy9kb3ducmV2LnhtbESPX2vCQBDE3wv9DscW+lYvESoaPaVUlEIfxD/g65pb&#10;k2BuL9xtTfrte4VCH4eZ3wyzWA2uVXcKsfFsIB9loIhLbxuuDJyOm5cpqCjIFlvPZOCbIqyWjw8L&#10;LKzveU/3g1QqlXAs0EAt0hVax7Imh3HkO+LkXX1wKEmGStuAfSp3rR5n2UQ7bDgt1NjRe03l7fDl&#10;DMz6zfHyuQ3rbSXoJ7tBy+t5Z8zz0/A2ByU0yH/4j/6wictz+D2Tjo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TVHEAAAA3AAAAA8AAAAAAAAAAAAAAAAAmAIAAGRycy9k&#10;b3ducmV2LnhtbFBLBQYAAAAABAAEAPUAAACJAwAAAAA=&#10;" path="m,l2,,6,e" filled="f" strokecolor="#7ec6c8" strokeweight=".28667mm">
                  <v:path arrowok="t" o:connecttype="custom" o:connectlocs="0,0;2,0;6,0" o:connectangles="0,0,0"/>
                </v:shape>
                <v:shape id="Freeform 409" o:spid="_x0000_s1433" style="position:absolute;left:6195;top:1261;width:177;height:25;visibility:visible;mso-wrap-style:square;v-text-anchor:top" coordsize="1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yqMQA&#10;AADcAAAADwAAAGRycy9kb3ducmV2LnhtbESPQUvDQBSE74L/YXmCF2k3jUVs7LaIWNCjiXh+ZF+T&#10;aPZt3H22q7/eFYQeh5n5hllvkxvVgUIcPBtYzAtQxK23A3cGXpvd7BZUFGSLo2cy8E0RtpvzszVW&#10;1h/5hQ61dCpDOFZooBeZKq1j25PDOPcTcfb2PjiULEOnbcBjhrtRl0Vxox0OnBd6nOihp/aj/nIG&#10;JKSrx/q6/pTlz/K5XDXN2y69G3N5ke7vQAklOYX/20/WwGpRwt+Zf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HcqjEAAAA3AAAAA8AAAAAAAAAAAAAAAAAmAIAAGRycy9k&#10;b3ducmV2LnhtbFBLBQYAAAAABAAEAPUAAACJAwAAAAA=&#10;" path="m176,15l139,6,104,,65,3,37,15,,25e" filled="f" strokecolor="#121315" strokeweight=".28775mm">
                  <v:path arrowok="t" o:connecttype="custom" o:connectlocs="176,1276;139,1267;104,1261;65,1264;37,1276;0,1286" o:connectangles="0,0,0,0,0,0"/>
                </v:shape>
                <v:shape id="Freeform 410" o:spid="_x0000_s1434" style="position:absolute;left:6338;top:1296;width:433;height:179;visibility:visible;mso-wrap-style:square;v-text-anchor:top" coordsize="43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OLscA&#10;AADcAAAADwAAAGRycy9kb3ducmV2LnhtbESPT2vCQBTE7wW/w/IKvZS6MUJJU1cRSyEHEUxDxdtr&#10;9uUPzb4N2a3Gb+8KBY/DzPyGWaxG04kTDa61rGA2jUAQl1a3XCsovj5fEhDOI2vsLJOCCzlYLScP&#10;C0y1PfOeTrmvRYCwS1FB432fSunKhgy6qe2Jg1fZwaAPcqilHvAc4KaTcRS9SoMth4UGe9o0VP7m&#10;f0bBcdzlybr61nHNP9tid8g+niur1NPjuH4H4Wn09/B/O9MK3mZz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UTi7HAAAA3AAAAA8AAAAAAAAAAAAAAAAAmAIAAGRy&#10;cy9kb3ducmV2LnhtbFBLBQYAAAAABAAEAPUAAACMAwAAAAA=&#10;" path="m433,142r-48,-3l348,139r-35,6l283,160r-35,10l211,179r30,-17l274,150r20,-16l330,126r42,-2l339,107,305,97,272,86,237,72,200,63r-41,6l120,72,74,80,37,93,,107,39,86,77,75r43,-9l150,51,116,44,79,49,41,50,3,53,37,47,72,41r41,-8l98,13,68,e" filled="f" strokecolor="#121315" strokeweight=".29456mm">
                  <v:path arrowok="t" o:connecttype="custom" o:connectlocs="433,1438;385,1435;348,1435;313,1441;283,1456;248,1466;211,1475;241,1458;274,1446;294,1430;330,1422;372,1420;339,1403;305,1393;272,1382;237,1368;200,1359;159,1365;120,1368;74,1376;37,1389;0,1403;39,1382;77,1371;120,1362;150,1347;116,1340;79,1345;41,1346;3,1349;37,1343;72,1337;113,1329;98,1309;68,1296" o:connectangles="0,0,0,0,0,0,0,0,0,0,0,0,0,0,0,0,0,0,0,0,0,0,0,0,0,0,0,0,0,0,0,0,0,0,0"/>
                </v:shape>
                <v:shape id="Freeform 411" o:spid="_x0000_s1435" style="position:absolute;left:6430;top:1261;width:83;height:25;visibility:visible;mso-wrap-style:square;v-text-anchor:top" coordsize="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qrMMA&#10;AADcAAAADwAAAGRycy9kb3ducmV2LnhtbESPT0vDQBDF70K/wzIFb3bTKprGbksrSLx46Cqeh+w0&#10;CWZnQ2ZN4rd3BcHj4/358XaH2XdqpEHawAbWqwwUcRVcy7WB97fnmxyURGSHXWAy8E0Ch/3iaoeF&#10;CxOfabSxVmmEpUADTYx9obVUDXmUVeiJk3cJg8eY5FBrN+CUxn2nN1l2rz22nAgN9vTUUPVpv3zi&#10;Hu2DnMayKz/EVq+lzfPpVoy5Xs7HR1CR5vgf/mu/OAPb9R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vqrMMAAADcAAAADwAAAAAAAAAAAAAAAACYAgAAZHJzL2Rv&#10;d25yZXYueG1sUEsFBgAAAAAEAAQA9QAAAIgDAAAAAA==&#10;" path="m,25l39,4,82,e" filled="f" strokecolor="#121315" strokeweight=".29119mm">
                  <v:path arrowok="t" o:connecttype="custom" o:connectlocs="0,1286;39,1265;82,1261" o:connectangles="0,0,0"/>
                </v:shape>
                <v:shape id="Freeform 412" o:spid="_x0000_s1436" style="position:absolute;left:6241;top:1130;width:480;height:131;visibility:visible;mso-wrap-style:square;v-text-anchor:top" coordsize="4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8XMUA&#10;AADcAAAADwAAAGRycy9kb3ducmV2LnhtbESPQWsCMRSE70L/Q3iFXqRmlVa2q1HEtthDD9X2Bzw2&#10;z+zi5mXdpG7890YQPA4z8w0zX0bbiBN1vnasYDzKQBCXTtdsFPz9fj7nIHxA1tg4JgVn8rBcPAzm&#10;WGjX85ZOu2BEgrAvUEEVQltI6cuKLPqRa4mTt3edxZBkZ6TusE9w28hJlk2lxZrTQoUtrSsqD7t/&#10;q+DwnUUT3BB/jvnLZt1O+vjxbpR6eoyrGYhAMdzDt/aXVvA2foX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XxcxQAAANwAAAAPAAAAAAAAAAAAAAAAAJgCAABkcnMv&#10;ZG93bnJldi54bWxQSwUGAAAAAAQABAD1AAAAigMAAAAA&#10;" path="m,31l32,20,58,11,104,r39,7l184,16r44,8l278,28r34,3l367,38r54,4l462,56r17,19l479,94r-22,15l423,113r-41,6l343,113r-46,8l256,119r-39,2l184,131e" filled="f" strokecolor="#121315" strokeweight=".29039mm">
                  <v:path arrowok="t" o:connecttype="custom" o:connectlocs="0,1161;32,1150;58,1141;104,1130;143,1137;184,1146;228,1154;278,1158;312,1161;367,1168;421,1172;462,1186;479,1205;479,1224;457,1239;423,1243;382,1249;343,1243;297,1251;256,1249;217,1251;184,1261" o:connectangles="0,0,0,0,0,0,0,0,0,0,0,0,0,0,0,0,0,0,0,0,0,0"/>
                </v:shape>
                <v:shape id="Picture 413" o:spid="_x0000_s1437" type="#_x0000_t75" style="position:absolute;left:5947;top:1454;width:118;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M9rDAAAA3AAAAA8AAABkcnMvZG93bnJldi54bWxEj09rwkAUxO8Fv8PyBG/NRi2SplklCAFv&#10;pamgx0f25Q/Jvg3ZVeO37xYKPQ4z8xsmO8xmEHeaXGdZwTqKQRBXVnfcKDh/F68JCOeRNQ6WScGT&#10;HBz2i5cMU20f/EX30jciQNilqKD1fkyldFVLBl1kR+Lg1XYy6IOcGqknfAS4GeQmjnfSYMdhocWR&#10;ji1VfXkzCj4v+bMvsejfuuS65Tx29Vw4pVbLOf8A4Wn2/+G/9kkreF/v4PdMOA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gz2sMAAADcAAAADwAAAAAAAAAAAAAAAACf&#10;AgAAZHJzL2Rvd25yZXYueG1sUEsFBgAAAAAEAAQA9wAAAI8DAAAAAA==&#10;">
                  <v:imagedata r:id="rId70" o:title=""/>
                </v:shape>
                <v:shape id="Freeform 414" o:spid="_x0000_s1438" style="position:absolute;left:6186;top:1250;width:598;height:120;visibility:visible;mso-wrap-style:square;v-text-anchor:top" coordsize="5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35IcUA&#10;AADcAAAADwAAAGRycy9kb3ducmV2LnhtbESP3WoCMRSE7wt9h3AK3pSaKNifrVFEEKQX0lof4HRz&#10;urt0c7KbHHV9+0Yo9HKYmW+Y+XLwrTpRTE1gC5OxAUVcBtdwZeHwuXl4BpUE2WEbmCxcKMFycXsz&#10;x8KFM3/QaS+VyhBOBVqoRbpC61TW5DGNQ0ecve8QPUqWsdIu4jnDfaunxjxqjw3nhRo7WtdU/uyP&#10;3kK7MWa4n/XxTd5lJodpT7uv3trR3bB6BSU0yH/4r711Fl4mT3A9k4+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fkhxQAAANwAAAAPAAAAAAAAAAAAAAAAAJgCAABkcnMv&#10;ZG93bnJldi54bWxQSwUGAAAAAAQABAD1AAAAigMAAAAA&#10;" path="m5,33l39,22,,12,35,1,72,r41,1l191,11r72,26l300,53r33,12l369,79r48,14l452,103r35,8l522,119r6,-22l552,82,587,63,598,46e" filled="f" strokecolor="#121315" strokeweight=".28875mm">
                  <v:path arrowok="t" o:connecttype="custom" o:connectlocs="5,1283;39,1272;0,1262;35,1251;72,1250;113,1251;191,1261;263,1287;300,1303;333,1315;369,1329;417,1343;452,1353;487,1361;522,1369;528,1347;552,1332;587,1313;598,1296" o:connectangles="0,0,0,0,0,0,0,0,0,0,0,0,0,0,0,0,0,0,0"/>
                </v:shape>
                <v:shape id="Freeform 415" o:spid="_x0000_s1439" style="position:absolute;left:6546;top:1250;width:210;height:2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b88IA&#10;AADcAAAADwAAAGRycy9kb3ducmV2LnhtbERPTWvCQBC9F/wPywje6iYebBNdRQRFSkOpCl7H7JiE&#10;ZGdjdjXpv+8eCj0+3vdyPZhGPKlzlWUF8TQCQZxbXXGh4Hzavb6DcB5ZY2OZFPyQg/Vq9LLEVNue&#10;v+l59IUIIexSVFB636ZSurwkg25qW+LA3Wxn0AfYFVJ32Idw08hZFM2lwYpDQ4ktbUvK6+PDKGD7&#10;Vl/87frxtf3cZ9lMJu19lyg1GQ+bBQhPg/8X/7kPWkESh7Xh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hvzwgAAANwAAAAPAAAAAAAAAAAAAAAAAJgCAABkcnMvZG93&#10;bnJldi54bWxQSwUGAAAAAAQABAD1AAAAhwMAAAAA&#10;" path="m,17l7,12,24,8,70,9,125,6,173,r37,22e" filled="f" strokecolor="#121315" strokeweight=".28725mm">
                  <v:path arrowok="t" o:connecttype="custom" o:connectlocs="0,1267;7,1262;24,1258;70,1259;125,1256;173,1250;210,1272" o:connectangles="0,0,0,0,0,0,0"/>
                </v:shape>
                <v:shape id="Picture 416" o:spid="_x0000_s1440" type="#_x0000_t75" style="position:absolute;left:6291;top:877;width:393;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9EN/GAAAA3AAAAA8AAABkcnMvZG93bnJldi54bWxEj81qwzAQhO+FvoPYQm+NHFNK4lgOpmmh&#10;B0OaH3LeWBvbqbUylho7b18FCjkOM/MNky5H04oL9a6xrGA6iUAQl1Y3XCnY7z5fZiCcR9bYWiYF&#10;V3KwzB4fUky0HXhDl62vRICwS1BB7X2XSOnKmgy6ie2Ig3eyvUEfZF9J3eMQ4KaVcRS9SYMNh4Ua&#10;O3qvqfzZ/ppAycf19cM259fVahYXZXH8PhyOSj0/jfkChKfR38P/7S+tYD6dw+1MO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0Q38YAAADcAAAADwAAAAAAAAAAAAAA&#10;AACfAgAAZHJzL2Rvd25yZXYueG1sUEsFBgAAAAAEAAQA9wAAAJIDAAAAAA==&#10;">
                  <v:imagedata r:id="rId71" o:title=""/>
                </v:shape>
                <v:line id="Line 417" o:spid="_x0000_s1441" style="position:absolute;visibility:visible;mso-wrap-style:square" from="6186,1018" to="6186,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VtYcMAAADcAAAADwAAAGRycy9kb3ducmV2LnhtbERPz0/CMBS+m/g/NM/Em3SiEJwUwowE&#10;AydBPT/X5zpYX5e2jOlfTw8kHr98v6fz3jaiIx9qxwruBxkI4tLpmisFH7vl3QREiMgaG8ek4JcC&#10;zGfXV1PMtTvxO3XbWIkUwiFHBSbGNpcylIYshoFriRP347zFmKCvpPZ4SuG2kcMsG0uLNacGgy29&#10;GCoP26NV0D344rs2x/3r12axGhWPn3/FeqnU7U2/eAYRqY//4ov7TSt4Gqb56Uw6AnJ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VbWHDAAAA3AAAAA8AAAAAAAAAAAAA&#10;AAAAoQIAAGRycy9kb3ducmV2LnhtbFBLBQYAAAAABAAEAPkAAACRAwAAAAA=&#10;" strokecolor="#121315" strokeweight=".08164mm"/>
                <v:shape id="Freeform 418" o:spid="_x0000_s1442" style="position:absolute;left:5693;top:812;width:935;height:204;visibility:visible;mso-wrap-style:square;v-text-anchor:top" coordsize="9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UlcMA&#10;AADcAAAADwAAAGRycy9kb3ducmV2LnhtbESPQWvCQBSE70L/w/IK3sxGD6Kpq5RCiggWjUKvj+xr&#10;NjT7NmS3Mfn3XUHwOMzMN8xmN9hG9NT52rGCeZKCIC6drrlScL3ksxUIH5A1No5JwUgedtuXyQYz&#10;7W58pr4IlYgQ9hkqMCG0mZS+NGTRJ64ljt6P6yyGKLtK6g5vEW4buUjTpbRYc1ww2NKHofK3+LMK&#10;ilTyeBjz46f+PhnMPfanr6VS09fh/Q1EoCE8w4/2Xit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gUlcMAAADcAAAADwAAAAAAAAAAAAAAAACYAgAAZHJzL2Rv&#10;d25yZXYueG1sUEsFBgAAAAAEAAQA9QAAAIgDAAAAAA==&#10;" path="m,87r54,20l102,115r39,3l191,121r65,8l308,137r40,2l397,135r44,-6l478,129r39,10l552,146r42,3l636,149r40,9l704,177r45,8l793,185r50,6l882,203r37,-4l928,177r6,-19l917,139,850,106,782,87,745,86r-41,l654,87r-37,2l576,87r-42,2l496,87,461,86,426,82,382,72,345,64,304,50,269,36,241,19,220,2,217,e" filled="f" strokecolor="#121315" strokeweight=".28911mm">
                  <v:path arrowok="t" o:connecttype="custom" o:connectlocs="0,899;54,919;102,927;141,930;191,933;256,941;308,949;348,951;397,947;441,941;478,941;517,951;552,958;594,961;636,961;676,970;704,989;749,997;793,997;843,1003;882,1015;919,1011;928,989;934,970;917,951;850,918;782,899;745,898;704,898;654,899;617,901;576,899;534,901;496,899;461,898;426,894;382,884;345,876;304,862;269,848;241,831;220,814;217,812" o:connectangles="0,0,0,0,0,0,0,0,0,0,0,0,0,0,0,0,0,0,0,0,0,0,0,0,0,0,0,0,0,0,0,0,0,0,0,0,0,0,0,0,0,0,0"/>
                </v:shape>
                <v:shape id="Freeform 419" o:spid="_x0000_s1443" style="position:absolute;left:6186;top:991;width:229;height:47;visibility:visible;mso-wrap-style:square;v-text-anchor:top" coordsize="22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7ScUA&#10;AADcAAAADwAAAGRycy9kb3ducmV2LnhtbESPQWvCQBSE70L/w/IK3nTTHKTGbKQtFETpobFIj4/s&#10;MxvNvk2zq0n/fbcgeBxm5hsmX4+2FVfqfeNYwdM8AUFcOd1wreBr/z57BuEDssbWMSn4JQ/r4mGS&#10;Y6bdwJ90LUMtIoR9hgpMCF0mpa8MWfRz1xFH7+h6iyHKvpa6xyHCbSvTJFlIiw3HBYMdvRmqzuXF&#10;Khh3ZriUzeF74T7astuftodX96PU9HF8WYEINIZ7+NbeaAXLNIX/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JxQAAANwAAAAPAAAAAAAAAAAAAAAAAJgCAABkcnMv&#10;ZG93bnJldi54bWxQSwUGAAAAAAQABAD1AAAAigMAAAAA&#10;" path="m,32r39,5l74,34r46,-2l155,31r41,6l229,46,207,21,176,e" filled="f" strokecolor="#121315" strokeweight=".28883mm">
                  <v:path arrowok="t" o:connecttype="custom" o:connectlocs="0,1023;39,1028;74,1025;120,1023;155,1022;196,1028;229,1037;207,1012;176,991" o:connectangles="0,0,0,0,0,0,0,0,0"/>
                </v:shape>
                <v:shape id="Freeform 420" o:spid="_x0000_s1444" style="position:absolute;left:6308;top:683;width:402;height:140;visibility:visible;mso-wrap-style:square;v-text-anchor:top" coordsize="40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xWMUA&#10;AADcAAAADwAAAGRycy9kb3ducmV2LnhtbESPzWsCMRTE7wX/h/CE3mpWhVJXo/jV0iIe1D14fGze&#10;fuDmZUmirv99Uyh4HGbmN8xs0ZlG3Mj52rKC4SABQZxbXXOpIDt9vn2A8AFZY2OZFDzIw2Lee5lh&#10;qu2dD3Q7hlJECPsUFVQhtKmUPq/IoB/Yljh6hXUGQ5SulNrhPcJNI0dJ8i4N1hwXKmxpXVF+OV6N&#10;gv3OfmWrzelnVbjz9mGuWbHTiVKv/W45BRGoC8/wf/tbK5iMx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fFYxQAAANwAAAAPAAAAAAAAAAAAAAAAAJgCAABkcnMv&#10;ZG93bnJldi54bWxQSwUGAAAAAAQABAD1AAAAigMAAAAA&#10;" path="m,l24,,54,11r39,5l146,13r21,17l189,44r33,19l254,73r44,5l336,89r22,17l378,122r24,18e" filled="f" strokecolor="#121315" strokeweight=".29247mm">
                  <v:path arrowok="t" o:connecttype="custom" o:connectlocs="0,683;24,683;54,694;93,699;146,696;167,713;189,727;222,746;254,756;298,761;336,772;358,789;378,805;402,823" o:connectangles="0,0,0,0,0,0,0,0,0,0,0,0,0,0"/>
                </v:shape>
                <v:line id="Line 421" o:spid="_x0000_s1445" style="position:absolute;visibility:visible;mso-wrap-style:square" from="6523,601" to="652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2OcQAAADcAAAADwAAAGRycy9kb3ducmV2LnhtbESPQWvCQBSE7wX/w/IEb3VTSYOmWUVE&#10;Sy1eTMz9kX1NQrNvQ3bV9N+7hUKPw8x8w2Sb0XTiRoNrLSt4mUcgiCurW64VXIrD8xKE88gaO8uk&#10;4IccbNaTpwxTbe98plvuaxEg7FJU0Hjfp1K6qiGDbm574uB92cGgD3KopR7wHuCmk4soSqTBlsNC&#10;gz3tGqq+86tRUH66+BhH5emcvOayv+yL5H0slJpNx+0bCE+j/w//tT+0gtUiht8z4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7Y5xAAAANwAAAAPAAAAAAAAAAAA&#10;AAAAAKECAABkcnMvZG93bnJldi54bWxQSwUGAAAAAAQABAD5AAAAkgMAAAAA&#10;" strokecolor="#121315" strokeweight=".3405mm"/>
                <v:shape id="Picture 422" o:spid="_x0000_s1446" type="#_x0000_t75" style="position:absolute;left:6455;top:648;width:170;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lBaLFAAAA3AAAAA8AAABkcnMvZG93bnJldi54bWxEj09rwkAUxO9Cv8PyCr3ppoLFpG4kCBav&#10;tQrt7SX78qfNvl2yW41++m5B8DjMzG+Y1Xo0vTjR4DvLCp5nCQjiyuqOGwWHj+10CcIHZI29ZVJw&#10;IQ/r/GGywkzbM7/TaR8aESHsM1TQhuAyKX3VkkE/s444erUdDIYoh0bqAc8Rbno5T5IXabDjuNCi&#10;o01L1c/+1yj4Nk5ursX2+Fnar/KtTkpXpKVST49j8Qoi0Bju4Vt7pxWk8wX8n4lH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5QWixQAAANwAAAAPAAAAAAAAAAAAAAAA&#10;AJ8CAABkcnMvZG93bnJldi54bWxQSwUGAAAAAAQABAD3AAAAkQMAAAAA&#10;">
                  <v:imagedata r:id="rId72" o:title=""/>
                </v:shape>
                <v:shape id="Freeform 423" o:spid="_x0000_s1447" style="position:absolute;left:6073;top:412;width:474;height:246;visibility:visible;mso-wrap-style:square;v-text-anchor:top" coordsize="47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mgsMA&#10;AADcAAAADwAAAGRycy9kb3ducmV2LnhtbESPQWsCMRSE74X+h/AK3mrWLajdGqWVKl7d9uDxsXlu&#10;FjcvSxJ19dcbQfA4zMw3zGzR21acyIfGsYLRMANBXDndcK3g/2/1PgURIrLG1jEpuFCAxfz1ZYaF&#10;dmfe0qmMtUgQDgUqMDF2hZShMmQxDF1HnLy98xZjkr6W2uM5wW0r8ywbS4sNpwWDHS0NVYfyaBVs&#10;XW2qq1lPesKPn/y6O0x3/lepwVv//QUiUh+f4Ud7oxV85mO4n0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VmgsMAAADcAAAADwAAAAAAAAAAAAAAAACYAgAAZHJzL2Rv&#10;d25yZXYueG1sUEsFBgAAAAAEAAQA9QAAAIgDAAAAAA==&#10;" path="m,l53,20r49,17l135,48r41,7l222,68r28,17l272,100r26,14l344,127r28,15l398,159r19,17l439,193r19,21l473,231r-15,14e" filled="f" strokecolor="#121315" strokeweight=".29808mm">
                  <v:path arrowok="t" o:connecttype="custom" o:connectlocs="0,412;53,432;102,449;135,460;176,467;222,480;250,497;272,512;298,526;344,539;372,554;398,571;417,588;439,605;458,626;473,643;458,657" o:connectangles="0,0,0,0,0,0,0,0,0,0,0,0,0,0,0,0,0"/>
                </v:shape>
                <v:line id="Line 424" o:spid="_x0000_s1448" style="position:absolute;visibility:visible;mso-wrap-style:square" from="6523,542" to="652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v0sQAAADcAAAADwAAAGRycy9kb3ducmV2LnhtbESP3WoCMRSE7wu+QzhC7zSrSFtXo9iC&#10;xVKp+PMAh81xd3FzEpJ0Xd/eFIReDjPzDTNfdqYRLflQW1YwGmYgiAuray4VnI7rwRuIEJE1NpZJ&#10;wY0CLBe9pznm2l55T+0hliJBOOSooIrR5VKGoiKDYWgdcfLO1huMSfpSao/XBDeNHGfZizRYc1qo&#10;0NFHRcXl8GsU+Ol+M/HtO5nP71HRbX92zn2dlXrud6sZiEhd/A8/2hutYDp+hb8z6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W/SxAAAANwAAAAPAAAAAAAAAAAA&#10;AAAAAKECAABkcnMvZG93bnJldi54bWxQSwUGAAAAAAQABAD5AAAAkgMAAAAA&#10;" strokecolor="#121315" strokeweight=".33869mm"/>
                <v:shape id="Freeform 425" o:spid="_x0000_s1449" style="position:absolute;left:6577;top:657;width:261;height:166;visibility:visible;mso-wrap-style:square;v-text-anchor:top" coordsize="26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wmMIA&#10;AADcAAAADwAAAGRycy9kb3ducmV2LnhtbERPS27CMBDdV+IO1iB1VxyyqGiKQYDUQhdI5XOAUTy1&#10;08ZjKzYkcPp6UanLp/efLwfXiit1sfGsYDopQBDXXjdsFJxPb08zEDEha2w9k4IbRVguRg9zrLTv&#10;+UDXYzIih3CsUIFNKVRSxtqSwzjxgThzX75zmDLsjNQd9jnctbIsimfpsOHcYDHQxlL9c7w4BfuP&#10;fbj337P3T7pFbktjw9aslXocD6tXEImG9C/+c++0gpcyr81n8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TCYwgAAANwAAAAPAAAAAAAAAAAAAAAAAJgCAABkcnMvZG93&#10;bnJldi54bWxQSwUGAAAAAAQABAD1AAAAhwMAAAAA&#10;" path="m152,23r48,44l246,129r15,37l227,155,207,132,185,113r-37,-6l111,104,76,96,52,76,33,57,18,37,,e" filled="f" strokecolor="#121315" strokeweight=".30217mm">
                  <v:path arrowok="t" o:connecttype="custom" o:connectlocs="152,680;200,724;246,786;261,823;227,812;207,789;185,770;148,764;111,761;76,753;52,733;33,714;18,694;0,657" o:connectangles="0,0,0,0,0,0,0,0,0,0,0,0,0,0"/>
                </v:shape>
                <v:shape id="Freeform 426" o:spid="_x0000_s1450" style="position:absolute;left:6543;top:564;width:207;height:120;visibility:visible;mso-wrap-style:square;v-text-anchor:top" coordsize="2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cHsQA&#10;AADcAAAADwAAAGRycy9kb3ducmV2LnhtbESPQWvCQBSE74L/YXmFXkQ3apEmzSohYNFjben5mX1N&#10;0mTfhuw2Sf+9Wyh4HGbmGyY9TKYVA/WutqxgvYpAEBdW11wq+Hg/Lp9BOI+ssbVMCn7JwWE/n6WY&#10;aDvyGw0XX4oAYZeggsr7LpHSFRUZdCvbEQfvy/YGfZB9KXWPY4CbVm6iaCcN1hwWKuwor6hoLj9G&#10;QRst8mZrMvf6uXuKz0eKr99aK/X4MGUvIDxN/h7+b5+0gngTw9+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MHB7EAAAA3AAAAA8AAAAAAAAAAAAAAAAAmAIAAGRycy9k&#10;b3ducmV2LnhtbFBLBQYAAAAABAAEAPUAAACJAwAAAAA=&#10;" path="m32,96l27,71,17,48,3,26,,2,36,,63,14,97,26r28,14l155,63r14,19l193,102r13,17l188,118e" filled="f" strokecolor="#121315" strokeweight=".30017mm">
                  <v:path arrowok="t" o:connecttype="custom" o:connectlocs="32,660;27,635;17,612;3,590;0,566;36,564;63,578;97,590;125,604;155,627;169,646;193,666;206,683;188,682" o:connectangles="0,0,0,0,0,0,0,0,0,0,0,0,0,0"/>
                </v:shape>
                <v:line id="Line 427" o:spid="_x0000_s1451" style="position:absolute;visibility:visible;mso-wrap-style:square" from="6577,649" to="6577,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CHMIAAADcAAAADwAAAGRycy9kb3ducmV2LnhtbERPz2vCMBS+D/wfwhN2m6k6hqtGKeLA&#10;7bLqPHh8NM8m2LyUJtb63y+HwY4f3+/VZnCN6KkL1rOC6SQDQVx5bblWcPr5eFmACBFZY+OZFDwo&#10;wGY9elphrv2dD9QfYy1SCIccFZgY21zKUBlyGCa+JU7cxXcOY4JdLXWH9xTuGjnLsjfp0HJqMNjS&#10;1lB1Pd6cgv40t8Xnd/mqL+XZFGUcvuzuoNTzeCiWICIN8V/8595rBe/z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CCHMIAAADcAAAADwAAAAAAAAAAAAAA&#10;AAChAgAAZHJzL2Rvd25yZXYueG1sUEsFBgAAAAAEAAQA+QAAAJADAAAAAA==&#10;" strokecolor="#121315" strokeweight=".07144mm"/>
                <v:line id="Line 428" o:spid="_x0000_s1452" style="position:absolute;visibility:visible;mso-wrap-style:square" from="6421,365" to="643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MljcUAAADcAAAADwAAAGRycy9kb3ducmV2LnhtbESPQWvCQBSE7wX/w/IKvUjdREVidBUR&#10;S72qEertmX0modm3IbvV6K/vFoQeh5n5hpkvO1OLK7WusqwgHkQgiHOrKy4UZIeP9wSE88gaa8uk&#10;4E4OloveyxxTbW+8o+veFyJA2KWooPS+SaV0eUkG3cA2xMG72NagD7ItpG7xFuCmlsMomkiDFYeF&#10;Ehtal5R/73+Mgs1jl037o+SUfcars3kcv2o0Y6XeXrvVDISnzv+Hn+2tVjAdxfB3Jhw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MljcUAAADcAAAADwAAAAAAAAAA&#10;AAAAAAChAgAAZHJzL2Rvd25yZXYueG1sUEsFBgAAAAAEAAQA+QAAAJMDAAAAAA==&#10;" strokecolor="#121315" strokeweight=".319mm"/>
                <v:shape id="Freeform 429" o:spid="_x0000_s1453" style="position:absolute;left:6681;top:270;width:90;height:47;visibility:visible;mso-wrap-style:square;v-text-anchor:top" coordsize="9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5CMQA&#10;AADcAAAADwAAAGRycy9kb3ducmV2LnhtbESPQWsCMRSE74L/ITyhN826xVJXo0ihtBdBrYLHx+a5&#10;Wdy8LElct/++EYQeh5n5hlmue9uIjnyoHSuYTjIQxKXTNVcKjj+f43cQISJrbByTgl8KsF4NB0ss&#10;tLvznrpDrESCcChQgYmxLaQMpSGLYeJa4uRdnLcYk/SV1B7vCW4bmWfZm7RYc1ow2NKHofJ6uFkF&#10;5+02fM1O3rT5vAk3v6v2s26n1Muo3yxAROrjf/jZ/tYK5q85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OQjEAAAA3AAAAA8AAAAAAAAAAAAAAAAAmAIAAGRycy9k&#10;b3ducmV2LnhtbFBLBQYAAAAABAAEAPUAAACJAwAAAAA=&#10;" path="m,2l38,,65,13,79,28,90,47e" filled="f" strokecolor="#121315" strokeweight=".29825mm">
                  <v:path arrowok="t" o:connecttype="custom" o:connectlocs="0,272;38,270;65,283;79,298;90,317" o:connectangles="0,0,0,0,0"/>
                </v:shape>
                <v:shape id="Freeform 430" o:spid="_x0000_s1454" style="position:absolute;left:6790;top:256;width:275;height:177;visibility:visible;mso-wrap-style:square;v-text-anchor:top" coordsize="27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DpsYA&#10;AADcAAAADwAAAGRycy9kb3ducmV2LnhtbESPQWvCQBSE70L/w/IEL0U31TZo6iqiWLy01Fh6fs0+&#10;k2D2bdjdavz3bqHgcZiZb5j5sjONOJPztWUFT6MEBHFhdc2lgq/DdjgF4QOyxsYyKbiSh+XioTfH&#10;TNsL7+mch1JECPsMFVQhtJmUvqjIoB/Zljh6R+sMhihdKbXDS4SbRo6TJJUGa44LFba0rqg45b9G&#10;wcfnLN08b13x/iPfVvVLl3+fHq9KDfrd6hVEoC7cw//tnVYwm0zg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PDpsYAAADcAAAADwAAAAAAAAAAAAAAAACYAgAAZHJz&#10;L2Rvd25yZXYueG1sUEsFBgAAAAAEAAQA9QAAAIsDAAAAAA==&#10;" path="m165,114r2,3l204,136r27,11l255,160r19,17l267,147,250,120,224,104,182,92,135,76,67,46,2,,,e" filled="f" strokecolor="#121315" strokeweight=".30253mm">
                  <v:path arrowok="t" o:connecttype="custom" o:connectlocs="165,370;167,373;204,392;231,403;255,416;274,433;267,403;250,376;224,360;182,348;135,332;67,302;2,256;0,256" o:connectangles="0,0,0,0,0,0,0,0,0,0,0,0,0,0"/>
                </v:shape>
                <v:shape id="Freeform 431" o:spid="_x0000_s1455" style="position:absolute;left:6421;top:365;width:333;height:69;visibility:visible;mso-wrap-style:square;v-text-anchor:top" coordsize="3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0zcQA&#10;AADcAAAADwAAAGRycy9kb3ducmV2LnhtbESPQWvCQBSE7wX/w/KE3ppdWxEbXUUEodBTolZ6e80+&#10;k2D2bchuNf57VxA8DjPzDTNf9rYRZ+p87VjDKFEgiAtnai417LabtykIH5ANNo5Jw5U8LBeDlzmm&#10;xl04o3MeShEh7FPUUIXQplL6oiKLPnEtcfSOrrMYouxKaTq8RLht5LtSE2mx5rhQYUvriopT/m81&#10;HH5PO3ngzd/efq84V3X2o8aZ1q/DfjUDEagPz/Cj/WU0fH6M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9M3EAAAA3AAAAA8AAAAAAAAAAAAAAAAAmAIAAGRycy9k&#10;b3ducmV2LnhtbFBLBQYAAAAABAAEAPUAAACJAwAAAAA=&#10;" path="m,l11,3,56,14,98,28r51,14l187,47r54,9l276,62r56,6e" filled="f" strokecolor="#121315" strokeweight=".28886mm">
                  <v:path arrowok="t" o:connecttype="custom" o:connectlocs="0,365;11,368;56,379;98,393;149,407;187,412;241,421;276,427;332,433" o:connectangles="0,0,0,0,0,0,0,0,0"/>
                </v:shape>
                <v:shape id="Freeform 432" o:spid="_x0000_s1456" style="position:absolute;left:6796;top:448;width:64;height:11;visibility:visible;mso-wrap-style:square;v-text-anchor:top" coordsize="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7+sQA&#10;AADcAAAADwAAAGRycy9kb3ducmV2LnhtbESPQWvCQBSE74X+h+UVvNUXK4pGVykFsbeSVIrHZ/aZ&#10;BLNv0+xq0n/fLRQ8DjPzDbPeDrZRN+587UTDZJyAYimcqaXUcPjcPS9A+UBiqHHCGn7Yw3bz+LCm&#10;1LheMr7loVQRIj4lDVUIbYroi4ot+bFrWaJ3dp2lEGVXoumoj3Db4EuSzNFSLXGhopbfKi4u+dVq&#10;2FG/bGffuM+zxZHmHyc8ZF+o9ehpeF2BCjyEe/i//W40LKcz+DsTjw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e/rEAAAA3AAAAA8AAAAAAAAAAAAAAAAAmAIAAGRycy9k&#10;b3ducmV2LnhtbFBLBQYAAAAABAAEAPUAAACJAwAAAAA=&#10;" path="m63,10l33,5,,e" filled="f" strokecolor="#121315" strokeweight=".28806mm">
                  <v:path arrowok="t" o:connecttype="custom" o:connectlocs="63,458;33,453;0,448" o:connectangles="0,0,0"/>
                </v:shape>
                <v:shape id="Freeform 433" o:spid="_x0000_s1457" style="position:absolute;left:6929;top:245;width:174;height:109;visibility:visible;mso-wrap-style:square;v-text-anchor:top" coordsize="17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TcYA&#10;AADcAAAADwAAAGRycy9kb3ducmV2LnhtbESPT2vCQBTE7wW/w/IK3uqmBkKNriGIggg91H94fGaf&#10;Sdrs25BdY/rtu4VCj8PM/IZZZINpRE+dqy0reJ1EIIgLq2suFRwPm5c3EM4ja2wsk4JvcpAtR08L&#10;TLV98Af1e1+KAGGXooLK+zaV0hUVGXQT2xIH72Y7gz7IrpS6w0eAm0ZOoyiRBmsOCxW2tKqo+Nrf&#10;jYLP/HJfyfe1PpmoiPvrbhefk0Sp8fOQz0F4Gvx/+K+91QpmcQK/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TcYAAADcAAAADwAAAAAAAAAAAAAAAACYAgAAZHJz&#10;L2Rvd25yZXYueG1sUEsFBgAAAAAEAAQA9QAAAIsDAAAAAA==&#10;" path="m174,109r-34,-3l117,81,80,58,52,41,28,19,,e" filled="f" strokecolor="#121315" strokeweight=".30178mm">
                  <v:path arrowok="t" o:connecttype="custom" o:connectlocs="174,354;140,351;117,326;80,303;52,286;28,264;0,245" o:connectangles="0,0,0,0,0,0,0"/>
                </v:shape>
                <v:shape id="Freeform 434" o:spid="_x0000_s1458" style="position:absolute;left:6805;top:730;width:35;height:47;visibility:visible;mso-wrap-style:square;v-text-anchor:top" coordsize="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ljcQA&#10;AADcAAAADwAAAGRycy9kb3ducmV2LnhtbESPQWsCMRSE70L/Q3gFL6LZrmB1NUoRBMGLtdXzI3nu&#10;rt28bJOo679vCoUeh5n5hlmsOtuIG/lQO1bwMspAEGtnai4VfH5shlMQISIbbByTggcFWC2fegss&#10;jLvzO90OsRQJwqFABVWMbSFl0BVZDCPXEifv7LzFmKQvpfF4T3DbyDzLJtJizWmhwpbWFemvw9Uq&#10;8KTzPP8eHAdnvux3WvvZae+V6j93b3MQkbr4H/5rb42C2fgV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pY3EAAAA3AAAAA8AAAAAAAAAAAAAAAAAmAIAAGRycy9k&#10;b3ducmV2LnhtbFBLBQYAAAAABAAEAPUAAACJAwAAAAA=&#10;" path="m35,46l18,20,,e" filled="f" strokecolor="#121315" strokeweight=".32125mm">
                  <v:path arrowok="t" o:connecttype="custom" o:connectlocs="35,776;18,750;0,730" o:connectangles="0,0,0"/>
                </v:shape>
                <v:shape id="Freeform 435" o:spid="_x0000_s1459" style="position:absolute;left:6842;top:719;width:14;height:58;visibility:visible;mso-wrap-style:square;v-text-anchor:top" coordsize="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iXsEA&#10;AADcAAAADwAAAGRycy9kb3ducmV2LnhtbERPy2oCMRTdC/5DuEJ3mrRVqVOj1IGC3Qg+ur9MrjPD&#10;TG6GJNXRr28WgsvDeS/XvW3FhXyoHWt4nSgQxIUzNZcaTsfv8QeIEJENto5Jw40CrFfDwRIz4668&#10;p8shliKFcMhQQxVjl0kZiooshonriBN3dt5iTNCX0ni8pnDbyjel5tJizamhwo7yiorm8Gc1TGd+&#10;t7mrW7c/NpvmV8X8Tj+51i+j/usTRKQ+PsUP99ZoWLyn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I4l7BAAAA3AAAAA8AAAAAAAAAAAAAAAAAmAIAAGRycy9kb3du&#10;cmV2LnhtbFBLBQYAAAAABAAEAPUAAACGAwAAAAA=&#10;" path="m,l13,23,5,45,,57e" filled="f" strokecolor="#121315" strokeweight=".33786mm">
                  <v:path arrowok="t" o:connecttype="custom" o:connectlocs="0,719;13,742;5,764;0,776" o:connectangles="0,0,0,0"/>
                </v:shape>
                <v:shape id="Freeform 436" o:spid="_x0000_s1460" style="position:absolute;left:6723;top:588;width:144;height:95;visibility:visible;mso-wrap-style:square;v-text-anchor:top" coordsize="1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9NsgA&#10;AADcAAAADwAAAGRycy9kb3ducmV2LnhtbESPT2sCMRTE74LfIbyCF6lZ/1B0axQRxfYgUiuF3l43&#10;z83i5mXZRHfbT98UhB6HmfkNM1+2thQ3qn3hWMFwkIAgzpwuOFdwet8+TkH4gKyxdEwKvsnDctHt&#10;zDHVruE3uh1DLiKEfYoKTAhVKqXPDFn0A1cRR+/saoshyjqXusYmwm0pR0nyJC0WHBcMVrQ2lF2O&#10;V6vgq38y+/HGTn6mn9fDOWteP9yuUqr30K6eQQRqw3/43n7RCmbjGfydi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2r02yAAAANwAAAAPAAAAAAAAAAAAAAAAAJgCAABk&#10;cnMvZG93bnJldi54bWxQSwUGAAAAAAQABAD1AAAAjQMAAAAA&#10;" path="m48,77l28,54,8,39,,21,,,43,8,65,28r37,16l126,58r17,19l139,95e" filled="f" strokecolor="#121315" strokeweight=".303mm">
                  <v:path arrowok="t" o:connecttype="custom" o:connectlocs="48,665;28,642;8,627;0,609;0,588;43,596;65,616;102,632;126,646;143,665;139,683" o:connectangles="0,0,0,0,0,0,0,0,0,0,0"/>
                </v:shape>
                <v:shape id="Freeform 437" o:spid="_x0000_s1461" style="position:absolute;left:6895;top:657;width:105;height:62;visibility:visible;mso-wrap-style:square;v-text-anchor:top" coordsize="1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v18MA&#10;AADcAAAADwAAAGRycy9kb3ducmV2LnhtbERPz2vCMBS+C/4P4Qm7aWoZRatRZOAY7DDUIXh7Ns+m&#10;2Lx0Sabd/vrlIOz48f1ernvbihv50DhWMJ1kIIgrpxuuFXwetuMZiBCRNbaOScEPBVivhoMlltrd&#10;eUe3faxFCuFQogITY1dKGSpDFsPEdcSJuzhvMSboa6k93lO4bWWeZYW02HBqMNjRi6Hquv+2Cg7T&#10;39f3kz3PzDGvPrYx/yo8F0o9jfrNAkSkPv6LH+43rWD+nO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v18MAAADcAAAADwAAAAAAAAAAAAAAAACYAgAAZHJzL2Rv&#10;d25yZXYueG1sUEsFBgAAAAAEAAQA9QAAAIgDAAAAAA==&#10;" path="m77,l93,17r11,22l102,62,58,56,23,53,,51e" filled="f" strokecolor="#121315" strokeweight=".30067mm">
                  <v:path arrowok="t" o:connecttype="custom" o:connectlocs="77,657;93,674;104,696;102,719;58,713;23,710;0,708" o:connectangles="0,0,0,0,0,0,0"/>
                </v:shape>
                <v:line id="Line 438" o:spid="_x0000_s1462" style="position:absolute;visibility:visible;mso-wrap-style:square" from="6898,720" to="689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Z3MUAAADcAAAADwAAAGRycy9kb3ducmV2LnhtbESPzW7CMBCE75V4B2srcStOAFUkYBAC&#10;pT/0VFruq3ibRMTrYBsIb19XqsRxNDPfaBar3rTiQs43lhWkowQEcWl1w5WC76/iaQbCB2SNrWVS&#10;cCMPq+XgYYG5tlf+pMs+VCJC2OeooA6hy6X0ZU0G/ch2xNH7sc5giNJVUju8Rrhp5ThJnqXBhuNC&#10;jR1taiqP+7NRwDp7n5yOL9vx7tVt0uLcfhxmhVLDx349BxGoD/fwf/tNK8imK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sZ3MUAAADcAAAADwAAAAAAAAAA&#10;AAAAAAChAgAAZHJzL2Rvd25yZXYueG1sUEsFBgAAAAAEAAQA+QAAAJMDAAAAAA==&#10;" strokecolor="#121315" strokeweight=".33597mm"/>
                <v:line id="Line 439" o:spid="_x0000_s1463" style="position:absolute;visibility:visible;mso-wrap-style:square" from="7090,245" to="71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WrcMAAADcAAAADwAAAGRycy9kb3ducmV2LnhtbESPQUvDQBSE74L/YXlCL2I3ja2ksdsi&#10;BcFr0/b+yD6zwezbmH0m8d+7guBxmJlvmN1h9p0aaYhtYAOrZQaKuA625cbA5fz6UICKgmyxC0wG&#10;vinCYX97s8PSholPNFbSqAThWKIBJ9KXWsfakce4DD1x8t7D4FGSHBptB5wS3Hc6z7In7bHltOCw&#10;p6Oj+qP68gby+8/1RooiXLBy43V7mh5X0hizuJtfnkEJzfIf/mu/WQPbdQ6/Z9IR0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ylq3DAAAA3AAAAA8AAAAAAAAAAAAA&#10;AAAAoQIAAGRycy9kb3ducmV2LnhtbFBLBQYAAAAABAAEAPkAAACRAwAAAAA=&#10;" strokecolor="#121315" strokeweight=".30997mm"/>
                <v:line id="Line 440" o:spid="_x0000_s1464" style="position:absolute;visibility:visible;mso-wrap-style:square" from="7318,531" to="732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eHcQAAADcAAAADwAAAGRycy9kb3ducmV2LnhtbESPzWrDMBCE74W8g9hAbo3suPTHiRxC&#10;IJBe8tc+wGJtJRNrZSwlcd6+KgR6HGbmG2axHFwrrtSHxrOCfJqBIK69btgo+P7aPL+DCBFZY+uZ&#10;FNwpwLIaPS2w1P7GR7qeohEJwqFEBTbGrpQy1JYchqnviJP343uHMcneSN3jLcFdK2dZ9iodNpwW&#10;LHa0tlSfTxenYJu92WGjP3MsZvv7fncojLGs1GQ8rOYgIg3xP/xob7WCj5cC/s6kIy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J4dxAAAANwAAAAPAAAAAAAAAAAA&#10;AAAAAKECAABkcnMvZG93bnJldi54bWxQSwUGAAAAAAQABAD5AAAAkgMAAAAA&#10;" strokecolor="#121315" strokeweight=".33644mm"/>
                <v:shape id="Freeform 441" o:spid="_x0000_s1465" style="position:absolute;left:7272;top:578;width:22;height:47;visibility:visible;mso-wrap-style:square;v-text-anchor:top" coordsize="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Vy8YA&#10;AADcAAAADwAAAGRycy9kb3ducmV2LnhtbESPQWvCQBSE70L/w/IKvekmRYqmrhIEay49GIXS2yP7&#10;TEKzb9PdbZL++25B8DjMzDfMZjeZTgzkfGtZQbpIQBBXVrdcK7icD/MVCB+QNXaWScEvedhtH2Yb&#10;zLQd+URDGWoRIewzVNCE0GdS+qohg35he+LoXa0zGKJ0tdQOxwg3nXxOkhdpsOW40GBP+4aqr/LH&#10;KDi6erh+7L8P+vNtPMr33J6HtFDq6XHKX0EEmsI9fGsXWsF6uYT/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SVy8YAAADcAAAADwAAAAAAAAAAAAAAAACYAgAAZHJz&#10;L2Rvd25yZXYueG1sUEsFBgAAAAAEAAQA9QAAAIsDAAAAAA==&#10;" path="m22,46l2,24,,e" filled="f" strokecolor="#121315" strokeweight=".33078mm">
                  <v:path arrowok="t" o:connecttype="custom" o:connectlocs="22,624;2,602;0,578" o:connectangles="0,0,0"/>
                </v:shape>
                <v:shape id="Freeform 442" o:spid="_x0000_s1466" style="position:absolute;left:7296;top:588;width:16;height:36;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coscA&#10;AADcAAAADwAAAGRycy9kb3ducmV2LnhtbESPQWvCQBSE74L/YXmFXqTuWqq00VUktNAcAjYWen1k&#10;n0lq9m3Irhr/fbcgeBxm5htmtRlsK87U+8axhtlUgSAunWm40vC9/3h6BeEDssHWMWm4kofNejxa&#10;YWLchb/oXIRKRAj7BDXUIXSJlL6syaKfuo44egfXWwxR9pU0PV4i3LbyWamFtNhwXKixo7Sm8lic&#10;rIaJKvbV1p+yn901yxf5e3r8nadaPz4M2yWIQEO4h2/tT6Ph7WUO/2fi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33KLHAAAA3AAAAA8AAAAAAAAAAAAAAAAAmAIAAGRy&#10;cy9kb3ducmV2LnhtbFBLBQYAAAAABAAEAPUAAACMAwAAAAA=&#10;" path="m16,l11,25,,36e" filled="f" strokecolor="#121315" strokeweight=".33203mm">
                  <v:path arrowok="t" o:connecttype="custom" o:connectlocs="16,588;11,613;0,624" o:connectangles="0,0,0"/>
                </v:shape>
                <v:shape id="Picture 443" o:spid="_x0000_s1467" type="#_x0000_t75" style="position:absolute;left:7198;top:226;width:373;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R2HHAAAA3AAAAA8AAABkcnMvZG93bnJldi54bWxEj09Lw0AUxO+C32F5ghdpN7WlaOy2SKF/&#10;Lh6sVuntmX0mwezbsPuapt/eLQgeh5n5DTNb9K5RHYVYezYwGmagiAtvay4NvL+tBg+goiBbbDyT&#10;gTNFWMyvr2aYW3/iV+p2UqoE4ZijgUqkzbWORUUO49C3xMn79sGhJBlKbQOeEtw1+j7LptphzWmh&#10;wpaWFRU/u6MzsLp7+aDJOHRf6/0nHw8HKe1GjLm96Z+fQAn18h/+a2+tgcfJFC5n0hH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UR2HHAAAA3AAAAA8AAAAAAAAAAAAA&#10;AAAAnwIAAGRycy9kb3ducmV2LnhtbFBLBQYAAAAABAAEAPcAAACTAwAAAAA=&#10;">
                  <v:imagedata r:id="rId73" o:title=""/>
                </v:shape>
                <v:shape id="Freeform 444" o:spid="_x0000_s1468" style="position:absolute;left:7913;top:1179;width:203;height:82;visibility:visible;mso-wrap-style:square;v-text-anchor:top" coordsize="2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yO8UA&#10;AADcAAAADwAAAGRycy9kb3ducmV2LnhtbESPX2vCMBTF3wd+h3CFvWkynZvrjCIyYfgg0xW2x0tz&#10;1xabm9Bktfv2RhD2eDh/fpzFqreN6KgNtWMND2MFgrhwpuZSQ/65Hc1BhIhssHFMGv4owGo5uFtg&#10;ZtyZD9QdYynSCIcMNVQx+kzKUFRkMYydJ07ej2stxiTbUpoWz2ncNnKi1JO0WHMiVOhpU1FxOv7a&#10;BDns8q+tmqv1tPOz5kPmfv/9pvX9sF+/gojUx//wrf1uNLw8PsP1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DI7xQAAANwAAAAPAAAAAAAAAAAAAAAAAJgCAABkcnMv&#10;ZG93bnJldi54bWxQSwUGAAAAAAQABAD1AAAAigMAAAAA&#10;" path="m203,82l126,63,48,36,,15,107,e" filled="f" strokecolor="#121315" strokeweight=".29425mm">
                  <v:path arrowok="t" o:connecttype="custom" o:connectlocs="203,1261;126,1242;48,1215;0,1194;107,1179" o:connectangles="0,0,0,0,0"/>
                </v:shape>
                <v:shape id="Freeform 445" o:spid="_x0000_s1469" style="position:absolute;left:7989;top:1108;width:540;height:71;visibility:visible;mso-wrap-style:square;v-text-anchor:top" coordsize="54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scIA&#10;AADcAAAADwAAAGRycy9kb3ducmV2LnhtbERP3WrCMBS+H+wdwhnsTtO5IbOaypApm14MtQ9waE7b&#10;YHNSkkyrT79cCLv8+P4Xy8F24kw+GMcKXsYZCOLKacONgvK4Hr2DCBFZY+eYFFwpwLJ4fFhgrt2F&#10;93Q+xEakEA45Kmhj7HMpQ9WSxTB2PXHiauctxgR9I7XHSwq3nZxk2VRaNJwaWuxp1VJ1OvxaBbsb&#10;v36a9fboS/ttss3tx9alVOr5afiYg4g0xH/x3f2lFcze0tp0Jh0B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N2xwgAAANwAAAAPAAAAAAAAAAAAAAAAAJgCAABkcnMvZG93&#10;bnJldi54bWxQSwUGAAAAAAQABAD1AAAAhwMAAAAA&#10;" path="m31,71l107,40,194,27r47,l195,21,211,r59,13l322,21r48,9l400,48r65,18l517,64r22,-1e" filled="f" strokecolor="#121315" strokeweight=".28758mm">
                  <v:path arrowok="t" o:connecttype="custom" o:connectlocs="31,1179;107,1148;194,1135;241,1135;195,1129;211,1108;270,1121;322,1129;370,1138;400,1156;465,1174;517,1172;539,1171" o:connectangles="0,0,0,0,0,0,0,0,0,0,0,0,0"/>
                </v:shape>
                <v:shape id="Freeform 446" o:spid="_x0000_s1470" style="position:absolute;left:7892;top:1215;width:167;height:36;visibility:visible;mso-wrap-style:square;v-text-anchor:top" coordsize="1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ZxsQA&#10;AADcAAAADwAAAGRycy9kb3ducmV2LnhtbESPQWvCQBSE74L/YXlCb7qxFGmiq4ggFFqkjYrXR/Y1&#10;Cc2+Dburif76riB4HGbmG2ax6k0jLuR8bVnBdJKAIC6srrlUcNhvx+8gfEDW2FgmBVfysFoOBwvM&#10;tO34hy55KEWEsM9QQRVCm0npi4oM+oltiaP3a53BEKUrpXbYRbhp5GuSzKTBmuNChS1tKir+8rNR&#10;8Glz/eVdc/vuZmdzOt2mR7nbKvUy6tdzEIH68Aw/2h9aQfqW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62cbEAAAA3AAAAA8AAAAAAAAAAAAAAAAAmAIAAGRycy9k&#10;b3ducmV2LnhtbFBLBQYAAAAABAAEAPUAAACJAwAAAAA=&#10;" path="m,l34,2r76,18l154,30r13,5e" filled="f" strokecolor="#121315" strokeweight=".28903mm">
                  <v:path arrowok="t" o:connecttype="custom" o:connectlocs="0,1215;34,1217;110,1235;154,1245;167,1250" o:connectangles="0,0,0,0,0"/>
                </v:shape>
                <v:shape id="Freeform 447" o:spid="_x0000_s1471" style="position:absolute;left:8248;top:1084;width:400;height:25;visibility:visible;mso-wrap-style:square;v-text-anchor:top" coordsize="4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nusMA&#10;AADcAAAADwAAAGRycy9kb3ducmV2LnhtbERPy2oCMRTdF/yHcAV3NaNW0dEo0lIQXBQfoO4ukzsP&#10;nNwMSTpO+/XNouDycN6rTWdq0ZLzlWUFo2ECgjizuuJCwfn0+ToH4QOyxtoyKfghD5t172WFqbYP&#10;PlB7DIWIIexTVFCG0KRS+qwkg35oG+LI5dYZDBG6QmqHjxhuajlOkpk0WHFsKLGh95Ky+/HbKLgU&#10;C3f5+Jpcf3e3t/2+7ab5LL8pNeh32yWIQF14iv/dO61gMY3z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nusMAAADcAAAADwAAAAAAAAAAAAAAAACYAgAAZHJzL2Rv&#10;d25yZXYueG1sUEsFBgAAAAAEAAQA9QAAAIgDAAAAAA==&#10;" path="m399,24l353,20,310,15,245,7,178,3,119,,61,1,,6e" filled="f" strokecolor="#121315" strokeweight=".28689mm">
                  <v:path arrowok="t" o:connecttype="custom" o:connectlocs="399,1108;353,1104;310,1099;245,1091;178,1087;119,1084;61,1085;0,1090" o:connectangles="0,0,0,0,0,0,0,0"/>
                </v:shape>
                <v:shape id="Freeform 448" o:spid="_x0000_s1472" style="position:absolute;left:8133;top:564;width:183;height:47;visibility:visible;mso-wrap-style:square;v-text-anchor:top" coordsize="1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66sUA&#10;AADcAAAADwAAAGRycy9kb3ducmV2LnhtbESPT2vCQBTE74V+h+UJvdVNLBYTs4oVCgUPobaX3l6z&#10;L38w+zZk15h8e1cQPA4z8xsm246mFQP1rrGsIJ5HIIgLqxuuFPz+fL6uQDiPrLG1TAomcrDdPD9l&#10;mGp74W8ajr4SAcIuRQW1910qpStqMujmtiMOXml7gz7IvpK6x0uAm1YuouhdGmw4LNTY0b6m4nQ8&#10;GwWH4X9XTh9EyZuL/8rVXuanNlfqZTbu1iA8jf4Rvre/tIJkGcPt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HrqxQAAANwAAAAPAAAAAAAAAAAAAAAAAJgCAABkcnMv&#10;ZG93bnJldi54bWxQSwUGAAAAAAQABAD1AAAAigMAAAAA&#10;" path="m182,l156,3,115,17,2,45,,46e" filled="f" strokecolor="#121315" strokeweight=".28994mm">
                  <v:path arrowok="t" o:connecttype="custom" o:connectlocs="182,564;156,567;115,581;2,609;0,610" o:connectangles="0,0,0,0,0"/>
                </v:shape>
                <v:shape id="Picture 449" o:spid="_x0000_s1473" type="#_x0000_t75" style="position:absolute;left:7870;top:378;width:277;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ZivDAAAA3AAAAA8AAABkcnMvZG93bnJldi54bWxEj8FqwzAQRO+F/oPYQi+hlhPa0LqWTVpI&#10;yTVODjku1tYytVbGUmz376NAIMdhZt4weTnbTow0+NaxgmWSgiCunW65UXA8bF/eQfiArLFzTAr+&#10;yUNZPD7kmGk38Z7GKjQiQthnqMCE0GdS+tqQRZ+4njh6v26wGKIcGqkHnCLcdnKVpmtpseW4YLCn&#10;b0P1X3W2CvzuuOCf6fS6GK35wvowLq2TSj0/zZtPEIHmcA/f2jut4ONtBdcz8QjI4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FmK8MAAADcAAAADwAAAAAAAAAAAAAAAACf&#10;AgAAZHJzL2Rvd25yZXYueG1sUEsFBgAAAAAEAAQA9wAAAI8DAAAAAA==&#10;">
                  <v:imagedata r:id="rId74" o:title=""/>
                </v:shape>
                <v:shape id="Freeform 450" o:spid="_x0000_s1474" style="position:absolute;left:7833;top:624;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MDsUA&#10;AADcAAAADwAAAGRycy9kb3ducmV2LnhtbESPT2sCMRTE74LfITyhNzdrxdJujSKlQulJ7Z/z6+Z1&#10;E9y8bDfRTb+9EQo9DjPzG2a5Tq4VZ+qD9axgVpQgiGuvLTcK3t+203sQISJrbD2Tgl8KsF6NR0us&#10;tB94T+dDbESGcKhQgYmxq6QMtSGHofAdcfa+fe8wZtk3Uvc4ZLhr5W1Z3kmHlvOCwY6eDNXHw8kp&#10;mG8/bTLD6+7of75MerYfi1PdKnUzSZtHEJFS/A//tV+0gofFHK5n8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0wOxQAAANwAAAAPAAAAAAAAAAAAAAAAAJgCAABkcnMv&#10;ZG93bnJldi54bWxQSwUGAAAAAAQABAD1AAAAigMAAAAA&#10;" path="m46,l13,,,e" filled="f" strokecolor="#121315" strokeweight=".28667mm">
                  <v:path arrowok="t" o:connecttype="custom" o:connectlocs="46,0;13,0;0,0" o:connectangles="0,0,0"/>
                </v:shape>
                <v:shape id="Freeform 451" o:spid="_x0000_s1475" style="position:absolute;left:7631;top:161;width:401;height:251;visibility:visible;mso-wrap-style:square;v-text-anchor:top" coordsize="40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VEcUA&#10;AADcAAAADwAAAGRycy9kb3ducmV2LnhtbESPzWrDMBCE74W8g9hAbomcXxrHckgLgbaX0qQ55LZY&#10;W1vUWhlLsd23rwqBHoeZ+YbJ9oOtRUetN44VzGcJCOLCacOlgs/zcfoIwgdkjbVjUvBDHvb56CHD&#10;VLueP6g7hVJECPsUFVQhNKmUvqjIop+5hjh6X661GKJsS6lb7CPc1nKRJBtp0XBcqLCh54qK79PN&#10;KugT866NXxXX8+Ft87Rcv3YXapSajIfDDkSgIfyH7+0XrWC7Xs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JURxQAAANwAAAAPAAAAAAAAAAAAAAAAAJgCAABkcnMv&#10;ZG93bnJldi54bWxQSwUGAAAAAAQABAD1AAAAigMAAAAA&#10;" path="m400,l376,21,339,40,291,60,261,82r-50,19l160,114r-37,17l108,159,87,180,48,205,4,223,,251e" filled="f" strokecolor="#121315" strokeweight=".30181mm">
                  <v:path arrowok="t" o:connecttype="custom" o:connectlocs="400,161;376,182;339,201;291,221;261,243;211,262;160,275;123,292;108,320;87,341;48,366;4,384;0,412" o:connectangles="0,0,0,0,0,0,0,0,0,0,0,0,0"/>
                </v:shape>
                <v:shape id="Freeform 452" o:spid="_x0000_s1476" style="position:absolute;left:7902;top:553;width:137;height:25;visibility:visible;mso-wrap-style:square;v-text-anchor:top" coordsize="1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TW8YA&#10;AADcAAAADwAAAGRycy9kb3ducmV2LnhtbESPQWvCQBSE70L/w/IKvRSzqZiiqauUSouHSonRnh/Z&#10;ZxKafRuy2xj/vSsIHoeZ+YZZrAbTiJ46V1tW8BLFIIgLq2suFezzz/EMhPPIGhvLpOBMDlbLh9EC&#10;U21PnFG/86UIEHYpKqi8b1MpXVGRQRfZljh4R9sZ9EF2pdQdngLcNHISx6/SYM1hocKWPioq/nb/&#10;RkF86Ldfa31ukt+tyeRs+vP9nB+Venoc3t9AeBr8PXxrb7SCeZLA9Uw4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NTW8YAAADcAAAADwAAAAAAAAAAAAAAAACYAgAAZHJz&#10;L2Rvd25yZXYueG1sUEsFBgAAAAAEAAQA9QAAAIsDAAAAAA==&#10;" path="m137,l94,9,48,18,,25e" filled="f" strokecolor="#121315" strokeweight=".28839mm">
                  <v:path arrowok="t" o:connecttype="custom" o:connectlocs="137,553;94,562;48,571;0,578" o:connectangles="0,0,0,0"/>
                </v:shape>
                <v:line id="Line 453" o:spid="_x0000_s1477" style="position:absolute;visibility:visible;mso-wrap-style:square" from="6160,1286" to="6212,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O9MQAAADcAAAADwAAAGRycy9kb3ducmV2LnhtbESPQWvCQBSE70L/w/IK3nTTUKVN3YRW&#10;qHgSjKVen9nXJHT3bcyuGv+9Wyh4HGbmG2ZRDNaIM/W+dazgaZqAIK6cbrlW8LX7nLyA8AFZo3FM&#10;Cq7kocgfRgvMtLvwls5lqEWEsM9QQRNCl0npq4Ys+qnriKP343qLIcq+lrrHS4RbI9MkmUuLLceF&#10;BjtaNlT9lierYHMot8/p2nzX6X51/BhWWhsKSo0fh/c3EIGGcA//t9dawetsDn9n4h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070xAAAANwAAAAPAAAAAAAAAAAA&#10;AAAAAKECAABkcnMvZG93bnJldi54bWxQSwUGAAAAAAQABAD5AAAAkgMAAAAA&#10;" strokecolor="#121315" strokeweight=".28667mm"/>
                <v:line id="Line 454" o:spid="_x0000_s1478" style="position:absolute;visibility:visible;mso-wrap-style:square" from="8256,401" to="832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rb8QAAADcAAAADwAAAGRycy9kb3ducmV2LnhtbESPQWvCQBSE74X+h+UVeqsbQ1s1dZUq&#10;KJ4KRtHrM/uaBHffptlV03/vCoLHYWa+YcbTzhpxptbXjhX0ewkI4sLpmksF283ibQjCB2SNxjEp&#10;+CcP08nz0xgz7S68pnMeShEh7DNUUIXQZFL6oiKLvuca4uj9utZiiLItpW7xEuHWyDRJPqXFmuNC&#10;hQ3NKyqO+ckq+Dnk6/d0ZXZlul/+zbql1oaCUq8v3fcXiEBdeITv7ZVWMPoYwO1MPAJy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tvxAAAANwAAAAPAAAAAAAAAAAA&#10;AAAAAKECAABkcnMvZG93bnJldi54bWxQSwUGAAAAAAQABAD5AAAAkgMAAAAA&#10;" strokecolor="#121315" strokeweight=".28667mm"/>
                <v:line id="Line 455" o:spid="_x0000_s1479" style="position:absolute;visibility:visible;mso-wrap-style:square" from="7173,354" to="717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PQcEAAADcAAAADwAAAGRycy9kb3ducmV2LnhtbERPTYvCMBC9L/gfwgje1lTRslajiKyL&#10;yl7a6n1oxrbYTEqT1e6/NwfB4+N9rza9acSdOldbVjAZRyCIC6trLhWc8/3nFwjnkTU2lknBPznY&#10;rAcfK0y0fXBK98yXIoSwS1BB5X2bSOmKigy6sW2JA3e1nUEfYFdK3eEjhJtGTqMolgZrDg0VtrSr&#10;qLhlf0bB5eRmx1l0+U3jeSbb83ce//S5UqNhv12C8NT7t/jlPmgFi3lYG86E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3M9BwQAAANwAAAAPAAAAAAAAAAAAAAAA&#10;AKECAABkcnMvZG93bnJldi54bWxQSwUGAAAAAAQABAD5AAAAjwMAAAAA&#10;" strokecolor="#121315" strokeweight=".3405mm"/>
                <v:line id="Line 456" o:spid="_x0000_s1480" style="position:absolute;visibility:visible;mso-wrap-style:square" from="7190,412" to="719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7VMMAAADcAAAADwAAAGRycy9kb3ducmV2LnhtbESP0YrCMBRE3wX/IVxh3zS1rKJdoyxL&#10;F0TwweoHXJq7TbG56TZR698bQfBxmJkzzGrT20ZcqfO1YwXTSQKCuHS65krB6fg7XoDwAVlj45gU&#10;3MnDZj0crDDT7sYHuhahEhHCPkMFJoQ2k9KXhiz6iWuJo/fnOoshyq6SusNbhNtGpkkylxZrjgsG&#10;W/oxVJ6Li1XwiSdK8yIN1fbfpWaxy9v9JVfqY9R/f4EI1Id3+NXeagXL2RK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3e1TDAAAA3AAAAA8AAAAAAAAAAAAA&#10;AAAAoQIAAGRycy9kb3ducmV2LnhtbFBLBQYAAAAABAAEAPkAAACRAwAAAAA=&#10;" strokecolor="#121315" strokeweight=".30369mm"/>
                <v:line id="Line 457" o:spid="_x0000_s1481" style="position:absolute;visibility:visible;mso-wrap-style:square" from="7110,376" to="71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w8ksEAAADcAAAADwAAAGRycy9kb3ducmV2LnhtbERPy4rCMBTdC/5DuMLsNFVUtBpFhAFn&#10;EMQHgrtLcm2LzU2nyWj9e7MQXB7Oe75sbCnuVPvCsYJ+LwFBrJ0pOFNwOn53JyB8QDZYOiYFT/Kw&#10;XLRbc0yNe/Ce7oeQiRjCPkUFeQhVKqXXOVn0PVcRR+7qaoshwjqTpsZHDLelHCTJWFosODbkWNE6&#10;J307/FsFf5fLz0lPd+fRbzGohs+1toG3Sn11mtUMRKAmfMRv98YomI7j/HgmHg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nDySwQAAANwAAAAPAAAAAAAAAAAAAAAA&#10;AKECAABkcnMvZG93bnJldi54bWxQSwUGAAAAAAQABAD5AAAAjwMAAAAA&#10;" strokecolor="#121315" strokeweight=".33711mm"/>
                <v:line id="Line 458" o:spid="_x0000_s1482" style="position:absolute;visibility:visible;mso-wrap-style:square" from="7055,387" to="709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DVsYAAADcAAAADwAAAGRycy9kb3ducmV2LnhtbESPQWsCMRSE74L/ITzBi9SsYsXdGkUE&#10;wZOltof29rp53Wy7eVmSuK799U2h0OMwM98w621vG9GRD7VjBbNpBoK4dLrmSsHL8+FuBSJEZI2N&#10;Y1JwowDbzXCwxkK7Kz9Rd46VSBAOBSowMbaFlKE0ZDFMXUucvA/nLcYkfSW1x2uC20bOs2wpLdac&#10;Fgy2tDdUfp0vVsEpf7y/fbeTQMd81b1+vvlyYd6VGo/63QOISH38D/+1j1pBvpzB75l0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tg1bGAAAA3AAAAA8AAAAAAAAA&#10;AAAAAAAAoQIAAGRycy9kb3ducmV2LnhtbFBLBQYAAAAABAAEAPkAAACUAwAAAAA=&#10;" strokecolor="#121315" strokeweight=".31219mm"/>
                <v:line id="Line 459" o:spid="_x0000_s1483" style="position:absolute;visibility:visible;mso-wrap-style:square" from="6958,576" to="698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bJcUAAADcAAAADwAAAGRycy9kb3ducmV2LnhtbESPQWvCQBSE74L/YXlCb3VTK8FGV5GC&#10;0EsPpiL29sg+k9Ds25i31eivdwsFj8PMfMMsVr1r1Jk6qT0beBknoIgLb2suDey+Ns8zUBKQLTae&#10;ycCVBFbL4WCBmfUX3tI5D6WKEJYMDVQhtJnWUlTkUMa+JY7e0XcOQ5RdqW2Hlwh3jZ4kSaod1hwX&#10;KmzpvaLiJ/91BtLX+pqfpJlt9p9T+cbbISnFG/M06tdzUIH68Aj/tz+sgbd0An9n4hH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bbJcUAAADcAAAADwAAAAAAAAAA&#10;AAAAAAChAgAAZHJzL2Rvd25yZXYueG1sUEsFBgAAAAAEAAQA+QAAAJMDAAAAAA==&#10;" strokecolor="#121315" strokeweight=".33094mm"/>
                <v:line id="Line 460" o:spid="_x0000_s1484" style="position:absolute;visibility:visible;mso-wrap-style:square" from="7078,637" to="708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d0sYAAADcAAAADwAAAGRycy9kb3ducmV2LnhtbESP3WoCMRSE74W+QziF3mnWCquuRilF&#10;oZSK9Qfx8rA5bpZuTrabVNe3N4LQy2FmvmGm89ZW4kyNLx0r6PcSEMS50yUXCva7ZXcEwgdkjZVj&#10;UnAlD/PZU2eKmXYX3tB5GwoRIewzVGBCqDMpfW7Iou+5mjh6J9dYDFE2hdQNXiLcVvI1SVJpseS4&#10;YLCmd0P5z/bPKsgHa/O1PpjTcfi9oNHv6nO1XKRKvTy3bxMQgdrwH360P7SCcTqA+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63dLGAAAA3AAAAA8AAAAAAAAA&#10;AAAAAAAAoQIAAGRycy9kb3ducmV2LnhtbFBLBQYAAAAABAAEAPkAAACUAwAAAAA=&#10;" strokecolor="#121315" strokeweight=".337mm"/>
                <v:line id="Line 461" o:spid="_x0000_s1485" style="position:absolute;visibility:visible;mso-wrap-style:square" from="7587,412" to="758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QoN8QAAADcAAAADwAAAGRycy9kb3ducmV2LnhtbESP3WoCMRSE7wt9h3AK3tWzLSp2axQp&#10;tApCwZ8HOGyOm8XNyZKkuvbpG0Ho5TAz3zCzRe9adeYQGy8aXoYFKJbKm0ZqDYf95/MUVEwkhlov&#10;rOHKERbzx4cZlcZfZMvnXapVhkgsSYNNqSsRY2XZURz6jiV7Rx8cpSxDjSbQJcNdi69FMUFHjeQF&#10;Sx1/WK5Oux+nIRTffr2JTbv6/TpMcYl27HCr9eCpX76DStyn//C9vTYa3iYjuJ3JRw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Cg3xAAAANwAAAAPAAAAAAAAAAAA&#10;AAAAAKECAABkcnMvZG93bnJldi54bWxQSwUGAAAAAAQABAD5AAAAkgMAAAAA&#10;" strokecolor="#121315" strokeweight=".33314mm"/>
                <v:line id="Line 462" o:spid="_x0000_s1486" style="position:absolute;visibility:visible;mso-wrap-style:square" from="7554,494" to="758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ApscAAADcAAAADwAAAGRycy9kb3ducmV2LnhtbESPT2vCQBTE74LfYXlCb2ZTacVGV2n9&#10;UzwJ2lr19si+JsHs2zS7xvTbu4WCx2FmfsNMZq0pRUO1KywreIxiEMSp1QVnCj4/Vv0RCOeRNZaW&#10;ScEvOZhNu50JJtpeeUvNzmciQNglqCD3vkqkdGlOBl1kK+LgfdvaoA+yzqSu8RrgppSDOB5KgwWH&#10;hRwrmueUnncXo+CgN2/N4uSfzpvjZf0+z/Y/X8u9Ug+99nUMwlPr7+H/9loreBk+w9+Zc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ACmxwAAANwAAAAPAAAAAAAA&#10;AAAAAAAAAKECAABkcnMvZG93bnJldi54bWxQSwUGAAAAAAQABAD5AAAAlQMAAAAA&#10;" strokecolor="#121315" strokeweight=".30817mm"/>
                <v:line id="Line 463" o:spid="_x0000_s1487" style="position:absolute;visibility:visible;mso-wrap-style:square" from="7620,458" to="764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r7MYAAADcAAAADwAAAGRycy9kb3ducmV2LnhtbESPQWsCMRSE74X+h/AKvdWsFra6GqUo&#10;godCqyvo8bF5blI3L8sm6vrvm0Khx2FmvmFmi9414kpdsJ4VDAcZCOLKa8u1gn25fhmDCBFZY+OZ&#10;FNwpwGL++DDDQvsbb+m6i7VIEA4FKjAxtoWUoTLkMAx8S5y8k+8cxiS7WuoObwnuGjnKslw6tJwW&#10;DLa0NFSddxenYHT8NrYcHr7yz9d7ubXr8er89qHU81P/PgURqY//4b/2RiuY5D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K+zGAAAA3AAAAA8AAAAAAAAA&#10;AAAAAAAAoQIAAGRycy9kb3ducmV2LnhtbFBLBQYAAAAABAAEAPkAAACUAwAAAAA=&#10;" strokecolor="#121315" strokeweight=".33122mm"/>
                <v:line id="Line 464" o:spid="_x0000_s1488" style="position:absolute;visibility:visible;mso-wrap-style:square" from="7644,683" to="767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RKxsUAAADcAAAADwAAAGRycy9kb3ducmV2LnhtbESPQWsCMRSE7wX/Q3hCb5pViu2uRikF&#10;q9KDrUrPj81zN7p52W6irv/eCEKPw8x8w0xmra3EmRpvHCsY9BMQxLnThgsFu+289wbCB2SNlWNS&#10;cCUPs2nnaYKZdhf+ofMmFCJC2GeooAyhzqT0eUkWfd/VxNHbu8ZiiLIppG7wEuG2ksMkGUmLhuNC&#10;iTV9lJQfNyerYGi+F/PPVep4/2V263V6ePn73Sr13G3fxyACteE//GgvtYJ09Ar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RKxsUAAADcAAAADwAAAAAAAAAA&#10;AAAAAAChAgAAZHJzL2Rvd25yZXYueG1sUEsFBgAAAAAEAAQA+QAAAJMDAAAAAA==&#10;" strokecolor="#121315" strokeweight=".309mm"/>
                <v:line id="Line 465" o:spid="_x0000_s1489" style="position:absolute;visibility:visible;mso-wrap-style:square" from="7674,708" to="769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r5MIAAADcAAAADwAAAGRycy9kb3ducmV2LnhtbERPz2vCMBS+D/wfwhN2m6mDdbMaS9EN&#10;ZDtNvXh7NM+22LyEJrOtf/1yEDx+fL9X+WBacaXON5YVzGcJCOLS6oYrBcfD18sHCB+QNbaWScFI&#10;HvL15GmFmbY9/9J1HyoRQ9hnqKAOwWVS+rImg35mHXHkzrYzGCLsKqk77GO4aeVrkqTSYMOxoUZH&#10;m5rKy/7PKNjejt/j6d35rU5dSIvPt8Xwc1LqeToUSxCBhvAQ3907rWCRxrXx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xr5MIAAADcAAAADwAAAAAAAAAAAAAA&#10;AAChAgAAZHJzL2Rvd25yZXYueG1sUEsFBgAAAAAEAAQA+QAAAJADAAAAAA==&#10;" strokecolor="#121315" strokeweight=".32256mm"/>
                <v:line id="Line 466" o:spid="_x0000_s1490" style="position:absolute;visibility:visible;mso-wrap-style:square" from="7935,507" to="793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LvMYAAADcAAAADwAAAGRycy9kb3ducmV2LnhtbESPQWvCQBSE74L/YXmCt7qp2mhSV2lF&#10;Sw8Kanvo8ZF9TYLZtyG7avTXu4WCx2FmvmFmi9ZU4kyNKy0reB5EIIgzq0vOFXx/rZ+mIJxH1lhZ&#10;JgVXcrCYdzszTLW98J7OB5+LAGGXooLC+zqV0mUFGXQDWxMH79c2Bn2QTS51g5cAN5UcRlEsDZYc&#10;FgqsaVlQdjycjIKX4Y/PPuLtZLc6yo27jdtRQu9K9Xvt2ysIT61/hP/bn1pBEifwdy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i7zGAAAA3AAAAA8AAAAAAAAA&#10;AAAAAAAAoQIAAGRycy9kb3ducmV2LnhtbFBLBQYAAAAABAAEAPkAAACUAwAAAAA=&#10;" strokecolor="#121315" strokeweight=".32597mm"/>
                <v:line id="Line 467" o:spid="_x0000_s1491" style="position:absolute;visibility:visible;mso-wrap-style:square" from="7913,542" to="79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Uq8EAAADcAAAADwAAAGRycy9kb3ducmV2LnhtbERPXWvCMBR9F/Yfwh34pukmrltnlKEI&#10;Igy0294vzbUJa25KE9v6783DYI+H873ajK4RPXXBelbwNM9AEFdeW64VfH/tZ68gQkTW2HgmBTcK&#10;sFk/TFZYaD/wmfoy1iKFcChQgYmxLaQMlSGHYe5b4sRdfOcwJtjVUnc4pHDXyOcse5EOLacGgy1t&#10;DVW/5dUp+Nz9OL7Vl7Y3p6XNh6pcHKVVavo4fryDiDTGf/Gf+6AVvOVpfjqTj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9JSrwQAAANwAAAAPAAAAAAAAAAAAAAAA&#10;AKECAABkcnMvZG93bnJldi54bWxQSwUGAAAAAAQABAD5AAAAjwMAAAAA&#10;" strokecolor="#121315" strokeweight=".33589mm"/>
                <v:line id="Line 468" o:spid="_x0000_s1492" style="position:absolute;visibility:visible;mso-wrap-style:square" from="6371,1272" to="6425,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rY8IAAADcAAAADwAAAGRycy9kb3ducmV2LnhtbESPQWsCMRSE7wX/Q3hCbzW7Htq6GkUE&#10;wYOWVv0Bj81zE9y8rEnU9d+bQqHHYWa+YWaL3rXiRiFazwrKUQGCuPbacqPgeFi/fYKICVlj65kU&#10;PCjCYj54mWGl/Z1/6LZPjcgQjhUqMCl1lZSxNuQwjnxHnL2TDw5TlqGROuA9w10rx0XxLh1azgsG&#10;O1oZqs/7q1Nw2dhV/cDvhLZcm63sdkF+TZR6HfbLKYhEffoP/7U3WsHko4TfM/kI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brY8IAAADcAAAADwAAAAAAAAAAAAAA&#10;AAChAgAAZHJzL2Rvd25yZXYueG1sUEsFBgAAAAAEAAQA+QAAAJADAAAAAA==&#10;" strokecolor="#121315" strokeweight=".30358mm"/>
                <v:line id="Line 469" o:spid="_x0000_s1493" style="position:absolute;visibility:visible;mso-wrap-style:square" from="6564,1261" to="6564,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Ul8QAAADcAAAADwAAAGRycy9kb3ducmV2LnhtbESPQWvCQBSE7wX/w/IK3uqmQaqmrqKC&#10;4kkwlnp9zb4mobtvY3ar8d+7guBxmJlvmOm8s0acqfW1YwXvgwQEceF0zaWCr8P6bQzCB2SNxjEp&#10;uJKH+az3MsVMuwvv6ZyHUkQI+wwVVCE0mZS+qMiiH7iGOHq/rrUYomxLqVu8RLg1Mk2SD2mx5rhQ&#10;YUOrioq//N8q2P3k+2G6Nd9letyclt1Ga0NBqf5rt/gEEagLz/CjvdUKJqMU7mfiEZ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RSXxAAAANwAAAAPAAAAAAAAAAAA&#10;AAAAAKECAABkcnMvZG93bnJldi54bWxQSwUGAAAAAAQABAD5AAAAkgMAAAAA&#10;" strokecolor="#121315" strokeweight=".28667mm"/>
                <v:line id="Line 470" o:spid="_x0000_s1494" style="position:absolute;visibility:visible;mso-wrap-style:square" from="6427,1261" to="6427,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E28UAAADcAAAADwAAAGRycy9kb3ducmV2LnhtbESPW2sCMRSE3wv9D+EUfKtZFbxsjSIF&#10;S9+8rKWvh80xu7g5WZJUt/56Iwg+DjPzDTNfdrYRZ/Khdqxg0M9AEJdO12wUHIr1+xREiMgaG8ek&#10;4J8CLBevL3PMtbvwjs77aESCcMhRQRVjm0sZyooshr5riZN3dN5iTNIbqT1eEtw2cphlY2mx5rRQ&#10;YUufFZWn/Z9VkG1/zc/AF5twNCsznsyuX9dToVTvrVt9gIjUxWf40f7WCmaTEdzP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SE28UAAADcAAAADwAAAAAAAAAA&#10;AAAAAAChAgAAZHJzL2Rvd25yZXYueG1sUEsFBgAAAAAEAAQA+QAAAJMDAAAAAA==&#10;" strokecolor="#121315" strokeweight=".30003mm"/>
                <v:line id="Line 471" o:spid="_x0000_s1495" style="position:absolute;visibility:visible;mso-wrap-style:square" from="6797,1309" to="6797,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dOcsQAAADcAAAADwAAAGRycy9kb3ducmV2LnhtbESPQWsCMRSE74X+h/AEb5pVxNbVKFJZ&#10;0FNbaz0/kudm283Lsom6/ntTEHocZuYbZrHqXC0u1IbKs4LRMANBrL2puFRw+CoGryBCRDZYeyYF&#10;NwqwWj4/LTA3/sqfdNnHUiQIhxwV2BibXMqgLTkMQ98QJ+/kW4cxybaUpsVrgrtajrNsKh1WnBYs&#10;NvRmSf/uz07Bcfq+3vmf76LGMX2cNjNd2INWqt/r1nMQkbr4H360t0bB7GUCf2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05yxAAAANwAAAAPAAAAAAAAAAAA&#10;AAAAAKECAABkcnMvZG93bnJldi54bWxQSwUGAAAAAAQABAD5AAAAkgMAAAAA&#10;" strokecolor="#121315" strokeweight=".88pt"/>
                <v:line id="Line 472" o:spid="_x0000_s1496" style="position:absolute;visibility:visible;mso-wrap-style:square" from="6372,1003" to="6372,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RdCMUAAADcAAAADwAAAGRycy9kb3ducmV2LnhtbESPQWvCQBSE7wX/w/KEXkQ3iq2auoot&#10;VIQeSqPeX7PPJJh9L2S3mv57tyD0OMzMN8xy3blaXaj1lbCB8SgBRZyLrbgwcNi/D+egfEC2WAuT&#10;gV/ysF71HpaYWrnyF12yUKgIYZ+igTKEJtXa5yU59CNpiKN3ktZhiLIttG3xGuGu1pMkedYOK44L&#10;JTb0VlJ+zn6cgdfF54mn2XE6+RD/LdlguxG3Neax321eQAXqwn/43t5ZA4vZE/ydiUdAr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RdCMUAAADcAAAADwAAAAAAAAAA&#10;AAAAAAChAgAAZHJzL2Rvd25yZXYueG1sUEsFBgAAAAAEAAQA+QAAAJMDAAAAAA==&#10;" strokecolor="#121315" strokeweight=".31344mm"/>
                <v:line id="Line 473" o:spid="_x0000_s1497" style="position:absolute;visibility:visible;mso-wrap-style:square" from="6884,656" to="688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i1cUAAADcAAAADwAAAGRycy9kb3ducmV2LnhtbESPQWvCQBSE70L/w/IKvemmraY2dZXS&#10;Eih4MrHg8Zl9TYLZtyG7ifHfdwXB4zAz3zCrzWgaMVDnassKnmcRCOLC6ppLBfs8nS5BOI+ssbFM&#10;Ci7kYLN+mKww0fbMOxoyX4oAYZeggsr7NpHSFRUZdDPbEgfvz3YGfZBdKXWH5wA3jXyJolgarDks&#10;VNjSV0XFKeuNAi7zkQ779NifFvnv6/z72A/9Vqmnx/HzA4Sn0d/Dt/aPVvD+FsP1TD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Ui1cUAAADcAAAADwAAAAAAAAAA&#10;AAAAAAChAgAAZHJzL2Rvd25yZXYueG1sUEsFBgAAAAAEAAQA+QAAAJMDAAAAAA==&#10;" strokecolor="#121315" strokeweight=".30086mm"/>
                <v:line id="Line 474" o:spid="_x0000_s1498" style="position:absolute;visibility:visible;mso-wrap-style:square" from="6887,601" to="688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6r98UAAADcAAAADwAAAGRycy9kb3ducmV2LnhtbESPQWvCQBSE74X+h+UVetNNLWgbs0op&#10;KFq1oAZ6fWSfSeju25BdTfz3XUHocZiZb5hs3lsjLtT62rGCl2ECgrhwuuZSQX5cDN5A+ICs0Tgm&#10;BVfyMJ89PmSYatfxni6HUIoIYZ+igiqEJpXSFxVZ9EPXEEfv5FqLIcq2lLrFLsKtkaMkGUuLNceF&#10;Chv6rKj4PZytgm6dv/KP2bvvr+Vxs13szLlrjFLPT/3HFESgPvyH7+2VVvA+mcDt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6r98UAAADcAAAADwAAAAAAAAAA&#10;AAAAAAChAgAAZHJzL2Rvd25yZXYueG1sUEsFBgAAAAAEAAQA+QAAAJMDAAAAAA==&#10;" strokecolor="#121315" strokeweight=".306mm"/>
                <v:line id="Line 475" o:spid="_x0000_s1499" style="position:absolute;visibility:visible;mso-wrap-style:square" from="6753,433" to="681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JxsEAAADcAAAADwAAAGRycy9kb3ducmV2LnhtbERPS4vCMBC+C/6HMAt7kTV1Dz66RlFB&#10;EfZkFbzONmNbbCaliVr/vXNY8PjxvefLztXqTm2oPBsYDRNQxLm3FRcGTsft1xRUiMgWa89k4EkB&#10;lot+b46p9Q8+0D2LhZIQDikaKGNsUq1DXpLDMPQNsXAX3zqMAttC2xYfEu5q/Z0kY+2wYmkosaFN&#10;Sfk1uzkpSfabqT9fL7+7EP4mRTaYrUc3Yz4/utUPqEhdfIv/3XtrYDaRtXJGjoBe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DknGwQAAANwAAAAPAAAAAAAAAAAAAAAA&#10;AKECAABkcnMvZG93bnJldi54bWxQSwUGAAAAAAQABAD5AAAAjwMAAAAA&#10;" strokecolor="#121315" strokeweight=".29186mm"/>
                <v:line id="Line 476" o:spid="_x0000_s1500" style="position:absolute;visibility:visible;mso-wrap-style:square" from="6788,683" to="68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X38UAAADcAAAADwAAAGRycy9kb3ducmV2LnhtbESPQWvCQBSE7wX/w/IKvTWbttCa6Coi&#10;FTy6GrC9PbLPJJh9G7Krif313ULB4zAz3zDz5WhbcaXeN44VvCQpCOLSmYYrBcVh8zwF4QOywdYx&#10;KbiRh+Vi8jDH3LiBNV33oRIRwj5HBXUIXS6lL2uy6BPXEUfv5HqLIcq+kqbHIcJtK1/T9F1abDgu&#10;1NjRuqbyvL9YBbvPlf4ucPczPRca9RCOb18DK/X0OK5mIAKN4R7+b2+Nguwjg78z8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aX38UAAADcAAAADwAAAAAAAAAA&#10;AAAAAAChAgAAZHJzL2Rvd25yZXYueG1sUEsFBgAAAAAEAAQA+QAAAJMDAAAAAA==&#10;" strokecolor="#121315" strokeweight=".33042mm"/>
                <v:line id="Line 477" o:spid="_x0000_s1501" style="position:absolute;visibility:visible;mso-wrap-style:square" from="6835,731" to="686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4+sIAAADcAAAADwAAAGRycy9kb3ducmV2LnhtbERP3WrCMBS+F/YO4Qx2p+kcTNeZliEK&#10;eiFY3QOcNWdtWHNSmmjjnt5cDHb58f2vymg7caXBG8cKnmcZCOLaacONgs/zdroE4QOyxs4xKbiR&#10;h7J4mKww127kiq6n0IgUwj5HBW0IfS6lr1uy6GeuJ07ctxsshgSHRuoBxxRuOznPsldp0XBqaLGn&#10;dUv1z+liFWw269+vl7lbVIf9aI5o4742Uamnx/jxDiJQDP/iP/dOK3hbpvnpTDoC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e4+sIAAADcAAAADwAAAAAAAAAAAAAA&#10;AAChAgAAZHJzL2Rvd25yZXYueG1sUEsFBgAAAAAEAAQA+QAAAJADAAAAAA==&#10;" strokecolor="#121315" strokeweight=".32569mm"/>
                <v:line id="Line 478" o:spid="_x0000_s1502" style="position:absolute;visibility:visible;mso-wrap-style:square" from="6895,657" to="690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wycMAAADcAAAADwAAAGRycy9kb3ducmV2LnhtbESPQYvCMBSE78L+h/AWvGlakaXbNcoi&#10;CB5EULv3R/Nsis1LSaLW/fUbYcHjMDPfMIvVYDtxIx9axwryaQaCuHa65UZBddpMChAhImvsHJOC&#10;BwVYLd9GCyy1u/OBbsfYiAThUKICE2NfShlqQxbD1PXEyTs7bzEm6RupPd4T3HZylmUf0mLLacFg&#10;T2tD9eV4tQp2P9VvVq3nPvfz4mzz7aHYX4xS4/fh+wtEpCG+wv/trVbwWeTwPJ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A8MnDAAAA3AAAAA8AAAAAAAAAAAAA&#10;AAAAoQIAAGRycy9kb3ducmV2LnhtbFBLBQYAAAAABAAEAPkAAACRAwAAAAA=&#10;" strokecolor="#121315" strokeweight=".33933mm"/>
                <v:line id="Line 479" o:spid="_x0000_s1503" style="position:absolute;visibility:visible;mso-wrap-style:square" from="6899,683" to="689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WBNsUAAADcAAAADwAAAGRycy9kb3ducmV2LnhtbESPQWvCQBSE7wX/w/KE3pqN0pYYXUWk&#10;hVKqYhTPj+wzG8y+Ddmtpv31XaHgcZiZb5jZoreNuFDna8cKRkkKgrh0uuZKwWH//pSB8AFZY+OY&#10;FPyQh8V88DDDXLsr7+hShEpECPscFZgQ2lxKXxqy6BPXEkfv5DqLIcqukrrDa4TbRo7T9FVarDku&#10;GGxpZag8F99WQfZ8+PwK57VdpS9FZTbH7Zv5lUo9DvvlFESgPtzD/+0PrWCSjeF2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WBNsUAAADcAAAADwAAAAAAAAAA&#10;AAAAAAChAgAAZHJzL2Rvd25yZXYueG1sUEsFBgAAAAAEAAQA+QAAAJMDAAAAAA==&#10;" strokecolor="#121315" strokeweight=".32678mm"/>
                <v:line id="Line 480" o:spid="_x0000_s1504" style="position:absolute;visibility:visible;mso-wrap-style:square" from="6981,669" to="698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AMUAAADcAAAADwAAAGRycy9kb3ducmV2LnhtbESPT2vCQBTE74V+h+UVequbWpAkukr/&#10;UPAi1OhBb8/sMxvMvg3ZbUz99G5B8DjMzG+Y2WKwjeip87VjBa+jBARx6XTNlYLt5vslBeEDssbG&#10;MSn4Iw+L+ePDDHPtzrymvgiViBD2OSowIbS5lL40ZNGPXEscvaPrLIYou0rqDs8Rbhs5TpKJtFhz&#10;XDDY0qeh8lT8WgXL1W7ff/UZpePwoyUX5tIcPpR6fhrepyACDeEevrWXWkGWvsH/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e+AMUAAADcAAAADwAAAAAAAAAA&#10;AAAAAAChAgAAZHJzL2Rvd25yZXYueG1sUEsFBgAAAAAEAAQA+QAAAJMDAAAAAA==&#10;" strokecolor="#121315" strokeweight=".31703mm"/>
                <v:line id="Line 481" o:spid="_x0000_s1505" style="position:absolute;visibility:visible;mso-wrap-style:square" from="6960,634" to="696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KsU8MAAADcAAAADwAAAGRycy9kb3ducmV2LnhtbESPQWvCQBSE7wX/w/KE3urGUiRNXUWk&#10;AYsno6XXR/aZDWbfhuzWbP99VxA8DjPzDbNcR9uJKw2+daxgPstAENdOt9woOB3LlxyED8gaO8ek&#10;4I88rFeTpyUW2o18oGsVGpEg7AtUYELoCyl9bciin7meOHlnN1gMSQ6N1AOOCW47+ZplC2mx5bRg&#10;sKetofpS/VoFu3rzpXUeP8ty/+PNWJV95G+lnqdx8wEiUAyP8L290wre8ze4nU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SrFPDAAAA3AAAAA8AAAAAAAAAAAAA&#10;AAAAoQIAAGRycy9kb3ducmV2LnhtbFBLBQYAAAAABAAEAPkAAACRAwAAAAA=&#10;" strokecolor="#121315" strokeweight=".29886mm"/>
                <v:line id="Line 482" o:spid="_x0000_s1506" style="position:absolute;visibility:visible;mso-wrap-style:square" from="7325,553" to="732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RMcQAAADcAAAADwAAAGRycy9kb3ducmV2LnhtbESPQWsCMRSE74L/ITzBW81abNXVKCIW&#10;eitVUY+PzXOzunnZblLd+uuNUPA4zMw3zHTe2FJcqPaFYwX9XgKCOHO64FzBdvPxMgLhA7LG0jEp&#10;+CMP81m7NcVUuyt/02UdchEh7FNUYEKoUil9Zsii77mKOHpHV1sMUda51DVeI9yW8jVJ3qXFguOC&#10;wYqWhrLz+tdGytKcjoNisFvtD9kPjU9mePsySnU7zWICIlATnuH/9qdWMB69weN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lExxAAAANwAAAAPAAAAAAAAAAAA&#10;AAAAAKECAABkcnMvZG93bnJldi54bWxQSwUGAAAAAAQABAD5AAAAkgMAAAAA&#10;" strokecolor="#121315" strokeweight=".33433mm"/>
                <v:line id="Line 483" o:spid="_x0000_s1507" style="position:absolute;visibility:visible;mso-wrap-style:square" from="7277,507" to="727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9TVsEAAADcAAAADwAAAGRycy9kb3ducmV2LnhtbESPS4vCMBSF94L/IVxhdproQrSaigiC&#10;MKupw7i9NrcPbG5qk7H13xthYJaH8/g4291gG/GgzteONcxnCgRx7kzNpYbv83G6AuEDssHGMWl4&#10;koddOh5tMTGu5y96ZKEUcYR9ghqqENpESp9XZNHPXEscvcJ1FkOUXSlNh30ct41cKLWUFmuOhApb&#10;OlSU37JfG7l8+ZF306tGZYfF/fNaFn691/pjMuw3IAIN4T/81z4ZDevVEt5n4hGQ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T1NWwQAAANwAAAAPAAAAAAAAAAAAAAAA&#10;AKECAABkcnMvZG93bnJldi54bWxQSwUGAAAAAAQABAD5AAAAjwMAAAAA&#10;" strokecolor="#121315" strokeweight=".34019mm"/>
                <v:line id="Line 484" o:spid="_x0000_s1508" style="position:absolute;visibility:visible;mso-wrap-style:square" from="7631,412" to="769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SccQAAADcAAAADwAAAGRycy9kb3ducmV2LnhtbESP3YrCMBSE7xd8h3AEb0RTBXe1GkUE&#10;QUTY9Qfx8tAc22JzUppU69sbQdjLYWa+YWaLxhTiTpXLLSsY9CMQxInVOacKTsd1bwzCeWSNhWVS&#10;8CQHi3nra4axtg/e0/3gUxEg7GJUkHlfxlK6JCODrm9L4uBdbWXQB1mlUlf4CHBTyGEUfUuDOYeF&#10;DEtaZZTcDrVR0LWENFjuLtvyPNof/66yNvWvUp12s5yC8NT4//CnvdEKJuMfeJ8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tJxxAAAANwAAAAPAAAAAAAAAAAA&#10;AAAAAKECAABkcnMvZG93bnJldi54bWxQSwUGAAAAAAQABAD5AAAAkgMAAAAA&#10;" strokecolor="#121315" strokeweight=".31167mm"/>
                <v:line id="Line 485" o:spid="_x0000_s1509" style="position:absolute;visibility:visible;mso-wrap-style:square" from="29,460" to="56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KFYsEAAADcAAAADwAAAGRycy9kb3ducmV2LnhtbERPz2vCMBS+C/sfwhN201SR6bpGGcLA&#10;uZN1l90ezWsTbF66Jrbdf78cBjt+fL+Lw+RaMVAfrGcFq2UGgrjy2nKj4PP6ttiBCBFZY+uZFPxQ&#10;gMP+YVZgrv3IFxrK2IgUwiFHBSbGLpcyVIYchqXviBNX+95hTLBvpO5xTOGulesse5IOLacGgx0d&#10;DVW38u4UvLfWrDfb45fBc/1xWmXfyPas1ON8en0BEWmK/+I/90kreN6ltelMO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soViwQAAANwAAAAPAAAAAAAAAAAAAAAA&#10;AKECAABkcnMvZG93bnJldi54bWxQSwUGAAAAAAQABAD5AAAAjwMAAAAA&#10;" strokecolor="#b0d6d6" strokeweight=".28639mm"/>
                <v:line id="Line 486" o:spid="_x0000_s1510" style="position:absolute;visibility:visible;mso-wrap-style:square" from="29,535" to="46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g+cMAAADcAAAADwAAAGRycy9kb3ducmV2LnhtbESPzYoCMRCE74LvEFrYm2aUxZ/RKIsg&#10;qHtS97K3ZtJOgpPO7CTq+PZmQfBYVNVX1GLVukrcqAnWs4LhIANBXHhtuVTwc9r0pyBCRNZYeSYF&#10;DwqwWnY7C8y1v/OBbsdYigThkKMCE2OdSxkKQw7DwNfEyTv7xmFMsimlbvCe4K6SoywbS4eW04LB&#10;mtaGisvx6hTsKmtGn5P1r8H9+Xs7zP6Q7V6pj177NQcRqY3v8Ku91Qpm0xn8n0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PnDAAAA3AAAAA8AAAAAAAAAAAAA&#10;AAAAoQIAAGRycy9kb3ducmV2LnhtbFBLBQYAAAAABAAEAPkAAACRAwAAAAA=&#10;" strokecolor="#b0d6d6" strokeweight=".28639mm"/>
                <v:line id="Line 487" o:spid="_x0000_s1511" style="position:absolute;visibility:visible;mso-wrap-style:square" from="466,535" to="88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fucEAAADcAAAADwAAAGRycy9kb3ducmV2LnhtbERPz2vCMBS+C/sfwhN2s6kic+2MMoSB&#10;cyfrLrs9mmcTbF66Jrbdf78cBjt+fL+3+8m1YqA+WM8KllkOgrj22nKj4PPytngGESKyxtYzKfih&#10;APvdw2yLpfYjn2moYiNSCIcSFZgYu1LKUBtyGDLfESfu6nuHMcG+kbrHMYW7Vq7y/Ek6tJwaDHZ0&#10;MFTfqrtT8N5as1pvDl8GT9eP4zL/RrYnpR7n0+sLiEhT/Bf/uY9aQVGk+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HR+5wQAAANwAAAAPAAAAAAAAAAAAAAAA&#10;AKECAABkcnMvZG93bnJldi54bWxQSwUGAAAAAAQABAD5AAAAjwMAAAAA&#10;" strokecolor="#b0d6d6" strokeweight=".28639mm"/>
                <v:line id="Line 488" o:spid="_x0000_s1512" style="position:absolute;visibility:visible;mso-wrap-style:square" from="29,609" to="98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9dlsMAAADcAAAADwAAAGRycy9kb3ducmV2LnhtbESP0YrCMBRE3xf2H8IVfFtTC2rtGssi&#10;iEV8sbsfcGmubdfmpjRR698bQfBxmJkzzCobTCuu1LvGsoLpJAJBXFrdcKXg73f7lYBwHllja5kU&#10;3MlBtv78WGGq7Y2PdC18JQKEXYoKau+7VEpX1mTQTWxHHLyT7Q36IPtK6h5vAW5aGUfRXBpsOCzU&#10;2NGmpvJcXIyC4t/lFOeHZLZr54tTtz8s6FIqNR4NP98gPA3+HX61c61guZzC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XZbDAAAA3AAAAA8AAAAAAAAAAAAA&#10;AAAAoQIAAGRycy9kb3ducmV2LnhtbFBLBQYAAAAABAAEAPkAAACRAwAAAAA=&#10;" strokecolor="#b0d6d6" strokeweight=".29497mm"/>
                <v:line id="Line 489" o:spid="_x0000_s1513" style="position:absolute;visibility:visible;mso-wrap-style:square" from="29,683" to="129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kAX8gAAADcAAAADwAAAGRycy9kb3ducmV2LnhtbESPS2vDMBCE74X8B7GBXkoiN9DGdqKE&#10;0gc0h5DnIcfF2tgm1sqVVMftr68KhR6HmfmGmS9704iOnK8tK7gfJyCIC6trLhUcD2+jFIQPyBob&#10;y6TgizwsF4ObOebaXnlH3T6UIkLY56igCqHNpfRFRQb92LbE0TtbZzBE6UqpHV4j3DRykiSP0mDN&#10;caHClp4rKi77T6PgMOXVyXxvHz7uXt3Lqki7dJ1tlLod9k8zEIH68B/+a79rBVk2gd8z8Qj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kAX8gAAADcAAAADwAAAAAA&#10;AAAAAAAAAAChAgAAZHJzL2Rvd25yZXYueG1sUEsFBgAAAAAEAAQA+QAAAJYDAAAAAA==&#10;" strokecolor="#b0d6d6" strokeweight=".29211mm"/>
                <v:line id="Line 490" o:spid="_x0000_s1514" style="position:absolute;visibility:visible;mso-wrap-style:square" from="29,758" to="255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a07sUAAADcAAAADwAAAGRycy9kb3ducmV2LnhtbESPQWvCQBSE70L/w/IKvTWb1iJNdBWV&#10;hnqsSRGPj+wzCc2+DdmNSf+9Wyh4HGbmG2a1mUwrrtS7xrKClygGQVxa3XCl4LvInt9BOI+ssbVM&#10;Cn7JwWb9MFthqu3IR7rmvhIBwi5FBbX3XSqlK2sy6CLbEQfvYnuDPsi+krrHMcBNK1/jeCENNhwW&#10;auxoX1P5kw9Gwdt53nzFiRmKbH+ynx+LnRz8pNTT47RdgvA0+Xv4v33QCpJkDn9nw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a07sUAAADcAAAADwAAAAAAAAAA&#10;AAAAAAChAgAAZHJzL2Rvd25yZXYueG1sUEsFBgAAAAAEAAQA+QAAAJMDAAAAAA==&#10;" strokecolor="#b0d6d6" strokeweight=".28611mm"/>
                <v:line id="Line 491" o:spid="_x0000_s1515" style="position:absolute;visibility:visible;mso-wrap-style:square" from="29,832" to="286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YZusMAAADcAAAADwAAAGRycy9kb3ducmV2LnhtbESPzYoCMRCE7wu+Q+gFb2tGEVdnjSKC&#10;4M9p1cvemkk7CTvpjJOo49sbQfBYVNVX1HTeukpcqQnWs4J+LwNBXHhtuVRwPKy+xiBCRNZYeSYF&#10;dwown3U+pphrf+Nfuu5jKRKEQ44KTIx1LmUoDDkMPV8TJ+/kG4cxyaaUusFbgrtKDrJsJB1aTgsG&#10;a1oaKv73F6dgU1kzGH4v/wxuT7t1Pzsj261S3c928QMiUhvf4Vd7rRVMJkN4nk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mGbrDAAAA3AAAAA8AAAAAAAAAAAAA&#10;AAAAoQIAAGRycy9kb3ducmV2LnhtbFBLBQYAAAAABAAEAPkAAACRAwAAAAA=&#10;" strokecolor="#b0d6d6" strokeweight=".28639mm"/>
                <v:line id="Line 492" o:spid="_x0000_s1516" style="position:absolute;visibility:visible;mso-wrap-style:square" from="29,1056" to="4739,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JAcMAAADcAAAADwAAAGRycy9kb3ducmV2LnhtbESPT4vCMBTE74LfIbwFb5qu/9hWo6go&#10;69FVEY+P5m1btnkpTar125sFweMwM79h5svWlOJGtSssK/gcRCCIU6sLzhScT7v+FwjnkTWWlknB&#10;gxwsF93OHBNt7/xDt6PPRICwS1BB7n2VSOnSnAy6ga2Ig/dra4M+yDqTusZ7gJtSDqNoKg0WHBZy&#10;rGiTU/p3bIyC8XVUHKLYNKfd5mK/t9O1bHyrVO+jXc1AeGr9O/xq77WCOJ7A/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iQHDAAAA3AAAAA8AAAAAAAAAAAAA&#10;AAAAoQIAAGRycy9kb3ducmV2LnhtbFBLBQYAAAAABAAEAPkAAACRAwAAAAA=&#10;" strokecolor="#b0d6d6" strokeweight=".28611mm"/>
                <v:line id="Line 493" o:spid="_x0000_s1517" style="position:absolute;visibility:visible;mso-wrap-style:square" from="29,1130" to="4635,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XdsUAAADcAAAADwAAAGRycy9kb3ducmV2LnhtbESPT2vCQBTE7wW/w/IEb3VjW0ITXcWG&#10;hvbYqojHR/aZBLNvQ3bzx2/fLRR6HGbmN8xmN5lGDNS52rKC1TICQVxYXXOp4HTMH19BOI+ssbFM&#10;Cu7kYLedPWww1XbkbxoOvhQBwi5FBZX3bSqlKyoy6Ja2JQ7e1XYGfZBdKXWHY4CbRj5FUSwN1hwW&#10;Kmwpq6i4HXqj4OXyXH9FiemPeXa2H+/xm+z9pNRiPu3XIDxN/j/81/7UCpIkht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EXdsUAAADcAAAADwAAAAAAAAAA&#10;AAAAAAChAgAAZHJzL2Rvd25yZXYueG1sUEsFBgAAAAAEAAQA+QAAAJMDAAAAAA==&#10;" strokecolor="#b0d6d6" strokeweight=".28611mm"/>
                <v:line id="Line 494" o:spid="_x0000_s1518" style="position:absolute;visibility:visible;mso-wrap-style:square" from="29,1205" to="338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2y7cUAAADcAAAADwAAAGRycy9kb3ducmV2LnhtbESPQWvCQBSE7wX/w/IEb3WjLdpEV7Fi&#10;aI+alNLjI/tMgtm3Ibsx6b/vFgo9DjPzDbPdj6YRd+pcbVnBYh6BIC6srrlU8JGnjy8gnEfW2Fgm&#10;Bd/kYL+bPGwx0XbgC90zX4oAYZeggsr7NpHSFRUZdHPbEgfvajuDPsiulLrDIcBNI5dRtJIGaw4L&#10;FbZ0rKi4Zb1R8Pz1VJ+j2PR5evy0b6fVq+z9qNRsOh42IDyN/j/8137XCuJ4Db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2y7cUAAADcAAAADwAAAAAAAAAA&#10;AAAAAAChAgAAZHJzL2Rvd25yZXYueG1sUEsFBgAAAAAEAAQA+QAAAJMDAAAAAA==&#10;" strokecolor="#b0d6d6" strokeweight=".28611mm"/>
                <v:line id="Line 495" o:spid="_x0000_s1519" style="position:absolute;visibility:visible;mso-wrap-style:square" from="29,1503" to="22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mn8IAAADcAAAADwAAAGRycy9kb3ducmV2LnhtbERPTWuDQBC9F/Iflgn01qxtg1STVZJQ&#10;aY+JltLj4E5U6s6Kuyb232cPhRwf73ubz6YXFxpdZ1nB8yoCQVxb3XGj4Ksqnt5AOI+ssbdMCv7I&#10;QZ4tHraYanvlE11K34gQwi5FBa33Qyqlq1sy6FZ2IA7c2Y4GfYBjI/WI1xBuevkSRbE02HFoaHGg&#10;Q0v1bzkZBeuf1+4YJWaqisO3/XiP93Lys1KPy3m3AeFp9nfxv/tTK0iSsDacCUdAZ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Imn8IAAADcAAAADwAAAAAAAAAAAAAA&#10;AAChAgAAZHJzL2Rvd25yZXYueG1sUEsFBgAAAAAEAAQA+QAAAJADAAAAAA==&#10;" strokecolor="#b0d6d6" strokeweight=".28611mm"/>
                <v:shape id="Picture 496" o:spid="_x0000_s1520" type="#_x0000_t75" style="position:absolute;left:261;top:624;width:40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ULnCAAAA3AAAAA8AAABkcnMvZG93bnJldi54bWxEj81qwzAQhO+FvIPYQG+NHENM7UQJIVDo&#10;KaV2e1+sjWVirYyl+Oftq0Khx2FmvmEOp9l2YqTBt44VbDcJCOLa6ZYbBV/V28srCB+QNXaOScFC&#10;Hk7H1dMBC+0m/qSxDI2IEPYFKjAh9IWUvjZk0W9cTxy9mxsshiiHRuoBpwi3nUyTJJMWW44LBnu6&#10;GKrv5cMqGMtq+9GnO+mauaY2q8gs31elntfzeQ8i0Bz+w3/td60gz3P4PROPgD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MFC5wgAAANwAAAAPAAAAAAAAAAAAAAAAAJ8C&#10;AABkcnMvZG93bnJldi54bWxQSwUGAAAAAAQABAD3AAAAjgMAAAAA&#10;">
                  <v:imagedata r:id="rId75" o:title=""/>
                </v:shape>
                <v:shape id="AutoShape 497" o:spid="_x0000_s1521" style="position:absolute;left:736;top:627;width:84;height:368;visibility:visible;mso-wrap-style:square;v-text-anchor:top" coordsize="8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SsgA&#10;AADdAAAADwAAAGRycy9kb3ducmV2LnhtbESPT0/DMAzF70h8h8hIXBBL4IBGt2za+DM4TaNDk3az&#10;Gq+t1jhVk7Xl2+MDEjdb7/m9n+fL0Teqpy7WgS08TAwo4iK4mksL3/v3+ymomJAdNoHJwg9FWC6u&#10;r+aYuTDwF/V5KpWEcMzQQpVSm2kdi4o8xkloiUU7hc5jkrUrtetwkHDf6EdjnrTHmqWhwpZeKirO&#10;+cVb6N92YTVMP143681uf3c8XPLnuLX29mZczUAlGtO/+e/60wm+Mc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6EdKyAAAAN0AAAAPAAAAAAAAAAAAAAAAAJgCAABk&#10;cnMvZG93bnJldi54bWxQSwUGAAAAAAQABAD1AAAAjQMAAAAA&#10;" path="m45,96r-9,l32,96r-4,1l24,98r-3,2l17,101r-3,2l11,105r-3,4l6,111r-2,4l2,118r-1,4l,126r,3l,331r,4l1,340r1,4l4,347r2,4l8,354r3,2l14,359r3,2l21,363r7,3l32,366r4,1l41,367r4,l50,366r4,l58,365r3,-2l65,361r3,-2l74,354r5,-6l82,340r,-5l83,331r,-5l83,134r-1,-5l82,121r-2,-4l79,115r-3,-4l74,109r-3,-4l68,103r-3,-2l61,100,58,98,54,97,50,96r-5,xm46,l38,,34,,30,1,22,3,19,5,15,7,12,8,9,11,7,14,5,16,3,19,1,22r,4l,28r,8l,39r1,4l2,46r2,3l7,52r2,2l12,56r6,4l22,62r4,1l29,64r5,l38,65r8,l50,64r4,l58,63r3,-1l65,60r3,-2l71,56r3,-2l76,51r3,-2l80,46r2,-3l82,36r1,-4l82,24r,-3l80,18,78,15,76,13,73,10,67,6,64,4,60,3,57,2,53,1,50,,46,xe" fillcolor="#1f1a17" stroked="f">
                  <v:path arrowok="t" o:connecttype="custom" o:connectlocs="36,723;28,724;21,727;14,730;8,736;4,742;1,749;0,756;0,962;2,971;6,978;11,983;17,988;28,993;36,994;45,994;54,993;61,990;68,986;79,975;82,962;83,953;82,756;80,744;76,738;71,732;65,728;58,725;50,723;46,627;34,627;22,630;15,634;9,638;5,643;1,649;0,655;0,666;2,673;7,679;12,683;22,689;29,691;38,692;50,691;58,690;65,687;71,683;76,678;80,673;82,663;82,651;80,645;76,640;67,633;60,630;53,628;46,627" o:connectangles="0,0,0,0,0,0,0,0,0,0,0,0,0,0,0,0,0,0,0,0,0,0,0,0,0,0,0,0,0,0,0,0,0,0,0,0,0,0,0,0,0,0,0,0,0,0,0,0,0,0,0,0,0,0,0,0,0,0"/>
                </v:shape>
                <v:shape id="Picture 498" o:spid="_x0000_s1522" type="#_x0000_t75" style="position:absolute;left:871;top:632;width:53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LBPBAAAA3QAAAA8AAABkcnMvZG93bnJldi54bWxET02LwjAQvS/4H8II3tZEC12pRhFB8bTL&#10;qgePQzO2xWZSk6j1328WFvY2j/c5i1VvW/EgHxrHGiZjBYK4dKbhSsPpuH2fgQgR2WDrmDS8KMBq&#10;OXhbYGHck7/pcYiVSCEcCtRQx9gVUoayJoth7DrixF2ctxgT9JU0Hp8p3LZyqlQuLTacGmrsaFNT&#10;eT3crYZsneFXHj93+bZjj7dsv/lwZ61Hw349BxGpj//iP/fepPlKTeD3m3SCX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LLBPBAAAA3QAAAA8AAAAAAAAAAAAAAAAAnwIA&#10;AGRycy9kb3ducmV2LnhtbFBLBQYAAAAABAAEAPcAAACNAwAAAAA=&#10;">
                  <v:imagedata r:id="rId76" o:title=""/>
                </v:shape>
                <v:shape id="AutoShape 499" o:spid="_x0000_s1523" style="position:absolute;left:1607;top:624;width:439;height:371;visibility:visible;mso-wrap-style:square;v-text-anchor:top" coordsize="43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1cUA&#10;AADdAAAADwAAAGRycy9kb3ducmV2LnhtbERPTWsCMRC9C/6HMEJvmuihlK1RilTRtod2bSvehs24&#10;Wd1Mlk2q239vhEJv83ifM513rhZnakPlWcN4pEAQF95UXGr43C6HDyBCRDZYeyYNvxRgPuv3ppgZ&#10;f+EPOuexFCmEQ4YabIxNJmUoLDkMI98QJ+7gW4cxwbaUpsVLCne1nCh1Lx1WnBosNrSwVJzyH6fh&#10;9eV9s96t6n1uvrrn8rA42rfvrdZ3g+7pEUSkLv6L/9xrk+YrNYHbN+k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H7VxQAAAN0AAAAPAAAAAAAAAAAAAAAAAJgCAABkcnMv&#10;ZG93bnJldi54bWxQSwUGAAAAAAQABAD1AAAAigMAAAAA&#10;" path="m218,l205,,193,,181,1,169,3,147,7r-10,3l116,16r-10,3l98,23r-9,5l81,33r-8,5l65,44r-7,6l51,56r-7,6l39,69r-6,7l27,84r-4,8l15,108r-4,10l8,126r-2,9l4,144,2,154,1,164,,173r,22l1,204r1,9l4,222r1,10l8,241r4,10l14,258r4,9l22,276r5,7l32,291r6,7l43,305r7,7l56,318r7,6l71,330r8,5l88,340r9,5l115,353r11,3l137,360r10,2l159,365r11,2l182,368r25,2l220,370r13,l258,368r12,-1l282,365r10,-2l303,360r11,-3l324,353r9,-4l342,345r18,-9l368,331r8,-6l383,319r7,-7l212,312r-6,l200,311r-7,-1l187,309r-6,-1l175,306r-6,-2l163,302r-5,-2l153,297r-6,-3l133,284r-4,-4l125,276r-4,-4l117,266r-3,-4l107,251r-3,-6l102,239r-3,-6l97,226r-1,-6l94,213r,-7l92,199r,-5l92,173r,-4l94,162r,-7l96,148r1,-6l100,135r4,-11l107,118r3,-6l113,107r3,-5l120,98r4,-5l128,89r4,-3l141,78r6,-2l151,73r5,-3l162,68r5,-2l179,62r7,-1l192,59r6,l205,58r6,-1l389,57r-8,-7l372,42,361,35,350,28,338,22,325,17,311,12,297,9,283,5,268,3,252,1,235,,218,xm389,57r-171,l227,58r9,l245,59r17,4l270,66r8,2l285,72r7,4l300,80r6,5l312,90r5,6l323,102r4,6l331,116r4,8l338,131r3,8l343,147r2,9l346,165r1,9l347,184r-1,11l346,204r-1,10l342,223r-2,9l337,240r-7,15l325,262r-5,7l315,275r-6,6l304,286r-7,5l290,295r-7,3l268,305r-15,4l244,310r-8,2l227,312r163,l402,299r5,-8l412,284r5,-8l422,268r3,-8l428,251r3,-9l434,234r1,-10l437,215r2,-10l439,199r,-15l439,171r-2,-14l435,144r-3,-12l429,120r-5,-12l419,97,413,86,407,76r-8,-9l390,58r-1,-1xe" fillcolor="#1f1a17" stroked="f">
                  <v:path arrowok="t" o:connecttype="custom" o:connectlocs="181,625;116,640;81,657;51,680;27,708;8,750;1,788;2,837;12,875;27,907;50,936;79,959;126,980;170,991;233,994;292,987;333,973;376,949;206,936;181,932;158,924;129,904;114,886;99,857;94,830;92,793;97,766;110,736;124,717;147,700;167,690;198,683;381,674;338,646;283,629;218,624;236,682;278,692;306,709;327,732;341,763;347,798;345,838;330,879;309,905;283,922;236,936;407,915;425,884;435,848;439,808;432,756;413,710;389,681" o:connectangles="0,0,0,0,0,0,0,0,0,0,0,0,0,0,0,0,0,0,0,0,0,0,0,0,0,0,0,0,0,0,0,0,0,0,0,0,0,0,0,0,0,0,0,0,0,0,0,0,0,0,0,0,0,0"/>
                </v:shape>
                <v:shape id="Picture 500" o:spid="_x0000_s1524" type="#_x0000_t75" style="position:absolute;left:2069;top:624;width:242;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AtBbDAAAA3QAAAA8AAABkcnMvZG93bnJldi54bWxET01rwkAQvRf6H5YRvJS6W1Maia4iotBj&#10;a0ohtyE7JsHsbMiumvz7bkHwNo/3OavNYFtxpd43jjW8zRQI4tKZhisNP/nhdQHCB2SDrWPSMJKH&#10;zfr5aYWZcTf+pusxVCKGsM9QQx1Cl0npy5os+pnriCN3cr3FEGFfSdPjLYbbVs6V+pAWG44NNXa0&#10;q6k8Hy9Ww/s2t2FUxdn+7r1MX76KhNNC6+lk2C5BBBrCQ3x3f5o4X6kE/r+JJ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C0FsMAAADdAAAADwAAAAAAAAAAAAAAAACf&#10;AgAAZHJzL2Rvd25yZXYueG1sUEsFBgAAAAAEAAQA9wAAAI8DAAAAAA==&#10;">
                  <v:imagedata r:id="rId77" o:title=""/>
                </v:shape>
                <v:shape id="Picture 501" o:spid="_x0000_s1525" type="#_x0000_t75" style="position:absolute;left:6544;width:2346;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OKnBAAAA3QAAAA8AAABkcnMvZG93bnJldi54bWxET0uLwjAQvi/4H8II3tbERWSpRhFlpRfB&#10;18Xb0IxtsZmUJtrqrzeCsLf5+J4zW3S2EndqfOlYw2ioQBBnzpScazgd/75/QfiAbLByTBoe5GEx&#10;733NMDGu5T3dDyEXMYR9ghqKEOpESp8VZNEPXU0cuYtrLIYIm1yaBtsYbiv5o9REWiw5NhRY06qg&#10;7Hq4WQ149uNdaq6nTdmlbbaqn8etX2s96HfLKYhAXfgXf9ypifOVGsP7m3iC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jOKnBAAAA3QAAAA8AAAAAAAAAAAAAAAAAnwIA&#10;AGRycy9kb3ducmV2LnhtbFBLBQYAAAAABAAEAPcAAACNAwAAAAA=&#10;">
                  <v:imagedata r:id="rId78" o:title=""/>
                </v:shape>
                <v:shape id="Picture 502" o:spid="_x0000_s1526" type="#_x0000_t75" style="position:absolute;left:5875;top:120;width:680;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7LJbFAAAA3QAAAA8AAABkcnMvZG93bnJldi54bWxET99rwjAQfh/4P4QTfJuJA4dUo2xljsEe&#10;ZN1g+HY0Z1PaXGqT2frfL8Jgb/fx/bzNbnStuFAfas8aFnMFgrj0puZKw9fn/n4FIkRkg61n0nCl&#10;ALvt5G6DmfEDf9CliJVIIRwy1GBj7DIpQ2nJYZj7jjhxJ987jAn2lTQ9DinctfJBqUfpsObUYLGj&#10;3FLZFD9OQ9W8F9823w/H8/NQvx5W+fGluWo9m45PaxCRxvgv/nO/mTRfqSXcvkkn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yyWxQAAAN0AAAAPAAAAAAAAAAAAAAAA&#10;AJ8CAABkcnMvZG93bnJldi54bWxQSwUGAAAAAAQABAD3AAAAkQMAAAAA&#10;">
                  <v:imagedata r:id="rId79" o:title=""/>
                </v:shape>
                <v:shape id="Picture 503" o:spid="_x0000_s1527" type="#_x0000_t75" style="position:absolute;left:5454;top:404;width:1484;height:1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yS3JAAAA3QAAAA8AAABkcnMvZG93bnJldi54bWxEj1trwkAQhd8F/8MyBV9K3USk2DQbqfVC&#10;8UHwQqFv0+w0CWZnY3bV9N+7hYJvM5xzvjmTTjtTiwu1rrKsIB5GIIhzqysuFBz2y6cJCOeRNdaW&#10;ScEvOZhm/V6KibZX3tJl5wsRIOwSVFB63yRSurwkg25oG+Kg/djWoA9rW0jd4jXATS1HUfQsDVYc&#10;LpTY0HtJ+XF3Ngo+N6vV/DxefH/Fj3n8omen2bpCpQYP3dsrCE+dv5v/0x861A9E+PsmjCCz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UDJLckAAADdAAAADwAAAAAAAAAA&#10;AAAAAACfAgAAZHJzL2Rvd25yZXYueG1sUEsFBgAAAAAEAAQA9wAAAJUDAAAAAA==&#10;">
                  <v:imagedata r:id="rId80" o:title=""/>
                </v:shape>
                <w10:anchorlock/>
              </v:group>
            </w:pict>
          </mc:Fallback>
        </mc:AlternateContent>
      </w:r>
    </w:p>
    <w:p w:rsidR="009D205C" w:rsidRDefault="009D205C" w:rsidP="009D205C">
      <w:pPr>
        <w:jc w:val="center"/>
        <w:rPr>
          <w:b/>
          <w:sz w:val="52"/>
          <w:szCs w:val="52"/>
        </w:rPr>
      </w:pPr>
    </w:p>
    <w:p w:rsidR="009D205C" w:rsidRDefault="009D205C" w:rsidP="009D205C">
      <w:pPr>
        <w:jc w:val="center"/>
        <w:rPr>
          <w:b/>
          <w:sz w:val="52"/>
          <w:szCs w:val="52"/>
        </w:rPr>
      </w:pPr>
    </w:p>
    <w:p w:rsidR="009D205C" w:rsidRPr="009D205C" w:rsidRDefault="009D205C" w:rsidP="009D205C">
      <w:pPr>
        <w:jc w:val="center"/>
        <w:rPr>
          <w:b/>
          <w:sz w:val="52"/>
          <w:szCs w:val="52"/>
        </w:rPr>
      </w:pPr>
      <w:r w:rsidRPr="009D205C">
        <w:rPr>
          <w:b/>
          <w:sz w:val="52"/>
          <w:szCs w:val="52"/>
        </w:rPr>
        <w:t>The McMinnville Public Library</w:t>
      </w:r>
    </w:p>
    <w:p w:rsidR="009D205C" w:rsidRDefault="009D205C" w:rsidP="009D205C">
      <w:pPr>
        <w:jc w:val="center"/>
        <w:rPr>
          <w:b/>
          <w:sz w:val="28"/>
          <w:szCs w:val="28"/>
        </w:rPr>
      </w:pPr>
    </w:p>
    <w:p w:rsidR="009D205C" w:rsidRPr="009D205C" w:rsidRDefault="009D205C" w:rsidP="009D205C">
      <w:pPr>
        <w:jc w:val="center"/>
        <w:rPr>
          <w:b/>
          <w:sz w:val="40"/>
          <w:szCs w:val="40"/>
        </w:rPr>
      </w:pPr>
      <w:r w:rsidRPr="009D205C">
        <w:rPr>
          <w:b/>
          <w:sz w:val="40"/>
          <w:szCs w:val="40"/>
        </w:rPr>
        <w:t xml:space="preserve">Invites you to apply for the exciting position of </w:t>
      </w:r>
    </w:p>
    <w:p w:rsidR="009D205C" w:rsidRDefault="009D205C" w:rsidP="009D205C">
      <w:pPr>
        <w:jc w:val="center"/>
        <w:rPr>
          <w:b/>
          <w:sz w:val="28"/>
          <w:szCs w:val="28"/>
        </w:rPr>
      </w:pPr>
    </w:p>
    <w:p w:rsidR="009D205C" w:rsidRDefault="009D205C" w:rsidP="009D205C">
      <w:pPr>
        <w:jc w:val="center"/>
        <w:rPr>
          <w:b/>
          <w:sz w:val="52"/>
          <w:szCs w:val="52"/>
        </w:rPr>
      </w:pPr>
      <w:r w:rsidRPr="009D205C">
        <w:rPr>
          <w:b/>
          <w:sz w:val="52"/>
          <w:szCs w:val="52"/>
        </w:rPr>
        <w:t xml:space="preserve">Librarian III, Reference </w:t>
      </w:r>
    </w:p>
    <w:p w:rsidR="009D205C" w:rsidRDefault="009D205C" w:rsidP="009D205C">
      <w:pPr>
        <w:jc w:val="center"/>
        <w:rPr>
          <w:b/>
          <w:sz w:val="52"/>
          <w:szCs w:val="52"/>
        </w:rPr>
      </w:pPr>
    </w:p>
    <w:p w:rsidR="009D205C" w:rsidRDefault="009D205C" w:rsidP="009D205C">
      <w:pPr>
        <w:jc w:val="center"/>
        <w:rPr>
          <w:b/>
          <w:sz w:val="52"/>
          <w:szCs w:val="52"/>
        </w:rPr>
      </w:pPr>
      <w:r w:rsidRPr="009D205C">
        <w:rPr>
          <w:b/>
          <w:noProof/>
          <w:sz w:val="52"/>
          <w:szCs w:val="52"/>
        </w:rPr>
        <w:drawing>
          <wp:inline distT="0" distB="0" distL="0" distR="0">
            <wp:extent cx="4112816" cy="3086100"/>
            <wp:effectExtent l="0" t="0" r="0" b="0"/>
            <wp:docPr id="2" name="Picture 2" descr="H:\Images\OutsideLibrary\Carnegie libr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ages\OutsideLibrary\Carnegie library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20771" cy="3092069"/>
                    </a:xfrm>
                    <a:prstGeom prst="rect">
                      <a:avLst/>
                    </a:prstGeom>
                    <a:noFill/>
                    <a:ln>
                      <a:noFill/>
                    </a:ln>
                  </pic:spPr>
                </pic:pic>
              </a:graphicData>
            </a:graphic>
          </wp:inline>
        </w:drawing>
      </w:r>
    </w:p>
    <w:p w:rsidR="009D205C" w:rsidRPr="009D205C" w:rsidRDefault="009D205C" w:rsidP="009D205C">
      <w:pPr>
        <w:jc w:val="center"/>
        <w:rPr>
          <w:b/>
          <w:sz w:val="52"/>
          <w:szCs w:val="52"/>
        </w:rPr>
      </w:pPr>
    </w:p>
    <w:p w:rsidR="009D205C" w:rsidRDefault="009D205C" w:rsidP="009D205C">
      <w:pPr>
        <w:rPr>
          <w:b/>
          <w:sz w:val="28"/>
          <w:szCs w:val="28"/>
        </w:rPr>
      </w:pPr>
    </w:p>
    <w:p w:rsidR="009D205C" w:rsidRDefault="00263C54" w:rsidP="009D205C">
      <w:pPr>
        <w:jc w:val="center"/>
        <w:rPr>
          <w:sz w:val="20"/>
        </w:rPr>
      </w:pPr>
      <w:r>
        <w:rPr>
          <w:noProof/>
          <w:sz w:val="20"/>
        </w:rPr>
        <w:lastRenderedPageBreak/>
        <mc:AlternateContent>
          <mc:Choice Requires="wpg">
            <w:drawing>
              <wp:inline distT="0" distB="0" distL="0" distR="0">
                <wp:extent cx="4987925" cy="1830705"/>
                <wp:effectExtent l="10795" t="0" r="1905" b="0"/>
                <wp:docPr id="3"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1830705"/>
                          <a:chOff x="0" y="0"/>
                          <a:chExt cx="9361" cy="2390"/>
                        </a:xfrm>
                      </wpg:grpSpPr>
                      <wps:wsp>
                        <wps:cNvPr id="4" name="Line 1007"/>
                        <wps:cNvCnPr>
                          <a:cxnSpLocks noChangeShapeType="1"/>
                        </wps:cNvCnPr>
                        <wps:spPr bwMode="auto">
                          <a:xfrm>
                            <a:off x="29" y="1428"/>
                            <a:ext cx="603"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5" name="Line 1008"/>
                        <wps:cNvCnPr>
                          <a:cxnSpLocks noChangeShapeType="1"/>
                        </wps:cNvCnPr>
                        <wps:spPr bwMode="auto">
                          <a:xfrm>
                            <a:off x="29" y="1279"/>
                            <a:ext cx="2833" cy="0"/>
                          </a:xfrm>
                          <a:prstGeom prst="line">
                            <a:avLst/>
                          </a:prstGeom>
                          <a:noFill/>
                          <a:ln w="10558">
                            <a:solidFill>
                              <a:srgbClr val="B0D6D6"/>
                            </a:solidFill>
                            <a:round/>
                            <a:headEnd/>
                            <a:tailEnd/>
                          </a:ln>
                          <a:extLst>
                            <a:ext uri="{909E8E84-426E-40DD-AFC4-6F175D3DCCD1}">
                              <a14:hiddenFill xmlns:a14="http://schemas.microsoft.com/office/drawing/2010/main">
                                <a:noFill/>
                              </a14:hiddenFill>
                            </a:ext>
                          </a:extLst>
                        </wps:spPr>
                        <wps:bodyPr/>
                      </wps:wsp>
                      <wps:wsp>
                        <wps:cNvPr id="6" name="Line 1009"/>
                        <wps:cNvCnPr>
                          <a:cxnSpLocks noChangeShapeType="1"/>
                        </wps:cNvCnPr>
                        <wps:spPr bwMode="auto">
                          <a:xfrm>
                            <a:off x="29" y="1354"/>
                            <a:ext cx="2521" cy="0"/>
                          </a:xfrm>
                          <a:prstGeom prst="line">
                            <a:avLst/>
                          </a:prstGeom>
                          <a:noFill/>
                          <a:ln w="10558">
                            <a:solidFill>
                              <a:srgbClr val="B0D6D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 name="Picture 1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85" y="1131"/>
                            <a:ext cx="291"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0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4" y="1423"/>
                            <a:ext cx="621" cy="135"/>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012"/>
                        <wps:cNvSpPr>
                          <a:spLocks/>
                        </wps:cNvSpPr>
                        <wps:spPr bwMode="auto">
                          <a:xfrm>
                            <a:off x="1084" y="1368"/>
                            <a:ext cx="33" cy="24"/>
                          </a:xfrm>
                          <a:custGeom>
                            <a:avLst/>
                            <a:gdLst>
                              <a:gd name="T0" fmla="+- 0 1110 1084"/>
                              <a:gd name="T1" fmla="*/ T0 w 33"/>
                              <a:gd name="T2" fmla="+- 0 1391 1368"/>
                              <a:gd name="T3" fmla="*/ 1391 h 24"/>
                              <a:gd name="T4" fmla="+- 0 1112 1084"/>
                              <a:gd name="T5" fmla="*/ T4 w 33"/>
                              <a:gd name="T6" fmla="+- 0 1391 1368"/>
                              <a:gd name="T7" fmla="*/ 1391 h 24"/>
                              <a:gd name="T8" fmla="+- 0 1113 1084"/>
                              <a:gd name="T9" fmla="*/ T8 w 33"/>
                              <a:gd name="T10" fmla="+- 0 1391 1368"/>
                              <a:gd name="T11" fmla="*/ 1391 h 24"/>
                              <a:gd name="T12" fmla="+- 0 1110 1084"/>
                              <a:gd name="T13" fmla="*/ T12 w 33"/>
                              <a:gd name="T14" fmla="+- 0 1391 1368"/>
                              <a:gd name="T15" fmla="*/ 1391 h 24"/>
                              <a:gd name="T16" fmla="+- 0 1091 1084"/>
                              <a:gd name="T17" fmla="*/ T16 w 33"/>
                              <a:gd name="T18" fmla="+- 0 1368 1368"/>
                              <a:gd name="T19" fmla="*/ 1368 h 24"/>
                              <a:gd name="T20" fmla="+- 0 1084 1084"/>
                              <a:gd name="T21" fmla="*/ T20 w 33"/>
                              <a:gd name="T22" fmla="+- 0 1383 1368"/>
                              <a:gd name="T23" fmla="*/ 1383 h 24"/>
                              <a:gd name="T24" fmla="+- 0 1110 1084"/>
                              <a:gd name="T25" fmla="*/ T24 w 33"/>
                              <a:gd name="T26" fmla="+- 0 1391 1368"/>
                              <a:gd name="T27" fmla="*/ 1391 h 24"/>
                              <a:gd name="T28" fmla="+- 0 1113 1084"/>
                              <a:gd name="T29" fmla="*/ T28 w 33"/>
                              <a:gd name="T30" fmla="+- 0 1391 1368"/>
                              <a:gd name="T31" fmla="*/ 1391 h 24"/>
                              <a:gd name="T32" fmla="+- 0 1113 1084"/>
                              <a:gd name="T33" fmla="*/ T32 w 33"/>
                              <a:gd name="T34" fmla="+- 0 1375 1368"/>
                              <a:gd name="T35" fmla="*/ 1375 h 24"/>
                              <a:gd name="T36" fmla="+- 0 1116 1084"/>
                              <a:gd name="T37" fmla="*/ T36 w 33"/>
                              <a:gd name="T38" fmla="+- 0 1375 1368"/>
                              <a:gd name="T39" fmla="*/ 1375 h 24"/>
                              <a:gd name="T40" fmla="+- 0 1091 1084"/>
                              <a:gd name="T41" fmla="*/ T40 w 33"/>
                              <a:gd name="T42" fmla="+- 0 1368 1368"/>
                              <a:gd name="T43" fmla="*/ 1368 h 24"/>
                              <a:gd name="T44" fmla="+- 0 1116 1084"/>
                              <a:gd name="T45" fmla="*/ T44 w 33"/>
                              <a:gd name="T46" fmla="+- 0 1375 1368"/>
                              <a:gd name="T47" fmla="*/ 1375 h 24"/>
                              <a:gd name="T48" fmla="+- 0 1113 1084"/>
                              <a:gd name="T49" fmla="*/ T48 w 33"/>
                              <a:gd name="T50" fmla="+- 0 1375 1368"/>
                              <a:gd name="T51" fmla="*/ 1375 h 24"/>
                              <a:gd name="T52" fmla="+- 0 1117 1084"/>
                              <a:gd name="T53" fmla="*/ T52 w 33"/>
                              <a:gd name="T54" fmla="+- 0 1376 1368"/>
                              <a:gd name="T55" fmla="*/ 1376 h 24"/>
                              <a:gd name="T56" fmla="+- 0 1116 1084"/>
                              <a:gd name="T57" fmla="*/ T56 w 33"/>
                              <a:gd name="T58" fmla="+- 0 1375 1368"/>
                              <a:gd name="T59" fmla="*/ 137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 h="24">
                                <a:moveTo>
                                  <a:pt x="26" y="23"/>
                                </a:moveTo>
                                <a:lnTo>
                                  <a:pt x="28" y="23"/>
                                </a:lnTo>
                                <a:lnTo>
                                  <a:pt x="29" y="23"/>
                                </a:lnTo>
                                <a:lnTo>
                                  <a:pt x="26" y="23"/>
                                </a:lnTo>
                                <a:close/>
                                <a:moveTo>
                                  <a:pt x="7" y="0"/>
                                </a:moveTo>
                                <a:lnTo>
                                  <a:pt x="0" y="15"/>
                                </a:lnTo>
                                <a:lnTo>
                                  <a:pt x="26" y="23"/>
                                </a:lnTo>
                                <a:lnTo>
                                  <a:pt x="29" y="23"/>
                                </a:lnTo>
                                <a:lnTo>
                                  <a:pt x="29" y="7"/>
                                </a:lnTo>
                                <a:lnTo>
                                  <a:pt x="32" y="7"/>
                                </a:lnTo>
                                <a:lnTo>
                                  <a:pt x="7" y="0"/>
                                </a:lnTo>
                                <a:close/>
                                <a:moveTo>
                                  <a:pt x="32" y="7"/>
                                </a:moveTo>
                                <a:lnTo>
                                  <a:pt x="29" y="7"/>
                                </a:lnTo>
                                <a:lnTo>
                                  <a:pt x="33" y="8"/>
                                </a:lnTo>
                                <a:lnTo>
                                  <a:pt x="32" y="7"/>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1013"/>
                        <wps:cNvCnPr>
                          <a:cxnSpLocks noChangeShapeType="1"/>
                        </wps:cNvCnPr>
                        <wps:spPr bwMode="auto">
                          <a:xfrm>
                            <a:off x="1113" y="1383"/>
                            <a:ext cx="12"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11" name="Freeform 1014"/>
                        <wps:cNvSpPr>
                          <a:spLocks/>
                        </wps:cNvSpPr>
                        <wps:spPr bwMode="auto">
                          <a:xfrm>
                            <a:off x="1124" y="1375"/>
                            <a:ext cx="83" cy="23"/>
                          </a:xfrm>
                          <a:custGeom>
                            <a:avLst/>
                            <a:gdLst>
                              <a:gd name="T0" fmla="+- 0 1125 1124"/>
                              <a:gd name="T1" fmla="*/ T0 w 83"/>
                              <a:gd name="T2" fmla="+- 0 1375 1375"/>
                              <a:gd name="T3" fmla="*/ 1375 h 23"/>
                              <a:gd name="T4" fmla="+- 0 1124 1124"/>
                              <a:gd name="T5" fmla="*/ T4 w 83"/>
                              <a:gd name="T6" fmla="+- 0 1391 1375"/>
                              <a:gd name="T7" fmla="*/ 1391 h 23"/>
                              <a:gd name="T8" fmla="+- 0 1204 1124"/>
                              <a:gd name="T9" fmla="*/ T8 w 83"/>
                              <a:gd name="T10" fmla="+- 0 1398 1375"/>
                              <a:gd name="T11" fmla="*/ 1398 h 23"/>
                              <a:gd name="T12" fmla="+- 0 1205 1124"/>
                              <a:gd name="T13" fmla="*/ T12 w 83"/>
                              <a:gd name="T14" fmla="+- 0 1382 1375"/>
                              <a:gd name="T15" fmla="*/ 1382 h 23"/>
                              <a:gd name="T16" fmla="+- 0 1206 1124"/>
                              <a:gd name="T17" fmla="*/ T16 w 83"/>
                              <a:gd name="T18" fmla="+- 0 1382 1375"/>
                              <a:gd name="T19" fmla="*/ 1382 h 23"/>
                              <a:gd name="T20" fmla="+- 0 1125 1124"/>
                              <a:gd name="T21" fmla="*/ T20 w 83"/>
                              <a:gd name="T22" fmla="+- 0 1375 1375"/>
                              <a:gd name="T23" fmla="*/ 1375 h 23"/>
                            </a:gdLst>
                            <a:ahLst/>
                            <a:cxnLst>
                              <a:cxn ang="0">
                                <a:pos x="T1" y="T3"/>
                              </a:cxn>
                              <a:cxn ang="0">
                                <a:pos x="T5" y="T7"/>
                              </a:cxn>
                              <a:cxn ang="0">
                                <a:pos x="T9" y="T11"/>
                              </a:cxn>
                              <a:cxn ang="0">
                                <a:pos x="T13" y="T15"/>
                              </a:cxn>
                              <a:cxn ang="0">
                                <a:pos x="T17" y="T19"/>
                              </a:cxn>
                              <a:cxn ang="0">
                                <a:pos x="T21" y="T23"/>
                              </a:cxn>
                            </a:cxnLst>
                            <a:rect l="0" t="0" r="r" b="b"/>
                            <a:pathLst>
                              <a:path w="83" h="23">
                                <a:moveTo>
                                  <a:pt x="1" y="0"/>
                                </a:moveTo>
                                <a:lnTo>
                                  <a:pt x="0" y="16"/>
                                </a:lnTo>
                                <a:lnTo>
                                  <a:pt x="80" y="23"/>
                                </a:lnTo>
                                <a:lnTo>
                                  <a:pt x="81" y="7"/>
                                </a:lnTo>
                                <a:lnTo>
                                  <a:pt x="82" y="7"/>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1015"/>
                        <wps:cNvSpPr>
                          <a:spLocks/>
                        </wps:cNvSpPr>
                        <wps:spPr bwMode="auto">
                          <a:xfrm>
                            <a:off x="1204" y="1382"/>
                            <a:ext cx="57" cy="20"/>
                          </a:xfrm>
                          <a:custGeom>
                            <a:avLst/>
                            <a:gdLst>
                              <a:gd name="T0" fmla="+- 0 1258 1204"/>
                              <a:gd name="T1" fmla="*/ T0 w 57"/>
                              <a:gd name="T2" fmla="+- 0 1401 1382"/>
                              <a:gd name="T3" fmla="*/ 1401 h 20"/>
                              <a:gd name="T4" fmla="+- 0 1258 1204"/>
                              <a:gd name="T5" fmla="*/ T4 w 57"/>
                              <a:gd name="T6" fmla="+- 0 1401 1382"/>
                              <a:gd name="T7" fmla="*/ 1401 h 20"/>
                              <a:gd name="T8" fmla="+- 0 1259 1204"/>
                              <a:gd name="T9" fmla="*/ T8 w 57"/>
                              <a:gd name="T10" fmla="+- 0 1401 1382"/>
                              <a:gd name="T11" fmla="*/ 1401 h 20"/>
                              <a:gd name="T12" fmla="+- 0 1258 1204"/>
                              <a:gd name="T13" fmla="*/ T12 w 57"/>
                              <a:gd name="T14" fmla="+- 0 1401 1382"/>
                              <a:gd name="T15" fmla="*/ 1401 h 20"/>
                              <a:gd name="T16" fmla="+- 0 1205 1204"/>
                              <a:gd name="T17" fmla="*/ T16 w 57"/>
                              <a:gd name="T18" fmla="+- 0 1382 1382"/>
                              <a:gd name="T19" fmla="*/ 1382 h 20"/>
                              <a:gd name="T20" fmla="+- 0 1204 1204"/>
                              <a:gd name="T21" fmla="*/ T20 w 57"/>
                              <a:gd name="T22" fmla="+- 0 1398 1382"/>
                              <a:gd name="T23" fmla="*/ 1398 h 20"/>
                              <a:gd name="T24" fmla="+- 0 1258 1204"/>
                              <a:gd name="T25" fmla="*/ T24 w 57"/>
                              <a:gd name="T26" fmla="+- 0 1401 1382"/>
                              <a:gd name="T27" fmla="*/ 1401 h 20"/>
                              <a:gd name="T28" fmla="+- 0 1260 1204"/>
                              <a:gd name="T29" fmla="*/ T28 w 57"/>
                              <a:gd name="T30" fmla="+- 0 1385 1382"/>
                              <a:gd name="T31" fmla="*/ 1385 h 20"/>
                              <a:gd name="T32" fmla="+- 0 1260 1204"/>
                              <a:gd name="T33" fmla="*/ T32 w 57"/>
                              <a:gd name="T34" fmla="+- 0 1385 1382"/>
                              <a:gd name="T35" fmla="*/ 1385 h 20"/>
                              <a:gd name="T36" fmla="+- 0 1205 1204"/>
                              <a:gd name="T37" fmla="*/ T36 w 57"/>
                              <a:gd name="T38" fmla="+- 0 1382 1382"/>
                              <a:gd name="T39" fmla="*/ 138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20">
                                <a:moveTo>
                                  <a:pt x="54" y="19"/>
                                </a:moveTo>
                                <a:lnTo>
                                  <a:pt x="54" y="19"/>
                                </a:lnTo>
                                <a:lnTo>
                                  <a:pt x="55" y="19"/>
                                </a:lnTo>
                                <a:lnTo>
                                  <a:pt x="54" y="19"/>
                                </a:lnTo>
                                <a:close/>
                                <a:moveTo>
                                  <a:pt x="1" y="0"/>
                                </a:moveTo>
                                <a:lnTo>
                                  <a:pt x="0" y="16"/>
                                </a:lnTo>
                                <a:lnTo>
                                  <a:pt x="54" y="19"/>
                                </a:lnTo>
                                <a:lnTo>
                                  <a:pt x="56" y="3"/>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16"/>
                        <wps:cNvSpPr>
                          <a:spLocks/>
                        </wps:cNvSpPr>
                        <wps:spPr bwMode="auto">
                          <a:xfrm>
                            <a:off x="1258" y="1385"/>
                            <a:ext cx="51" cy="21"/>
                          </a:xfrm>
                          <a:custGeom>
                            <a:avLst/>
                            <a:gdLst>
                              <a:gd name="T0" fmla="+- 0 1260 1258"/>
                              <a:gd name="T1" fmla="*/ T0 w 51"/>
                              <a:gd name="T2" fmla="+- 0 1385 1385"/>
                              <a:gd name="T3" fmla="*/ 1385 h 21"/>
                              <a:gd name="T4" fmla="+- 0 1258 1258"/>
                              <a:gd name="T5" fmla="*/ T4 w 51"/>
                              <a:gd name="T6" fmla="+- 0 1401 1385"/>
                              <a:gd name="T7" fmla="*/ 1401 h 21"/>
                              <a:gd name="T8" fmla="+- 0 1306 1258"/>
                              <a:gd name="T9" fmla="*/ T8 w 51"/>
                              <a:gd name="T10" fmla="+- 0 1405 1385"/>
                              <a:gd name="T11" fmla="*/ 1405 h 21"/>
                              <a:gd name="T12" fmla="+- 0 1306 1258"/>
                              <a:gd name="T13" fmla="*/ T12 w 51"/>
                              <a:gd name="T14" fmla="+- 0 1405 1385"/>
                              <a:gd name="T15" fmla="*/ 1405 h 21"/>
                              <a:gd name="T16" fmla="+- 0 1308 1258"/>
                              <a:gd name="T17" fmla="*/ T16 w 51"/>
                              <a:gd name="T18" fmla="+- 0 1389 1385"/>
                              <a:gd name="T19" fmla="*/ 1389 h 21"/>
                              <a:gd name="T20" fmla="+- 0 1308 1258"/>
                              <a:gd name="T21" fmla="*/ T20 w 51"/>
                              <a:gd name="T22" fmla="+- 0 1389 1385"/>
                              <a:gd name="T23" fmla="*/ 1389 h 21"/>
                              <a:gd name="T24" fmla="+- 0 1260 1258"/>
                              <a:gd name="T25" fmla="*/ T24 w 51"/>
                              <a:gd name="T26" fmla="+- 0 1385 1385"/>
                              <a:gd name="T27" fmla="*/ 1385 h 21"/>
                            </a:gdLst>
                            <a:ahLst/>
                            <a:cxnLst>
                              <a:cxn ang="0">
                                <a:pos x="T1" y="T3"/>
                              </a:cxn>
                              <a:cxn ang="0">
                                <a:pos x="T5" y="T7"/>
                              </a:cxn>
                              <a:cxn ang="0">
                                <a:pos x="T9" y="T11"/>
                              </a:cxn>
                              <a:cxn ang="0">
                                <a:pos x="T13" y="T15"/>
                              </a:cxn>
                              <a:cxn ang="0">
                                <a:pos x="T17" y="T19"/>
                              </a:cxn>
                              <a:cxn ang="0">
                                <a:pos x="T21" y="T23"/>
                              </a:cxn>
                              <a:cxn ang="0">
                                <a:pos x="T25" y="T27"/>
                              </a:cxn>
                            </a:cxnLst>
                            <a:rect l="0" t="0" r="r" b="b"/>
                            <a:pathLst>
                              <a:path w="51" h="21">
                                <a:moveTo>
                                  <a:pt x="2" y="0"/>
                                </a:moveTo>
                                <a:lnTo>
                                  <a:pt x="0" y="16"/>
                                </a:lnTo>
                                <a:lnTo>
                                  <a:pt x="48" y="20"/>
                                </a:lnTo>
                                <a:lnTo>
                                  <a:pt x="50" y="4"/>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17"/>
                        <wps:cNvSpPr>
                          <a:spLocks/>
                        </wps:cNvSpPr>
                        <wps:spPr bwMode="auto">
                          <a:xfrm>
                            <a:off x="1306" y="1389"/>
                            <a:ext cx="60" cy="20"/>
                          </a:xfrm>
                          <a:custGeom>
                            <a:avLst/>
                            <a:gdLst>
                              <a:gd name="T0" fmla="+- 0 1308 1306"/>
                              <a:gd name="T1" fmla="*/ T0 w 60"/>
                              <a:gd name="T2" fmla="+- 0 1389 1389"/>
                              <a:gd name="T3" fmla="*/ 1389 h 20"/>
                              <a:gd name="T4" fmla="+- 0 1306 1306"/>
                              <a:gd name="T5" fmla="*/ T4 w 60"/>
                              <a:gd name="T6" fmla="+- 0 1405 1389"/>
                              <a:gd name="T7" fmla="*/ 1405 h 20"/>
                              <a:gd name="T8" fmla="+- 0 1365 1306"/>
                              <a:gd name="T9" fmla="*/ T8 w 60"/>
                              <a:gd name="T10" fmla="+- 0 1409 1389"/>
                              <a:gd name="T11" fmla="*/ 1409 h 20"/>
                              <a:gd name="T12" fmla="+- 0 1366 1306"/>
                              <a:gd name="T13" fmla="*/ T12 w 60"/>
                              <a:gd name="T14" fmla="+- 0 1393 1389"/>
                              <a:gd name="T15" fmla="*/ 1393 h 20"/>
                              <a:gd name="T16" fmla="+- 0 1308 1306"/>
                              <a:gd name="T17" fmla="*/ T16 w 60"/>
                              <a:gd name="T18" fmla="+- 0 1389 1389"/>
                              <a:gd name="T19" fmla="*/ 1389 h 20"/>
                            </a:gdLst>
                            <a:ahLst/>
                            <a:cxnLst>
                              <a:cxn ang="0">
                                <a:pos x="T1" y="T3"/>
                              </a:cxn>
                              <a:cxn ang="0">
                                <a:pos x="T5" y="T7"/>
                              </a:cxn>
                              <a:cxn ang="0">
                                <a:pos x="T9" y="T11"/>
                              </a:cxn>
                              <a:cxn ang="0">
                                <a:pos x="T13" y="T15"/>
                              </a:cxn>
                              <a:cxn ang="0">
                                <a:pos x="T17" y="T19"/>
                              </a:cxn>
                            </a:cxnLst>
                            <a:rect l="0" t="0" r="r" b="b"/>
                            <a:pathLst>
                              <a:path w="60" h="20">
                                <a:moveTo>
                                  <a:pt x="2" y="0"/>
                                </a:moveTo>
                                <a:lnTo>
                                  <a:pt x="0" y="16"/>
                                </a:lnTo>
                                <a:lnTo>
                                  <a:pt x="59" y="20"/>
                                </a:lnTo>
                                <a:lnTo>
                                  <a:pt x="60" y="4"/>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18"/>
                        <wps:cNvSpPr>
                          <a:spLocks/>
                        </wps:cNvSpPr>
                        <wps:spPr bwMode="auto">
                          <a:xfrm>
                            <a:off x="1365" y="1393"/>
                            <a:ext cx="61" cy="21"/>
                          </a:xfrm>
                          <a:custGeom>
                            <a:avLst/>
                            <a:gdLst>
                              <a:gd name="T0" fmla="+- 0 1366 1365"/>
                              <a:gd name="T1" fmla="*/ T0 w 61"/>
                              <a:gd name="T2" fmla="+- 0 1393 1393"/>
                              <a:gd name="T3" fmla="*/ 1393 h 21"/>
                              <a:gd name="T4" fmla="+- 0 1365 1365"/>
                              <a:gd name="T5" fmla="*/ T4 w 61"/>
                              <a:gd name="T6" fmla="+- 0 1408 1393"/>
                              <a:gd name="T7" fmla="*/ 1408 h 21"/>
                              <a:gd name="T8" fmla="+- 0 1423 1365"/>
                              <a:gd name="T9" fmla="*/ T8 w 61"/>
                              <a:gd name="T10" fmla="+- 0 1414 1393"/>
                              <a:gd name="T11" fmla="*/ 1414 h 21"/>
                              <a:gd name="T12" fmla="+- 0 1424 1365"/>
                              <a:gd name="T13" fmla="*/ T12 w 61"/>
                              <a:gd name="T14" fmla="+- 0 1414 1393"/>
                              <a:gd name="T15" fmla="*/ 1414 h 21"/>
                              <a:gd name="T16" fmla="+- 0 1424 1365"/>
                              <a:gd name="T17" fmla="*/ T16 w 61"/>
                              <a:gd name="T18" fmla="+- 0 1397 1393"/>
                              <a:gd name="T19" fmla="*/ 1397 h 21"/>
                              <a:gd name="T20" fmla="+- 0 1425 1365"/>
                              <a:gd name="T21" fmla="*/ T20 w 61"/>
                              <a:gd name="T22" fmla="+- 0 1397 1393"/>
                              <a:gd name="T23" fmla="*/ 1397 h 21"/>
                              <a:gd name="T24" fmla="+- 0 1366 1365"/>
                              <a:gd name="T25" fmla="*/ T24 w 61"/>
                              <a:gd name="T26" fmla="+- 0 1393 1393"/>
                              <a:gd name="T27" fmla="*/ 1393 h 21"/>
                            </a:gdLst>
                            <a:ahLst/>
                            <a:cxnLst>
                              <a:cxn ang="0">
                                <a:pos x="T1" y="T3"/>
                              </a:cxn>
                              <a:cxn ang="0">
                                <a:pos x="T5" y="T7"/>
                              </a:cxn>
                              <a:cxn ang="0">
                                <a:pos x="T9" y="T11"/>
                              </a:cxn>
                              <a:cxn ang="0">
                                <a:pos x="T13" y="T15"/>
                              </a:cxn>
                              <a:cxn ang="0">
                                <a:pos x="T17" y="T19"/>
                              </a:cxn>
                              <a:cxn ang="0">
                                <a:pos x="T21" y="T23"/>
                              </a:cxn>
                              <a:cxn ang="0">
                                <a:pos x="T25" y="T27"/>
                              </a:cxn>
                            </a:cxnLst>
                            <a:rect l="0" t="0" r="r" b="b"/>
                            <a:pathLst>
                              <a:path w="61" h="21">
                                <a:moveTo>
                                  <a:pt x="1" y="0"/>
                                </a:moveTo>
                                <a:lnTo>
                                  <a:pt x="0" y="15"/>
                                </a:lnTo>
                                <a:lnTo>
                                  <a:pt x="58" y="21"/>
                                </a:lnTo>
                                <a:lnTo>
                                  <a:pt x="59" y="21"/>
                                </a:lnTo>
                                <a:lnTo>
                                  <a:pt x="59" y="4"/>
                                </a:lnTo>
                                <a:lnTo>
                                  <a:pt x="60" y="4"/>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019"/>
                        <wps:cNvSpPr>
                          <a:spLocks/>
                        </wps:cNvSpPr>
                        <wps:spPr bwMode="auto">
                          <a:xfrm>
                            <a:off x="1424" y="1397"/>
                            <a:ext cx="60" cy="18"/>
                          </a:xfrm>
                          <a:custGeom>
                            <a:avLst/>
                            <a:gdLst>
                              <a:gd name="T0" fmla="+- 0 1482 1424"/>
                              <a:gd name="T1" fmla="*/ T0 w 60"/>
                              <a:gd name="T2" fmla="+- 0 1415 1397"/>
                              <a:gd name="T3" fmla="*/ 1415 h 18"/>
                              <a:gd name="T4" fmla="+- 0 1482 1424"/>
                              <a:gd name="T5" fmla="*/ T4 w 60"/>
                              <a:gd name="T6" fmla="+- 0 1415 1397"/>
                              <a:gd name="T7" fmla="*/ 1415 h 18"/>
                              <a:gd name="T8" fmla="+- 0 1482 1424"/>
                              <a:gd name="T9" fmla="*/ T8 w 60"/>
                              <a:gd name="T10" fmla="+- 0 1415 1397"/>
                              <a:gd name="T11" fmla="*/ 1415 h 18"/>
                              <a:gd name="T12" fmla="+- 0 1482 1424"/>
                              <a:gd name="T13" fmla="*/ T12 w 60"/>
                              <a:gd name="T14" fmla="+- 0 1415 1397"/>
                              <a:gd name="T15" fmla="*/ 1415 h 18"/>
                              <a:gd name="T16" fmla="+- 0 1424 1424"/>
                              <a:gd name="T17" fmla="*/ T16 w 60"/>
                              <a:gd name="T18" fmla="+- 0 1397 1397"/>
                              <a:gd name="T19" fmla="*/ 1397 h 18"/>
                              <a:gd name="T20" fmla="+- 0 1424 1424"/>
                              <a:gd name="T21" fmla="*/ T20 w 60"/>
                              <a:gd name="T22" fmla="+- 0 1414 1397"/>
                              <a:gd name="T23" fmla="*/ 1414 h 18"/>
                              <a:gd name="T24" fmla="+- 0 1482 1424"/>
                              <a:gd name="T25" fmla="*/ T24 w 60"/>
                              <a:gd name="T26" fmla="+- 0 1415 1397"/>
                              <a:gd name="T27" fmla="*/ 1415 h 18"/>
                              <a:gd name="T28" fmla="+- 0 1484 1424"/>
                              <a:gd name="T29" fmla="*/ T28 w 60"/>
                              <a:gd name="T30" fmla="+- 0 1399 1397"/>
                              <a:gd name="T31" fmla="*/ 1399 h 18"/>
                              <a:gd name="T32" fmla="+- 0 1424 1424"/>
                              <a:gd name="T33" fmla="*/ T32 w 60"/>
                              <a:gd name="T34" fmla="+- 0 1397 1397"/>
                              <a:gd name="T35" fmla="*/ 139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8">
                                <a:moveTo>
                                  <a:pt x="58" y="18"/>
                                </a:moveTo>
                                <a:lnTo>
                                  <a:pt x="58" y="18"/>
                                </a:lnTo>
                                <a:close/>
                                <a:moveTo>
                                  <a:pt x="0" y="0"/>
                                </a:moveTo>
                                <a:lnTo>
                                  <a:pt x="0" y="17"/>
                                </a:lnTo>
                                <a:lnTo>
                                  <a:pt x="58" y="18"/>
                                </a:lnTo>
                                <a:lnTo>
                                  <a:pt x="60" y="2"/>
                                </a:lnTo>
                                <a:lnTo>
                                  <a:pt x="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20"/>
                        <wps:cNvSpPr>
                          <a:spLocks/>
                        </wps:cNvSpPr>
                        <wps:spPr bwMode="auto">
                          <a:xfrm>
                            <a:off x="1482" y="1399"/>
                            <a:ext cx="53" cy="21"/>
                          </a:xfrm>
                          <a:custGeom>
                            <a:avLst/>
                            <a:gdLst>
                              <a:gd name="T0" fmla="+- 0 1484 1482"/>
                              <a:gd name="T1" fmla="*/ T0 w 53"/>
                              <a:gd name="T2" fmla="+- 0 1399 1399"/>
                              <a:gd name="T3" fmla="*/ 1399 h 21"/>
                              <a:gd name="T4" fmla="+- 0 1482 1482"/>
                              <a:gd name="T5" fmla="*/ T4 w 53"/>
                              <a:gd name="T6" fmla="+- 0 1415 1399"/>
                              <a:gd name="T7" fmla="*/ 1415 h 21"/>
                              <a:gd name="T8" fmla="+- 0 1532 1482"/>
                              <a:gd name="T9" fmla="*/ T8 w 53"/>
                              <a:gd name="T10" fmla="+- 0 1420 1399"/>
                              <a:gd name="T11" fmla="*/ 1420 h 21"/>
                              <a:gd name="T12" fmla="+- 0 1532 1482"/>
                              <a:gd name="T13" fmla="*/ T12 w 53"/>
                              <a:gd name="T14" fmla="+- 0 1420 1399"/>
                              <a:gd name="T15" fmla="*/ 1420 h 21"/>
                              <a:gd name="T16" fmla="+- 0 1534 1482"/>
                              <a:gd name="T17" fmla="*/ T16 w 53"/>
                              <a:gd name="T18" fmla="+- 0 1403 1399"/>
                              <a:gd name="T19" fmla="*/ 1403 h 21"/>
                              <a:gd name="T20" fmla="+- 0 1534 1482"/>
                              <a:gd name="T21" fmla="*/ T20 w 53"/>
                              <a:gd name="T22" fmla="+- 0 1403 1399"/>
                              <a:gd name="T23" fmla="*/ 1403 h 21"/>
                              <a:gd name="T24" fmla="+- 0 1484 1482"/>
                              <a:gd name="T25" fmla="*/ T24 w 53"/>
                              <a:gd name="T26" fmla="+- 0 1399 1399"/>
                              <a:gd name="T27" fmla="*/ 1399 h 21"/>
                            </a:gdLst>
                            <a:ahLst/>
                            <a:cxnLst>
                              <a:cxn ang="0">
                                <a:pos x="T1" y="T3"/>
                              </a:cxn>
                              <a:cxn ang="0">
                                <a:pos x="T5" y="T7"/>
                              </a:cxn>
                              <a:cxn ang="0">
                                <a:pos x="T9" y="T11"/>
                              </a:cxn>
                              <a:cxn ang="0">
                                <a:pos x="T13" y="T15"/>
                              </a:cxn>
                              <a:cxn ang="0">
                                <a:pos x="T17" y="T19"/>
                              </a:cxn>
                              <a:cxn ang="0">
                                <a:pos x="T21" y="T23"/>
                              </a:cxn>
                              <a:cxn ang="0">
                                <a:pos x="T25" y="T27"/>
                              </a:cxn>
                            </a:cxnLst>
                            <a:rect l="0" t="0" r="r" b="b"/>
                            <a:pathLst>
                              <a:path w="53" h="21">
                                <a:moveTo>
                                  <a:pt x="2" y="0"/>
                                </a:moveTo>
                                <a:lnTo>
                                  <a:pt x="0" y="16"/>
                                </a:lnTo>
                                <a:lnTo>
                                  <a:pt x="50" y="21"/>
                                </a:lnTo>
                                <a:lnTo>
                                  <a:pt x="52" y="4"/>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021"/>
                        <wps:cNvSpPr>
                          <a:spLocks/>
                        </wps:cNvSpPr>
                        <wps:spPr bwMode="auto">
                          <a:xfrm>
                            <a:off x="1532" y="1403"/>
                            <a:ext cx="56" cy="20"/>
                          </a:xfrm>
                          <a:custGeom>
                            <a:avLst/>
                            <a:gdLst>
                              <a:gd name="T0" fmla="+- 0 1586 1532"/>
                              <a:gd name="T1" fmla="*/ T0 w 56"/>
                              <a:gd name="T2" fmla="+- 0 1423 1403"/>
                              <a:gd name="T3" fmla="*/ 1423 h 20"/>
                              <a:gd name="T4" fmla="+- 0 1586 1532"/>
                              <a:gd name="T5" fmla="*/ T4 w 56"/>
                              <a:gd name="T6" fmla="+- 0 1423 1403"/>
                              <a:gd name="T7" fmla="*/ 1423 h 20"/>
                              <a:gd name="T8" fmla="+- 0 1587 1532"/>
                              <a:gd name="T9" fmla="*/ T8 w 56"/>
                              <a:gd name="T10" fmla="+- 0 1423 1403"/>
                              <a:gd name="T11" fmla="*/ 1423 h 20"/>
                              <a:gd name="T12" fmla="+- 0 1586 1532"/>
                              <a:gd name="T13" fmla="*/ T12 w 56"/>
                              <a:gd name="T14" fmla="+- 0 1423 1403"/>
                              <a:gd name="T15" fmla="*/ 1423 h 20"/>
                              <a:gd name="T16" fmla="+- 0 1534 1532"/>
                              <a:gd name="T17" fmla="*/ T16 w 56"/>
                              <a:gd name="T18" fmla="+- 0 1403 1403"/>
                              <a:gd name="T19" fmla="*/ 1403 h 20"/>
                              <a:gd name="T20" fmla="+- 0 1532 1532"/>
                              <a:gd name="T21" fmla="*/ T20 w 56"/>
                              <a:gd name="T22" fmla="+- 0 1420 1403"/>
                              <a:gd name="T23" fmla="*/ 1420 h 20"/>
                              <a:gd name="T24" fmla="+- 0 1586 1532"/>
                              <a:gd name="T25" fmla="*/ T24 w 56"/>
                              <a:gd name="T26" fmla="+- 0 1423 1403"/>
                              <a:gd name="T27" fmla="*/ 1423 h 20"/>
                              <a:gd name="T28" fmla="+- 0 1588 1532"/>
                              <a:gd name="T29" fmla="*/ T28 w 56"/>
                              <a:gd name="T30" fmla="+- 0 1406 1403"/>
                              <a:gd name="T31" fmla="*/ 1406 h 20"/>
                              <a:gd name="T32" fmla="+- 0 1534 1532"/>
                              <a:gd name="T33" fmla="*/ T32 w 56"/>
                              <a:gd name="T34" fmla="+- 0 1403 1403"/>
                              <a:gd name="T35" fmla="*/ 140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20">
                                <a:moveTo>
                                  <a:pt x="54" y="20"/>
                                </a:moveTo>
                                <a:lnTo>
                                  <a:pt x="54" y="20"/>
                                </a:lnTo>
                                <a:lnTo>
                                  <a:pt x="55" y="20"/>
                                </a:lnTo>
                                <a:lnTo>
                                  <a:pt x="54" y="20"/>
                                </a:lnTo>
                                <a:close/>
                                <a:moveTo>
                                  <a:pt x="2" y="0"/>
                                </a:moveTo>
                                <a:lnTo>
                                  <a:pt x="0" y="17"/>
                                </a:lnTo>
                                <a:lnTo>
                                  <a:pt x="54" y="20"/>
                                </a:lnTo>
                                <a:lnTo>
                                  <a:pt x="56" y="3"/>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022"/>
                        <wps:cNvSpPr>
                          <a:spLocks/>
                        </wps:cNvSpPr>
                        <wps:spPr bwMode="auto">
                          <a:xfrm>
                            <a:off x="1586" y="1406"/>
                            <a:ext cx="55" cy="21"/>
                          </a:xfrm>
                          <a:custGeom>
                            <a:avLst/>
                            <a:gdLst>
                              <a:gd name="T0" fmla="+- 0 1588 1586"/>
                              <a:gd name="T1" fmla="*/ T0 w 55"/>
                              <a:gd name="T2" fmla="+- 0 1406 1406"/>
                              <a:gd name="T3" fmla="*/ 1406 h 21"/>
                              <a:gd name="T4" fmla="+- 0 1586 1586"/>
                              <a:gd name="T5" fmla="*/ T4 w 55"/>
                              <a:gd name="T6" fmla="+- 0 1423 1406"/>
                              <a:gd name="T7" fmla="*/ 1423 h 21"/>
                              <a:gd name="T8" fmla="+- 0 1638 1586"/>
                              <a:gd name="T9" fmla="*/ T8 w 55"/>
                              <a:gd name="T10" fmla="+- 0 1427 1406"/>
                              <a:gd name="T11" fmla="*/ 1427 h 21"/>
                              <a:gd name="T12" fmla="+- 0 1639 1586"/>
                              <a:gd name="T13" fmla="*/ T12 w 55"/>
                              <a:gd name="T14" fmla="+- 0 1427 1406"/>
                              <a:gd name="T15" fmla="*/ 1427 h 21"/>
                              <a:gd name="T16" fmla="+- 0 1639 1586"/>
                              <a:gd name="T17" fmla="*/ T16 w 55"/>
                              <a:gd name="T18" fmla="+- 0 1411 1406"/>
                              <a:gd name="T19" fmla="*/ 1411 h 21"/>
                              <a:gd name="T20" fmla="+- 0 1641 1586"/>
                              <a:gd name="T21" fmla="*/ T20 w 55"/>
                              <a:gd name="T22" fmla="+- 0 1411 1406"/>
                              <a:gd name="T23" fmla="*/ 1411 h 21"/>
                              <a:gd name="T24" fmla="+- 0 1588 1586"/>
                              <a:gd name="T25" fmla="*/ T24 w 55"/>
                              <a:gd name="T26" fmla="+- 0 1406 1406"/>
                              <a:gd name="T27" fmla="*/ 1406 h 21"/>
                            </a:gdLst>
                            <a:ahLst/>
                            <a:cxnLst>
                              <a:cxn ang="0">
                                <a:pos x="T1" y="T3"/>
                              </a:cxn>
                              <a:cxn ang="0">
                                <a:pos x="T5" y="T7"/>
                              </a:cxn>
                              <a:cxn ang="0">
                                <a:pos x="T9" y="T11"/>
                              </a:cxn>
                              <a:cxn ang="0">
                                <a:pos x="T13" y="T15"/>
                              </a:cxn>
                              <a:cxn ang="0">
                                <a:pos x="T17" y="T19"/>
                              </a:cxn>
                              <a:cxn ang="0">
                                <a:pos x="T21" y="T23"/>
                              </a:cxn>
                              <a:cxn ang="0">
                                <a:pos x="T25" y="T27"/>
                              </a:cxn>
                            </a:cxnLst>
                            <a:rect l="0" t="0" r="r" b="b"/>
                            <a:pathLst>
                              <a:path w="55" h="21">
                                <a:moveTo>
                                  <a:pt x="2" y="0"/>
                                </a:moveTo>
                                <a:lnTo>
                                  <a:pt x="0" y="17"/>
                                </a:lnTo>
                                <a:lnTo>
                                  <a:pt x="52" y="21"/>
                                </a:lnTo>
                                <a:lnTo>
                                  <a:pt x="53" y="21"/>
                                </a:lnTo>
                                <a:lnTo>
                                  <a:pt x="53" y="5"/>
                                </a:lnTo>
                                <a:lnTo>
                                  <a:pt x="55" y="5"/>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1023"/>
                        <wps:cNvCnPr>
                          <a:cxnSpLocks noChangeShapeType="1"/>
                        </wps:cNvCnPr>
                        <wps:spPr bwMode="auto">
                          <a:xfrm>
                            <a:off x="1639" y="1418"/>
                            <a:ext cx="55" cy="0"/>
                          </a:xfrm>
                          <a:prstGeom prst="line">
                            <a:avLst/>
                          </a:prstGeom>
                          <a:noFill/>
                          <a:ln w="11558">
                            <a:solidFill>
                              <a:srgbClr val="3E916C"/>
                            </a:solidFill>
                            <a:round/>
                            <a:headEnd/>
                            <a:tailEnd/>
                          </a:ln>
                          <a:extLst>
                            <a:ext uri="{909E8E84-426E-40DD-AFC4-6F175D3DCCD1}">
                              <a14:hiddenFill xmlns:a14="http://schemas.microsoft.com/office/drawing/2010/main">
                                <a:noFill/>
                              </a14:hiddenFill>
                            </a:ext>
                          </a:extLst>
                        </wps:spPr>
                        <wps:bodyPr/>
                      </wps:wsp>
                      <wps:wsp>
                        <wps:cNvPr id="21" name="Line 1024"/>
                        <wps:cNvCnPr>
                          <a:cxnSpLocks noChangeShapeType="1"/>
                        </wps:cNvCnPr>
                        <wps:spPr bwMode="auto">
                          <a:xfrm>
                            <a:off x="1694" y="1418"/>
                            <a:ext cx="59" cy="0"/>
                          </a:xfrm>
                          <a:prstGeom prst="line">
                            <a:avLst/>
                          </a:prstGeom>
                          <a:noFill/>
                          <a:ln w="10547">
                            <a:solidFill>
                              <a:srgbClr val="3E916C"/>
                            </a:solidFill>
                            <a:round/>
                            <a:headEnd/>
                            <a:tailEnd/>
                          </a:ln>
                          <a:extLst>
                            <a:ext uri="{909E8E84-426E-40DD-AFC4-6F175D3DCCD1}">
                              <a14:hiddenFill xmlns:a14="http://schemas.microsoft.com/office/drawing/2010/main">
                                <a:noFill/>
                              </a14:hiddenFill>
                            </a:ext>
                          </a:extLst>
                        </wps:spPr>
                        <wps:bodyPr/>
                      </wps:wsp>
                      <wps:wsp>
                        <wps:cNvPr id="22" name="Freeform 1025"/>
                        <wps:cNvSpPr>
                          <a:spLocks/>
                        </wps:cNvSpPr>
                        <wps:spPr bwMode="auto">
                          <a:xfrm>
                            <a:off x="1752" y="1409"/>
                            <a:ext cx="63" cy="20"/>
                          </a:xfrm>
                          <a:custGeom>
                            <a:avLst/>
                            <a:gdLst>
                              <a:gd name="T0" fmla="+- 0 1753 1752"/>
                              <a:gd name="T1" fmla="*/ T0 w 63"/>
                              <a:gd name="T2" fmla="+- 0 1409 1409"/>
                              <a:gd name="T3" fmla="*/ 1409 h 20"/>
                              <a:gd name="T4" fmla="+- 0 1752 1752"/>
                              <a:gd name="T5" fmla="*/ T4 w 63"/>
                              <a:gd name="T6" fmla="+- 0 1426 1409"/>
                              <a:gd name="T7" fmla="*/ 1426 h 20"/>
                              <a:gd name="T8" fmla="+- 0 1812 1752"/>
                              <a:gd name="T9" fmla="*/ T8 w 63"/>
                              <a:gd name="T10" fmla="+- 0 1429 1409"/>
                              <a:gd name="T11" fmla="*/ 1429 h 20"/>
                              <a:gd name="T12" fmla="+- 0 1814 1752"/>
                              <a:gd name="T13" fmla="*/ T12 w 63"/>
                              <a:gd name="T14" fmla="+- 0 1429 1409"/>
                              <a:gd name="T15" fmla="*/ 1429 h 20"/>
                              <a:gd name="T16" fmla="+- 0 1812 1752"/>
                              <a:gd name="T17" fmla="*/ T16 w 63"/>
                              <a:gd name="T18" fmla="+- 0 1412 1409"/>
                              <a:gd name="T19" fmla="*/ 1412 h 20"/>
                              <a:gd name="T20" fmla="+- 0 1814 1752"/>
                              <a:gd name="T21" fmla="*/ T20 w 63"/>
                              <a:gd name="T22" fmla="+- 0 1412 1409"/>
                              <a:gd name="T23" fmla="*/ 1412 h 20"/>
                              <a:gd name="T24" fmla="+- 0 1753 1752"/>
                              <a:gd name="T25" fmla="*/ T24 w 63"/>
                              <a:gd name="T26" fmla="+- 0 1409 1409"/>
                              <a:gd name="T27" fmla="*/ 1409 h 20"/>
                            </a:gdLst>
                            <a:ahLst/>
                            <a:cxnLst>
                              <a:cxn ang="0">
                                <a:pos x="T1" y="T3"/>
                              </a:cxn>
                              <a:cxn ang="0">
                                <a:pos x="T5" y="T7"/>
                              </a:cxn>
                              <a:cxn ang="0">
                                <a:pos x="T9" y="T11"/>
                              </a:cxn>
                              <a:cxn ang="0">
                                <a:pos x="T13" y="T15"/>
                              </a:cxn>
                              <a:cxn ang="0">
                                <a:pos x="T17" y="T19"/>
                              </a:cxn>
                              <a:cxn ang="0">
                                <a:pos x="T21" y="T23"/>
                              </a:cxn>
                              <a:cxn ang="0">
                                <a:pos x="T25" y="T27"/>
                              </a:cxn>
                            </a:cxnLst>
                            <a:rect l="0" t="0" r="r" b="b"/>
                            <a:pathLst>
                              <a:path w="63" h="20">
                                <a:moveTo>
                                  <a:pt x="1" y="0"/>
                                </a:moveTo>
                                <a:lnTo>
                                  <a:pt x="0" y="17"/>
                                </a:lnTo>
                                <a:lnTo>
                                  <a:pt x="60" y="20"/>
                                </a:lnTo>
                                <a:lnTo>
                                  <a:pt x="62" y="20"/>
                                </a:lnTo>
                                <a:lnTo>
                                  <a:pt x="60" y="3"/>
                                </a:lnTo>
                                <a:lnTo>
                                  <a:pt x="62" y="3"/>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1026"/>
                        <wps:cNvCnPr>
                          <a:cxnSpLocks noChangeShapeType="1"/>
                        </wps:cNvCnPr>
                        <wps:spPr bwMode="auto">
                          <a:xfrm>
                            <a:off x="1812" y="1420"/>
                            <a:ext cx="58" cy="0"/>
                          </a:xfrm>
                          <a:prstGeom prst="line">
                            <a:avLst/>
                          </a:prstGeom>
                          <a:noFill/>
                          <a:ln w="11310">
                            <a:solidFill>
                              <a:srgbClr val="3E916C"/>
                            </a:solidFill>
                            <a:round/>
                            <a:headEnd/>
                            <a:tailEnd/>
                          </a:ln>
                          <a:extLst>
                            <a:ext uri="{909E8E84-426E-40DD-AFC4-6F175D3DCCD1}">
                              <a14:hiddenFill xmlns:a14="http://schemas.microsoft.com/office/drawing/2010/main">
                                <a:noFill/>
                              </a14:hiddenFill>
                            </a:ext>
                          </a:extLst>
                        </wps:spPr>
                        <wps:bodyPr/>
                      </wps:wsp>
                      <wps:wsp>
                        <wps:cNvPr id="24" name="Line 1027"/>
                        <wps:cNvCnPr>
                          <a:cxnSpLocks noChangeShapeType="1"/>
                        </wps:cNvCnPr>
                        <wps:spPr bwMode="auto">
                          <a:xfrm>
                            <a:off x="1870" y="1419"/>
                            <a:ext cx="56" cy="0"/>
                          </a:xfrm>
                          <a:prstGeom prst="line">
                            <a:avLst/>
                          </a:prstGeom>
                          <a:noFill/>
                          <a:ln w="10558">
                            <a:solidFill>
                              <a:srgbClr val="3E916C"/>
                            </a:solidFill>
                            <a:round/>
                            <a:headEnd/>
                            <a:tailEnd/>
                          </a:ln>
                          <a:extLst>
                            <a:ext uri="{909E8E84-426E-40DD-AFC4-6F175D3DCCD1}">
                              <a14:hiddenFill xmlns:a14="http://schemas.microsoft.com/office/drawing/2010/main">
                                <a:noFill/>
                              </a14:hiddenFill>
                            </a:ext>
                          </a:extLst>
                        </wps:spPr>
                        <wps:bodyPr/>
                      </wps:wsp>
                      <wps:wsp>
                        <wps:cNvPr id="25" name="AutoShape 1028"/>
                        <wps:cNvSpPr>
                          <a:spLocks/>
                        </wps:cNvSpPr>
                        <wps:spPr bwMode="auto">
                          <a:xfrm>
                            <a:off x="1926" y="1411"/>
                            <a:ext cx="60" cy="18"/>
                          </a:xfrm>
                          <a:custGeom>
                            <a:avLst/>
                            <a:gdLst>
                              <a:gd name="T0" fmla="+- 0 1984 1926"/>
                              <a:gd name="T1" fmla="*/ T0 w 60"/>
                              <a:gd name="T2" fmla="+- 0 1429 1411"/>
                              <a:gd name="T3" fmla="*/ 1429 h 18"/>
                              <a:gd name="T4" fmla="+- 0 1984 1926"/>
                              <a:gd name="T5" fmla="*/ T4 w 60"/>
                              <a:gd name="T6" fmla="+- 0 1429 1411"/>
                              <a:gd name="T7" fmla="*/ 1429 h 18"/>
                              <a:gd name="T8" fmla="+- 0 1984 1926"/>
                              <a:gd name="T9" fmla="*/ T8 w 60"/>
                              <a:gd name="T10" fmla="+- 0 1429 1411"/>
                              <a:gd name="T11" fmla="*/ 1429 h 18"/>
                              <a:gd name="T12" fmla="+- 0 1984 1926"/>
                              <a:gd name="T13" fmla="*/ T12 w 60"/>
                              <a:gd name="T14" fmla="+- 0 1429 1411"/>
                              <a:gd name="T15" fmla="*/ 1429 h 18"/>
                              <a:gd name="T16" fmla="+- 0 1926 1926"/>
                              <a:gd name="T17" fmla="*/ T16 w 60"/>
                              <a:gd name="T18" fmla="+- 0 1411 1411"/>
                              <a:gd name="T19" fmla="*/ 1411 h 18"/>
                              <a:gd name="T20" fmla="+- 0 1926 1926"/>
                              <a:gd name="T21" fmla="*/ T20 w 60"/>
                              <a:gd name="T22" fmla="+- 0 1427 1411"/>
                              <a:gd name="T23" fmla="*/ 1427 h 18"/>
                              <a:gd name="T24" fmla="+- 0 1984 1926"/>
                              <a:gd name="T25" fmla="*/ T24 w 60"/>
                              <a:gd name="T26" fmla="+- 0 1429 1411"/>
                              <a:gd name="T27" fmla="*/ 1429 h 18"/>
                              <a:gd name="T28" fmla="+- 0 1985 1926"/>
                              <a:gd name="T29" fmla="*/ T28 w 60"/>
                              <a:gd name="T30" fmla="+- 0 1412 1411"/>
                              <a:gd name="T31" fmla="*/ 1412 h 18"/>
                              <a:gd name="T32" fmla="+- 0 1926 1926"/>
                              <a:gd name="T33" fmla="*/ T32 w 60"/>
                              <a:gd name="T34" fmla="+- 0 1411 1411"/>
                              <a:gd name="T35" fmla="*/ 141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8">
                                <a:moveTo>
                                  <a:pt x="58" y="18"/>
                                </a:moveTo>
                                <a:lnTo>
                                  <a:pt x="58" y="18"/>
                                </a:lnTo>
                                <a:close/>
                                <a:moveTo>
                                  <a:pt x="0" y="0"/>
                                </a:moveTo>
                                <a:lnTo>
                                  <a:pt x="0" y="16"/>
                                </a:lnTo>
                                <a:lnTo>
                                  <a:pt x="58" y="18"/>
                                </a:lnTo>
                                <a:lnTo>
                                  <a:pt x="59" y="1"/>
                                </a:lnTo>
                                <a:lnTo>
                                  <a:pt x="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029"/>
                        <wps:cNvSpPr>
                          <a:spLocks/>
                        </wps:cNvSpPr>
                        <wps:spPr bwMode="auto">
                          <a:xfrm>
                            <a:off x="1984" y="1412"/>
                            <a:ext cx="63" cy="20"/>
                          </a:xfrm>
                          <a:custGeom>
                            <a:avLst/>
                            <a:gdLst>
                              <a:gd name="T0" fmla="+- 0 1985 1984"/>
                              <a:gd name="T1" fmla="*/ T0 w 63"/>
                              <a:gd name="T2" fmla="+- 0 1412 1412"/>
                              <a:gd name="T3" fmla="*/ 1412 h 20"/>
                              <a:gd name="T4" fmla="+- 0 1984 1984"/>
                              <a:gd name="T5" fmla="*/ T4 w 63"/>
                              <a:gd name="T6" fmla="+- 0 1429 1412"/>
                              <a:gd name="T7" fmla="*/ 1429 h 20"/>
                              <a:gd name="T8" fmla="+- 0 2045 1984"/>
                              <a:gd name="T9" fmla="*/ T8 w 63"/>
                              <a:gd name="T10" fmla="+- 0 1432 1412"/>
                              <a:gd name="T11" fmla="*/ 1432 h 20"/>
                              <a:gd name="T12" fmla="+- 0 2046 1984"/>
                              <a:gd name="T13" fmla="*/ T12 w 63"/>
                              <a:gd name="T14" fmla="+- 0 1416 1412"/>
                              <a:gd name="T15" fmla="*/ 1416 h 20"/>
                              <a:gd name="T16" fmla="+- 0 1985 1984"/>
                              <a:gd name="T17" fmla="*/ T16 w 63"/>
                              <a:gd name="T18" fmla="+- 0 1412 1412"/>
                              <a:gd name="T19" fmla="*/ 1412 h 20"/>
                            </a:gdLst>
                            <a:ahLst/>
                            <a:cxnLst>
                              <a:cxn ang="0">
                                <a:pos x="T1" y="T3"/>
                              </a:cxn>
                              <a:cxn ang="0">
                                <a:pos x="T5" y="T7"/>
                              </a:cxn>
                              <a:cxn ang="0">
                                <a:pos x="T9" y="T11"/>
                              </a:cxn>
                              <a:cxn ang="0">
                                <a:pos x="T13" y="T15"/>
                              </a:cxn>
                              <a:cxn ang="0">
                                <a:pos x="T17" y="T19"/>
                              </a:cxn>
                            </a:cxnLst>
                            <a:rect l="0" t="0" r="r" b="b"/>
                            <a:pathLst>
                              <a:path w="63" h="20">
                                <a:moveTo>
                                  <a:pt x="1" y="0"/>
                                </a:moveTo>
                                <a:lnTo>
                                  <a:pt x="0" y="17"/>
                                </a:lnTo>
                                <a:lnTo>
                                  <a:pt x="61" y="20"/>
                                </a:lnTo>
                                <a:lnTo>
                                  <a:pt x="62" y="4"/>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030"/>
                        <wps:cNvSpPr>
                          <a:spLocks/>
                        </wps:cNvSpPr>
                        <wps:spPr bwMode="auto">
                          <a:xfrm>
                            <a:off x="2045" y="1416"/>
                            <a:ext cx="58" cy="20"/>
                          </a:xfrm>
                          <a:custGeom>
                            <a:avLst/>
                            <a:gdLst>
                              <a:gd name="T0" fmla="+- 0 2046 2045"/>
                              <a:gd name="T1" fmla="*/ T0 w 58"/>
                              <a:gd name="T2" fmla="+- 0 1416 1416"/>
                              <a:gd name="T3" fmla="*/ 1416 h 20"/>
                              <a:gd name="T4" fmla="+- 0 2045 2045"/>
                              <a:gd name="T5" fmla="*/ T4 w 58"/>
                              <a:gd name="T6" fmla="+- 0 1432 1416"/>
                              <a:gd name="T7" fmla="*/ 1432 h 20"/>
                              <a:gd name="T8" fmla="+- 0 2101 2045"/>
                              <a:gd name="T9" fmla="*/ T8 w 58"/>
                              <a:gd name="T10" fmla="+- 0 1435 1416"/>
                              <a:gd name="T11" fmla="*/ 1435 h 20"/>
                              <a:gd name="T12" fmla="+- 0 2102 2045"/>
                              <a:gd name="T13" fmla="*/ T12 w 58"/>
                              <a:gd name="T14" fmla="+- 0 1435 1416"/>
                              <a:gd name="T15" fmla="*/ 1435 h 20"/>
                              <a:gd name="T16" fmla="+- 0 2101 2045"/>
                              <a:gd name="T17" fmla="*/ T16 w 58"/>
                              <a:gd name="T18" fmla="+- 0 1419 1416"/>
                              <a:gd name="T19" fmla="*/ 1419 h 20"/>
                              <a:gd name="T20" fmla="+- 0 2102 2045"/>
                              <a:gd name="T21" fmla="*/ T20 w 58"/>
                              <a:gd name="T22" fmla="+- 0 1419 1416"/>
                              <a:gd name="T23" fmla="*/ 1419 h 20"/>
                              <a:gd name="T24" fmla="+- 0 2046 2045"/>
                              <a:gd name="T25" fmla="*/ T24 w 58"/>
                              <a:gd name="T26" fmla="+- 0 1416 1416"/>
                              <a:gd name="T27" fmla="*/ 1416 h 20"/>
                            </a:gdLst>
                            <a:ahLst/>
                            <a:cxnLst>
                              <a:cxn ang="0">
                                <a:pos x="T1" y="T3"/>
                              </a:cxn>
                              <a:cxn ang="0">
                                <a:pos x="T5" y="T7"/>
                              </a:cxn>
                              <a:cxn ang="0">
                                <a:pos x="T9" y="T11"/>
                              </a:cxn>
                              <a:cxn ang="0">
                                <a:pos x="T13" y="T15"/>
                              </a:cxn>
                              <a:cxn ang="0">
                                <a:pos x="T17" y="T19"/>
                              </a:cxn>
                              <a:cxn ang="0">
                                <a:pos x="T21" y="T23"/>
                              </a:cxn>
                              <a:cxn ang="0">
                                <a:pos x="T25" y="T27"/>
                              </a:cxn>
                            </a:cxnLst>
                            <a:rect l="0" t="0" r="r" b="b"/>
                            <a:pathLst>
                              <a:path w="58" h="20">
                                <a:moveTo>
                                  <a:pt x="1" y="0"/>
                                </a:moveTo>
                                <a:lnTo>
                                  <a:pt x="0" y="16"/>
                                </a:lnTo>
                                <a:lnTo>
                                  <a:pt x="56" y="19"/>
                                </a:lnTo>
                                <a:lnTo>
                                  <a:pt x="57" y="19"/>
                                </a:lnTo>
                                <a:lnTo>
                                  <a:pt x="56" y="3"/>
                                </a:lnTo>
                                <a:lnTo>
                                  <a:pt x="57" y="3"/>
                                </a:lnTo>
                                <a:lnTo>
                                  <a:pt x="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1031"/>
                        <wps:cNvCnPr>
                          <a:cxnSpLocks noChangeShapeType="1"/>
                        </wps:cNvCnPr>
                        <wps:spPr bwMode="auto">
                          <a:xfrm>
                            <a:off x="2101" y="1426"/>
                            <a:ext cx="54" cy="0"/>
                          </a:xfrm>
                          <a:prstGeom prst="line">
                            <a:avLst/>
                          </a:prstGeom>
                          <a:noFill/>
                          <a:ln w="11292">
                            <a:solidFill>
                              <a:srgbClr val="3E916C"/>
                            </a:solidFill>
                            <a:round/>
                            <a:headEnd/>
                            <a:tailEnd/>
                          </a:ln>
                          <a:extLst>
                            <a:ext uri="{909E8E84-426E-40DD-AFC4-6F175D3DCCD1}">
                              <a14:hiddenFill xmlns:a14="http://schemas.microsoft.com/office/drawing/2010/main">
                                <a:noFill/>
                              </a14:hiddenFill>
                            </a:ext>
                          </a:extLst>
                        </wps:spPr>
                        <wps:bodyPr/>
                      </wps:wsp>
                      <wps:wsp>
                        <wps:cNvPr id="29" name="Freeform 1032"/>
                        <wps:cNvSpPr>
                          <a:spLocks/>
                        </wps:cNvSpPr>
                        <wps:spPr bwMode="auto">
                          <a:xfrm>
                            <a:off x="2154" y="1412"/>
                            <a:ext cx="73" cy="22"/>
                          </a:xfrm>
                          <a:custGeom>
                            <a:avLst/>
                            <a:gdLst>
                              <a:gd name="T0" fmla="+- 0 2225 2154"/>
                              <a:gd name="T1" fmla="*/ T0 w 73"/>
                              <a:gd name="T2" fmla="+- 0 1412 1412"/>
                              <a:gd name="T3" fmla="*/ 1412 h 22"/>
                              <a:gd name="T4" fmla="+- 0 2154 2154"/>
                              <a:gd name="T5" fmla="*/ T4 w 73"/>
                              <a:gd name="T6" fmla="+- 0 1418 1412"/>
                              <a:gd name="T7" fmla="*/ 1418 h 22"/>
                              <a:gd name="T8" fmla="+- 0 2155 2154"/>
                              <a:gd name="T9" fmla="*/ T8 w 73"/>
                              <a:gd name="T10" fmla="+- 0 1434 1412"/>
                              <a:gd name="T11" fmla="*/ 1434 h 22"/>
                              <a:gd name="T12" fmla="+- 0 2227 2154"/>
                              <a:gd name="T13" fmla="*/ T12 w 73"/>
                              <a:gd name="T14" fmla="+- 0 1429 1412"/>
                              <a:gd name="T15" fmla="*/ 1429 h 22"/>
                              <a:gd name="T16" fmla="+- 0 2225 2154"/>
                              <a:gd name="T17" fmla="*/ T16 w 73"/>
                              <a:gd name="T18" fmla="+- 0 1412 1412"/>
                              <a:gd name="T19" fmla="*/ 1412 h 22"/>
                            </a:gdLst>
                            <a:ahLst/>
                            <a:cxnLst>
                              <a:cxn ang="0">
                                <a:pos x="T1" y="T3"/>
                              </a:cxn>
                              <a:cxn ang="0">
                                <a:pos x="T5" y="T7"/>
                              </a:cxn>
                              <a:cxn ang="0">
                                <a:pos x="T9" y="T11"/>
                              </a:cxn>
                              <a:cxn ang="0">
                                <a:pos x="T13" y="T15"/>
                              </a:cxn>
                              <a:cxn ang="0">
                                <a:pos x="T17" y="T19"/>
                              </a:cxn>
                            </a:cxnLst>
                            <a:rect l="0" t="0" r="r" b="b"/>
                            <a:pathLst>
                              <a:path w="73" h="22">
                                <a:moveTo>
                                  <a:pt x="71" y="0"/>
                                </a:moveTo>
                                <a:lnTo>
                                  <a:pt x="0" y="6"/>
                                </a:lnTo>
                                <a:lnTo>
                                  <a:pt x="1" y="22"/>
                                </a:lnTo>
                                <a:lnTo>
                                  <a:pt x="73" y="17"/>
                                </a:lnTo>
                                <a:lnTo>
                                  <a:pt x="7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1033"/>
                        <wps:cNvSpPr>
                          <a:spLocks/>
                        </wps:cNvSpPr>
                        <wps:spPr bwMode="auto">
                          <a:xfrm>
                            <a:off x="2225" y="1406"/>
                            <a:ext cx="71" cy="23"/>
                          </a:xfrm>
                          <a:custGeom>
                            <a:avLst/>
                            <a:gdLst>
                              <a:gd name="T0" fmla="+- 0 2292 2225"/>
                              <a:gd name="T1" fmla="*/ T0 w 71"/>
                              <a:gd name="T2" fmla="+- 0 1407 1406"/>
                              <a:gd name="T3" fmla="*/ 1407 h 23"/>
                              <a:gd name="T4" fmla="+- 0 2225 2225"/>
                              <a:gd name="T5" fmla="*/ T4 w 71"/>
                              <a:gd name="T6" fmla="+- 0 1412 1406"/>
                              <a:gd name="T7" fmla="*/ 1412 h 23"/>
                              <a:gd name="T8" fmla="+- 0 2227 2225"/>
                              <a:gd name="T9" fmla="*/ T8 w 71"/>
                              <a:gd name="T10" fmla="+- 0 1429 1406"/>
                              <a:gd name="T11" fmla="*/ 1429 h 23"/>
                              <a:gd name="T12" fmla="+- 0 2294 2225"/>
                              <a:gd name="T13" fmla="*/ T12 w 71"/>
                              <a:gd name="T14" fmla="+- 0 1423 1406"/>
                              <a:gd name="T15" fmla="*/ 1423 h 23"/>
                              <a:gd name="T16" fmla="+- 0 2295 2225"/>
                              <a:gd name="T17" fmla="*/ T16 w 71"/>
                              <a:gd name="T18" fmla="+- 0 1423 1406"/>
                              <a:gd name="T19" fmla="*/ 1423 h 23"/>
                              <a:gd name="T20" fmla="+- 0 2292 2225"/>
                              <a:gd name="T21" fmla="*/ T20 w 71"/>
                              <a:gd name="T22" fmla="+- 0 1407 1406"/>
                              <a:gd name="T23" fmla="*/ 1407 h 23"/>
                              <a:gd name="T24" fmla="+- 0 2292 2225"/>
                              <a:gd name="T25" fmla="*/ T24 w 71"/>
                              <a:gd name="T26" fmla="+- 0 1406 1406"/>
                              <a:gd name="T27" fmla="*/ 1406 h 23"/>
                              <a:gd name="T28" fmla="+- 0 2292 2225"/>
                              <a:gd name="T29" fmla="*/ T28 w 71"/>
                              <a:gd name="T30" fmla="+- 0 1406 1406"/>
                              <a:gd name="T31" fmla="*/ 1406 h 23"/>
                              <a:gd name="T32" fmla="+- 0 2292 2225"/>
                              <a:gd name="T33" fmla="*/ T32 w 71"/>
                              <a:gd name="T34" fmla="+- 0 1407 1406"/>
                              <a:gd name="T35" fmla="*/ 1407 h 23"/>
                              <a:gd name="T36" fmla="+- 0 2292 2225"/>
                              <a:gd name="T37" fmla="*/ T36 w 71"/>
                              <a:gd name="T38" fmla="+- 0 1406 1406"/>
                              <a:gd name="T39" fmla="*/ 140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 h="23">
                                <a:moveTo>
                                  <a:pt x="67" y="1"/>
                                </a:moveTo>
                                <a:lnTo>
                                  <a:pt x="0" y="6"/>
                                </a:lnTo>
                                <a:lnTo>
                                  <a:pt x="2" y="23"/>
                                </a:lnTo>
                                <a:lnTo>
                                  <a:pt x="69" y="17"/>
                                </a:lnTo>
                                <a:lnTo>
                                  <a:pt x="70" y="17"/>
                                </a:lnTo>
                                <a:lnTo>
                                  <a:pt x="67" y="1"/>
                                </a:lnTo>
                                <a:close/>
                                <a:moveTo>
                                  <a:pt x="67" y="0"/>
                                </a:moveTo>
                                <a:lnTo>
                                  <a:pt x="67" y="0"/>
                                </a:lnTo>
                                <a:lnTo>
                                  <a:pt x="67" y="1"/>
                                </a:lnTo>
                                <a:lnTo>
                                  <a:pt x="67"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34"/>
                        <wps:cNvSpPr>
                          <a:spLocks/>
                        </wps:cNvSpPr>
                        <wps:spPr bwMode="auto">
                          <a:xfrm>
                            <a:off x="2292" y="1399"/>
                            <a:ext cx="52" cy="25"/>
                          </a:xfrm>
                          <a:custGeom>
                            <a:avLst/>
                            <a:gdLst>
                              <a:gd name="T0" fmla="+- 0 2339 2292"/>
                              <a:gd name="T1" fmla="*/ T0 w 52"/>
                              <a:gd name="T2" fmla="+- 0 1399 1399"/>
                              <a:gd name="T3" fmla="*/ 1399 h 25"/>
                              <a:gd name="T4" fmla="+- 0 2292 2292"/>
                              <a:gd name="T5" fmla="*/ T4 w 52"/>
                              <a:gd name="T6" fmla="+- 0 1406 1399"/>
                              <a:gd name="T7" fmla="*/ 1406 h 25"/>
                              <a:gd name="T8" fmla="+- 0 2295 2292"/>
                              <a:gd name="T9" fmla="*/ T8 w 52"/>
                              <a:gd name="T10" fmla="+- 0 1423 1399"/>
                              <a:gd name="T11" fmla="*/ 1423 h 25"/>
                              <a:gd name="T12" fmla="+- 0 2343 2292"/>
                              <a:gd name="T13" fmla="*/ T12 w 52"/>
                              <a:gd name="T14" fmla="+- 0 1415 1399"/>
                              <a:gd name="T15" fmla="*/ 1415 h 25"/>
                              <a:gd name="T16" fmla="+- 0 2343 2292"/>
                              <a:gd name="T17" fmla="*/ T16 w 52"/>
                              <a:gd name="T18" fmla="+- 0 1414 1399"/>
                              <a:gd name="T19" fmla="*/ 1414 h 25"/>
                              <a:gd name="T20" fmla="+- 0 2338 2292"/>
                              <a:gd name="T21" fmla="*/ T20 w 52"/>
                              <a:gd name="T22" fmla="+- 0 1399 1399"/>
                              <a:gd name="T23" fmla="*/ 1399 h 25"/>
                              <a:gd name="T24" fmla="+- 0 2339 2292"/>
                              <a:gd name="T25" fmla="*/ T24 w 52"/>
                              <a:gd name="T26" fmla="+- 0 1399 1399"/>
                              <a:gd name="T27" fmla="*/ 1399 h 25"/>
                            </a:gdLst>
                            <a:ahLst/>
                            <a:cxnLst>
                              <a:cxn ang="0">
                                <a:pos x="T1" y="T3"/>
                              </a:cxn>
                              <a:cxn ang="0">
                                <a:pos x="T5" y="T7"/>
                              </a:cxn>
                              <a:cxn ang="0">
                                <a:pos x="T9" y="T11"/>
                              </a:cxn>
                              <a:cxn ang="0">
                                <a:pos x="T13" y="T15"/>
                              </a:cxn>
                              <a:cxn ang="0">
                                <a:pos x="T17" y="T19"/>
                              </a:cxn>
                              <a:cxn ang="0">
                                <a:pos x="T21" y="T23"/>
                              </a:cxn>
                              <a:cxn ang="0">
                                <a:pos x="T25" y="T27"/>
                              </a:cxn>
                            </a:cxnLst>
                            <a:rect l="0" t="0" r="r" b="b"/>
                            <a:pathLst>
                              <a:path w="52" h="25">
                                <a:moveTo>
                                  <a:pt x="47" y="0"/>
                                </a:moveTo>
                                <a:lnTo>
                                  <a:pt x="0" y="7"/>
                                </a:lnTo>
                                <a:lnTo>
                                  <a:pt x="3" y="24"/>
                                </a:lnTo>
                                <a:lnTo>
                                  <a:pt x="51" y="16"/>
                                </a:lnTo>
                                <a:lnTo>
                                  <a:pt x="51" y="15"/>
                                </a:lnTo>
                                <a:lnTo>
                                  <a:pt x="46" y="0"/>
                                </a:lnTo>
                                <a:lnTo>
                                  <a:pt x="47"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035"/>
                        <wps:cNvSpPr>
                          <a:spLocks/>
                        </wps:cNvSpPr>
                        <wps:spPr bwMode="auto">
                          <a:xfrm>
                            <a:off x="2338" y="1387"/>
                            <a:ext cx="58" cy="28"/>
                          </a:xfrm>
                          <a:custGeom>
                            <a:avLst/>
                            <a:gdLst>
                              <a:gd name="T0" fmla="+- 0 2391 2338"/>
                              <a:gd name="T1" fmla="*/ T0 w 58"/>
                              <a:gd name="T2" fmla="+- 0 1387 1387"/>
                              <a:gd name="T3" fmla="*/ 1387 h 28"/>
                              <a:gd name="T4" fmla="+- 0 2338 2338"/>
                              <a:gd name="T5" fmla="*/ T4 w 58"/>
                              <a:gd name="T6" fmla="+- 0 1399 1387"/>
                              <a:gd name="T7" fmla="*/ 1399 h 28"/>
                              <a:gd name="T8" fmla="+- 0 2343 2338"/>
                              <a:gd name="T9" fmla="*/ T8 w 58"/>
                              <a:gd name="T10" fmla="+- 0 1414 1387"/>
                              <a:gd name="T11" fmla="*/ 1414 h 28"/>
                              <a:gd name="T12" fmla="+- 0 2396 2338"/>
                              <a:gd name="T13" fmla="*/ T12 w 58"/>
                              <a:gd name="T14" fmla="+- 0 1402 1387"/>
                              <a:gd name="T15" fmla="*/ 1402 h 28"/>
                              <a:gd name="T16" fmla="+- 0 2391 2338"/>
                              <a:gd name="T17" fmla="*/ T16 w 58"/>
                              <a:gd name="T18" fmla="+- 0 1387 1387"/>
                              <a:gd name="T19" fmla="*/ 1387 h 28"/>
                            </a:gdLst>
                            <a:ahLst/>
                            <a:cxnLst>
                              <a:cxn ang="0">
                                <a:pos x="T1" y="T3"/>
                              </a:cxn>
                              <a:cxn ang="0">
                                <a:pos x="T5" y="T7"/>
                              </a:cxn>
                              <a:cxn ang="0">
                                <a:pos x="T9" y="T11"/>
                              </a:cxn>
                              <a:cxn ang="0">
                                <a:pos x="T13" y="T15"/>
                              </a:cxn>
                              <a:cxn ang="0">
                                <a:pos x="T17" y="T19"/>
                              </a:cxn>
                            </a:cxnLst>
                            <a:rect l="0" t="0" r="r" b="b"/>
                            <a:pathLst>
                              <a:path w="58" h="28">
                                <a:moveTo>
                                  <a:pt x="53" y="0"/>
                                </a:moveTo>
                                <a:lnTo>
                                  <a:pt x="0" y="12"/>
                                </a:lnTo>
                                <a:lnTo>
                                  <a:pt x="5" y="27"/>
                                </a:lnTo>
                                <a:lnTo>
                                  <a:pt x="58" y="15"/>
                                </a:lnTo>
                                <a:lnTo>
                                  <a:pt x="53"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036"/>
                        <wps:cNvSpPr>
                          <a:spLocks/>
                        </wps:cNvSpPr>
                        <wps:spPr bwMode="auto">
                          <a:xfrm>
                            <a:off x="2391" y="1371"/>
                            <a:ext cx="67" cy="32"/>
                          </a:xfrm>
                          <a:custGeom>
                            <a:avLst/>
                            <a:gdLst>
                              <a:gd name="T0" fmla="+- 0 2451 2391"/>
                              <a:gd name="T1" fmla="*/ T0 w 67"/>
                              <a:gd name="T2" fmla="+- 0 1371 1371"/>
                              <a:gd name="T3" fmla="*/ 1371 h 32"/>
                              <a:gd name="T4" fmla="+- 0 2391 2391"/>
                              <a:gd name="T5" fmla="*/ T4 w 67"/>
                              <a:gd name="T6" fmla="+- 0 1387 1371"/>
                              <a:gd name="T7" fmla="*/ 1387 h 32"/>
                              <a:gd name="T8" fmla="+- 0 2396 2391"/>
                              <a:gd name="T9" fmla="*/ T8 w 67"/>
                              <a:gd name="T10" fmla="+- 0 1402 1371"/>
                              <a:gd name="T11" fmla="*/ 1402 h 32"/>
                              <a:gd name="T12" fmla="+- 0 2456 2391"/>
                              <a:gd name="T13" fmla="*/ T12 w 67"/>
                              <a:gd name="T14" fmla="+- 0 1387 1371"/>
                              <a:gd name="T15" fmla="*/ 1387 h 32"/>
                              <a:gd name="T16" fmla="+- 0 2457 2391"/>
                              <a:gd name="T17" fmla="*/ T16 w 67"/>
                              <a:gd name="T18" fmla="+- 0 1387 1371"/>
                              <a:gd name="T19" fmla="*/ 1387 h 32"/>
                              <a:gd name="T20" fmla="+- 0 2451 2391"/>
                              <a:gd name="T21" fmla="*/ T20 w 67"/>
                              <a:gd name="T22" fmla="+- 0 1371 1371"/>
                              <a:gd name="T23" fmla="*/ 1371 h 32"/>
                              <a:gd name="T24" fmla="+- 0 2451 2391"/>
                              <a:gd name="T25" fmla="*/ T24 w 67"/>
                              <a:gd name="T26" fmla="+- 0 1371 1371"/>
                              <a:gd name="T27" fmla="*/ 1371 h 32"/>
                            </a:gdLst>
                            <a:ahLst/>
                            <a:cxnLst>
                              <a:cxn ang="0">
                                <a:pos x="T1" y="T3"/>
                              </a:cxn>
                              <a:cxn ang="0">
                                <a:pos x="T5" y="T7"/>
                              </a:cxn>
                              <a:cxn ang="0">
                                <a:pos x="T9" y="T11"/>
                              </a:cxn>
                              <a:cxn ang="0">
                                <a:pos x="T13" y="T15"/>
                              </a:cxn>
                              <a:cxn ang="0">
                                <a:pos x="T17" y="T19"/>
                              </a:cxn>
                              <a:cxn ang="0">
                                <a:pos x="T21" y="T23"/>
                              </a:cxn>
                              <a:cxn ang="0">
                                <a:pos x="T25" y="T27"/>
                              </a:cxn>
                            </a:cxnLst>
                            <a:rect l="0" t="0" r="r" b="b"/>
                            <a:pathLst>
                              <a:path w="67" h="32">
                                <a:moveTo>
                                  <a:pt x="60" y="0"/>
                                </a:moveTo>
                                <a:lnTo>
                                  <a:pt x="0" y="16"/>
                                </a:lnTo>
                                <a:lnTo>
                                  <a:pt x="5" y="31"/>
                                </a:lnTo>
                                <a:lnTo>
                                  <a:pt x="65" y="16"/>
                                </a:lnTo>
                                <a:lnTo>
                                  <a:pt x="66" y="16"/>
                                </a:lnTo>
                                <a:lnTo>
                                  <a:pt x="6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037"/>
                        <wps:cNvSpPr>
                          <a:spLocks/>
                        </wps:cNvSpPr>
                        <wps:spPr bwMode="auto">
                          <a:xfrm>
                            <a:off x="2451" y="1355"/>
                            <a:ext cx="63" cy="32"/>
                          </a:xfrm>
                          <a:custGeom>
                            <a:avLst/>
                            <a:gdLst>
                              <a:gd name="T0" fmla="+- 0 2507 2451"/>
                              <a:gd name="T1" fmla="*/ T0 w 63"/>
                              <a:gd name="T2" fmla="+- 0 1355 1355"/>
                              <a:gd name="T3" fmla="*/ 1355 h 32"/>
                              <a:gd name="T4" fmla="+- 0 2451 2451"/>
                              <a:gd name="T5" fmla="*/ T4 w 63"/>
                              <a:gd name="T6" fmla="+- 0 1371 1355"/>
                              <a:gd name="T7" fmla="*/ 1371 h 32"/>
                              <a:gd name="T8" fmla="+- 0 2457 2451"/>
                              <a:gd name="T9" fmla="*/ T8 w 63"/>
                              <a:gd name="T10" fmla="+- 0 1387 1355"/>
                              <a:gd name="T11" fmla="*/ 1387 h 32"/>
                              <a:gd name="T12" fmla="+- 0 2513 2451"/>
                              <a:gd name="T13" fmla="*/ T12 w 63"/>
                              <a:gd name="T14" fmla="+- 0 1371 1355"/>
                              <a:gd name="T15" fmla="*/ 1371 h 32"/>
                              <a:gd name="T16" fmla="+- 0 2507 2451"/>
                              <a:gd name="T17" fmla="*/ T16 w 63"/>
                              <a:gd name="T18" fmla="+- 0 1355 1355"/>
                              <a:gd name="T19" fmla="*/ 1355 h 32"/>
                            </a:gdLst>
                            <a:ahLst/>
                            <a:cxnLst>
                              <a:cxn ang="0">
                                <a:pos x="T1" y="T3"/>
                              </a:cxn>
                              <a:cxn ang="0">
                                <a:pos x="T5" y="T7"/>
                              </a:cxn>
                              <a:cxn ang="0">
                                <a:pos x="T9" y="T11"/>
                              </a:cxn>
                              <a:cxn ang="0">
                                <a:pos x="T13" y="T15"/>
                              </a:cxn>
                              <a:cxn ang="0">
                                <a:pos x="T17" y="T19"/>
                              </a:cxn>
                            </a:cxnLst>
                            <a:rect l="0" t="0" r="r" b="b"/>
                            <a:pathLst>
                              <a:path w="63" h="32">
                                <a:moveTo>
                                  <a:pt x="56" y="0"/>
                                </a:moveTo>
                                <a:lnTo>
                                  <a:pt x="0" y="16"/>
                                </a:lnTo>
                                <a:lnTo>
                                  <a:pt x="6" y="32"/>
                                </a:lnTo>
                                <a:lnTo>
                                  <a:pt x="62" y="16"/>
                                </a:lnTo>
                                <a:lnTo>
                                  <a:pt x="5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038"/>
                        <wps:cNvSpPr>
                          <a:spLocks/>
                        </wps:cNvSpPr>
                        <wps:spPr bwMode="auto">
                          <a:xfrm>
                            <a:off x="2507" y="1343"/>
                            <a:ext cx="53" cy="28"/>
                          </a:xfrm>
                          <a:custGeom>
                            <a:avLst/>
                            <a:gdLst>
                              <a:gd name="T0" fmla="+- 0 2553 2507"/>
                              <a:gd name="T1" fmla="*/ T0 w 53"/>
                              <a:gd name="T2" fmla="+- 0 1343 1343"/>
                              <a:gd name="T3" fmla="*/ 1343 h 28"/>
                              <a:gd name="T4" fmla="+- 0 2507 2507"/>
                              <a:gd name="T5" fmla="*/ T4 w 53"/>
                              <a:gd name="T6" fmla="+- 0 1355 1343"/>
                              <a:gd name="T7" fmla="*/ 1355 h 28"/>
                              <a:gd name="T8" fmla="+- 0 2513 2507"/>
                              <a:gd name="T9" fmla="*/ T8 w 53"/>
                              <a:gd name="T10" fmla="+- 0 1371 1343"/>
                              <a:gd name="T11" fmla="*/ 1371 h 28"/>
                              <a:gd name="T12" fmla="+- 0 2559 2507"/>
                              <a:gd name="T13" fmla="*/ T12 w 53"/>
                              <a:gd name="T14" fmla="+- 0 1359 1343"/>
                              <a:gd name="T15" fmla="*/ 1359 h 28"/>
                              <a:gd name="T16" fmla="+- 0 2560 2507"/>
                              <a:gd name="T17" fmla="*/ T16 w 53"/>
                              <a:gd name="T18" fmla="+- 0 1359 1343"/>
                              <a:gd name="T19" fmla="*/ 1359 h 28"/>
                              <a:gd name="T20" fmla="+- 0 2553 2507"/>
                              <a:gd name="T21" fmla="*/ T20 w 53"/>
                              <a:gd name="T22" fmla="+- 0 1343 1343"/>
                              <a:gd name="T23" fmla="*/ 1343 h 28"/>
                              <a:gd name="T24" fmla="+- 0 2553 2507"/>
                              <a:gd name="T25" fmla="*/ T24 w 53"/>
                              <a:gd name="T26" fmla="+- 0 1343 1343"/>
                              <a:gd name="T27" fmla="*/ 1343 h 28"/>
                              <a:gd name="T28" fmla="+- 0 2552 2507"/>
                              <a:gd name="T29" fmla="*/ T28 w 53"/>
                              <a:gd name="T30" fmla="+- 0 1343 1343"/>
                              <a:gd name="T31" fmla="*/ 1343 h 28"/>
                              <a:gd name="T32" fmla="+- 0 2553 2507"/>
                              <a:gd name="T33" fmla="*/ T32 w 53"/>
                              <a:gd name="T34" fmla="+- 0 1343 1343"/>
                              <a:gd name="T35" fmla="*/ 1343 h 28"/>
                              <a:gd name="T36" fmla="+- 0 2553 2507"/>
                              <a:gd name="T37" fmla="*/ T36 w 53"/>
                              <a:gd name="T38" fmla="+- 0 1343 1343"/>
                              <a:gd name="T39" fmla="*/ 134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28">
                                <a:moveTo>
                                  <a:pt x="46" y="0"/>
                                </a:moveTo>
                                <a:lnTo>
                                  <a:pt x="0" y="12"/>
                                </a:lnTo>
                                <a:lnTo>
                                  <a:pt x="6" y="28"/>
                                </a:lnTo>
                                <a:lnTo>
                                  <a:pt x="52" y="16"/>
                                </a:lnTo>
                                <a:lnTo>
                                  <a:pt x="53" y="16"/>
                                </a:lnTo>
                                <a:lnTo>
                                  <a:pt x="46" y="0"/>
                                </a:lnTo>
                                <a:close/>
                                <a:moveTo>
                                  <a:pt x="46" y="0"/>
                                </a:moveTo>
                                <a:lnTo>
                                  <a:pt x="45" y="0"/>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039"/>
                        <wps:cNvSpPr>
                          <a:spLocks/>
                        </wps:cNvSpPr>
                        <wps:spPr bwMode="auto">
                          <a:xfrm>
                            <a:off x="2552" y="1329"/>
                            <a:ext cx="49" cy="30"/>
                          </a:xfrm>
                          <a:custGeom>
                            <a:avLst/>
                            <a:gdLst>
                              <a:gd name="T0" fmla="+- 0 2594 2552"/>
                              <a:gd name="T1" fmla="*/ T0 w 49"/>
                              <a:gd name="T2" fmla="+- 0 1329 1329"/>
                              <a:gd name="T3" fmla="*/ 1329 h 30"/>
                              <a:gd name="T4" fmla="+- 0 2594 2552"/>
                              <a:gd name="T5" fmla="*/ T4 w 49"/>
                              <a:gd name="T6" fmla="+- 0 1329 1329"/>
                              <a:gd name="T7" fmla="*/ 1329 h 30"/>
                              <a:gd name="T8" fmla="+- 0 2552 2552"/>
                              <a:gd name="T9" fmla="*/ T8 w 49"/>
                              <a:gd name="T10" fmla="+- 0 1343 1329"/>
                              <a:gd name="T11" fmla="*/ 1343 h 30"/>
                              <a:gd name="T12" fmla="+- 0 2560 2552"/>
                              <a:gd name="T13" fmla="*/ T12 w 49"/>
                              <a:gd name="T14" fmla="+- 0 1359 1329"/>
                              <a:gd name="T15" fmla="*/ 1359 h 30"/>
                              <a:gd name="T16" fmla="+- 0 2601 2552"/>
                              <a:gd name="T17" fmla="*/ T16 w 49"/>
                              <a:gd name="T18" fmla="+- 0 1345 1329"/>
                              <a:gd name="T19" fmla="*/ 1345 h 30"/>
                              <a:gd name="T20" fmla="+- 0 2600 2552"/>
                              <a:gd name="T21" fmla="*/ T20 w 49"/>
                              <a:gd name="T22" fmla="+- 0 1345 1329"/>
                              <a:gd name="T23" fmla="*/ 1345 h 30"/>
                              <a:gd name="T24" fmla="+- 0 2594 2552"/>
                              <a:gd name="T25" fmla="*/ T24 w 49"/>
                              <a:gd name="T26" fmla="+- 0 1329 1329"/>
                              <a:gd name="T27" fmla="*/ 1329 h 30"/>
                            </a:gdLst>
                            <a:ahLst/>
                            <a:cxnLst>
                              <a:cxn ang="0">
                                <a:pos x="T1" y="T3"/>
                              </a:cxn>
                              <a:cxn ang="0">
                                <a:pos x="T5" y="T7"/>
                              </a:cxn>
                              <a:cxn ang="0">
                                <a:pos x="T9" y="T11"/>
                              </a:cxn>
                              <a:cxn ang="0">
                                <a:pos x="T13" y="T15"/>
                              </a:cxn>
                              <a:cxn ang="0">
                                <a:pos x="T17" y="T19"/>
                              </a:cxn>
                              <a:cxn ang="0">
                                <a:pos x="T21" y="T23"/>
                              </a:cxn>
                              <a:cxn ang="0">
                                <a:pos x="T25" y="T27"/>
                              </a:cxn>
                            </a:cxnLst>
                            <a:rect l="0" t="0" r="r" b="b"/>
                            <a:pathLst>
                              <a:path w="49" h="30">
                                <a:moveTo>
                                  <a:pt x="42" y="0"/>
                                </a:moveTo>
                                <a:lnTo>
                                  <a:pt x="42" y="0"/>
                                </a:lnTo>
                                <a:lnTo>
                                  <a:pt x="0" y="14"/>
                                </a:lnTo>
                                <a:lnTo>
                                  <a:pt x="8" y="30"/>
                                </a:lnTo>
                                <a:lnTo>
                                  <a:pt x="49" y="16"/>
                                </a:lnTo>
                                <a:lnTo>
                                  <a:pt x="48" y="16"/>
                                </a:lnTo>
                                <a:lnTo>
                                  <a:pt x="4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40"/>
                        <wps:cNvSpPr>
                          <a:spLocks/>
                        </wps:cNvSpPr>
                        <wps:spPr bwMode="auto">
                          <a:xfrm>
                            <a:off x="2594" y="1321"/>
                            <a:ext cx="41" cy="24"/>
                          </a:xfrm>
                          <a:custGeom>
                            <a:avLst/>
                            <a:gdLst>
                              <a:gd name="T0" fmla="+- 0 2630 2594"/>
                              <a:gd name="T1" fmla="*/ T0 w 41"/>
                              <a:gd name="T2" fmla="+- 0 1321 1321"/>
                              <a:gd name="T3" fmla="*/ 1321 h 24"/>
                              <a:gd name="T4" fmla="+- 0 2630 2594"/>
                              <a:gd name="T5" fmla="*/ T4 w 41"/>
                              <a:gd name="T6" fmla="+- 0 1321 1321"/>
                              <a:gd name="T7" fmla="*/ 1321 h 24"/>
                              <a:gd name="T8" fmla="+- 0 2594 2594"/>
                              <a:gd name="T9" fmla="*/ T8 w 41"/>
                              <a:gd name="T10" fmla="+- 0 1329 1321"/>
                              <a:gd name="T11" fmla="*/ 1329 h 24"/>
                              <a:gd name="T12" fmla="+- 0 2600 2594"/>
                              <a:gd name="T13" fmla="*/ T12 w 41"/>
                              <a:gd name="T14" fmla="+- 0 1345 1321"/>
                              <a:gd name="T15" fmla="*/ 1345 h 24"/>
                              <a:gd name="T16" fmla="+- 0 2634 2594"/>
                              <a:gd name="T17" fmla="*/ T16 w 41"/>
                              <a:gd name="T18" fmla="+- 0 1337 1321"/>
                              <a:gd name="T19" fmla="*/ 1337 h 24"/>
                              <a:gd name="T20" fmla="+- 0 2634 2594"/>
                              <a:gd name="T21" fmla="*/ T20 w 41"/>
                              <a:gd name="T22" fmla="+- 0 1337 1321"/>
                              <a:gd name="T23" fmla="*/ 1337 h 24"/>
                              <a:gd name="T24" fmla="+- 0 2630 2594"/>
                              <a:gd name="T25" fmla="*/ T24 w 41"/>
                              <a:gd name="T26" fmla="+- 0 1321 1321"/>
                              <a:gd name="T27" fmla="*/ 1321 h 24"/>
                            </a:gdLst>
                            <a:ahLst/>
                            <a:cxnLst>
                              <a:cxn ang="0">
                                <a:pos x="T1" y="T3"/>
                              </a:cxn>
                              <a:cxn ang="0">
                                <a:pos x="T5" y="T7"/>
                              </a:cxn>
                              <a:cxn ang="0">
                                <a:pos x="T9" y="T11"/>
                              </a:cxn>
                              <a:cxn ang="0">
                                <a:pos x="T13" y="T15"/>
                              </a:cxn>
                              <a:cxn ang="0">
                                <a:pos x="T17" y="T19"/>
                              </a:cxn>
                              <a:cxn ang="0">
                                <a:pos x="T21" y="T23"/>
                              </a:cxn>
                              <a:cxn ang="0">
                                <a:pos x="T25" y="T27"/>
                              </a:cxn>
                            </a:cxnLst>
                            <a:rect l="0" t="0" r="r" b="b"/>
                            <a:pathLst>
                              <a:path w="41" h="24">
                                <a:moveTo>
                                  <a:pt x="36" y="0"/>
                                </a:moveTo>
                                <a:lnTo>
                                  <a:pt x="36" y="0"/>
                                </a:lnTo>
                                <a:lnTo>
                                  <a:pt x="0" y="8"/>
                                </a:lnTo>
                                <a:lnTo>
                                  <a:pt x="6" y="24"/>
                                </a:lnTo>
                                <a:lnTo>
                                  <a:pt x="40" y="16"/>
                                </a:lnTo>
                                <a:lnTo>
                                  <a:pt x="3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041"/>
                        <wps:cNvSpPr>
                          <a:spLocks/>
                        </wps:cNvSpPr>
                        <wps:spPr bwMode="auto">
                          <a:xfrm>
                            <a:off x="2630" y="1313"/>
                            <a:ext cx="50" cy="24"/>
                          </a:xfrm>
                          <a:custGeom>
                            <a:avLst/>
                            <a:gdLst>
                              <a:gd name="T0" fmla="+- 0 2675 2630"/>
                              <a:gd name="T1" fmla="*/ T0 w 50"/>
                              <a:gd name="T2" fmla="+- 0 1314 1313"/>
                              <a:gd name="T3" fmla="*/ 1314 h 24"/>
                              <a:gd name="T4" fmla="+- 0 2630 2630"/>
                              <a:gd name="T5" fmla="*/ T4 w 50"/>
                              <a:gd name="T6" fmla="+- 0 1321 1313"/>
                              <a:gd name="T7" fmla="*/ 1321 h 24"/>
                              <a:gd name="T8" fmla="+- 0 2634 2630"/>
                              <a:gd name="T9" fmla="*/ T8 w 50"/>
                              <a:gd name="T10" fmla="+- 0 1337 1313"/>
                              <a:gd name="T11" fmla="*/ 1337 h 24"/>
                              <a:gd name="T12" fmla="+- 0 2679 2630"/>
                              <a:gd name="T13" fmla="*/ T12 w 50"/>
                              <a:gd name="T14" fmla="+- 0 1329 1313"/>
                              <a:gd name="T15" fmla="*/ 1329 h 24"/>
                              <a:gd name="T16" fmla="+- 0 2680 2630"/>
                              <a:gd name="T17" fmla="*/ T16 w 50"/>
                              <a:gd name="T18" fmla="+- 0 1329 1313"/>
                              <a:gd name="T19" fmla="*/ 1329 h 24"/>
                              <a:gd name="T20" fmla="+- 0 2675 2630"/>
                              <a:gd name="T21" fmla="*/ T20 w 50"/>
                              <a:gd name="T22" fmla="+- 0 1314 1313"/>
                              <a:gd name="T23" fmla="*/ 1314 h 24"/>
                              <a:gd name="T24" fmla="+- 0 2676 2630"/>
                              <a:gd name="T25" fmla="*/ T24 w 50"/>
                              <a:gd name="T26" fmla="+- 0 1313 1313"/>
                              <a:gd name="T27" fmla="*/ 1313 h 24"/>
                              <a:gd name="T28" fmla="+- 0 2675 2630"/>
                              <a:gd name="T29" fmla="*/ T28 w 50"/>
                              <a:gd name="T30" fmla="+- 0 1313 1313"/>
                              <a:gd name="T31" fmla="*/ 1313 h 24"/>
                              <a:gd name="T32" fmla="+- 0 2675 2630"/>
                              <a:gd name="T33" fmla="*/ T32 w 50"/>
                              <a:gd name="T34" fmla="+- 0 1314 1313"/>
                              <a:gd name="T35" fmla="*/ 1314 h 24"/>
                              <a:gd name="T36" fmla="+- 0 2676 2630"/>
                              <a:gd name="T37" fmla="*/ T36 w 50"/>
                              <a:gd name="T38" fmla="+- 0 1313 1313"/>
                              <a:gd name="T39" fmla="*/ 131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24">
                                <a:moveTo>
                                  <a:pt x="45" y="1"/>
                                </a:moveTo>
                                <a:lnTo>
                                  <a:pt x="0" y="8"/>
                                </a:lnTo>
                                <a:lnTo>
                                  <a:pt x="4" y="24"/>
                                </a:lnTo>
                                <a:lnTo>
                                  <a:pt x="49" y="16"/>
                                </a:lnTo>
                                <a:lnTo>
                                  <a:pt x="50" y="16"/>
                                </a:lnTo>
                                <a:lnTo>
                                  <a:pt x="45" y="1"/>
                                </a:lnTo>
                                <a:close/>
                                <a:moveTo>
                                  <a:pt x="46" y="0"/>
                                </a:moveTo>
                                <a:lnTo>
                                  <a:pt x="45" y="0"/>
                                </a:lnTo>
                                <a:lnTo>
                                  <a:pt x="45" y="1"/>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042"/>
                        <wps:cNvSpPr>
                          <a:spLocks/>
                        </wps:cNvSpPr>
                        <wps:spPr bwMode="auto">
                          <a:xfrm>
                            <a:off x="2675" y="1304"/>
                            <a:ext cx="53" cy="26"/>
                          </a:xfrm>
                          <a:custGeom>
                            <a:avLst/>
                            <a:gdLst>
                              <a:gd name="T0" fmla="+- 0 2723 2675"/>
                              <a:gd name="T1" fmla="*/ T0 w 53"/>
                              <a:gd name="T2" fmla="+- 0 1304 1304"/>
                              <a:gd name="T3" fmla="*/ 1304 h 26"/>
                              <a:gd name="T4" fmla="+- 0 2675 2675"/>
                              <a:gd name="T5" fmla="*/ T4 w 53"/>
                              <a:gd name="T6" fmla="+- 0 1313 1304"/>
                              <a:gd name="T7" fmla="*/ 1313 h 26"/>
                              <a:gd name="T8" fmla="+- 0 2680 2675"/>
                              <a:gd name="T9" fmla="*/ T8 w 53"/>
                              <a:gd name="T10" fmla="+- 0 1329 1304"/>
                              <a:gd name="T11" fmla="*/ 1329 h 26"/>
                              <a:gd name="T12" fmla="+- 0 2727 2675"/>
                              <a:gd name="T13" fmla="*/ T12 w 53"/>
                              <a:gd name="T14" fmla="+- 0 1320 1304"/>
                              <a:gd name="T15" fmla="*/ 1320 h 26"/>
                              <a:gd name="T16" fmla="+- 0 2728 2675"/>
                              <a:gd name="T17" fmla="*/ T16 w 53"/>
                              <a:gd name="T18" fmla="+- 0 1320 1304"/>
                              <a:gd name="T19" fmla="*/ 1320 h 26"/>
                              <a:gd name="T20" fmla="+- 0 2723 2675"/>
                              <a:gd name="T21" fmla="*/ T20 w 53"/>
                              <a:gd name="T22" fmla="+- 0 1304 1304"/>
                              <a:gd name="T23" fmla="*/ 1304 h 26"/>
                            </a:gdLst>
                            <a:ahLst/>
                            <a:cxnLst>
                              <a:cxn ang="0">
                                <a:pos x="T1" y="T3"/>
                              </a:cxn>
                              <a:cxn ang="0">
                                <a:pos x="T5" y="T7"/>
                              </a:cxn>
                              <a:cxn ang="0">
                                <a:pos x="T9" y="T11"/>
                              </a:cxn>
                              <a:cxn ang="0">
                                <a:pos x="T13" y="T15"/>
                              </a:cxn>
                              <a:cxn ang="0">
                                <a:pos x="T17" y="T19"/>
                              </a:cxn>
                              <a:cxn ang="0">
                                <a:pos x="T21" y="T23"/>
                              </a:cxn>
                            </a:cxnLst>
                            <a:rect l="0" t="0" r="r" b="b"/>
                            <a:pathLst>
                              <a:path w="53" h="26">
                                <a:moveTo>
                                  <a:pt x="48" y="0"/>
                                </a:moveTo>
                                <a:lnTo>
                                  <a:pt x="0" y="9"/>
                                </a:lnTo>
                                <a:lnTo>
                                  <a:pt x="5" y="25"/>
                                </a:lnTo>
                                <a:lnTo>
                                  <a:pt x="52" y="16"/>
                                </a:lnTo>
                                <a:lnTo>
                                  <a:pt x="53" y="16"/>
                                </a:lnTo>
                                <a:lnTo>
                                  <a:pt x="4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43"/>
                        <wps:cNvSpPr>
                          <a:spLocks/>
                        </wps:cNvSpPr>
                        <wps:spPr bwMode="auto">
                          <a:xfrm>
                            <a:off x="2723" y="1295"/>
                            <a:ext cx="51" cy="25"/>
                          </a:xfrm>
                          <a:custGeom>
                            <a:avLst/>
                            <a:gdLst>
                              <a:gd name="T0" fmla="+- 0 2769 2723"/>
                              <a:gd name="T1" fmla="*/ T0 w 51"/>
                              <a:gd name="T2" fmla="+- 0 1295 1295"/>
                              <a:gd name="T3" fmla="*/ 1295 h 25"/>
                              <a:gd name="T4" fmla="+- 0 2723 2723"/>
                              <a:gd name="T5" fmla="*/ T4 w 51"/>
                              <a:gd name="T6" fmla="+- 0 1304 1295"/>
                              <a:gd name="T7" fmla="*/ 1304 h 25"/>
                              <a:gd name="T8" fmla="+- 0 2728 2723"/>
                              <a:gd name="T9" fmla="*/ T8 w 51"/>
                              <a:gd name="T10" fmla="+- 0 1320 1295"/>
                              <a:gd name="T11" fmla="*/ 1320 h 25"/>
                              <a:gd name="T12" fmla="+- 0 2774 2723"/>
                              <a:gd name="T13" fmla="*/ T12 w 51"/>
                              <a:gd name="T14" fmla="+- 0 1311 1295"/>
                              <a:gd name="T15" fmla="*/ 1311 h 25"/>
                              <a:gd name="T16" fmla="+- 0 2774 2723"/>
                              <a:gd name="T17" fmla="*/ T16 w 51"/>
                              <a:gd name="T18" fmla="+- 0 1310 1295"/>
                              <a:gd name="T19" fmla="*/ 1310 h 25"/>
                              <a:gd name="T20" fmla="+- 0 2769 2723"/>
                              <a:gd name="T21" fmla="*/ T20 w 51"/>
                              <a:gd name="T22" fmla="+- 0 1295 1295"/>
                              <a:gd name="T23" fmla="*/ 1295 h 25"/>
                            </a:gdLst>
                            <a:ahLst/>
                            <a:cxnLst>
                              <a:cxn ang="0">
                                <a:pos x="T1" y="T3"/>
                              </a:cxn>
                              <a:cxn ang="0">
                                <a:pos x="T5" y="T7"/>
                              </a:cxn>
                              <a:cxn ang="0">
                                <a:pos x="T9" y="T11"/>
                              </a:cxn>
                              <a:cxn ang="0">
                                <a:pos x="T13" y="T15"/>
                              </a:cxn>
                              <a:cxn ang="0">
                                <a:pos x="T17" y="T19"/>
                              </a:cxn>
                              <a:cxn ang="0">
                                <a:pos x="T21" y="T23"/>
                              </a:cxn>
                            </a:cxnLst>
                            <a:rect l="0" t="0" r="r" b="b"/>
                            <a:pathLst>
                              <a:path w="51" h="25">
                                <a:moveTo>
                                  <a:pt x="46" y="0"/>
                                </a:moveTo>
                                <a:lnTo>
                                  <a:pt x="0" y="9"/>
                                </a:lnTo>
                                <a:lnTo>
                                  <a:pt x="5" y="25"/>
                                </a:lnTo>
                                <a:lnTo>
                                  <a:pt x="51" y="16"/>
                                </a:lnTo>
                                <a:lnTo>
                                  <a:pt x="51" y="15"/>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1044"/>
                        <wps:cNvSpPr>
                          <a:spLocks/>
                        </wps:cNvSpPr>
                        <wps:spPr bwMode="auto">
                          <a:xfrm>
                            <a:off x="2769" y="1284"/>
                            <a:ext cx="55" cy="27"/>
                          </a:xfrm>
                          <a:custGeom>
                            <a:avLst/>
                            <a:gdLst>
                              <a:gd name="T0" fmla="+- 0 2818 2769"/>
                              <a:gd name="T1" fmla="*/ T0 w 55"/>
                              <a:gd name="T2" fmla="+- 0 1284 1284"/>
                              <a:gd name="T3" fmla="*/ 1284 h 27"/>
                              <a:gd name="T4" fmla="+- 0 2769 2769"/>
                              <a:gd name="T5" fmla="*/ T4 w 55"/>
                              <a:gd name="T6" fmla="+- 0 1295 1284"/>
                              <a:gd name="T7" fmla="*/ 1295 h 27"/>
                              <a:gd name="T8" fmla="+- 0 2774 2769"/>
                              <a:gd name="T9" fmla="*/ T8 w 55"/>
                              <a:gd name="T10" fmla="+- 0 1310 1284"/>
                              <a:gd name="T11" fmla="*/ 1310 h 27"/>
                              <a:gd name="T12" fmla="+- 0 2823 2769"/>
                              <a:gd name="T13" fmla="*/ T12 w 55"/>
                              <a:gd name="T14" fmla="+- 0 1300 1284"/>
                              <a:gd name="T15" fmla="*/ 1300 h 27"/>
                              <a:gd name="T16" fmla="+- 0 2824 2769"/>
                              <a:gd name="T17" fmla="*/ T16 w 55"/>
                              <a:gd name="T18" fmla="+- 0 1300 1284"/>
                              <a:gd name="T19" fmla="*/ 1300 h 27"/>
                              <a:gd name="T20" fmla="+- 0 2818 2769"/>
                              <a:gd name="T21" fmla="*/ T20 w 55"/>
                              <a:gd name="T22" fmla="+- 0 1284 1284"/>
                              <a:gd name="T23" fmla="*/ 1284 h 27"/>
                              <a:gd name="T24" fmla="+- 0 2818 2769"/>
                              <a:gd name="T25" fmla="*/ T24 w 55"/>
                              <a:gd name="T26" fmla="+- 0 1284 1284"/>
                              <a:gd name="T27" fmla="*/ 1284 h 27"/>
                              <a:gd name="T28" fmla="+- 0 2818 2769"/>
                              <a:gd name="T29" fmla="*/ T28 w 55"/>
                              <a:gd name="T30" fmla="+- 0 1284 1284"/>
                              <a:gd name="T31" fmla="*/ 1284 h 27"/>
                              <a:gd name="T32" fmla="+- 0 2818 2769"/>
                              <a:gd name="T33" fmla="*/ T32 w 55"/>
                              <a:gd name="T34" fmla="+- 0 1284 1284"/>
                              <a:gd name="T35" fmla="*/ 1284 h 27"/>
                              <a:gd name="T36" fmla="+- 0 2818 2769"/>
                              <a:gd name="T37" fmla="*/ T36 w 55"/>
                              <a:gd name="T38" fmla="+- 0 1284 1284"/>
                              <a:gd name="T39" fmla="*/ 128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 h="27">
                                <a:moveTo>
                                  <a:pt x="49" y="0"/>
                                </a:moveTo>
                                <a:lnTo>
                                  <a:pt x="0" y="11"/>
                                </a:lnTo>
                                <a:lnTo>
                                  <a:pt x="5" y="26"/>
                                </a:lnTo>
                                <a:lnTo>
                                  <a:pt x="54" y="16"/>
                                </a:lnTo>
                                <a:lnTo>
                                  <a:pt x="55" y="16"/>
                                </a:lnTo>
                                <a:lnTo>
                                  <a:pt x="49" y="0"/>
                                </a:lnTo>
                                <a:close/>
                                <a:moveTo>
                                  <a:pt x="49" y="0"/>
                                </a:moveTo>
                                <a:lnTo>
                                  <a:pt x="49"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045"/>
                        <wps:cNvSpPr>
                          <a:spLocks/>
                        </wps:cNvSpPr>
                        <wps:spPr bwMode="auto">
                          <a:xfrm>
                            <a:off x="2818" y="1272"/>
                            <a:ext cx="53" cy="28"/>
                          </a:xfrm>
                          <a:custGeom>
                            <a:avLst/>
                            <a:gdLst>
                              <a:gd name="T0" fmla="+- 0 2864 2818"/>
                              <a:gd name="T1" fmla="*/ T0 w 53"/>
                              <a:gd name="T2" fmla="+- 0 1272 1272"/>
                              <a:gd name="T3" fmla="*/ 1272 h 28"/>
                              <a:gd name="T4" fmla="+- 0 2818 2818"/>
                              <a:gd name="T5" fmla="*/ T4 w 53"/>
                              <a:gd name="T6" fmla="+- 0 1284 1272"/>
                              <a:gd name="T7" fmla="*/ 1284 h 28"/>
                              <a:gd name="T8" fmla="+- 0 2824 2818"/>
                              <a:gd name="T9" fmla="*/ T8 w 53"/>
                              <a:gd name="T10" fmla="+- 0 1300 1272"/>
                              <a:gd name="T11" fmla="*/ 1300 h 28"/>
                              <a:gd name="T12" fmla="+- 0 2869 2818"/>
                              <a:gd name="T13" fmla="*/ T12 w 53"/>
                              <a:gd name="T14" fmla="+- 0 1287 1272"/>
                              <a:gd name="T15" fmla="*/ 1287 h 28"/>
                              <a:gd name="T16" fmla="+- 0 2870 2818"/>
                              <a:gd name="T17" fmla="*/ T16 w 53"/>
                              <a:gd name="T18" fmla="+- 0 1287 1272"/>
                              <a:gd name="T19" fmla="*/ 1287 h 28"/>
                              <a:gd name="T20" fmla="+- 0 2864 2818"/>
                              <a:gd name="T21" fmla="*/ T20 w 53"/>
                              <a:gd name="T22" fmla="+- 0 1272 1272"/>
                              <a:gd name="T23" fmla="*/ 1272 h 28"/>
                            </a:gdLst>
                            <a:ahLst/>
                            <a:cxnLst>
                              <a:cxn ang="0">
                                <a:pos x="T1" y="T3"/>
                              </a:cxn>
                              <a:cxn ang="0">
                                <a:pos x="T5" y="T7"/>
                              </a:cxn>
                              <a:cxn ang="0">
                                <a:pos x="T9" y="T11"/>
                              </a:cxn>
                              <a:cxn ang="0">
                                <a:pos x="T13" y="T15"/>
                              </a:cxn>
                              <a:cxn ang="0">
                                <a:pos x="T17" y="T19"/>
                              </a:cxn>
                              <a:cxn ang="0">
                                <a:pos x="T21" y="T23"/>
                              </a:cxn>
                            </a:cxnLst>
                            <a:rect l="0" t="0" r="r" b="b"/>
                            <a:pathLst>
                              <a:path w="53" h="28">
                                <a:moveTo>
                                  <a:pt x="46" y="0"/>
                                </a:moveTo>
                                <a:lnTo>
                                  <a:pt x="0" y="12"/>
                                </a:lnTo>
                                <a:lnTo>
                                  <a:pt x="6" y="28"/>
                                </a:lnTo>
                                <a:lnTo>
                                  <a:pt x="51" y="15"/>
                                </a:lnTo>
                                <a:lnTo>
                                  <a:pt x="52" y="15"/>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046"/>
                        <wps:cNvSpPr>
                          <a:spLocks/>
                        </wps:cNvSpPr>
                        <wps:spPr bwMode="auto">
                          <a:xfrm>
                            <a:off x="2864" y="1259"/>
                            <a:ext cx="48" cy="29"/>
                          </a:xfrm>
                          <a:custGeom>
                            <a:avLst/>
                            <a:gdLst>
                              <a:gd name="T0" fmla="+- 0 2905 2864"/>
                              <a:gd name="T1" fmla="*/ T0 w 48"/>
                              <a:gd name="T2" fmla="+- 0 1259 1259"/>
                              <a:gd name="T3" fmla="*/ 1259 h 29"/>
                              <a:gd name="T4" fmla="+- 0 2905 2864"/>
                              <a:gd name="T5" fmla="*/ T4 w 48"/>
                              <a:gd name="T6" fmla="+- 0 1259 1259"/>
                              <a:gd name="T7" fmla="*/ 1259 h 29"/>
                              <a:gd name="T8" fmla="+- 0 2864 2864"/>
                              <a:gd name="T9" fmla="*/ T8 w 48"/>
                              <a:gd name="T10" fmla="+- 0 1272 1259"/>
                              <a:gd name="T11" fmla="*/ 1272 h 29"/>
                              <a:gd name="T12" fmla="+- 0 2870 2864"/>
                              <a:gd name="T13" fmla="*/ T12 w 48"/>
                              <a:gd name="T14" fmla="+- 0 1287 1259"/>
                              <a:gd name="T15" fmla="*/ 1287 h 29"/>
                              <a:gd name="T16" fmla="+- 0 2911 2864"/>
                              <a:gd name="T17" fmla="*/ T16 w 48"/>
                              <a:gd name="T18" fmla="+- 0 1275 1259"/>
                              <a:gd name="T19" fmla="*/ 1275 h 29"/>
                              <a:gd name="T20" fmla="+- 0 2905 2864"/>
                              <a:gd name="T21" fmla="*/ T20 w 48"/>
                              <a:gd name="T22" fmla="+- 0 1259 1259"/>
                              <a:gd name="T23" fmla="*/ 1259 h 29"/>
                            </a:gdLst>
                            <a:ahLst/>
                            <a:cxnLst>
                              <a:cxn ang="0">
                                <a:pos x="T1" y="T3"/>
                              </a:cxn>
                              <a:cxn ang="0">
                                <a:pos x="T5" y="T7"/>
                              </a:cxn>
                              <a:cxn ang="0">
                                <a:pos x="T9" y="T11"/>
                              </a:cxn>
                              <a:cxn ang="0">
                                <a:pos x="T13" y="T15"/>
                              </a:cxn>
                              <a:cxn ang="0">
                                <a:pos x="T17" y="T19"/>
                              </a:cxn>
                              <a:cxn ang="0">
                                <a:pos x="T21" y="T23"/>
                              </a:cxn>
                            </a:cxnLst>
                            <a:rect l="0" t="0" r="r" b="b"/>
                            <a:pathLst>
                              <a:path w="48" h="29">
                                <a:moveTo>
                                  <a:pt x="41" y="0"/>
                                </a:moveTo>
                                <a:lnTo>
                                  <a:pt x="41" y="0"/>
                                </a:lnTo>
                                <a:lnTo>
                                  <a:pt x="0" y="13"/>
                                </a:lnTo>
                                <a:lnTo>
                                  <a:pt x="6" y="28"/>
                                </a:lnTo>
                                <a:lnTo>
                                  <a:pt x="47" y="16"/>
                                </a:lnTo>
                                <a:lnTo>
                                  <a:pt x="4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047"/>
                        <wps:cNvSpPr>
                          <a:spLocks/>
                        </wps:cNvSpPr>
                        <wps:spPr bwMode="auto">
                          <a:xfrm>
                            <a:off x="2905" y="1247"/>
                            <a:ext cx="52" cy="29"/>
                          </a:xfrm>
                          <a:custGeom>
                            <a:avLst/>
                            <a:gdLst>
                              <a:gd name="T0" fmla="+- 0 2951 2905"/>
                              <a:gd name="T1" fmla="*/ T0 w 52"/>
                              <a:gd name="T2" fmla="+- 0 1247 1247"/>
                              <a:gd name="T3" fmla="*/ 1247 h 29"/>
                              <a:gd name="T4" fmla="+- 0 2951 2905"/>
                              <a:gd name="T5" fmla="*/ T4 w 52"/>
                              <a:gd name="T6" fmla="+- 0 1247 1247"/>
                              <a:gd name="T7" fmla="*/ 1247 h 29"/>
                              <a:gd name="T8" fmla="+- 0 2905 2905"/>
                              <a:gd name="T9" fmla="*/ T8 w 52"/>
                              <a:gd name="T10" fmla="+- 0 1259 1247"/>
                              <a:gd name="T11" fmla="*/ 1259 h 29"/>
                              <a:gd name="T12" fmla="+- 0 2911 2905"/>
                              <a:gd name="T13" fmla="*/ T12 w 52"/>
                              <a:gd name="T14" fmla="+- 0 1275 1247"/>
                              <a:gd name="T15" fmla="*/ 1275 h 29"/>
                              <a:gd name="T16" fmla="+- 0 2956 2905"/>
                              <a:gd name="T17" fmla="*/ T16 w 52"/>
                              <a:gd name="T18" fmla="+- 0 1262 1247"/>
                              <a:gd name="T19" fmla="*/ 1262 h 29"/>
                              <a:gd name="T20" fmla="+- 0 2956 2905"/>
                              <a:gd name="T21" fmla="*/ T20 w 52"/>
                              <a:gd name="T22" fmla="+- 0 1262 1247"/>
                              <a:gd name="T23" fmla="*/ 1262 h 29"/>
                              <a:gd name="T24" fmla="+- 0 2951 2905"/>
                              <a:gd name="T25" fmla="*/ T24 w 52"/>
                              <a:gd name="T26" fmla="+- 0 1247 1247"/>
                              <a:gd name="T27" fmla="*/ 1247 h 29"/>
                            </a:gdLst>
                            <a:ahLst/>
                            <a:cxnLst>
                              <a:cxn ang="0">
                                <a:pos x="T1" y="T3"/>
                              </a:cxn>
                              <a:cxn ang="0">
                                <a:pos x="T5" y="T7"/>
                              </a:cxn>
                              <a:cxn ang="0">
                                <a:pos x="T9" y="T11"/>
                              </a:cxn>
                              <a:cxn ang="0">
                                <a:pos x="T13" y="T15"/>
                              </a:cxn>
                              <a:cxn ang="0">
                                <a:pos x="T17" y="T19"/>
                              </a:cxn>
                              <a:cxn ang="0">
                                <a:pos x="T21" y="T23"/>
                              </a:cxn>
                              <a:cxn ang="0">
                                <a:pos x="T25" y="T27"/>
                              </a:cxn>
                            </a:cxnLst>
                            <a:rect l="0" t="0" r="r" b="b"/>
                            <a:pathLst>
                              <a:path w="52" h="29">
                                <a:moveTo>
                                  <a:pt x="46" y="0"/>
                                </a:moveTo>
                                <a:lnTo>
                                  <a:pt x="46" y="0"/>
                                </a:lnTo>
                                <a:lnTo>
                                  <a:pt x="0" y="12"/>
                                </a:lnTo>
                                <a:lnTo>
                                  <a:pt x="6" y="28"/>
                                </a:lnTo>
                                <a:lnTo>
                                  <a:pt x="51" y="15"/>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1048"/>
                        <wps:cNvSpPr>
                          <a:spLocks/>
                        </wps:cNvSpPr>
                        <wps:spPr bwMode="auto">
                          <a:xfrm>
                            <a:off x="2951" y="1237"/>
                            <a:ext cx="45" cy="26"/>
                          </a:xfrm>
                          <a:custGeom>
                            <a:avLst/>
                            <a:gdLst>
                              <a:gd name="T0" fmla="+- 0 2991 2951"/>
                              <a:gd name="T1" fmla="*/ T0 w 45"/>
                              <a:gd name="T2" fmla="+- 0 1237 1237"/>
                              <a:gd name="T3" fmla="*/ 1237 h 26"/>
                              <a:gd name="T4" fmla="+- 0 2990 2951"/>
                              <a:gd name="T5" fmla="*/ T4 w 45"/>
                              <a:gd name="T6" fmla="+- 0 1237 1237"/>
                              <a:gd name="T7" fmla="*/ 1237 h 26"/>
                              <a:gd name="T8" fmla="+- 0 2951 2951"/>
                              <a:gd name="T9" fmla="*/ T8 w 45"/>
                              <a:gd name="T10" fmla="+- 0 1247 1237"/>
                              <a:gd name="T11" fmla="*/ 1247 h 26"/>
                              <a:gd name="T12" fmla="+- 0 2956 2951"/>
                              <a:gd name="T13" fmla="*/ T12 w 45"/>
                              <a:gd name="T14" fmla="+- 0 1262 1237"/>
                              <a:gd name="T15" fmla="*/ 1262 h 26"/>
                              <a:gd name="T16" fmla="+- 0 2994 2951"/>
                              <a:gd name="T17" fmla="*/ T16 w 45"/>
                              <a:gd name="T18" fmla="+- 0 1253 1237"/>
                              <a:gd name="T19" fmla="*/ 1253 h 26"/>
                              <a:gd name="T20" fmla="+- 0 2991 2951"/>
                              <a:gd name="T21" fmla="*/ T20 w 45"/>
                              <a:gd name="T22" fmla="+- 0 1237 1237"/>
                              <a:gd name="T23" fmla="*/ 1237 h 26"/>
                              <a:gd name="T24" fmla="+- 0 2995 2951"/>
                              <a:gd name="T25" fmla="*/ T24 w 45"/>
                              <a:gd name="T26" fmla="+- 0 1253 1237"/>
                              <a:gd name="T27" fmla="*/ 1253 h 26"/>
                              <a:gd name="T28" fmla="+- 0 2994 2951"/>
                              <a:gd name="T29" fmla="*/ T28 w 45"/>
                              <a:gd name="T30" fmla="+- 0 1253 1237"/>
                              <a:gd name="T31" fmla="*/ 1253 h 26"/>
                              <a:gd name="T32" fmla="+- 0 2994 2951"/>
                              <a:gd name="T33" fmla="*/ T32 w 45"/>
                              <a:gd name="T34" fmla="+- 0 1253 1237"/>
                              <a:gd name="T35" fmla="*/ 1253 h 26"/>
                              <a:gd name="T36" fmla="+- 0 2995 2951"/>
                              <a:gd name="T37" fmla="*/ T36 w 45"/>
                              <a:gd name="T38" fmla="+- 0 1253 1237"/>
                              <a:gd name="T39" fmla="*/ 1253 h 26"/>
                              <a:gd name="T40" fmla="+- 0 2991 2951"/>
                              <a:gd name="T41" fmla="*/ T40 w 45"/>
                              <a:gd name="T42" fmla="+- 0 1237 1237"/>
                              <a:gd name="T43" fmla="*/ 1237 h 26"/>
                              <a:gd name="T44" fmla="+- 0 2990 2951"/>
                              <a:gd name="T45" fmla="*/ T44 w 45"/>
                              <a:gd name="T46" fmla="+- 0 1237 1237"/>
                              <a:gd name="T47" fmla="*/ 1237 h 26"/>
                              <a:gd name="T48" fmla="+- 0 2990 2951"/>
                              <a:gd name="T49" fmla="*/ T48 w 45"/>
                              <a:gd name="T50" fmla="+- 0 1237 1237"/>
                              <a:gd name="T51" fmla="*/ 1237 h 26"/>
                              <a:gd name="T52" fmla="+- 0 2991 2951"/>
                              <a:gd name="T53" fmla="*/ T52 w 45"/>
                              <a:gd name="T54" fmla="+- 0 1237 1237"/>
                              <a:gd name="T55" fmla="*/ 123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 h="26">
                                <a:moveTo>
                                  <a:pt x="40" y="0"/>
                                </a:moveTo>
                                <a:lnTo>
                                  <a:pt x="39" y="0"/>
                                </a:lnTo>
                                <a:lnTo>
                                  <a:pt x="0" y="10"/>
                                </a:lnTo>
                                <a:lnTo>
                                  <a:pt x="5" y="25"/>
                                </a:lnTo>
                                <a:lnTo>
                                  <a:pt x="43" y="16"/>
                                </a:lnTo>
                                <a:lnTo>
                                  <a:pt x="40" y="0"/>
                                </a:lnTo>
                                <a:close/>
                                <a:moveTo>
                                  <a:pt x="44" y="16"/>
                                </a:moveTo>
                                <a:lnTo>
                                  <a:pt x="43" y="16"/>
                                </a:lnTo>
                                <a:lnTo>
                                  <a:pt x="44" y="16"/>
                                </a:lnTo>
                                <a:close/>
                                <a:moveTo>
                                  <a:pt x="40" y="0"/>
                                </a:moveTo>
                                <a:lnTo>
                                  <a:pt x="39" y="0"/>
                                </a:lnTo>
                                <a:lnTo>
                                  <a:pt x="4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049"/>
                        <wps:cNvSpPr>
                          <a:spLocks/>
                        </wps:cNvSpPr>
                        <wps:spPr bwMode="auto">
                          <a:xfrm>
                            <a:off x="2991" y="1233"/>
                            <a:ext cx="38" cy="21"/>
                          </a:xfrm>
                          <a:custGeom>
                            <a:avLst/>
                            <a:gdLst>
                              <a:gd name="T0" fmla="+- 0 3026 2991"/>
                              <a:gd name="T1" fmla="*/ T0 w 38"/>
                              <a:gd name="T2" fmla="+- 0 1233 1233"/>
                              <a:gd name="T3" fmla="*/ 1233 h 21"/>
                              <a:gd name="T4" fmla="+- 0 2991 2991"/>
                              <a:gd name="T5" fmla="*/ T4 w 38"/>
                              <a:gd name="T6" fmla="+- 0 1237 1233"/>
                              <a:gd name="T7" fmla="*/ 1237 h 21"/>
                              <a:gd name="T8" fmla="+- 0 2994 2991"/>
                              <a:gd name="T9" fmla="*/ T8 w 38"/>
                              <a:gd name="T10" fmla="+- 0 1253 1233"/>
                              <a:gd name="T11" fmla="*/ 1253 h 21"/>
                              <a:gd name="T12" fmla="+- 0 3029 2991"/>
                              <a:gd name="T13" fmla="*/ T12 w 38"/>
                              <a:gd name="T14" fmla="+- 0 1249 1233"/>
                              <a:gd name="T15" fmla="*/ 1249 h 21"/>
                              <a:gd name="T16" fmla="+- 0 3026 2991"/>
                              <a:gd name="T17" fmla="*/ T16 w 38"/>
                              <a:gd name="T18" fmla="+- 0 1233 1233"/>
                              <a:gd name="T19" fmla="*/ 1233 h 21"/>
                            </a:gdLst>
                            <a:ahLst/>
                            <a:cxnLst>
                              <a:cxn ang="0">
                                <a:pos x="T1" y="T3"/>
                              </a:cxn>
                              <a:cxn ang="0">
                                <a:pos x="T5" y="T7"/>
                              </a:cxn>
                              <a:cxn ang="0">
                                <a:pos x="T9" y="T11"/>
                              </a:cxn>
                              <a:cxn ang="0">
                                <a:pos x="T13" y="T15"/>
                              </a:cxn>
                              <a:cxn ang="0">
                                <a:pos x="T17" y="T19"/>
                              </a:cxn>
                            </a:cxnLst>
                            <a:rect l="0" t="0" r="r" b="b"/>
                            <a:pathLst>
                              <a:path w="38" h="21">
                                <a:moveTo>
                                  <a:pt x="35" y="0"/>
                                </a:moveTo>
                                <a:lnTo>
                                  <a:pt x="0" y="4"/>
                                </a:lnTo>
                                <a:lnTo>
                                  <a:pt x="3" y="20"/>
                                </a:lnTo>
                                <a:lnTo>
                                  <a:pt x="38" y="16"/>
                                </a:lnTo>
                                <a:lnTo>
                                  <a:pt x="3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50"/>
                        <wps:cNvSpPr>
                          <a:spLocks/>
                        </wps:cNvSpPr>
                        <wps:spPr bwMode="auto">
                          <a:xfrm>
                            <a:off x="3026" y="1225"/>
                            <a:ext cx="54" cy="24"/>
                          </a:xfrm>
                          <a:custGeom>
                            <a:avLst/>
                            <a:gdLst>
                              <a:gd name="T0" fmla="+- 0 3076 3026"/>
                              <a:gd name="T1" fmla="*/ T0 w 54"/>
                              <a:gd name="T2" fmla="+- 0 1225 1225"/>
                              <a:gd name="T3" fmla="*/ 1225 h 24"/>
                              <a:gd name="T4" fmla="+- 0 3075 3026"/>
                              <a:gd name="T5" fmla="*/ T4 w 54"/>
                              <a:gd name="T6" fmla="+- 0 1225 1225"/>
                              <a:gd name="T7" fmla="*/ 1225 h 24"/>
                              <a:gd name="T8" fmla="+- 0 3026 3026"/>
                              <a:gd name="T9" fmla="*/ T8 w 54"/>
                              <a:gd name="T10" fmla="+- 0 1233 1225"/>
                              <a:gd name="T11" fmla="*/ 1233 h 24"/>
                              <a:gd name="T12" fmla="+- 0 3029 3026"/>
                              <a:gd name="T13" fmla="*/ T12 w 54"/>
                              <a:gd name="T14" fmla="+- 0 1249 1225"/>
                              <a:gd name="T15" fmla="*/ 1249 h 24"/>
                              <a:gd name="T16" fmla="+- 0 3079 3026"/>
                              <a:gd name="T17" fmla="*/ T16 w 54"/>
                              <a:gd name="T18" fmla="+- 0 1241 1225"/>
                              <a:gd name="T19" fmla="*/ 1241 h 24"/>
                              <a:gd name="T20" fmla="+- 0 3076 3026"/>
                              <a:gd name="T21" fmla="*/ T20 w 54"/>
                              <a:gd name="T22" fmla="+- 0 1225 1225"/>
                              <a:gd name="T23" fmla="*/ 1225 h 24"/>
                            </a:gdLst>
                            <a:ahLst/>
                            <a:cxnLst>
                              <a:cxn ang="0">
                                <a:pos x="T1" y="T3"/>
                              </a:cxn>
                              <a:cxn ang="0">
                                <a:pos x="T5" y="T7"/>
                              </a:cxn>
                              <a:cxn ang="0">
                                <a:pos x="T9" y="T11"/>
                              </a:cxn>
                              <a:cxn ang="0">
                                <a:pos x="T13" y="T15"/>
                              </a:cxn>
                              <a:cxn ang="0">
                                <a:pos x="T17" y="T19"/>
                              </a:cxn>
                              <a:cxn ang="0">
                                <a:pos x="T21" y="T23"/>
                              </a:cxn>
                            </a:cxnLst>
                            <a:rect l="0" t="0" r="r" b="b"/>
                            <a:pathLst>
                              <a:path w="54" h="24">
                                <a:moveTo>
                                  <a:pt x="50" y="0"/>
                                </a:moveTo>
                                <a:lnTo>
                                  <a:pt x="49" y="0"/>
                                </a:lnTo>
                                <a:lnTo>
                                  <a:pt x="0" y="8"/>
                                </a:lnTo>
                                <a:lnTo>
                                  <a:pt x="3" y="24"/>
                                </a:lnTo>
                                <a:lnTo>
                                  <a:pt x="53" y="16"/>
                                </a:lnTo>
                                <a:lnTo>
                                  <a:pt x="5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51"/>
                        <wps:cNvSpPr>
                          <a:spLocks/>
                        </wps:cNvSpPr>
                        <wps:spPr bwMode="auto">
                          <a:xfrm>
                            <a:off x="3076" y="1219"/>
                            <a:ext cx="58" cy="23"/>
                          </a:xfrm>
                          <a:custGeom>
                            <a:avLst/>
                            <a:gdLst>
                              <a:gd name="T0" fmla="+- 0 3130 3076"/>
                              <a:gd name="T1" fmla="*/ T0 w 58"/>
                              <a:gd name="T2" fmla="+- 0 1219 1219"/>
                              <a:gd name="T3" fmla="*/ 1219 h 23"/>
                              <a:gd name="T4" fmla="+- 0 3076 3076"/>
                              <a:gd name="T5" fmla="*/ T4 w 58"/>
                              <a:gd name="T6" fmla="+- 0 1225 1219"/>
                              <a:gd name="T7" fmla="*/ 1225 h 23"/>
                              <a:gd name="T8" fmla="+- 0 3079 3076"/>
                              <a:gd name="T9" fmla="*/ T8 w 58"/>
                              <a:gd name="T10" fmla="+- 0 1241 1219"/>
                              <a:gd name="T11" fmla="*/ 1241 h 23"/>
                              <a:gd name="T12" fmla="+- 0 3133 3076"/>
                              <a:gd name="T13" fmla="*/ T12 w 58"/>
                              <a:gd name="T14" fmla="+- 0 1235 1219"/>
                              <a:gd name="T15" fmla="*/ 1235 h 23"/>
                              <a:gd name="T16" fmla="+- 0 3134 3076"/>
                              <a:gd name="T17" fmla="*/ T16 w 58"/>
                              <a:gd name="T18" fmla="+- 0 1235 1219"/>
                              <a:gd name="T19" fmla="*/ 1235 h 23"/>
                              <a:gd name="T20" fmla="+- 0 3130 3076"/>
                              <a:gd name="T21" fmla="*/ T20 w 58"/>
                              <a:gd name="T22" fmla="+- 0 1219 1219"/>
                              <a:gd name="T23" fmla="*/ 1219 h 23"/>
                            </a:gdLst>
                            <a:ahLst/>
                            <a:cxnLst>
                              <a:cxn ang="0">
                                <a:pos x="T1" y="T3"/>
                              </a:cxn>
                              <a:cxn ang="0">
                                <a:pos x="T5" y="T7"/>
                              </a:cxn>
                              <a:cxn ang="0">
                                <a:pos x="T9" y="T11"/>
                              </a:cxn>
                              <a:cxn ang="0">
                                <a:pos x="T13" y="T15"/>
                              </a:cxn>
                              <a:cxn ang="0">
                                <a:pos x="T17" y="T19"/>
                              </a:cxn>
                              <a:cxn ang="0">
                                <a:pos x="T21" y="T23"/>
                              </a:cxn>
                            </a:cxnLst>
                            <a:rect l="0" t="0" r="r" b="b"/>
                            <a:pathLst>
                              <a:path w="58" h="23">
                                <a:moveTo>
                                  <a:pt x="54" y="0"/>
                                </a:moveTo>
                                <a:lnTo>
                                  <a:pt x="0" y="6"/>
                                </a:lnTo>
                                <a:lnTo>
                                  <a:pt x="3" y="22"/>
                                </a:lnTo>
                                <a:lnTo>
                                  <a:pt x="57" y="16"/>
                                </a:lnTo>
                                <a:lnTo>
                                  <a:pt x="58" y="16"/>
                                </a:lnTo>
                                <a:lnTo>
                                  <a:pt x="54"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52"/>
                        <wps:cNvSpPr>
                          <a:spLocks/>
                        </wps:cNvSpPr>
                        <wps:spPr bwMode="auto">
                          <a:xfrm>
                            <a:off x="3130" y="1214"/>
                            <a:ext cx="40" cy="21"/>
                          </a:xfrm>
                          <a:custGeom>
                            <a:avLst/>
                            <a:gdLst>
                              <a:gd name="T0" fmla="+- 0 3168 3130"/>
                              <a:gd name="T1" fmla="*/ T0 w 40"/>
                              <a:gd name="T2" fmla="+- 0 1214 1214"/>
                              <a:gd name="T3" fmla="*/ 1214 h 21"/>
                              <a:gd name="T4" fmla="+- 0 3167 3130"/>
                              <a:gd name="T5" fmla="*/ T4 w 40"/>
                              <a:gd name="T6" fmla="+- 0 1214 1214"/>
                              <a:gd name="T7" fmla="*/ 1214 h 21"/>
                              <a:gd name="T8" fmla="+- 0 3130 3130"/>
                              <a:gd name="T9" fmla="*/ T8 w 40"/>
                              <a:gd name="T10" fmla="+- 0 1219 1214"/>
                              <a:gd name="T11" fmla="*/ 1219 h 21"/>
                              <a:gd name="T12" fmla="+- 0 3134 3130"/>
                              <a:gd name="T13" fmla="*/ T12 w 40"/>
                              <a:gd name="T14" fmla="+- 0 1235 1214"/>
                              <a:gd name="T15" fmla="*/ 1235 h 21"/>
                              <a:gd name="T16" fmla="+- 0 3170 3130"/>
                              <a:gd name="T17" fmla="*/ T16 w 40"/>
                              <a:gd name="T18" fmla="+- 0 1230 1214"/>
                              <a:gd name="T19" fmla="*/ 1230 h 21"/>
                              <a:gd name="T20" fmla="+- 0 3170 3130"/>
                              <a:gd name="T21" fmla="*/ T20 w 40"/>
                              <a:gd name="T22" fmla="+- 0 1230 1214"/>
                              <a:gd name="T23" fmla="*/ 1230 h 21"/>
                              <a:gd name="T24" fmla="+- 0 3168 3130"/>
                              <a:gd name="T25" fmla="*/ T24 w 40"/>
                              <a:gd name="T26" fmla="+- 0 1214 1214"/>
                              <a:gd name="T27" fmla="*/ 1214 h 21"/>
                            </a:gdLst>
                            <a:ahLst/>
                            <a:cxnLst>
                              <a:cxn ang="0">
                                <a:pos x="T1" y="T3"/>
                              </a:cxn>
                              <a:cxn ang="0">
                                <a:pos x="T5" y="T7"/>
                              </a:cxn>
                              <a:cxn ang="0">
                                <a:pos x="T9" y="T11"/>
                              </a:cxn>
                              <a:cxn ang="0">
                                <a:pos x="T13" y="T15"/>
                              </a:cxn>
                              <a:cxn ang="0">
                                <a:pos x="T17" y="T19"/>
                              </a:cxn>
                              <a:cxn ang="0">
                                <a:pos x="T21" y="T23"/>
                              </a:cxn>
                              <a:cxn ang="0">
                                <a:pos x="T25" y="T27"/>
                              </a:cxn>
                            </a:cxnLst>
                            <a:rect l="0" t="0" r="r" b="b"/>
                            <a:pathLst>
                              <a:path w="40" h="21">
                                <a:moveTo>
                                  <a:pt x="38" y="0"/>
                                </a:moveTo>
                                <a:lnTo>
                                  <a:pt x="37" y="0"/>
                                </a:lnTo>
                                <a:lnTo>
                                  <a:pt x="0" y="5"/>
                                </a:lnTo>
                                <a:lnTo>
                                  <a:pt x="4" y="21"/>
                                </a:lnTo>
                                <a:lnTo>
                                  <a:pt x="40" y="16"/>
                                </a:lnTo>
                                <a:lnTo>
                                  <a:pt x="3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53"/>
                        <wps:cNvSpPr>
                          <a:spLocks/>
                        </wps:cNvSpPr>
                        <wps:spPr bwMode="auto">
                          <a:xfrm>
                            <a:off x="3168" y="1207"/>
                            <a:ext cx="81" cy="23"/>
                          </a:xfrm>
                          <a:custGeom>
                            <a:avLst/>
                            <a:gdLst>
                              <a:gd name="T0" fmla="+- 0 3246 3168"/>
                              <a:gd name="T1" fmla="*/ T0 w 81"/>
                              <a:gd name="T2" fmla="+- 0 1207 1207"/>
                              <a:gd name="T3" fmla="*/ 1207 h 23"/>
                              <a:gd name="T4" fmla="+- 0 3246 3168"/>
                              <a:gd name="T5" fmla="*/ T4 w 81"/>
                              <a:gd name="T6" fmla="+- 0 1208 1207"/>
                              <a:gd name="T7" fmla="*/ 1208 h 23"/>
                              <a:gd name="T8" fmla="+- 0 3168 3168"/>
                              <a:gd name="T9" fmla="*/ T8 w 81"/>
                              <a:gd name="T10" fmla="+- 0 1214 1207"/>
                              <a:gd name="T11" fmla="*/ 1214 h 23"/>
                              <a:gd name="T12" fmla="+- 0 3170 3168"/>
                              <a:gd name="T13" fmla="*/ T12 w 81"/>
                              <a:gd name="T14" fmla="+- 0 1230 1207"/>
                              <a:gd name="T15" fmla="*/ 1230 h 23"/>
                              <a:gd name="T16" fmla="+- 0 3248 3168"/>
                              <a:gd name="T17" fmla="*/ T16 w 81"/>
                              <a:gd name="T18" fmla="+- 0 1224 1207"/>
                              <a:gd name="T19" fmla="*/ 1224 h 23"/>
                              <a:gd name="T20" fmla="+- 0 3248 3168"/>
                              <a:gd name="T21" fmla="*/ T20 w 81"/>
                              <a:gd name="T22" fmla="+- 0 1224 1207"/>
                              <a:gd name="T23" fmla="*/ 1224 h 23"/>
                              <a:gd name="T24" fmla="+- 0 3246 3168"/>
                              <a:gd name="T25" fmla="*/ T24 w 81"/>
                              <a:gd name="T26" fmla="+- 0 1207 1207"/>
                              <a:gd name="T27" fmla="*/ 1207 h 23"/>
                            </a:gdLst>
                            <a:ahLst/>
                            <a:cxnLst>
                              <a:cxn ang="0">
                                <a:pos x="T1" y="T3"/>
                              </a:cxn>
                              <a:cxn ang="0">
                                <a:pos x="T5" y="T7"/>
                              </a:cxn>
                              <a:cxn ang="0">
                                <a:pos x="T9" y="T11"/>
                              </a:cxn>
                              <a:cxn ang="0">
                                <a:pos x="T13" y="T15"/>
                              </a:cxn>
                              <a:cxn ang="0">
                                <a:pos x="T17" y="T19"/>
                              </a:cxn>
                              <a:cxn ang="0">
                                <a:pos x="T21" y="T23"/>
                              </a:cxn>
                              <a:cxn ang="0">
                                <a:pos x="T25" y="T27"/>
                              </a:cxn>
                            </a:cxnLst>
                            <a:rect l="0" t="0" r="r" b="b"/>
                            <a:pathLst>
                              <a:path w="81" h="23">
                                <a:moveTo>
                                  <a:pt x="78" y="0"/>
                                </a:moveTo>
                                <a:lnTo>
                                  <a:pt x="78" y="1"/>
                                </a:lnTo>
                                <a:lnTo>
                                  <a:pt x="0" y="7"/>
                                </a:lnTo>
                                <a:lnTo>
                                  <a:pt x="2" y="23"/>
                                </a:lnTo>
                                <a:lnTo>
                                  <a:pt x="80" y="17"/>
                                </a:lnTo>
                                <a:lnTo>
                                  <a:pt x="7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54"/>
                        <wps:cNvSpPr>
                          <a:spLocks/>
                        </wps:cNvSpPr>
                        <wps:spPr bwMode="auto">
                          <a:xfrm>
                            <a:off x="3246" y="1206"/>
                            <a:ext cx="50" cy="18"/>
                          </a:xfrm>
                          <a:custGeom>
                            <a:avLst/>
                            <a:gdLst>
                              <a:gd name="T0" fmla="+- 0 3296 3246"/>
                              <a:gd name="T1" fmla="*/ T0 w 50"/>
                              <a:gd name="T2" fmla="+- 0 1206 1206"/>
                              <a:gd name="T3" fmla="*/ 1206 h 18"/>
                              <a:gd name="T4" fmla="+- 0 3294 3246"/>
                              <a:gd name="T5" fmla="*/ T4 w 50"/>
                              <a:gd name="T6" fmla="+- 0 1206 1206"/>
                              <a:gd name="T7" fmla="*/ 1206 h 18"/>
                              <a:gd name="T8" fmla="+- 0 3246 3246"/>
                              <a:gd name="T9" fmla="*/ T8 w 50"/>
                              <a:gd name="T10" fmla="+- 0 1207 1206"/>
                              <a:gd name="T11" fmla="*/ 1207 h 18"/>
                              <a:gd name="T12" fmla="+- 0 3248 3246"/>
                              <a:gd name="T13" fmla="*/ T12 w 50"/>
                              <a:gd name="T14" fmla="+- 0 1224 1206"/>
                              <a:gd name="T15" fmla="*/ 1224 h 18"/>
                              <a:gd name="T16" fmla="+- 0 3295 3246"/>
                              <a:gd name="T17" fmla="*/ T16 w 50"/>
                              <a:gd name="T18" fmla="+- 0 1222 1206"/>
                              <a:gd name="T19" fmla="*/ 1222 h 18"/>
                              <a:gd name="T20" fmla="+- 0 3294 3246"/>
                              <a:gd name="T21" fmla="*/ T20 w 50"/>
                              <a:gd name="T22" fmla="+- 0 1222 1206"/>
                              <a:gd name="T23" fmla="*/ 1222 h 18"/>
                              <a:gd name="T24" fmla="+- 0 3296 3246"/>
                              <a:gd name="T25" fmla="*/ T24 w 50"/>
                              <a:gd name="T26" fmla="+- 0 1206 1206"/>
                              <a:gd name="T27" fmla="*/ 1206 h 18"/>
                            </a:gdLst>
                            <a:ahLst/>
                            <a:cxnLst>
                              <a:cxn ang="0">
                                <a:pos x="T1" y="T3"/>
                              </a:cxn>
                              <a:cxn ang="0">
                                <a:pos x="T5" y="T7"/>
                              </a:cxn>
                              <a:cxn ang="0">
                                <a:pos x="T9" y="T11"/>
                              </a:cxn>
                              <a:cxn ang="0">
                                <a:pos x="T13" y="T15"/>
                              </a:cxn>
                              <a:cxn ang="0">
                                <a:pos x="T17" y="T19"/>
                              </a:cxn>
                              <a:cxn ang="0">
                                <a:pos x="T21" y="T23"/>
                              </a:cxn>
                              <a:cxn ang="0">
                                <a:pos x="T25" y="T27"/>
                              </a:cxn>
                            </a:cxnLst>
                            <a:rect l="0" t="0" r="r" b="b"/>
                            <a:pathLst>
                              <a:path w="50" h="18">
                                <a:moveTo>
                                  <a:pt x="50" y="0"/>
                                </a:moveTo>
                                <a:lnTo>
                                  <a:pt x="48" y="0"/>
                                </a:lnTo>
                                <a:lnTo>
                                  <a:pt x="0" y="1"/>
                                </a:lnTo>
                                <a:lnTo>
                                  <a:pt x="2" y="18"/>
                                </a:lnTo>
                                <a:lnTo>
                                  <a:pt x="49" y="16"/>
                                </a:lnTo>
                                <a:lnTo>
                                  <a:pt x="48" y="16"/>
                                </a:lnTo>
                                <a:lnTo>
                                  <a:pt x="5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55"/>
                        <wps:cNvSpPr>
                          <a:spLocks/>
                        </wps:cNvSpPr>
                        <wps:spPr bwMode="auto">
                          <a:xfrm>
                            <a:off x="3405" y="1119"/>
                            <a:ext cx="303" cy="167"/>
                          </a:xfrm>
                          <a:custGeom>
                            <a:avLst/>
                            <a:gdLst>
                              <a:gd name="T0" fmla="+- 0 3708 3405"/>
                              <a:gd name="T1" fmla="*/ T0 w 303"/>
                              <a:gd name="T2" fmla="+- 0 1119 1119"/>
                              <a:gd name="T3" fmla="*/ 1119 h 167"/>
                              <a:gd name="T4" fmla="+- 0 3682 3405"/>
                              <a:gd name="T5" fmla="*/ T4 w 303"/>
                              <a:gd name="T6" fmla="+- 0 1124 1119"/>
                              <a:gd name="T7" fmla="*/ 1124 h 167"/>
                              <a:gd name="T8" fmla="+- 0 3653 3405"/>
                              <a:gd name="T9" fmla="*/ T8 w 303"/>
                              <a:gd name="T10" fmla="+- 0 1126 1119"/>
                              <a:gd name="T11" fmla="*/ 1126 h 167"/>
                              <a:gd name="T12" fmla="+- 0 3629 3405"/>
                              <a:gd name="T13" fmla="*/ T12 w 303"/>
                              <a:gd name="T14" fmla="+- 0 1132 1119"/>
                              <a:gd name="T15" fmla="*/ 1132 h 167"/>
                              <a:gd name="T16" fmla="+- 0 3557 3405"/>
                              <a:gd name="T17" fmla="*/ T16 w 303"/>
                              <a:gd name="T18" fmla="+- 0 1152 1119"/>
                              <a:gd name="T19" fmla="*/ 1152 h 167"/>
                              <a:gd name="T20" fmla="+- 0 3514 3405"/>
                              <a:gd name="T21" fmla="*/ T20 w 303"/>
                              <a:gd name="T22" fmla="+- 0 1172 1119"/>
                              <a:gd name="T23" fmla="*/ 1172 h 167"/>
                              <a:gd name="T24" fmla="+- 0 3495 3405"/>
                              <a:gd name="T25" fmla="*/ T24 w 303"/>
                              <a:gd name="T26" fmla="+- 0 1182 1119"/>
                              <a:gd name="T27" fmla="*/ 1182 h 167"/>
                              <a:gd name="T28" fmla="+- 0 3479 3405"/>
                              <a:gd name="T29" fmla="*/ T28 w 303"/>
                              <a:gd name="T30" fmla="+- 0 1193 1119"/>
                              <a:gd name="T31" fmla="*/ 1193 h 167"/>
                              <a:gd name="T32" fmla="+- 0 3464 3405"/>
                              <a:gd name="T33" fmla="*/ T32 w 303"/>
                              <a:gd name="T34" fmla="+- 0 1205 1119"/>
                              <a:gd name="T35" fmla="*/ 1205 h 167"/>
                              <a:gd name="T36" fmla="+- 0 3449 3405"/>
                              <a:gd name="T37" fmla="*/ T36 w 303"/>
                              <a:gd name="T38" fmla="+- 0 1217 1119"/>
                              <a:gd name="T39" fmla="*/ 1217 h 167"/>
                              <a:gd name="T40" fmla="+- 0 3438 3405"/>
                              <a:gd name="T41" fmla="*/ T40 w 303"/>
                              <a:gd name="T42" fmla="+- 0 1231 1119"/>
                              <a:gd name="T43" fmla="*/ 1231 h 167"/>
                              <a:gd name="T44" fmla="+- 0 3425 3405"/>
                              <a:gd name="T45" fmla="*/ T44 w 303"/>
                              <a:gd name="T46" fmla="+- 0 1243 1119"/>
                              <a:gd name="T47" fmla="*/ 1243 h 167"/>
                              <a:gd name="T48" fmla="+- 0 3419 3405"/>
                              <a:gd name="T49" fmla="*/ T48 w 303"/>
                              <a:gd name="T50" fmla="+- 0 1258 1119"/>
                              <a:gd name="T51" fmla="*/ 1258 h 167"/>
                              <a:gd name="T52" fmla="+- 0 3410 3405"/>
                              <a:gd name="T53" fmla="*/ T52 w 303"/>
                              <a:gd name="T54" fmla="+- 0 1272 1119"/>
                              <a:gd name="T55" fmla="*/ 1272 h 167"/>
                              <a:gd name="T56" fmla="+- 0 3405 3405"/>
                              <a:gd name="T57" fmla="*/ T56 w 303"/>
                              <a:gd name="T58" fmla="+- 0 1286 1119"/>
                              <a:gd name="T59" fmla="*/ 128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3" h="167">
                                <a:moveTo>
                                  <a:pt x="303" y="0"/>
                                </a:moveTo>
                                <a:lnTo>
                                  <a:pt x="277" y="5"/>
                                </a:lnTo>
                                <a:lnTo>
                                  <a:pt x="248" y="7"/>
                                </a:lnTo>
                                <a:lnTo>
                                  <a:pt x="224" y="13"/>
                                </a:lnTo>
                                <a:lnTo>
                                  <a:pt x="152" y="33"/>
                                </a:lnTo>
                                <a:lnTo>
                                  <a:pt x="109" y="53"/>
                                </a:lnTo>
                                <a:lnTo>
                                  <a:pt x="90" y="63"/>
                                </a:lnTo>
                                <a:lnTo>
                                  <a:pt x="74" y="74"/>
                                </a:lnTo>
                                <a:lnTo>
                                  <a:pt x="59" y="86"/>
                                </a:lnTo>
                                <a:lnTo>
                                  <a:pt x="44" y="98"/>
                                </a:lnTo>
                                <a:lnTo>
                                  <a:pt x="33" y="112"/>
                                </a:lnTo>
                                <a:lnTo>
                                  <a:pt x="20" y="124"/>
                                </a:lnTo>
                                <a:lnTo>
                                  <a:pt x="14" y="139"/>
                                </a:lnTo>
                                <a:lnTo>
                                  <a:pt x="5" y="153"/>
                                </a:lnTo>
                                <a:lnTo>
                                  <a:pt x="0" y="167"/>
                                </a:lnTo>
                              </a:path>
                            </a:pathLst>
                          </a:custGeom>
                          <a:noFill/>
                          <a:ln w="1077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1056"/>
                        <wps:cNvCnPr>
                          <a:cxnSpLocks noChangeShapeType="1"/>
                        </wps:cNvCnPr>
                        <wps:spPr bwMode="auto">
                          <a:xfrm>
                            <a:off x="3708" y="1130"/>
                            <a:ext cx="9" cy="39"/>
                          </a:xfrm>
                          <a:prstGeom prst="line">
                            <a:avLst/>
                          </a:prstGeom>
                          <a:noFill/>
                          <a:ln w="12151">
                            <a:solidFill>
                              <a:srgbClr val="121315"/>
                            </a:solidFill>
                            <a:round/>
                            <a:headEnd/>
                            <a:tailEnd/>
                          </a:ln>
                          <a:extLst>
                            <a:ext uri="{909E8E84-426E-40DD-AFC4-6F175D3DCCD1}">
                              <a14:hiddenFill xmlns:a14="http://schemas.microsoft.com/office/drawing/2010/main">
                                <a:noFill/>
                              </a14:hiddenFill>
                            </a:ext>
                          </a:extLst>
                        </wps:spPr>
                        <wps:bodyPr/>
                      </wps:wsp>
                      <wps:wsp>
                        <wps:cNvPr id="54" name="Freeform 1057"/>
                        <wps:cNvSpPr>
                          <a:spLocks/>
                        </wps:cNvSpPr>
                        <wps:spPr bwMode="auto">
                          <a:xfrm>
                            <a:off x="3440" y="1157"/>
                            <a:ext cx="274" cy="129"/>
                          </a:xfrm>
                          <a:custGeom>
                            <a:avLst/>
                            <a:gdLst>
                              <a:gd name="T0" fmla="+- 0 3714 3440"/>
                              <a:gd name="T1" fmla="*/ T0 w 274"/>
                              <a:gd name="T2" fmla="+- 0 1157 1157"/>
                              <a:gd name="T3" fmla="*/ 1157 h 129"/>
                              <a:gd name="T4" fmla="+- 0 3688 3440"/>
                              <a:gd name="T5" fmla="*/ T4 w 274"/>
                              <a:gd name="T6" fmla="+- 0 1161 1157"/>
                              <a:gd name="T7" fmla="*/ 1161 h 129"/>
                              <a:gd name="T8" fmla="+- 0 3660 3440"/>
                              <a:gd name="T9" fmla="*/ T8 w 274"/>
                              <a:gd name="T10" fmla="+- 0 1164 1157"/>
                              <a:gd name="T11" fmla="*/ 1164 h 129"/>
                              <a:gd name="T12" fmla="+- 0 3636 3440"/>
                              <a:gd name="T13" fmla="*/ T12 w 274"/>
                              <a:gd name="T14" fmla="+- 0 1169 1157"/>
                              <a:gd name="T15" fmla="*/ 1169 h 129"/>
                              <a:gd name="T16" fmla="+- 0 3609 3440"/>
                              <a:gd name="T17" fmla="*/ T16 w 274"/>
                              <a:gd name="T18" fmla="+- 0 1177 1157"/>
                              <a:gd name="T19" fmla="*/ 1177 h 129"/>
                              <a:gd name="T20" fmla="+- 0 3588 3440"/>
                              <a:gd name="T21" fmla="*/ T20 w 274"/>
                              <a:gd name="T22" fmla="+- 0 1185 1157"/>
                              <a:gd name="T23" fmla="*/ 1185 h 129"/>
                              <a:gd name="T24" fmla="+- 0 3564 3440"/>
                              <a:gd name="T25" fmla="*/ T24 w 274"/>
                              <a:gd name="T26" fmla="+- 0 1193 1157"/>
                              <a:gd name="T27" fmla="*/ 1193 h 129"/>
                              <a:gd name="T28" fmla="+- 0 3544 3440"/>
                              <a:gd name="T29" fmla="*/ T28 w 274"/>
                              <a:gd name="T30" fmla="+- 0 1202 1157"/>
                              <a:gd name="T31" fmla="*/ 1202 h 129"/>
                              <a:gd name="T32" fmla="+- 0 3525 3440"/>
                              <a:gd name="T33" fmla="*/ T32 w 274"/>
                              <a:gd name="T34" fmla="+- 0 1213 1157"/>
                              <a:gd name="T35" fmla="*/ 1213 h 129"/>
                              <a:gd name="T36" fmla="+- 0 3505 3440"/>
                              <a:gd name="T37" fmla="*/ T36 w 274"/>
                              <a:gd name="T38" fmla="+- 0 1224 1157"/>
                              <a:gd name="T39" fmla="*/ 1224 h 129"/>
                              <a:gd name="T40" fmla="+- 0 3490 3440"/>
                              <a:gd name="T41" fmla="*/ T40 w 274"/>
                              <a:gd name="T42" fmla="+- 0 1235 1157"/>
                              <a:gd name="T43" fmla="*/ 1235 h 129"/>
                              <a:gd name="T44" fmla="+- 0 3475 3440"/>
                              <a:gd name="T45" fmla="*/ T44 w 274"/>
                              <a:gd name="T46" fmla="+- 0 1247 1157"/>
                              <a:gd name="T47" fmla="*/ 1247 h 129"/>
                              <a:gd name="T48" fmla="+- 0 3460 3440"/>
                              <a:gd name="T49" fmla="*/ T48 w 274"/>
                              <a:gd name="T50" fmla="+- 0 1259 1157"/>
                              <a:gd name="T51" fmla="*/ 1259 h 129"/>
                              <a:gd name="T52" fmla="+- 0 3447 3440"/>
                              <a:gd name="T53" fmla="*/ T52 w 274"/>
                              <a:gd name="T54" fmla="+- 0 1273 1157"/>
                              <a:gd name="T55" fmla="*/ 1273 h 129"/>
                              <a:gd name="T56" fmla="+- 0 3440 3440"/>
                              <a:gd name="T57" fmla="*/ T56 w 274"/>
                              <a:gd name="T58" fmla="+- 0 1286 1157"/>
                              <a:gd name="T59" fmla="*/ 1286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4" h="129">
                                <a:moveTo>
                                  <a:pt x="274" y="0"/>
                                </a:moveTo>
                                <a:lnTo>
                                  <a:pt x="248" y="4"/>
                                </a:lnTo>
                                <a:lnTo>
                                  <a:pt x="220" y="7"/>
                                </a:lnTo>
                                <a:lnTo>
                                  <a:pt x="196" y="12"/>
                                </a:lnTo>
                                <a:lnTo>
                                  <a:pt x="169" y="20"/>
                                </a:lnTo>
                                <a:lnTo>
                                  <a:pt x="148" y="28"/>
                                </a:lnTo>
                                <a:lnTo>
                                  <a:pt x="124" y="36"/>
                                </a:lnTo>
                                <a:lnTo>
                                  <a:pt x="104" y="45"/>
                                </a:lnTo>
                                <a:lnTo>
                                  <a:pt x="85" y="56"/>
                                </a:lnTo>
                                <a:lnTo>
                                  <a:pt x="65" y="67"/>
                                </a:lnTo>
                                <a:lnTo>
                                  <a:pt x="50" y="78"/>
                                </a:lnTo>
                                <a:lnTo>
                                  <a:pt x="35" y="90"/>
                                </a:lnTo>
                                <a:lnTo>
                                  <a:pt x="20" y="102"/>
                                </a:lnTo>
                                <a:lnTo>
                                  <a:pt x="7" y="116"/>
                                </a:lnTo>
                                <a:lnTo>
                                  <a:pt x="0" y="129"/>
                                </a:lnTo>
                              </a:path>
                            </a:pathLst>
                          </a:custGeom>
                          <a:noFill/>
                          <a:ln w="1067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1058"/>
                        <wps:cNvCnPr>
                          <a:cxnSpLocks noChangeShapeType="1"/>
                        </wps:cNvCnPr>
                        <wps:spPr bwMode="auto">
                          <a:xfrm>
                            <a:off x="3457" y="1286"/>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56" name="Freeform 1059"/>
                        <wps:cNvSpPr>
                          <a:spLocks/>
                        </wps:cNvSpPr>
                        <wps:spPr bwMode="auto">
                          <a:xfrm>
                            <a:off x="3294" y="1206"/>
                            <a:ext cx="54" cy="20"/>
                          </a:xfrm>
                          <a:custGeom>
                            <a:avLst/>
                            <a:gdLst>
                              <a:gd name="T0" fmla="+- 0 3296 3294"/>
                              <a:gd name="T1" fmla="*/ T0 w 54"/>
                              <a:gd name="T2" fmla="+- 0 1206 1206"/>
                              <a:gd name="T3" fmla="*/ 1206 h 20"/>
                              <a:gd name="T4" fmla="+- 0 3294 3294"/>
                              <a:gd name="T5" fmla="*/ T4 w 54"/>
                              <a:gd name="T6" fmla="+- 0 1222 1206"/>
                              <a:gd name="T7" fmla="*/ 1222 h 20"/>
                              <a:gd name="T8" fmla="+- 0 3346 3294"/>
                              <a:gd name="T9" fmla="*/ T8 w 54"/>
                              <a:gd name="T10" fmla="+- 0 1225 1206"/>
                              <a:gd name="T11" fmla="*/ 1225 h 20"/>
                              <a:gd name="T12" fmla="+- 0 3347 3294"/>
                              <a:gd name="T13" fmla="*/ T12 w 54"/>
                              <a:gd name="T14" fmla="+- 0 1226 1206"/>
                              <a:gd name="T15" fmla="*/ 1226 h 20"/>
                              <a:gd name="T16" fmla="+- 0 3346 3294"/>
                              <a:gd name="T17" fmla="*/ T16 w 54"/>
                              <a:gd name="T18" fmla="+- 0 1209 1206"/>
                              <a:gd name="T19" fmla="*/ 1209 h 20"/>
                              <a:gd name="T20" fmla="+- 0 3347 3294"/>
                              <a:gd name="T21" fmla="*/ T20 w 54"/>
                              <a:gd name="T22" fmla="+- 0 1209 1206"/>
                              <a:gd name="T23" fmla="*/ 1209 h 20"/>
                              <a:gd name="T24" fmla="+- 0 3296 3294"/>
                              <a:gd name="T25" fmla="*/ T24 w 54"/>
                              <a:gd name="T26" fmla="+- 0 1206 1206"/>
                              <a:gd name="T27" fmla="*/ 1206 h 20"/>
                            </a:gdLst>
                            <a:ahLst/>
                            <a:cxnLst>
                              <a:cxn ang="0">
                                <a:pos x="T1" y="T3"/>
                              </a:cxn>
                              <a:cxn ang="0">
                                <a:pos x="T5" y="T7"/>
                              </a:cxn>
                              <a:cxn ang="0">
                                <a:pos x="T9" y="T11"/>
                              </a:cxn>
                              <a:cxn ang="0">
                                <a:pos x="T13" y="T15"/>
                              </a:cxn>
                              <a:cxn ang="0">
                                <a:pos x="T17" y="T19"/>
                              </a:cxn>
                              <a:cxn ang="0">
                                <a:pos x="T21" y="T23"/>
                              </a:cxn>
                              <a:cxn ang="0">
                                <a:pos x="T25" y="T27"/>
                              </a:cxn>
                            </a:cxnLst>
                            <a:rect l="0" t="0" r="r" b="b"/>
                            <a:pathLst>
                              <a:path w="54" h="20">
                                <a:moveTo>
                                  <a:pt x="2" y="0"/>
                                </a:moveTo>
                                <a:lnTo>
                                  <a:pt x="0" y="16"/>
                                </a:lnTo>
                                <a:lnTo>
                                  <a:pt x="52" y="19"/>
                                </a:lnTo>
                                <a:lnTo>
                                  <a:pt x="53" y="20"/>
                                </a:lnTo>
                                <a:lnTo>
                                  <a:pt x="52" y="3"/>
                                </a:lnTo>
                                <a:lnTo>
                                  <a:pt x="53" y="3"/>
                                </a:lnTo>
                                <a:lnTo>
                                  <a:pt x="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60"/>
                        <wps:cNvSpPr>
                          <a:spLocks/>
                        </wps:cNvSpPr>
                        <wps:spPr bwMode="auto">
                          <a:xfrm>
                            <a:off x="3346" y="1207"/>
                            <a:ext cx="71" cy="19"/>
                          </a:xfrm>
                          <a:custGeom>
                            <a:avLst/>
                            <a:gdLst>
                              <a:gd name="T0" fmla="+- 0 3416 3346"/>
                              <a:gd name="T1" fmla="*/ T0 w 71"/>
                              <a:gd name="T2" fmla="+- 0 1207 1207"/>
                              <a:gd name="T3" fmla="*/ 1207 h 19"/>
                              <a:gd name="T4" fmla="+- 0 3346 3346"/>
                              <a:gd name="T5" fmla="*/ T4 w 71"/>
                              <a:gd name="T6" fmla="+- 0 1209 1207"/>
                              <a:gd name="T7" fmla="*/ 1209 h 19"/>
                              <a:gd name="T8" fmla="+- 0 3347 3346"/>
                              <a:gd name="T9" fmla="*/ T8 w 71"/>
                              <a:gd name="T10" fmla="+- 0 1226 1207"/>
                              <a:gd name="T11" fmla="*/ 1226 h 19"/>
                              <a:gd name="T12" fmla="+- 0 3416 3346"/>
                              <a:gd name="T13" fmla="*/ T12 w 71"/>
                              <a:gd name="T14" fmla="+- 0 1224 1207"/>
                              <a:gd name="T15" fmla="*/ 1224 h 19"/>
                              <a:gd name="T16" fmla="+- 0 3416 3346"/>
                              <a:gd name="T17" fmla="*/ T16 w 71"/>
                              <a:gd name="T18" fmla="+- 0 1207 1207"/>
                              <a:gd name="T19" fmla="*/ 1207 h 19"/>
                            </a:gdLst>
                            <a:ahLst/>
                            <a:cxnLst>
                              <a:cxn ang="0">
                                <a:pos x="T1" y="T3"/>
                              </a:cxn>
                              <a:cxn ang="0">
                                <a:pos x="T5" y="T7"/>
                              </a:cxn>
                              <a:cxn ang="0">
                                <a:pos x="T9" y="T11"/>
                              </a:cxn>
                              <a:cxn ang="0">
                                <a:pos x="T13" y="T15"/>
                              </a:cxn>
                              <a:cxn ang="0">
                                <a:pos x="T17" y="T19"/>
                              </a:cxn>
                            </a:cxnLst>
                            <a:rect l="0" t="0" r="r" b="b"/>
                            <a:pathLst>
                              <a:path w="71" h="19">
                                <a:moveTo>
                                  <a:pt x="70" y="0"/>
                                </a:moveTo>
                                <a:lnTo>
                                  <a:pt x="0" y="2"/>
                                </a:lnTo>
                                <a:lnTo>
                                  <a:pt x="1" y="19"/>
                                </a:lnTo>
                                <a:lnTo>
                                  <a:pt x="70" y="17"/>
                                </a:lnTo>
                                <a:lnTo>
                                  <a:pt x="7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1061"/>
                        <wps:cNvCnPr>
                          <a:cxnSpLocks noChangeShapeType="1"/>
                        </wps:cNvCnPr>
                        <wps:spPr bwMode="auto">
                          <a:xfrm>
                            <a:off x="3416" y="1216"/>
                            <a:ext cx="15"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59" name="Freeform 1062"/>
                        <wps:cNvSpPr>
                          <a:spLocks/>
                        </wps:cNvSpPr>
                        <wps:spPr bwMode="auto">
                          <a:xfrm>
                            <a:off x="857" y="1391"/>
                            <a:ext cx="89" cy="12"/>
                          </a:xfrm>
                          <a:custGeom>
                            <a:avLst/>
                            <a:gdLst>
                              <a:gd name="T0" fmla="+- 0 857 857"/>
                              <a:gd name="T1" fmla="*/ T0 w 89"/>
                              <a:gd name="T2" fmla="+- 0 1402 1391"/>
                              <a:gd name="T3" fmla="*/ 1402 h 12"/>
                              <a:gd name="T4" fmla="+- 0 892 857"/>
                              <a:gd name="T5" fmla="*/ T4 w 89"/>
                              <a:gd name="T6" fmla="+- 0 1397 1391"/>
                              <a:gd name="T7" fmla="*/ 1397 h 12"/>
                              <a:gd name="T8" fmla="+- 0 946 857"/>
                              <a:gd name="T9" fmla="*/ T8 w 89"/>
                              <a:gd name="T10" fmla="+- 0 1391 1391"/>
                              <a:gd name="T11" fmla="*/ 1391 h 12"/>
                            </a:gdLst>
                            <a:ahLst/>
                            <a:cxnLst>
                              <a:cxn ang="0">
                                <a:pos x="T1" y="T3"/>
                              </a:cxn>
                              <a:cxn ang="0">
                                <a:pos x="T5" y="T7"/>
                              </a:cxn>
                              <a:cxn ang="0">
                                <a:pos x="T9" y="T11"/>
                              </a:cxn>
                            </a:cxnLst>
                            <a:rect l="0" t="0" r="r" b="b"/>
                            <a:pathLst>
                              <a:path w="89" h="12">
                                <a:moveTo>
                                  <a:pt x="0" y="11"/>
                                </a:moveTo>
                                <a:lnTo>
                                  <a:pt x="35" y="6"/>
                                </a:lnTo>
                                <a:lnTo>
                                  <a:pt x="89" y="0"/>
                                </a:lnTo>
                              </a:path>
                            </a:pathLst>
                          </a:custGeom>
                          <a:noFill/>
                          <a:ln w="10350">
                            <a:solidFill>
                              <a:srgbClr val="7EC6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1063"/>
                        <wps:cNvCnPr>
                          <a:cxnSpLocks noChangeShapeType="1"/>
                        </wps:cNvCnPr>
                        <wps:spPr bwMode="auto">
                          <a:xfrm>
                            <a:off x="9334" y="547"/>
                            <a:ext cx="0" cy="1816"/>
                          </a:xfrm>
                          <a:prstGeom prst="line">
                            <a:avLst/>
                          </a:prstGeom>
                          <a:noFill/>
                          <a:ln w="32818">
                            <a:solidFill>
                              <a:srgbClr val="3E916C"/>
                            </a:solidFill>
                            <a:round/>
                            <a:headEnd/>
                            <a:tailEnd/>
                          </a:ln>
                          <a:extLst>
                            <a:ext uri="{909E8E84-426E-40DD-AFC4-6F175D3DCCD1}">
                              <a14:hiddenFill xmlns:a14="http://schemas.microsoft.com/office/drawing/2010/main">
                                <a:noFill/>
                              </a14:hiddenFill>
                            </a:ext>
                          </a:extLst>
                        </wps:spPr>
                        <wps:bodyPr/>
                      </wps:wsp>
                      <wps:wsp>
                        <wps:cNvPr id="61" name="Line 1064"/>
                        <wps:cNvCnPr>
                          <a:cxnSpLocks noChangeShapeType="1"/>
                        </wps:cNvCnPr>
                        <wps:spPr bwMode="auto">
                          <a:xfrm>
                            <a:off x="10" y="2360"/>
                            <a:ext cx="9342" cy="0"/>
                          </a:xfrm>
                          <a:prstGeom prst="line">
                            <a:avLst/>
                          </a:prstGeom>
                          <a:noFill/>
                          <a:ln w="10555">
                            <a:solidFill>
                              <a:srgbClr val="3E916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10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86" y="1361"/>
                            <a:ext cx="832"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0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78" y="1715"/>
                            <a:ext cx="241"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0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88" y="1347"/>
                            <a:ext cx="821" cy="371"/>
                          </a:xfrm>
                          <a:prstGeom prst="rect">
                            <a:avLst/>
                          </a:prstGeom>
                          <a:noFill/>
                          <a:extLst>
                            <a:ext uri="{909E8E84-426E-40DD-AFC4-6F175D3DCCD1}">
                              <a14:hiddenFill xmlns:a14="http://schemas.microsoft.com/office/drawing/2010/main">
                                <a:solidFill>
                                  <a:srgbClr val="FFFFFF"/>
                                </a:solidFill>
                              </a14:hiddenFill>
                            </a:ext>
                          </a:extLst>
                        </pic:spPr>
                      </pic:pic>
                      <wps:wsp>
                        <wps:cNvPr id="65" name="Line 1068"/>
                        <wps:cNvCnPr>
                          <a:cxnSpLocks noChangeShapeType="1"/>
                        </wps:cNvCnPr>
                        <wps:spPr bwMode="auto">
                          <a:xfrm>
                            <a:off x="3538" y="1214"/>
                            <a:ext cx="50" cy="0"/>
                          </a:xfrm>
                          <a:prstGeom prst="line">
                            <a:avLst/>
                          </a:prstGeom>
                          <a:noFill/>
                          <a:ln w="10547">
                            <a:solidFill>
                              <a:srgbClr val="3E916C"/>
                            </a:solidFill>
                            <a:round/>
                            <a:headEnd/>
                            <a:tailEnd/>
                          </a:ln>
                          <a:extLst>
                            <a:ext uri="{909E8E84-426E-40DD-AFC4-6F175D3DCCD1}">
                              <a14:hiddenFill xmlns:a14="http://schemas.microsoft.com/office/drawing/2010/main">
                                <a:noFill/>
                              </a14:hiddenFill>
                            </a:ext>
                          </a:extLst>
                        </wps:spPr>
                        <wps:bodyPr/>
                      </wps:wsp>
                      <wps:wsp>
                        <wps:cNvPr id="66" name="Line 1069"/>
                        <wps:cNvCnPr>
                          <a:cxnSpLocks noChangeShapeType="1"/>
                        </wps:cNvCnPr>
                        <wps:spPr bwMode="auto">
                          <a:xfrm>
                            <a:off x="3588" y="1214"/>
                            <a:ext cx="60" cy="0"/>
                          </a:xfrm>
                          <a:prstGeom prst="line">
                            <a:avLst/>
                          </a:prstGeom>
                          <a:noFill/>
                          <a:ln w="10547">
                            <a:solidFill>
                              <a:srgbClr val="3E916C"/>
                            </a:solidFill>
                            <a:round/>
                            <a:headEnd/>
                            <a:tailEnd/>
                          </a:ln>
                          <a:extLst>
                            <a:ext uri="{909E8E84-426E-40DD-AFC4-6F175D3DCCD1}">
                              <a14:hiddenFill xmlns:a14="http://schemas.microsoft.com/office/drawing/2010/main">
                                <a:noFill/>
                              </a14:hiddenFill>
                            </a:ext>
                          </a:extLst>
                        </wps:spPr>
                        <wps:bodyPr/>
                      </wps:wsp>
                      <wps:wsp>
                        <wps:cNvPr id="67" name="Freeform 1070"/>
                        <wps:cNvSpPr>
                          <a:spLocks/>
                        </wps:cNvSpPr>
                        <wps:spPr bwMode="auto">
                          <a:xfrm>
                            <a:off x="3646" y="1203"/>
                            <a:ext cx="63" cy="20"/>
                          </a:xfrm>
                          <a:custGeom>
                            <a:avLst/>
                            <a:gdLst>
                              <a:gd name="T0" fmla="+- 0 3707 3646"/>
                              <a:gd name="T1" fmla="*/ T0 w 63"/>
                              <a:gd name="T2" fmla="+- 0 1203 1203"/>
                              <a:gd name="T3" fmla="*/ 1203 h 20"/>
                              <a:gd name="T4" fmla="+- 0 3646 3646"/>
                              <a:gd name="T5" fmla="*/ T4 w 63"/>
                              <a:gd name="T6" fmla="+- 0 1206 1203"/>
                              <a:gd name="T7" fmla="*/ 1206 h 20"/>
                              <a:gd name="T8" fmla="+- 0 3648 3646"/>
                              <a:gd name="T9" fmla="*/ T8 w 63"/>
                              <a:gd name="T10" fmla="+- 0 1222 1203"/>
                              <a:gd name="T11" fmla="*/ 1222 h 20"/>
                              <a:gd name="T12" fmla="+- 0 3708 3646"/>
                              <a:gd name="T13" fmla="*/ T12 w 63"/>
                              <a:gd name="T14" fmla="+- 0 1219 1203"/>
                              <a:gd name="T15" fmla="*/ 1219 h 20"/>
                              <a:gd name="T16" fmla="+- 0 3708 3646"/>
                              <a:gd name="T17" fmla="*/ T16 w 63"/>
                              <a:gd name="T18" fmla="+- 0 1219 1203"/>
                              <a:gd name="T19" fmla="*/ 1219 h 20"/>
                              <a:gd name="T20" fmla="+- 0 3707 3646"/>
                              <a:gd name="T21" fmla="*/ T20 w 63"/>
                              <a:gd name="T22" fmla="+- 0 1203 1203"/>
                              <a:gd name="T23" fmla="*/ 1203 h 20"/>
                            </a:gdLst>
                            <a:ahLst/>
                            <a:cxnLst>
                              <a:cxn ang="0">
                                <a:pos x="T1" y="T3"/>
                              </a:cxn>
                              <a:cxn ang="0">
                                <a:pos x="T5" y="T7"/>
                              </a:cxn>
                              <a:cxn ang="0">
                                <a:pos x="T9" y="T11"/>
                              </a:cxn>
                              <a:cxn ang="0">
                                <a:pos x="T13" y="T15"/>
                              </a:cxn>
                              <a:cxn ang="0">
                                <a:pos x="T17" y="T19"/>
                              </a:cxn>
                              <a:cxn ang="0">
                                <a:pos x="T21" y="T23"/>
                              </a:cxn>
                            </a:cxnLst>
                            <a:rect l="0" t="0" r="r" b="b"/>
                            <a:pathLst>
                              <a:path w="63" h="20">
                                <a:moveTo>
                                  <a:pt x="61" y="0"/>
                                </a:moveTo>
                                <a:lnTo>
                                  <a:pt x="0" y="3"/>
                                </a:lnTo>
                                <a:lnTo>
                                  <a:pt x="2" y="19"/>
                                </a:lnTo>
                                <a:lnTo>
                                  <a:pt x="62" y="16"/>
                                </a:lnTo>
                                <a:lnTo>
                                  <a:pt x="6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1071"/>
                        <wps:cNvCnPr>
                          <a:cxnSpLocks noChangeShapeType="1"/>
                        </wps:cNvCnPr>
                        <wps:spPr bwMode="auto">
                          <a:xfrm>
                            <a:off x="3707" y="1210"/>
                            <a:ext cx="57" cy="0"/>
                          </a:xfrm>
                          <a:prstGeom prst="line">
                            <a:avLst/>
                          </a:prstGeom>
                          <a:noFill/>
                          <a:ln w="11310">
                            <a:solidFill>
                              <a:srgbClr val="3E916C"/>
                            </a:solidFill>
                            <a:round/>
                            <a:headEnd/>
                            <a:tailEnd/>
                          </a:ln>
                          <a:extLst>
                            <a:ext uri="{909E8E84-426E-40DD-AFC4-6F175D3DCCD1}">
                              <a14:hiddenFill xmlns:a14="http://schemas.microsoft.com/office/drawing/2010/main">
                                <a:noFill/>
                              </a14:hiddenFill>
                            </a:ext>
                          </a:extLst>
                        </wps:spPr>
                        <wps:bodyPr/>
                      </wps:wsp>
                      <wps:wsp>
                        <wps:cNvPr id="69" name="Freeform 1072"/>
                        <wps:cNvSpPr>
                          <a:spLocks/>
                        </wps:cNvSpPr>
                        <wps:spPr bwMode="auto">
                          <a:xfrm>
                            <a:off x="3764" y="1199"/>
                            <a:ext cx="66" cy="19"/>
                          </a:xfrm>
                          <a:custGeom>
                            <a:avLst/>
                            <a:gdLst>
                              <a:gd name="T0" fmla="+- 0 3829 3764"/>
                              <a:gd name="T1" fmla="*/ T0 w 66"/>
                              <a:gd name="T2" fmla="+- 0 1199 1199"/>
                              <a:gd name="T3" fmla="*/ 1199 h 19"/>
                              <a:gd name="T4" fmla="+- 0 3764 3764"/>
                              <a:gd name="T5" fmla="*/ T4 w 66"/>
                              <a:gd name="T6" fmla="+- 0 1201 1199"/>
                              <a:gd name="T7" fmla="*/ 1201 h 19"/>
                              <a:gd name="T8" fmla="+- 0 3764 3764"/>
                              <a:gd name="T9" fmla="*/ T8 w 66"/>
                              <a:gd name="T10" fmla="+- 0 1218 1199"/>
                              <a:gd name="T11" fmla="*/ 1218 h 19"/>
                              <a:gd name="T12" fmla="+- 0 3830 3764"/>
                              <a:gd name="T13" fmla="*/ T12 w 66"/>
                              <a:gd name="T14" fmla="+- 0 1215 1199"/>
                              <a:gd name="T15" fmla="*/ 1215 h 19"/>
                              <a:gd name="T16" fmla="+- 0 3829 3764"/>
                              <a:gd name="T17" fmla="*/ T16 w 66"/>
                              <a:gd name="T18" fmla="+- 0 1215 1199"/>
                              <a:gd name="T19" fmla="*/ 1215 h 19"/>
                              <a:gd name="T20" fmla="+- 0 3829 3764"/>
                              <a:gd name="T21" fmla="*/ T20 w 66"/>
                              <a:gd name="T22" fmla="+- 0 1199 1199"/>
                              <a:gd name="T23" fmla="*/ 1199 h 19"/>
                            </a:gdLst>
                            <a:ahLst/>
                            <a:cxnLst>
                              <a:cxn ang="0">
                                <a:pos x="T1" y="T3"/>
                              </a:cxn>
                              <a:cxn ang="0">
                                <a:pos x="T5" y="T7"/>
                              </a:cxn>
                              <a:cxn ang="0">
                                <a:pos x="T9" y="T11"/>
                              </a:cxn>
                              <a:cxn ang="0">
                                <a:pos x="T13" y="T15"/>
                              </a:cxn>
                              <a:cxn ang="0">
                                <a:pos x="T17" y="T19"/>
                              </a:cxn>
                              <a:cxn ang="0">
                                <a:pos x="T21" y="T23"/>
                              </a:cxn>
                            </a:cxnLst>
                            <a:rect l="0" t="0" r="r" b="b"/>
                            <a:pathLst>
                              <a:path w="66" h="19">
                                <a:moveTo>
                                  <a:pt x="65" y="0"/>
                                </a:moveTo>
                                <a:lnTo>
                                  <a:pt x="0" y="2"/>
                                </a:lnTo>
                                <a:lnTo>
                                  <a:pt x="0" y="19"/>
                                </a:lnTo>
                                <a:lnTo>
                                  <a:pt x="66" y="16"/>
                                </a:lnTo>
                                <a:lnTo>
                                  <a:pt x="65" y="16"/>
                                </a:lnTo>
                                <a:lnTo>
                                  <a:pt x="6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1073"/>
                        <wps:cNvSpPr>
                          <a:spLocks/>
                        </wps:cNvSpPr>
                        <wps:spPr bwMode="auto">
                          <a:xfrm>
                            <a:off x="3829" y="1197"/>
                            <a:ext cx="62" cy="19"/>
                          </a:xfrm>
                          <a:custGeom>
                            <a:avLst/>
                            <a:gdLst>
                              <a:gd name="T0" fmla="+- 0 3890 3829"/>
                              <a:gd name="T1" fmla="*/ T0 w 62"/>
                              <a:gd name="T2" fmla="+- 0 1197 1197"/>
                              <a:gd name="T3" fmla="*/ 1197 h 19"/>
                              <a:gd name="T4" fmla="+- 0 3829 3829"/>
                              <a:gd name="T5" fmla="*/ T4 w 62"/>
                              <a:gd name="T6" fmla="+- 0 1199 1197"/>
                              <a:gd name="T7" fmla="*/ 1199 h 19"/>
                              <a:gd name="T8" fmla="+- 0 3829 3829"/>
                              <a:gd name="T9" fmla="*/ T8 w 62"/>
                              <a:gd name="T10" fmla="+- 0 1215 1197"/>
                              <a:gd name="T11" fmla="*/ 1215 h 19"/>
                              <a:gd name="T12" fmla="+- 0 3890 3829"/>
                              <a:gd name="T13" fmla="*/ T12 w 62"/>
                              <a:gd name="T14" fmla="+- 0 1213 1197"/>
                              <a:gd name="T15" fmla="*/ 1213 h 19"/>
                              <a:gd name="T16" fmla="+- 0 3890 3829"/>
                              <a:gd name="T17" fmla="*/ T16 w 62"/>
                              <a:gd name="T18" fmla="+- 0 1197 1197"/>
                              <a:gd name="T19" fmla="*/ 1197 h 19"/>
                              <a:gd name="T20" fmla="+- 0 3890 3829"/>
                              <a:gd name="T21" fmla="*/ T20 w 62"/>
                              <a:gd name="T22" fmla="+- 0 1197 1197"/>
                              <a:gd name="T23" fmla="*/ 1197 h 19"/>
                              <a:gd name="T24" fmla="+- 0 3890 3829"/>
                              <a:gd name="T25" fmla="*/ T24 w 62"/>
                              <a:gd name="T26" fmla="+- 0 1197 1197"/>
                              <a:gd name="T27" fmla="*/ 1197 h 19"/>
                              <a:gd name="T28" fmla="+- 0 3890 3829"/>
                              <a:gd name="T29" fmla="*/ T28 w 62"/>
                              <a:gd name="T30" fmla="+- 0 1197 1197"/>
                              <a:gd name="T31" fmla="*/ 1197 h 19"/>
                              <a:gd name="T32" fmla="+- 0 3890 3829"/>
                              <a:gd name="T33" fmla="*/ T32 w 62"/>
                              <a:gd name="T34" fmla="+- 0 1197 1197"/>
                              <a:gd name="T35" fmla="*/ 1197 h 19"/>
                              <a:gd name="T36" fmla="+- 0 3890 3829"/>
                              <a:gd name="T37" fmla="*/ T36 w 62"/>
                              <a:gd name="T38" fmla="+- 0 1197 1197"/>
                              <a:gd name="T39" fmla="*/ 1197 h 19"/>
                              <a:gd name="T40" fmla="+- 0 3890 3829"/>
                              <a:gd name="T41" fmla="*/ T40 w 62"/>
                              <a:gd name="T42" fmla="+- 0 1197 1197"/>
                              <a:gd name="T43" fmla="*/ 1197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 h="19">
                                <a:moveTo>
                                  <a:pt x="61" y="0"/>
                                </a:moveTo>
                                <a:lnTo>
                                  <a:pt x="0" y="2"/>
                                </a:lnTo>
                                <a:lnTo>
                                  <a:pt x="0" y="18"/>
                                </a:lnTo>
                                <a:lnTo>
                                  <a:pt x="61" y="16"/>
                                </a:lnTo>
                                <a:lnTo>
                                  <a:pt x="61" y="0"/>
                                </a:lnTo>
                                <a:close/>
                                <a:moveTo>
                                  <a:pt x="61" y="0"/>
                                </a:moveTo>
                                <a:lnTo>
                                  <a:pt x="6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1074"/>
                        <wps:cNvCnPr>
                          <a:cxnSpLocks noChangeShapeType="1"/>
                        </wps:cNvCnPr>
                        <wps:spPr bwMode="auto">
                          <a:xfrm>
                            <a:off x="3890" y="1205"/>
                            <a:ext cx="48"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72" name="Line 1075"/>
                        <wps:cNvCnPr>
                          <a:cxnSpLocks noChangeShapeType="1"/>
                        </wps:cNvCnPr>
                        <wps:spPr bwMode="auto">
                          <a:xfrm>
                            <a:off x="3938" y="1205"/>
                            <a:ext cx="52"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73" name="Line 1076"/>
                        <wps:cNvCnPr>
                          <a:cxnSpLocks noChangeShapeType="1"/>
                        </wps:cNvCnPr>
                        <wps:spPr bwMode="auto">
                          <a:xfrm>
                            <a:off x="3990" y="1205"/>
                            <a:ext cx="50"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74" name="Line 1077"/>
                        <wps:cNvCnPr>
                          <a:cxnSpLocks noChangeShapeType="1"/>
                        </wps:cNvCnPr>
                        <wps:spPr bwMode="auto">
                          <a:xfrm>
                            <a:off x="4040" y="1205"/>
                            <a:ext cx="50" cy="0"/>
                          </a:xfrm>
                          <a:prstGeom prst="line">
                            <a:avLst/>
                          </a:prstGeom>
                          <a:noFill/>
                          <a:ln w="10300">
                            <a:solidFill>
                              <a:srgbClr val="3E916C"/>
                            </a:solidFill>
                            <a:round/>
                            <a:headEnd/>
                            <a:tailEnd/>
                          </a:ln>
                          <a:extLst>
                            <a:ext uri="{909E8E84-426E-40DD-AFC4-6F175D3DCCD1}">
                              <a14:hiddenFill xmlns:a14="http://schemas.microsoft.com/office/drawing/2010/main">
                                <a:noFill/>
                              </a14:hiddenFill>
                            </a:ext>
                          </a:extLst>
                        </wps:spPr>
                        <wps:bodyPr/>
                      </wps:wsp>
                      <wps:wsp>
                        <wps:cNvPr id="75" name="Line 1078"/>
                        <wps:cNvCnPr>
                          <a:cxnSpLocks noChangeShapeType="1"/>
                        </wps:cNvCnPr>
                        <wps:spPr bwMode="auto">
                          <a:xfrm>
                            <a:off x="4090" y="1204"/>
                            <a:ext cx="61" cy="0"/>
                          </a:xfrm>
                          <a:prstGeom prst="line">
                            <a:avLst/>
                          </a:prstGeom>
                          <a:noFill/>
                          <a:ln w="11310">
                            <a:solidFill>
                              <a:srgbClr val="3E916C"/>
                            </a:solidFill>
                            <a:round/>
                            <a:headEnd/>
                            <a:tailEnd/>
                          </a:ln>
                          <a:extLst>
                            <a:ext uri="{909E8E84-426E-40DD-AFC4-6F175D3DCCD1}">
                              <a14:hiddenFill xmlns:a14="http://schemas.microsoft.com/office/drawing/2010/main">
                                <a:noFill/>
                              </a14:hiddenFill>
                            </a:ext>
                          </a:extLst>
                        </wps:spPr>
                        <wps:bodyPr/>
                      </wps:wsp>
                      <wps:wsp>
                        <wps:cNvPr id="76" name="Freeform 1079"/>
                        <wps:cNvSpPr>
                          <a:spLocks/>
                        </wps:cNvSpPr>
                        <wps:spPr bwMode="auto">
                          <a:xfrm>
                            <a:off x="4150" y="1194"/>
                            <a:ext cx="56" cy="18"/>
                          </a:xfrm>
                          <a:custGeom>
                            <a:avLst/>
                            <a:gdLst>
                              <a:gd name="T0" fmla="+- 0 4205 4150"/>
                              <a:gd name="T1" fmla="*/ T0 w 56"/>
                              <a:gd name="T2" fmla="+- 0 1194 1194"/>
                              <a:gd name="T3" fmla="*/ 1194 h 18"/>
                              <a:gd name="T4" fmla="+- 0 4150 4150"/>
                              <a:gd name="T5" fmla="*/ T4 w 56"/>
                              <a:gd name="T6" fmla="+- 0 1195 1194"/>
                              <a:gd name="T7" fmla="*/ 1195 h 18"/>
                              <a:gd name="T8" fmla="+- 0 4151 4150"/>
                              <a:gd name="T9" fmla="*/ T8 w 56"/>
                              <a:gd name="T10" fmla="+- 0 1211 1194"/>
                              <a:gd name="T11" fmla="*/ 1211 h 18"/>
                              <a:gd name="T12" fmla="+- 0 4206 4150"/>
                              <a:gd name="T13" fmla="*/ T12 w 56"/>
                              <a:gd name="T14" fmla="+- 0 1210 1194"/>
                              <a:gd name="T15" fmla="*/ 1210 h 18"/>
                              <a:gd name="T16" fmla="+- 0 4206 4150"/>
                              <a:gd name="T17" fmla="*/ T16 w 56"/>
                              <a:gd name="T18" fmla="+- 0 1210 1194"/>
                              <a:gd name="T19" fmla="*/ 1210 h 18"/>
                              <a:gd name="T20" fmla="+- 0 4205 4150"/>
                              <a:gd name="T21" fmla="*/ T20 w 56"/>
                              <a:gd name="T22" fmla="+- 0 1194 1194"/>
                              <a:gd name="T23" fmla="*/ 1194 h 18"/>
                            </a:gdLst>
                            <a:ahLst/>
                            <a:cxnLst>
                              <a:cxn ang="0">
                                <a:pos x="T1" y="T3"/>
                              </a:cxn>
                              <a:cxn ang="0">
                                <a:pos x="T5" y="T7"/>
                              </a:cxn>
                              <a:cxn ang="0">
                                <a:pos x="T9" y="T11"/>
                              </a:cxn>
                              <a:cxn ang="0">
                                <a:pos x="T13" y="T15"/>
                              </a:cxn>
                              <a:cxn ang="0">
                                <a:pos x="T17" y="T19"/>
                              </a:cxn>
                              <a:cxn ang="0">
                                <a:pos x="T21" y="T23"/>
                              </a:cxn>
                            </a:cxnLst>
                            <a:rect l="0" t="0" r="r" b="b"/>
                            <a:pathLst>
                              <a:path w="56" h="18">
                                <a:moveTo>
                                  <a:pt x="55" y="0"/>
                                </a:moveTo>
                                <a:lnTo>
                                  <a:pt x="0" y="1"/>
                                </a:lnTo>
                                <a:lnTo>
                                  <a:pt x="1" y="17"/>
                                </a:lnTo>
                                <a:lnTo>
                                  <a:pt x="56" y="16"/>
                                </a:lnTo>
                                <a:lnTo>
                                  <a:pt x="5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1080"/>
                        <wps:cNvSpPr>
                          <a:spLocks/>
                        </wps:cNvSpPr>
                        <wps:spPr bwMode="auto">
                          <a:xfrm>
                            <a:off x="4205" y="1189"/>
                            <a:ext cx="66" cy="21"/>
                          </a:xfrm>
                          <a:custGeom>
                            <a:avLst/>
                            <a:gdLst>
                              <a:gd name="T0" fmla="+- 0 4266 4205"/>
                              <a:gd name="T1" fmla="*/ T0 w 66"/>
                              <a:gd name="T2" fmla="+- 0 1189 1189"/>
                              <a:gd name="T3" fmla="*/ 1189 h 21"/>
                              <a:gd name="T4" fmla="+- 0 4205 4205"/>
                              <a:gd name="T5" fmla="*/ T4 w 66"/>
                              <a:gd name="T6" fmla="+- 0 1194 1189"/>
                              <a:gd name="T7" fmla="*/ 1194 h 21"/>
                              <a:gd name="T8" fmla="+- 0 4206 4205"/>
                              <a:gd name="T9" fmla="*/ T8 w 66"/>
                              <a:gd name="T10" fmla="+- 0 1210 1189"/>
                              <a:gd name="T11" fmla="*/ 1210 h 21"/>
                              <a:gd name="T12" fmla="+- 0 4269 4205"/>
                              <a:gd name="T13" fmla="*/ T12 w 66"/>
                              <a:gd name="T14" fmla="+- 0 1205 1189"/>
                              <a:gd name="T15" fmla="*/ 1205 h 21"/>
                              <a:gd name="T16" fmla="+- 0 4270 4205"/>
                              <a:gd name="T17" fmla="*/ T16 w 66"/>
                              <a:gd name="T18" fmla="+- 0 1205 1189"/>
                              <a:gd name="T19" fmla="*/ 1205 h 21"/>
                              <a:gd name="T20" fmla="+- 0 4266 4205"/>
                              <a:gd name="T21" fmla="*/ T20 w 66"/>
                              <a:gd name="T22" fmla="+- 0 1189 1189"/>
                              <a:gd name="T23" fmla="*/ 1189 h 21"/>
                              <a:gd name="T24" fmla="+- 0 4268 4205"/>
                              <a:gd name="T25" fmla="*/ T24 w 66"/>
                              <a:gd name="T26" fmla="+- 0 1189 1189"/>
                              <a:gd name="T27" fmla="*/ 1189 h 21"/>
                              <a:gd name="T28" fmla="+- 0 4266 4205"/>
                              <a:gd name="T29" fmla="*/ T28 w 66"/>
                              <a:gd name="T30" fmla="+- 0 1189 1189"/>
                              <a:gd name="T31" fmla="*/ 1189 h 21"/>
                              <a:gd name="T32" fmla="+- 0 4266 4205"/>
                              <a:gd name="T33" fmla="*/ T32 w 66"/>
                              <a:gd name="T34" fmla="+- 0 1189 1189"/>
                              <a:gd name="T35" fmla="*/ 1189 h 21"/>
                              <a:gd name="T36" fmla="+- 0 4268 4205"/>
                              <a:gd name="T37" fmla="*/ T36 w 66"/>
                              <a:gd name="T38" fmla="+- 0 1189 1189"/>
                              <a:gd name="T39" fmla="*/ 118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21">
                                <a:moveTo>
                                  <a:pt x="61" y="0"/>
                                </a:moveTo>
                                <a:lnTo>
                                  <a:pt x="0" y="5"/>
                                </a:lnTo>
                                <a:lnTo>
                                  <a:pt x="1" y="21"/>
                                </a:lnTo>
                                <a:lnTo>
                                  <a:pt x="64" y="16"/>
                                </a:lnTo>
                                <a:lnTo>
                                  <a:pt x="65" y="16"/>
                                </a:lnTo>
                                <a:lnTo>
                                  <a:pt x="61" y="0"/>
                                </a:lnTo>
                                <a:close/>
                                <a:moveTo>
                                  <a:pt x="63" y="0"/>
                                </a:moveTo>
                                <a:lnTo>
                                  <a:pt x="61" y="0"/>
                                </a:lnTo>
                                <a:lnTo>
                                  <a:pt x="63"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081"/>
                        <wps:cNvSpPr>
                          <a:spLocks/>
                        </wps:cNvSpPr>
                        <wps:spPr bwMode="auto">
                          <a:xfrm>
                            <a:off x="4266" y="1180"/>
                            <a:ext cx="69" cy="26"/>
                          </a:xfrm>
                          <a:custGeom>
                            <a:avLst/>
                            <a:gdLst>
                              <a:gd name="T0" fmla="+- 0 4332 4266"/>
                              <a:gd name="T1" fmla="*/ T0 w 69"/>
                              <a:gd name="T2" fmla="+- 0 1180 1180"/>
                              <a:gd name="T3" fmla="*/ 1180 h 26"/>
                              <a:gd name="T4" fmla="+- 0 4266 4266"/>
                              <a:gd name="T5" fmla="*/ T4 w 69"/>
                              <a:gd name="T6" fmla="+- 0 1189 1180"/>
                              <a:gd name="T7" fmla="*/ 1189 h 26"/>
                              <a:gd name="T8" fmla="+- 0 4270 4266"/>
                              <a:gd name="T9" fmla="*/ T8 w 69"/>
                              <a:gd name="T10" fmla="+- 0 1205 1180"/>
                              <a:gd name="T11" fmla="*/ 1205 h 26"/>
                              <a:gd name="T12" fmla="+- 0 4335 4266"/>
                              <a:gd name="T13" fmla="*/ T12 w 69"/>
                              <a:gd name="T14" fmla="+- 0 1196 1180"/>
                              <a:gd name="T15" fmla="*/ 1196 h 26"/>
                              <a:gd name="T16" fmla="+- 0 4334 4266"/>
                              <a:gd name="T17" fmla="*/ T16 w 69"/>
                              <a:gd name="T18" fmla="+- 0 1196 1180"/>
                              <a:gd name="T19" fmla="*/ 1196 h 26"/>
                              <a:gd name="T20" fmla="+- 0 4332 4266"/>
                              <a:gd name="T21" fmla="*/ T20 w 69"/>
                              <a:gd name="T22" fmla="+- 0 1180 1180"/>
                              <a:gd name="T23" fmla="*/ 1180 h 26"/>
                            </a:gdLst>
                            <a:ahLst/>
                            <a:cxnLst>
                              <a:cxn ang="0">
                                <a:pos x="T1" y="T3"/>
                              </a:cxn>
                              <a:cxn ang="0">
                                <a:pos x="T5" y="T7"/>
                              </a:cxn>
                              <a:cxn ang="0">
                                <a:pos x="T9" y="T11"/>
                              </a:cxn>
                              <a:cxn ang="0">
                                <a:pos x="T13" y="T15"/>
                              </a:cxn>
                              <a:cxn ang="0">
                                <a:pos x="T17" y="T19"/>
                              </a:cxn>
                              <a:cxn ang="0">
                                <a:pos x="T21" y="T23"/>
                              </a:cxn>
                            </a:cxnLst>
                            <a:rect l="0" t="0" r="r" b="b"/>
                            <a:pathLst>
                              <a:path w="69" h="26">
                                <a:moveTo>
                                  <a:pt x="66" y="0"/>
                                </a:moveTo>
                                <a:lnTo>
                                  <a:pt x="0" y="9"/>
                                </a:lnTo>
                                <a:lnTo>
                                  <a:pt x="4" y="25"/>
                                </a:lnTo>
                                <a:lnTo>
                                  <a:pt x="69" y="16"/>
                                </a:lnTo>
                                <a:lnTo>
                                  <a:pt x="68" y="16"/>
                                </a:lnTo>
                                <a:lnTo>
                                  <a:pt x="6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082"/>
                        <wps:cNvSpPr>
                          <a:spLocks/>
                        </wps:cNvSpPr>
                        <wps:spPr bwMode="auto">
                          <a:xfrm>
                            <a:off x="4332" y="1175"/>
                            <a:ext cx="49" cy="21"/>
                          </a:xfrm>
                          <a:custGeom>
                            <a:avLst/>
                            <a:gdLst>
                              <a:gd name="T0" fmla="+- 0 4377 4332"/>
                              <a:gd name="T1" fmla="*/ T0 w 49"/>
                              <a:gd name="T2" fmla="+- 0 1175 1175"/>
                              <a:gd name="T3" fmla="*/ 1175 h 21"/>
                              <a:gd name="T4" fmla="+- 0 4332 4332"/>
                              <a:gd name="T5" fmla="*/ T4 w 49"/>
                              <a:gd name="T6" fmla="+- 0 1180 1175"/>
                              <a:gd name="T7" fmla="*/ 1180 h 21"/>
                              <a:gd name="T8" fmla="+- 0 4334 4332"/>
                              <a:gd name="T9" fmla="*/ T8 w 49"/>
                              <a:gd name="T10" fmla="+- 0 1196 1175"/>
                              <a:gd name="T11" fmla="*/ 1196 h 21"/>
                              <a:gd name="T12" fmla="+- 0 4380 4332"/>
                              <a:gd name="T13" fmla="*/ T12 w 49"/>
                              <a:gd name="T14" fmla="+- 0 1191 1175"/>
                              <a:gd name="T15" fmla="*/ 1191 h 21"/>
                              <a:gd name="T16" fmla="+- 0 4381 4332"/>
                              <a:gd name="T17" fmla="*/ T16 w 49"/>
                              <a:gd name="T18" fmla="+- 0 1191 1175"/>
                              <a:gd name="T19" fmla="*/ 1191 h 21"/>
                              <a:gd name="T20" fmla="+- 0 4377 4332"/>
                              <a:gd name="T21" fmla="*/ T20 w 49"/>
                              <a:gd name="T22" fmla="+- 0 1175 1175"/>
                              <a:gd name="T23" fmla="*/ 1175 h 21"/>
                            </a:gdLst>
                            <a:ahLst/>
                            <a:cxnLst>
                              <a:cxn ang="0">
                                <a:pos x="T1" y="T3"/>
                              </a:cxn>
                              <a:cxn ang="0">
                                <a:pos x="T5" y="T7"/>
                              </a:cxn>
                              <a:cxn ang="0">
                                <a:pos x="T9" y="T11"/>
                              </a:cxn>
                              <a:cxn ang="0">
                                <a:pos x="T13" y="T15"/>
                              </a:cxn>
                              <a:cxn ang="0">
                                <a:pos x="T17" y="T19"/>
                              </a:cxn>
                              <a:cxn ang="0">
                                <a:pos x="T21" y="T23"/>
                              </a:cxn>
                            </a:cxnLst>
                            <a:rect l="0" t="0" r="r" b="b"/>
                            <a:pathLst>
                              <a:path w="49" h="21">
                                <a:moveTo>
                                  <a:pt x="45" y="0"/>
                                </a:moveTo>
                                <a:lnTo>
                                  <a:pt x="0" y="5"/>
                                </a:lnTo>
                                <a:lnTo>
                                  <a:pt x="2" y="21"/>
                                </a:lnTo>
                                <a:lnTo>
                                  <a:pt x="48" y="16"/>
                                </a:lnTo>
                                <a:lnTo>
                                  <a:pt x="49" y="16"/>
                                </a:lnTo>
                                <a:lnTo>
                                  <a:pt x="4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083"/>
                        <wps:cNvSpPr>
                          <a:spLocks/>
                        </wps:cNvSpPr>
                        <wps:spPr bwMode="auto">
                          <a:xfrm>
                            <a:off x="4377" y="1166"/>
                            <a:ext cx="65" cy="26"/>
                          </a:xfrm>
                          <a:custGeom>
                            <a:avLst/>
                            <a:gdLst>
                              <a:gd name="T0" fmla="+- 0 4439 4377"/>
                              <a:gd name="T1" fmla="*/ T0 w 65"/>
                              <a:gd name="T2" fmla="+- 0 1166 1166"/>
                              <a:gd name="T3" fmla="*/ 1166 h 26"/>
                              <a:gd name="T4" fmla="+- 0 4438 4377"/>
                              <a:gd name="T5" fmla="*/ T4 w 65"/>
                              <a:gd name="T6" fmla="+- 0 1166 1166"/>
                              <a:gd name="T7" fmla="*/ 1166 h 26"/>
                              <a:gd name="T8" fmla="+- 0 4377 4377"/>
                              <a:gd name="T9" fmla="*/ T8 w 65"/>
                              <a:gd name="T10" fmla="+- 0 1175 1166"/>
                              <a:gd name="T11" fmla="*/ 1175 h 26"/>
                              <a:gd name="T12" fmla="+- 0 4381 4377"/>
                              <a:gd name="T13" fmla="*/ T12 w 65"/>
                              <a:gd name="T14" fmla="+- 0 1191 1166"/>
                              <a:gd name="T15" fmla="*/ 1191 h 26"/>
                              <a:gd name="T16" fmla="+- 0 4441 4377"/>
                              <a:gd name="T17" fmla="*/ T16 w 65"/>
                              <a:gd name="T18" fmla="+- 0 1182 1166"/>
                              <a:gd name="T19" fmla="*/ 1182 h 26"/>
                              <a:gd name="T20" fmla="+- 0 4439 4377"/>
                              <a:gd name="T21" fmla="*/ T20 w 65"/>
                              <a:gd name="T22" fmla="+- 0 1166 1166"/>
                              <a:gd name="T23" fmla="*/ 1166 h 26"/>
                            </a:gdLst>
                            <a:ahLst/>
                            <a:cxnLst>
                              <a:cxn ang="0">
                                <a:pos x="T1" y="T3"/>
                              </a:cxn>
                              <a:cxn ang="0">
                                <a:pos x="T5" y="T7"/>
                              </a:cxn>
                              <a:cxn ang="0">
                                <a:pos x="T9" y="T11"/>
                              </a:cxn>
                              <a:cxn ang="0">
                                <a:pos x="T13" y="T15"/>
                              </a:cxn>
                              <a:cxn ang="0">
                                <a:pos x="T17" y="T19"/>
                              </a:cxn>
                              <a:cxn ang="0">
                                <a:pos x="T21" y="T23"/>
                              </a:cxn>
                            </a:cxnLst>
                            <a:rect l="0" t="0" r="r" b="b"/>
                            <a:pathLst>
                              <a:path w="65" h="26">
                                <a:moveTo>
                                  <a:pt x="62" y="0"/>
                                </a:moveTo>
                                <a:lnTo>
                                  <a:pt x="61" y="0"/>
                                </a:lnTo>
                                <a:lnTo>
                                  <a:pt x="0" y="9"/>
                                </a:lnTo>
                                <a:lnTo>
                                  <a:pt x="4" y="25"/>
                                </a:lnTo>
                                <a:lnTo>
                                  <a:pt x="64" y="16"/>
                                </a:lnTo>
                                <a:lnTo>
                                  <a:pt x="6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084"/>
                        <wps:cNvSpPr>
                          <a:spLocks/>
                        </wps:cNvSpPr>
                        <wps:spPr bwMode="auto">
                          <a:xfrm>
                            <a:off x="4439" y="1158"/>
                            <a:ext cx="58" cy="24"/>
                          </a:xfrm>
                          <a:custGeom>
                            <a:avLst/>
                            <a:gdLst>
                              <a:gd name="T0" fmla="+- 0 4493 4439"/>
                              <a:gd name="T1" fmla="*/ T0 w 58"/>
                              <a:gd name="T2" fmla="+- 0 1158 1158"/>
                              <a:gd name="T3" fmla="*/ 1158 h 24"/>
                              <a:gd name="T4" fmla="+- 0 4439 4439"/>
                              <a:gd name="T5" fmla="*/ T4 w 58"/>
                              <a:gd name="T6" fmla="+- 0 1166 1158"/>
                              <a:gd name="T7" fmla="*/ 1166 h 24"/>
                              <a:gd name="T8" fmla="+- 0 4441 4439"/>
                              <a:gd name="T9" fmla="*/ T8 w 58"/>
                              <a:gd name="T10" fmla="+- 0 1182 1158"/>
                              <a:gd name="T11" fmla="*/ 1182 h 24"/>
                              <a:gd name="T12" fmla="+- 0 4496 4439"/>
                              <a:gd name="T13" fmla="*/ T12 w 58"/>
                              <a:gd name="T14" fmla="+- 0 1174 1158"/>
                              <a:gd name="T15" fmla="*/ 1174 h 24"/>
                              <a:gd name="T16" fmla="+- 0 4493 4439"/>
                              <a:gd name="T17" fmla="*/ T16 w 58"/>
                              <a:gd name="T18" fmla="+- 0 1158 1158"/>
                              <a:gd name="T19" fmla="*/ 1158 h 24"/>
                            </a:gdLst>
                            <a:ahLst/>
                            <a:cxnLst>
                              <a:cxn ang="0">
                                <a:pos x="T1" y="T3"/>
                              </a:cxn>
                              <a:cxn ang="0">
                                <a:pos x="T5" y="T7"/>
                              </a:cxn>
                              <a:cxn ang="0">
                                <a:pos x="T9" y="T11"/>
                              </a:cxn>
                              <a:cxn ang="0">
                                <a:pos x="T13" y="T15"/>
                              </a:cxn>
                              <a:cxn ang="0">
                                <a:pos x="T17" y="T19"/>
                              </a:cxn>
                            </a:cxnLst>
                            <a:rect l="0" t="0" r="r" b="b"/>
                            <a:pathLst>
                              <a:path w="58" h="24">
                                <a:moveTo>
                                  <a:pt x="54" y="0"/>
                                </a:moveTo>
                                <a:lnTo>
                                  <a:pt x="0" y="8"/>
                                </a:lnTo>
                                <a:lnTo>
                                  <a:pt x="2" y="24"/>
                                </a:lnTo>
                                <a:lnTo>
                                  <a:pt x="57" y="16"/>
                                </a:lnTo>
                                <a:lnTo>
                                  <a:pt x="54"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1085"/>
                        <wps:cNvSpPr>
                          <a:spLocks/>
                        </wps:cNvSpPr>
                        <wps:spPr bwMode="auto">
                          <a:xfrm>
                            <a:off x="4493" y="1152"/>
                            <a:ext cx="48" cy="23"/>
                          </a:xfrm>
                          <a:custGeom>
                            <a:avLst/>
                            <a:gdLst>
                              <a:gd name="T0" fmla="+- 0 4535 4493"/>
                              <a:gd name="T1" fmla="*/ T0 w 48"/>
                              <a:gd name="T2" fmla="+- 0 1152 1152"/>
                              <a:gd name="T3" fmla="*/ 1152 h 23"/>
                              <a:gd name="T4" fmla="+- 0 4493 4493"/>
                              <a:gd name="T5" fmla="*/ T4 w 48"/>
                              <a:gd name="T6" fmla="+- 0 1158 1152"/>
                              <a:gd name="T7" fmla="*/ 1158 h 23"/>
                              <a:gd name="T8" fmla="+- 0 4496 4493"/>
                              <a:gd name="T9" fmla="*/ T8 w 48"/>
                              <a:gd name="T10" fmla="+- 0 1174 1152"/>
                              <a:gd name="T11" fmla="*/ 1174 h 23"/>
                              <a:gd name="T12" fmla="+- 0 4539 4493"/>
                              <a:gd name="T13" fmla="*/ T12 w 48"/>
                              <a:gd name="T14" fmla="+- 0 1168 1152"/>
                              <a:gd name="T15" fmla="*/ 1168 h 23"/>
                              <a:gd name="T16" fmla="+- 0 4540 4493"/>
                              <a:gd name="T17" fmla="*/ T16 w 48"/>
                              <a:gd name="T18" fmla="+- 0 1168 1152"/>
                              <a:gd name="T19" fmla="*/ 1168 h 23"/>
                              <a:gd name="T20" fmla="+- 0 4535 4493"/>
                              <a:gd name="T21" fmla="*/ T20 w 48"/>
                              <a:gd name="T22" fmla="+- 0 1152 1152"/>
                              <a:gd name="T23" fmla="*/ 1152 h 23"/>
                              <a:gd name="T24" fmla="+- 0 4536 4493"/>
                              <a:gd name="T25" fmla="*/ T24 w 48"/>
                              <a:gd name="T26" fmla="+- 0 1152 1152"/>
                              <a:gd name="T27" fmla="*/ 1152 h 23"/>
                              <a:gd name="T28" fmla="+- 0 4535 4493"/>
                              <a:gd name="T29" fmla="*/ T28 w 48"/>
                              <a:gd name="T30" fmla="+- 0 1152 1152"/>
                              <a:gd name="T31" fmla="*/ 1152 h 23"/>
                              <a:gd name="T32" fmla="+- 0 4535 4493"/>
                              <a:gd name="T33" fmla="*/ T32 w 48"/>
                              <a:gd name="T34" fmla="+- 0 1152 1152"/>
                              <a:gd name="T35" fmla="*/ 1152 h 23"/>
                              <a:gd name="T36" fmla="+- 0 4536 4493"/>
                              <a:gd name="T37" fmla="*/ T36 w 48"/>
                              <a:gd name="T38" fmla="+- 0 1152 1152"/>
                              <a:gd name="T39" fmla="*/ 115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3">
                                <a:moveTo>
                                  <a:pt x="42" y="0"/>
                                </a:moveTo>
                                <a:lnTo>
                                  <a:pt x="0" y="6"/>
                                </a:lnTo>
                                <a:lnTo>
                                  <a:pt x="3" y="22"/>
                                </a:lnTo>
                                <a:lnTo>
                                  <a:pt x="46" y="16"/>
                                </a:lnTo>
                                <a:lnTo>
                                  <a:pt x="47" y="16"/>
                                </a:lnTo>
                                <a:lnTo>
                                  <a:pt x="42" y="0"/>
                                </a:lnTo>
                                <a:close/>
                                <a:moveTo>
                                  <a:pt x="43" y="0"/>
                                </a:moveTo>
                                <a:lnTo>
                                  <a:pt x="42" y="0"/>
                                </a:lnTo>
                                <a:lnTo>
                                  <a:pt x="43"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086"/>
                        <wps:cNvSpPr>
                          <a:spLocks/>
                        </wps:cNvSpPr>
                        <wps:spPr bwMode="auto">
                          <a:xfrm>
                            <a:off x="4535" y="1144"/>
                            <a:ext cx="36" cy="24"/>
                          </a:xfrm>
                          <a:custGeom>
                            <a:avLst/>
                            <a:gdLst>
                              <a:gd name="T0" fmla="+- 0 4565 4535"/>
                              <a:gd name="T1" fmla="*/ T0 w 36"/>
                              <a:gd name="T2" fmla="+- 0 1144 1144"/>
                              <a:gd name="T3" fmla="*/ 1144 h 24"/>
                              <a:gd name="T4" fmla="+- 0 4535 4535"/>
                              <a:gd name="T5" fmla="*/ T4 w 36"/>
                              <a:gd name="T6" fmla="+- 0 1152 1144"/>
                              <a:gd name="T7" fmla="*/ 1152 h 24"/>
                              <a:gd name="T8" fmla="+- 0 4540 4535"/>
                              <a:gd name="T9" fmla="*/ T8 w 36"/>
                              <a:gd name="T10" fmla="+- 0 1168 1144"/>
                              <a:gd name="T11" fmla="*/ 1168 h 24"/>
                              <a:gd name="T12" fmla="+- 0 4570 4535"/>
                              <a:gd name="T13" fmla="*/ T12 w 36"/>
                              <a:gd name="T14" fmla="+- 0 1160 1144"/>
                              <a:gd name="T15" fmla="*/ 1160 h 24"/>
                              <a:gd name="T16" fmla="+- 0 4565 4535"/>
                              <a:gd name="T17" fmla="*/ T16 w 36"/>
                              <a:gd name="T18" fmla="+- 0 1144 1144"/>
                              <a:gd name="T19" fmla="*/ 1144 h 24"/>
                            </a:gdLst>
                            <a:ahLst/>
                            <a:cxnLst>
                              <a:cxn ang="0">
                                <a:pos x="T1" y="T3"/>
                              </a:cxn>
                              <a:cxn ang="0">
                                <a:pos x="T5" y="T7"/>
                              </a:cxn>
                              <a:cxn ang="0">
                                <a:pos x="T9" y="T11"/>
                              </a:cxn>
                              <a:cxn ang="0">
                                <a:pos x="T13" y="T15"/>
                              </a:cxn>
                              <a:cxn ang="0">
                                <a:pos x="T17" y="T19"/>
                              </a:cxn>
                            </a:cxnLst>
                            <a:rect l="0" t="0" r="r" b="b"/>
                            <a:pathLst>
                              <a:path w="36" h="24">
                                <a:moveTo>
                                  <a:pt x="30" y="0"/>
                                </a:moveTo>
                                <a:lnTo>
                                  <a:pt x="0" y="8"/>
                                </a:lnTo>
                                <a:lnTo>
                                  <a:pt x="5" y="24"/>
                                </a:lnTo>
                                <a:lnTo>
                                  <a:pt x="35" y="16"/>
                                </a:lnTo>
                                <a:lnTo>
                                  <a:pt x="30"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1087"/>
                        <wps:cNvSpPr>
                          <a:spLocks/>
                        </wps:cNvSpPr>
                        <wps:spPr bwMode="auto">
                          <a:xfrm>
                            <a:off x="4565" y="1135"/>
                            <a:ext cx="43" cy="26"/>
                          </a:xfrm>
                          <a:custGeom>
                            <a:avLst/>
                            <a:gdLst>
                              <a:gd name="T0" fmla="+- 0 4603 4565"/>
                              <a:gd name="T1" fmla="*/ T0 w 43"/>
                              <a:gd name="T2" fmla="+- 0 1135 1135"/>
                              <a:gd name="T3" fmla="*/ 1135 h 26"/>
                              <a:gd name="T4" fmla="+- 0 4602 4565"/>
                              <a:gd name="T5" fmla="*/ T4 w 43"/>
                              <a:gd name="T6" fmla="+- 0 1135 1135"/>
                              <a:gd name="T7" fmla="*/ 1135 h 26"/>
                              <a:gd name="T8" fmla="+- 0 4565 4565"/>
                              <a:gd name="T9" fmla="*/ T8 w 43"/>
                              <a:gd name="T10" fmla="+- 0 1144 1135"/>
                              <a:gd name="T11" fmla="*/ 1144 h 26"/>
                              <a:gd name="T12" fmla="+- 0 4570 4565"/>
                              <a:gd name="T13" fmla="*/ T12 w 43"/>
                              <a:gd name="T14" fmla="+- 0 1160 1135"/>
                              <a:gd name="T15" fmla="*/ 1160 h 26"/>
                              <a:gd name="T16" fmla="+- 0 4607 4565"/>
                              <a:gd name="T17" fmla="*/ T16 w 43"/>
                              <a:gd name="T18" fmla="+- 0 1151 1135"/>
                              <a:gd name="T19" fmla="*/ 1151 h 26"/>
                              <a:gd name="T20" fmla="+- 0 4603 4565"/>
                              <a:gd name="T21" fmla="*/ T20 w 43"/>
                              <a:gd name="T22" fmla="+- 0 1135 1135"/>
                              <a:gd name="T23" fmla="*/ 1135 h 26"/>
                              <a:gd name="T24" fmla="+- 0 4608 4565"/>
                              <a:gd name="T25" fmla="*/ T24 w 43"/>
                              <a:gd name="T26" fmla="+- 0 1150 1135"/>
                              <a:gd name="T27" fmla="*/ 1150 h 26"/>
                              <a:gd name="T28" fmla="+- 0 4607 4565"/>
                              <a:gd name="T29" fmla="*/ T28 w 43"/>
                              <a:gd name="T30" fmla="+- 0 1151 1135"/>
                              <a:gd name="T31" fmla="*/ 1151 h 26"/>
                              <a:gd name="T32" fmla="+- 0 4607 4565"/>
                              <a:gd name="T33" fmla="*/ T32 w 43"/>
                              <a:gd name="T34" fmla="+- 0 1151 1135"/>
                              <a:gd name="T35" fmla="*/ 1151 h 26"/>
                              <a:gd name="T36" fmla="+- 0 4608 4565"/>
                              <a:gd name="T37" fmla="*/ T36 w 43"/>
                              <a:gd name="T38" fmla="+- 0 1150 1135"/>
                              <a:gd name="T39" fmla="*/ 1150 h 26"/>
                              <a:gd name="T40" fmla="+- 0 4603 4565"/>
                              <a:gd name="T41" fmla="*/ T40 w 43"/>
                              <a:gd name="T42" fmla="+- 0 1135 1135"/>
                              <a:gd name="T43" fmla="*/ 1135 h 26"/>
                              <a:gd name="T44" fmla="+- 0 4603 4565"/>
                              <a:gd name="T45" fmla="*/ T44 w 43"/>
                              <a:gd name="T46" fmla="+- 0 1135 1135"/>
                              <a:gd name="T47" fmla="*/ 1135 h 26"/>
                              <a:gd name="T48" fmla="+- 0 4603 4565"/>
                              <a:gd name="T49" fmla="*/ T48 w 43"/>
                              <a:gd name="T50" fmla="+- 0 1135 1135"/>
                              <a:gd name="T51" fmla="*/ 1135 h 26"/>
                              <a:gd name="T52" fmla="+- 0 4603 4565"/>
                              <a:gd name="T53" fmla="*/ T52 w 43"/>
                              <a:gd name="T54" fmla="+- 0 1135 1135"/>
                              <a:gd name="T55" fmla="*/ 113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26">
                                <a:moveTo>
                                  <a:pt x="38" y="0"/>
                                </a:moveTo>
                                <a:lnTo>
                                  <a:pt x="37" y="0"/>
                                </a:lnTo>
                                <a:lnTo>
                                  <a:pt x="0" y="9"/>
                                </a:lnTo>
                                <a:lnTo>
                                  <a:pt x="5" y="25"/>
                                </a:lnTo>
                                <a:lnTo>
                                  <a:pt x="42" y="16"/>
                                </a:lnTo>
                                <a:lnTo>
                                  <a:pt x="38" y="0"/>
                                </a:lnTo>
                                <a:close/>
                                <a:moveTo>
                                  <a:pt x="43" y="15"/>
                                </a:moveTo>
                                <a:lnTo>
                                  <a:pt x="42" y="16"/>
                                </a:lnTo>
                                <a:lnTo>
                                  <a:pt x="43" y="15"/>
                                </a:lnTo>
                                <a:close/>
                                <a:moveTo>
                                  <a:pt x="38" y="0"/>
                                </a:moveTo>
                                <a:lnTo>
                                  <a:pt x="3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1088"/>
                        <wps:cNvCnPr>
                          <a:cxnSpLocks noChangeShapeType="1"/>
                        </wps:cNvCnPr>
                        <wps:spPr bwMode="auto">
                          <a:xfrm>
                            <a:off x="29" y="981"/>
                            <a:ext cx="4502" cy="0"/>
                          </a:xfrm>
                          <a:prstGeom prst="line">
                            <a:avLst/>
                          </a:prstGeom>
                          <a:noFill/>
                          <a:ln w="10547">
                            <a:solidFill>
                              <a:srgbClr val="B0D6D6"/>
                            </a:solidFill>
                            <a:round/>
                            <a:headEnd/>
                            <a:tailEnd/>
                          </a:ln>
                          <a:extLst>
                            <a:ext uri="{909E8E84-426E-40DD-AFC4-6F175D3DCCD1}">
                              <a14:hiddenFill xmlns:a14="http://schemas.microsoft.com/office/drawing/2010/main">
                                <a:noFill/>
                              </a14:hiddenFill>
                            </a:ext>
                          </a:extLst>
                        </wps:spPr>
                        <wps:bodyPr/>
                      </wps:wsp>
                      <wps:wsp>
                        <wps:cNvPr id="86" name="Line 1089"/>
                        <wps:cNvCnPr>
                          <a:cxnSpLocks noChangeShapeType="1"/>
                        </wps:cNvCnPr>
                        <wps:spPr bwMode="auto">
                          <a:xfrm>
                            <a:off x="29" y="907"/>
                            <a:ext cx="4085"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87" name="Freeform 1090"/>
                        <wps:cNvSpPr>
                          <a:spLocks/>
                        </wps:cNvSpPr>
                        <wps:spPr bwMode="auto">
                          <a:xfrm>
                            <a:off x="27" y="389"/>
                            <a:ext cx="51" cy="20"/>
                          </a:xfrm>
                          <a:custGeom>
                            <a:avLst/>
                            <a:gdLst>
                              <a:gd name="T0" fmla="+- 0 78 27"/>
                              <a:gd name="T1" fmla="*/ T0 w 51"/>
                              <a:gd name="T2" fmla="+- 0 389 389"/>
                              <a:gd name="T3" fmla="*/ 389 h 20"/>
                              <a:gd name="T4" fmla="+- 0 77 27"/>
                              <a:gd name="T5" fmla="*/ T4 w 51"/>
                              <a:gd name="T6" fmla="+- 0 389 389"/>
                              <a:gd name="T7" fmla="*/ 389 h 20"/>
                              <a:gd name="T8" fmla="+- 0 27 27"/>
                              <a:gd name="T9" fmla="*/ T8 w 51"/>
                              <a:gd name="T10" fmla="+- 0 393 389"/>
                              <a:gd name="T11" fmla="*/ 393 h 20"/>
                              <a:gd name="T12" fmla="+- 0 28 27"/>
                              <a:gd name="T13" fmla="*/ T12 w 51"/>
                              <a:gd name="T14" fmla="+- 0 409 389"/>
                              <a:gd name="T15" fmla="*/ 409 h 20"/>
                              <a:gd name="T16" fmla="+- 0 78 27"/>
                              <a:gd name="T17" fmla="*/ T16 w 51"/>
                              <a:gd name="T18" fmla="+- 0 406 389"/>
                              <a:gd name="T19" fmla="*/ 406 h 20"/>
                              <a:gd name="T20" fmla="+- 0 77 27"/>
                              <a:gd name="T21" fmla="*/ T20 w 51"/>
                              <a:gd name="T22" fmla="+- 0 406 389"/>
                              <a:gd name="T23" fmla="*/ 406 h 20"/>
                              <a:gd name="T24" fmla="+- 0 78 27"/>
                              <a:gd name="T25" fmla="*/ T24 w 51"/>
                              <a:gd name="T26" fmla="+- 0 389 389"/>
                              <a:gd name="T27" fmla="*/ 389 h 20"/>
                            </a:gdLst>
                            <a:ahLst/>
                            <a:cxnLst>
                              <a:cxn ang="0">
                                <a:pos x="T1" y="T3"/>
                              </a:cxn>
                              <a:cxn ang="0">
                                <a:pos x="T5" y="T7"/>
                              </a:cxn>
                              <a:cxn ang="0">
                                <a:pos x="T9" y="T11"/>
                              </a:cxn>
                              <a:cxn ang="0">
                                <a:pos x="T13" y="T15"/>
                              </a:cxn>
                              <a:cxn ang="0">
                                <a:pos x="T17" y="T19"/>
                              </a:cxn>
                              <a:cxn ang="0">
                                <a:pos x="T21" y="T23"/>
                              </a:cxn>
                              <a:cxn ang="0">
                                <a:pos x="T25" y="T27"/>
                              </a:cxn>
                            </a:cxnLst>
                            <a:rect l="0" t="0" r="r" b="b"/>
                            <a:pathLst>
                              <a:path w="51" h="20">
                                <a:moveTo>
                                  <a:pt x="51" y="0"/>
                                </a:moveTo>
                                <a:lnTo>
                                  <a:pt x="50" y="0"/>
                                </a:lnTo>
                                <a:lnTo>
                                  <a:pt x="0" y="4"/>
                                </a:lnTo>
                                <a:lnTo>
                                  <a:pt x="1" y="20"/>
                                </a:lnTo>
                                <a:lnTo>
                                  <a:pt x="51" y="17"/>
                                </a:lnTo>
                                <a:lnTo>
                                  <a:pt x="50" y="17"/>
                                </a:lnTo>
                                <a:lnTo>
                                  <a:pt x="5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1091"/>
                        <wps:cNvSpPr>
                          <a:spLocks/>
                        </wps:cNvSpPr>
                        <wps:spPr bwMode="auto">
                          <a:xfrm>
                            <a:off x="77" y="389"/>
                            <a:ext cx="56" cy="18"/>
                          </a:xfrm>
                          <a:custGeom>
                            <a:avLst/>
                            <a:gdLst>
                              <a:gd name="T0" fmla="+- 0 131 77"/>
                              <a:gd name="T1" fmla="*/ T0 w 56"/>
                              <a:gd name="T2" fmla="+- 0 407 389"/>
                              <a:gd name="T3" fmla="*/ 407 h 18"/>
                              <a:gd name="T4" fmla="+- 0 131 77"/>
                              <a:gd name="T5" fmla="*/ T4 w 56"/>
                              <a:gd name="T6" fmla="+- 0 407 389"/>
                              <a:gd name="T7" fmla="*/ 407 h 18"/>
                              <a:gd name="T8" fmla="+- 0 132 77"/>
                              <a:gd name="T9" fmla="*/ T8 w 56"/>
                              <a:gd name="T10" fmla="+- 0 407 389"/>
                              <a:gd name="T11" fmla="*/ 407 h 18"/>
                              <a:gd name="T12" fmla="+- 0 131 77"/>
                              <a:gd name="T13" fmla="*/ T12 w 56"/>
                              <a:gd name="T14" fmla="+- 0 407 389"/>
                              <a:gd name="T15" fmla="*/ 407 h 18"/>
                              <a:gd name="T16" fmla="+- 0 78 77"/>
                              <a:gd name="T17" fmla="*/ T16 w 56"/>
                              <a:gd name="T18" fmla="+- 0 389 389"/>
                              <a:gd name="T19" fmla="*/ 389 h 18"/>
                              <a:gd name="T20" fmla="+- 0 77 77"/>
                              <a:gd name="T21" fmla="*/ T20 w 56"/>
                              <a:gd name="T22" fmla="+- 0 406 389"/>
                              <a:gd name="T23" fmla="*/ 406 h 18"/>
                              <a:gd name="T24" fmla="+- 0 131 77"/>
                              <a:gd name="T25" fmla="*/ T24 w 56"/>
                              <a:gd name="T26" fmla="+- 0 407 389"/>
                              <a:gd name="T27" fmla="*/ 407 h 18"/>
                              <a:gd name="T28" fmla="+- 0 132 77"/>
                              <a:gd name="T29" fmla="*/ T28 w 56"/>
                              <a:gd name="T30" fmla="+- 0 391 389"/>
                              <a:gd name="T31" fmla="*/ 391 h 18"/>
                              <a:gd name="T32" fmla="+- 0 132 77"/>
                              <a:gd name="T33" fmla="*/ T32 w 56"/>
                              <a:gd name="T34" fmla="+- 0 391 389"/>
                              <a:gd name="T35" fmla="*/ 391 h 18"/>
                              <a:gd name="T36" fmla="+- 0 78 77"/>
                              <a:gd name="T37" fmla="*/ T36 w 56"/>
                              <a:gd name="T38" fmla="+- 0 389 389"/>
                              <a:gd name="T39" fmla="*/ 38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18">
                                <a:moveTo>
                                  <a:pt x="54" y="18"/>
                                </a:moveTo>
                                <a:lnTo>
                                  <a:pt x="54" y="18"/>
                                </a:lnTo>
                                <a:lnTo>
                                  <a:pt x="55" y="18"/>
                                </a:lnTo>
                                <a:lnTo>
                                  <a:pt x="54" y="18"/>
                                </a:lnTo>
                                <a:close/>
                                <a:moveTo>
                                  <a:pt x="1" y="0"/>
                                </a:moveTo>
                                <a:lnTo>
                                  <a:pt x="0" y="17"/>
                                </a:lnTo>
                                <a:lnTo>
                                  <a:pt x="54" y="18"/>
                                </a:lnTo>
                                <a:lnTo>
                                  <a:pt x="55" y="2"/>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092"/>
                        <wps:cNvSpPr>
                          <a:spLocks/>
                        </wps:cNvSpPr>
                        <wps:spPr bwMode="auto">
                          <a:xfrm>
                            <a:off x="131" y="391"/>
                            <a:ext cx="46" cy="19"/>
                          </a:xfrm>
                          <a:custGeom>
                            <a:avLst/>
                            <a:gdLst>
                              <a:gd name="T0" fmla="+- 0 132 131"/>
                              <a:gd name="T1" fmla="*/ T0 w 46"/>
                              <a:gd name="T2" fmla="+- 0 391 391"/>
                              <a:gd name="T3" fmla="*/ 391 h 19"/>
                              <a:gd name="T4" fmla="+- 0 131 131"/>
                              <a:gd name="T5" fmla="*/ T4 w 46"/>
                              <a:gd name="T6" fmla="+- 0 407 391"/>
                              <a:gd name="T7" fmla="*/ 407 h 19"/>
                              <a:gd name="T8" fmla="+- 0 175 131"/>
                              <a:gd name="T9" fmla="*/ T8 w 46"/>
                              <a:gd name="T10" fmla="+- 0 409 391"/>
                              <a:gd name="T11" fmla="*/ 409 h 19"/>
                              <a:gd name="T12" fmla="+- 0 174 131"/>
                              <a:gd name="T13" fmla="*/ T12 w 46"/>
                              <a:gd name="T14" fmla="+- 0 408 391"/>
                              <a:gd name="T15" fmla="*/ 408 h 19"/>
                              <a:gd name="T16" fmla="+- 0 176 131"/>
                              <a:gd name="T17" fmla="*/ T16 w 46"/>
                              <a:gd name="T18" fmla="+- 0 393 391"/>
                              <a:gd name="T19" fmla="*/ 393 h 19"/>
                              <a:gd name="T20" fmla="+- 0 176 131"/>
                              <a:gd name="T21" fmla="*/ T20 w 46"/>
                              <a:gd name="T22" fmla="+- 0 393 391"/>
                              <a:gd name="T23" fmla="*/ 393 h 19"/>
                              <a:gd name="T24" fmla="+- 0 132 131"/>
                              <a:gd name="T25" fmla="*/ T24 w 46"/>
                              <a:gd name="T26" fmla="+- 0 391 391"/>
                              <a:gd name="T27" fmla="*/ 391 h 19"/>
                            </a:gdLst>
                            <a:ahLst/>
                            <a:cxnLst>
                              <a:cxn ang="0">
                                <a:pos x="T1" y="T3"/>
                              </a:cxn>
                              <a:cxn ang="0">
                                <a:pos x="T5" y="T7"/>
                              </a:cxn>
                              <a:cxn ang="0">
                                <a:pos x="T9" y="T11"/>
                              </a:cxn>
                              <a:cxn ang="0">
                                <a:pos x="T13" y="T15"/>
                              </a:cxn>
                              <a:cxn ang="0">
                                <a:pos x="T17" y="T19"/>
                              </a:cxn>
                              <a:cxn ang="0">
                                <a:pos x="T21" y="T23"/>
                              </a:cxn>
                              <a:cxn ang="0">
                                <a:pos x="T25" y="T27"/>
                              </a:cxn>
                            </a:cxnLst>
                            <a:rect l="0" t="0" r="r" b="b"/>
                            <a:pathLst>
                              <a:path w="46" h="19">
                                <a:moveTo>
                                  <a:pt x="1" y="0"/>
                                </a:moveTo>
                                <a:lnTo>
                                  <a:pt x="0" y="16"/>
                                </a:lnTo>
                                <a:lnTo>
                                  <a:pt x="44" y="18"/>
                                </a:lnTo>
                                <a:lnTo>
                                  <a:pt x="43" y="17"/>
                                </a:lnTo>
                                <a:lnTo>
                                  <a:pt x="45" y="2"/>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93"/>
                        <wps:cNvSpPr>
                          <a:spLocks/>
                        </wps:cNvSpPr>
                        <wps:spPr bwMode="auto">
                          <a:xfrm>
                            <a:off x="174" y="393"/>
                            <a:ext cx="39" cy="20"/>
                          </a:xfrm>
                          <a:custGeom>
                            <a:avLst/>
                            <a:gdLst>
                              <a:gd name="T0" fmla="+- 0 176 174"/>
                              <a:gd name="T1" fmla="*/ T0 w 39"/>
                              <a:gd name="T2" fmla="+- 0 393 393"/>
                              <a:gd name="T3" fmla="*/ 393 h 20"/>
                              <a:gd name="T4" fmla="+- 0 174 174"/>
                              <a:gd name="T5" fmla="*/ T4 w 39"/>
                              <a:gd name="T6" fmla="+- 0 408 393"/>
                              <a:gd name="T7" fmla="*/ 408 h 20"/>
                              <a:gd name="T8" fmla="+- 0 212 174"/>
                              <a:gd name="T9" fmla="*/ T8 w 39"/>
                              <a:gd name="T10" fmla="+- 0 412 393"/>
                              <a:gd name="T11" fmla="*/ 412 h 20"/>
                              <a:gd name="T12" fmla="+- 0 212 174"/>
                              <a:gd name="T13" fmla="*/ T12 w 39"/>
                              <a:gd name="T14" fmla="+- 0 412 393"/>
                              <a:gd name="T15" fmla="*/ 412 h 20"/>
                              <a:gd name="T16" fmla="+- 0 213 174"/>
                              <a:gd name="T17" fmla="*/ T16 w 39"/>
                              <a:gd name="T18" fmla="+- 0 396 393"/>
                              <a:gd name="T19" fmla="*/ 396 h 20"/>
                              <a:gd name="T20" fmla="+- 0 213 174"/>
                              <a:gd name="T21" fmla="*/ T20 w 39"/>
                              <a:gd name="T22" fmla="+- 0 396 393"/>
                              <a:gd name="T23" fmla="*/ 396 h 20"/>
                              <a:gd name="T24" fmla="+- 0 176 174"/>
                              <a:gd name="T25" fmla="*/ T24 w 39"/>
                              <a:gd name="T26" fmla="+- 0 393 393"/>
                              <a:gd name="T27" fmla="*/ 393 h 20"/>
                            </a:gdLst>
                            <a:ahLst/>
                            <a:cxnLst>
                              <a:cxn ang="0">
                                <a:pos x="T1" y="T3"/>
                              </a:cxn>
                              <a:cxn ang="0">
                                <a:pos x="T5" y="T7"/>
                              </a:cxn>
                              <a:cxn ang="0">
                                <a:pos x="T9" y="T11"/>
                              </a:cxn>
                              <a:cxn ang="0">
                                <a:pos x="T13" y="T15"/>
                              </a:cxn>
                              <a:cxn ang="0">
                                <a:pos x="T17" y="T19"/>
                              </a:cxn>
                              <a:cxn ang="0">
                                <a:pos x="T21" y="T23"/>
                              </a:cxn>
                              <a:cxn ang="0">
                                <a:pos x="T25" y="T27"/>
                              </a:cxn>
                            </a:cxnLst>
                            <a:rect l="0" t="0" r="r" b="b"/>
                            <a:pathLst>
                              <a:path w="39" h="20">
                                <a:moveTo>
                                  <a:pt x="2" y="0"/>
                                </a:moveTo>
                                <a:lnTo>
                                  <a:pt x="0" y="15"/>
                                </a:lnTo>
                                <a:lnTo>
                                  <a:pt x="38" y="19"/>
                                </a:lnTo>
                                <a:lnTo>
                                  <a:pt x="39"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1094"/>
                        <wps:cNvSpPr>
                          <a:spLocks/>
                        </wps:cNvSpPr>
                        <wps:spPr bwMode="auto">
                          <a:xfrm>
                            <a:off x="212" y="396"/>
                            <a:ext cx="36" cy="18"/>
                          </a:xfrm>
                          <a:custGeom>
                            <a:avLst/>
                            <a:gdLst>
                              <a:gd name="T0" fmla="+- 0 246 212"/>
                              <a:gd name="T1" fmla="*/ T0 w 36"/>
                              <a:gd name="T2" fmla="+- 0 414 396"/>
                              <a:gd name="T3" fmla="*/ 414 h 18"/>
                              <a:gd name="T4" fmla="+- 0 246 212"/>
                              <a:gd name="T5" fmla="*/ T4 w 36"/>
                              <a:gd name="T6" fmla="+- 0 414 396"/>
                              <a:gd name="T7" fmla="*/ 414 h 18"/>
                              <a:gd name="T8" fmla="+- 0 246 212"/>
                              <a:gd name="T9" fmla="*/ T8 w 36"/>
                              <a:gd name="T10" fmla="+- 0 414 396"/>
                              <a:gd name="T11" fmla="*/ 414 h 18"/>
                              <a:gd name="T12" fmla="+- 0 246 212"/>
                              <a:gd name="T13" fmla="*/ T12 w 36"/>
                              <a:gd name="T14" fmla="+- 0 414 396"/>
                              <a:gd name="T15" fmla="*/ 414 h 18"/>
                              <a:gd name="T16" fmla="+- 0 213 212"/>
                              <a:gd name="T17" fmla="*/ T16 w 36"/>
                              <a:gd name="T18" fmla="+- 0 396 396"/>
                              <a:gd name="T19" fmla="*/ 396 h 18"/>
                              <a:gd name="T20" fmla="+- 0 212 212"/>
                              <a:gd name="T21" fmla="*/ T20 w 36"/>
                              <a:gd name="T22" fmla="+- 0 412 396"/>
                              <a:gd name="T23" fmla="*/ 412 h 18"/>
                              <a:gd name="T24" fmla="+- 0 246 212"/>
                              <a:gd name="T25" fmla="*/ T24 w 36"/>
                              <a:gd name="T26" fmla="+- 0 414 396"/>
                              <a:gd name="T27" fmla="*/ 414 h 18"/>
                              <a:gd name="T28" fmla="+- 0 248 212"/>
                              <a:gd name="T29" fmla="*/ T28 w 36"/>
                              <a:gd name="T30" fmla="+- 0 397 396"/>
                              <a:gd name="T31" fmla="*/ 397 h 18"/>
                              <a:gd name="T32" fmla="+- 0 213 212"/>
                              <a:gd name="T33" fmla="*/ T32 w 36"/>
                              <a:gd name="T34" fmla="+- 0 396 396"/>
                              <a:gd name="T35" fmla="*/ 39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18">
                                <a:moveTo>
                                  <a:pt x="34" y="18"/>
                                </a:moveTo>
                                <a:lnTo>
                                  <a:pt x="34" y="18"/>
                                </a:lnTo>
                                <a:close/>
                                <a:moveTo>
                                  <a:pt x="1" y="0"/>
                                </a:moveTo>
                                <a:lnTo>
                                  <a:pt x="0" y="16"/>
                                </a:lnTo>
                                <a:lnTo>
                                  <a:pt x="34" y="18"/>
                                </a:lnTo>
                                <a:lnTo>
                                  <a:pt x="36" y="1"/>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095"/>
                        <wps:cNvSpPr>
                          <a:spLocks/>
                        </wps:cNvSpPr>
                        <wps:spPr bwMode="auto">
                          <a:xfrm>
                            <a:off x="246" y="397"/>
                            <a:ext cx="44" cy="20"/>
                          </a:xfrm>
                          <a:custGeom>
                            <a:avLst/>
                            <a:gdLst>
                              <a:gd name="T0" fmla="+- 0 248 246"/>
                              <a:gd name="T1" fmla="*/ T0 w 44"/>
                              <a:gd name="T2" fmla="+- 0 397 397"/>
                              <a:gd name="T3" fmla="*/ 397 h 20"/>
                              <a:gd name="T4" fmla="+- 0 246 246"/>
                              <a:gd name="T5" fmla="*/ T4 w 44"/>
                              <a:gd name="T6" fmla="+- 0 414 397"/>
                              <a:gd name="T7" fmla="*/ 414 h 20"/>
                              <a:gd name="T8" fmla="+- 0 287 246"/>
                              <a:gd name="T9" fmla="*/ T8 w 44"/>
                              <a:gd name="T10" fmla="+- 0 416 397"/>
                              <a:gd name="T11" fmla="*/ 416 h 20"/>
                              <a:gd name="T12" fmla="+- 0 288 246"/>
                              <a:gd name="T13" fmla="*/ T12 w 44"/>
                              <a:gd name="T14" fmla="+- 0 416 397"/>
                              <a:gd name="T15" fmla="*/ 416 h 20"/>
                              <a:gd name="T16" fmla="+- 0 289 246"/>
                              <a:gd name="T17" fmla="*/ T16 w 44"/>
                              <a:gd name="T18" fmla="+- 0 400 397"/>
                              <a:gd name="T19" fmla="*/ 400 h 20"/>
                              <a:gd name="T20" fmla="+- 0 289 246"/>
                              <a:gd name="T21" fmla="*/ T20 w 44"/>
                              <a:gd name="T22" fmla="+- 0 400 397"/>
                              <a:gd name="T23" fmla="*/ 400 h 20"/>
                              <a:gd name="T24" fmla="+- 0 248 246"/>
                              <a:gd name="T25" fmla="*/ T24 w 44"/>
                              <a:gd name="T26" fmla="+- 0 397 397"/>
                              <a:gd name="T27" fmla="*/ 397 h 20"/>
                            </a:gdLst>
                            <a:ahLst/>
                            <a:cxnLst>
                              <a:cxn ang="0">
                                <a:pos x="T1" y="T3"/>
                              </a:cxn>
                              <a:cxn ang="0">
                                <a:pos x="T5" y="T7"/>
                              </a:cxn>
                              <a:cxn ang="0">
                                <a:pos x="T9" y="T11"/>
                              </a:cxn>
                              <a:cxn ang="0">
                                <a:pos x="T13" y="T15"/>
                              </a:cxn>
                              <a:cxn ang="0">
                                <a:pos x="T17" y="T19"/>
                              </a:cxn>
                              <a:cxn ang="0">
                                <a:pos x="T21" y="T23"/>
                              </a:cxn>
                              <a:cxn ang="0">
                                <a:pos x="T25" y="T27"/>
                              </a:cxn>
                            </a:cxnLst>
                            <a:rect l="0" t="0" r="r" b="b"/>
                            <a:pathLst>
                              <a:path w="44" h="20">
                                <a:moveTo>
                                  <a:pt x="2" y="0"/>
                                </a:moveTo>
                                <a:lnTo>
                                  <a:pt x="0" y="17"/>
                                </a:lnTo>
                                <a:lnTo>
                                  <a:pt x="41" y="19"/>
                                </a:lnTo>
                                <a:lnTo>
                                  <a:pt x="42" y="19"/>
                                </a:lnTo>
                                <a:lnTo>
                                  <a:pt x="43"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1096"/>
                        <wps:cNvSpPr>
                          <a:spLocks/>
                        </wps:cNvSpPr>
                        <wps:spPr bwMode="auto">
                          <a:xfrm>
                            <a:off x="288" y="400"/>
                            <a:ext cx="45" cy="18"/>
                          </a:xfrm>
                          <a:custGeom>
                            <a:avLst/>
                            <a:gdLst>
                              <a:gd name="T0" fmla="+- 0 331 288"/>
                              <a:gd name="T1" fmla="*/ T0 w 45"/>
                              <a:gd name="T2" fmla="+- 0 418 400"/>
                              <a:gd name="T3" fmla="*/ 418 h 18"/>
                              <a:gd name="T4" fmla="+- 0 331 288"/>
                              <a:gd name="T5" fmla="*/ T4 w 45"/>
                              <a:gd name="T6" fmla="+- 0 418 400"/>
                              <a:gd name="T7" fmla="*/ 418 h 18"/>
                              <a:gd name="T8" fmla="+- 0 331 288"/>
                              <a:gd name="T9" fmla="*/ T8 w 45"/>
                              <a:gd name="T10" fmla="+- 0 418 400"/>
                              <a:gd name="T11" fmla="*/ 418 h 18"/>
                              <a:gd name="T12" fmla="+- 0 331 288"/>
                              <a:gd name="T13" fmla="*/ T12 w 45"/>
                              <a:gd name="T14" fmla="+- 0 418 400"/>
                              <a:gd name="T15" fmla="*/ 418 h 18"/>
                              <a:gd name="T16" fmla="+- 0 289 288"/>
                              <a:gd name="T17" fmla="*/ T16 w 45"/>
                              <a:gd name="T18" fmla="+- 0 400 400"/>
                              <a:gd name="T19" fmla="*/ 400 h 18"/>
                              <a:gd name="T20" fmla="+- 0 288 288"/>
                              <a:gd name="T21" fmla="*/ T20 w 45"/>
                              <a:gd name="T22" fmla="+- 0 416 400"/>
                              <a:gd name="T23" fmla="*/ 416 h 18"/>
                              <a:gd name="T24" fmla="+- 0 331 288"/>
                              <a:gd name="T25" fmla="*/ T24 w 45"/>
                              <a:gd name="T26" fmla="+- 0 418 400"/>
                              <a:gd name="T27" fmla="*/ 418 h 18"/>
                              <a:gd name="T28" fmla="+- 0 333 288"/>
                              <a:gd name="T29" fmla="*/ T28 w 45"/>
                              <a:gd name="T30" fmla="+- 0 402 400"/>
                              <a:gd name="T31" fmla="*/ 402 h 18"/>
                              <a:gd name="T32" fmla="+- 0 332 288"/>
                              <a:gd name="T33" fmla="*/ T32 w 45"/>
                              <a:gd name="T34" fmla="+- 0 402 400"/>
                              <a:gd name="T35" fmla="*/ 402 h 18"/>
                              <a:gd name="T36" fmla="+- 0 289 288"/>
                              <a:gd name="T37" fmla="*/ T36 w 45"/>
                              <a:gd name="T38" fmla="+- 0 400 400"/>
                              <a:gd name="T39" fmla="*/ 40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18">
                                <a:moveTo>
                                  <a:pt x="43" y="18"/>
                                </a:moveTo>
                                <a:lnTo>
                                  <a:pt x="43" y="18"/>
                                </a:lnTo>
                                <a:close/>
                                <a:moveTo>
                                  <a:pt x="1" y="0"/>
                                </a:moveTo>
                                <a:lnTo>
                                  <a:pt x="0" y="16"/>
                                </a:lnTo>
                                <a:lnTo>
                                  <a:pt x="43" y="18"/>
                                </a:lnTo>
                                <a:lnTo>
                                  <a:pt x="45" y="2"/>
                                </a:lnTo>
                                <a:lnTo>
                                  <a:pt x="44" y="2"/>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097"/>
                        <wps:cNvSpPr>
                          <a:spLocks/>
                        </wps:cNvSpPr>
                        <wps:spPr bwMode="auto">
                          <a:xfrm>
                            <a:off x="331" y="402"/>
                            <a:ext cx="48" cy="20"/>
                          </a:xfrm>
                          <a:custGeom>
                            <a:avLst/>
                            <a:gdLst>
                              <a:gd name="T0" fmla="+- 0 333 331"/>
                              <a:gd name="T1" fmla="*/ T0 w 48"/>
                              <a:gd name="T2" fmla="+- 0 402 402"/>
                              <a:gd name="T3" fmla="*/ 402 h 20"/>
                              <a:gd name="T4" fmla="+- 0 331 331"/>
                              <a:gd name="T5" fmla="*/ T4 w 48"/>
                              <a:gd name="T6" fmla="+- 0 418 402"/>
                              <a:gd name="T7" fmla="*/ 418 h 20"/>
                              <a:gd name="T8" fmla="+- 0 376 331"/>
                              <a:gd name="T9" fmla="*/ T8 w 48"/>
                              <a:gd name="T10" fmla="+- 0 421 402"/>
                              <a:gd name="T11" fmla="*/ 421 h 20"/>
                              <a:gd name="T12" fmla="+- 0 377 331"/>
                              <a:gd name="T13" fmla="*/ T12 w 48"/>
                              <a:gd name="T14" fmla="+- 0 421 402"/>
                              <a:gd name="T15" fmla="*/ 421 h 20"/>
                              <a:gd name="T16" fmla="+- 0 377 331"/>
                              <a:gd name="T17" fmla="*/ T16 w 48"/>
                              <a:gd name="T18" fmla="+- 0 405 402"/>
                              <a:gd name="T19" fmla="*/ 405 h 20"/>
                              <a:gd name="T20" fmla="+- 0 378 331"/>
                              <a:gd name="T21" fmla="*/ T20 w 48"/>
                              <a:gd name="T22" fmla="+- 0 405 402"/>
                              <a:gd name="T23" fmla="*/ 405 h 20"/>
                              <a:gd name="T24" fmla="+- 0 333 331"/>
                              <a:gd name="T25" fmla="*/ T24 w 48"/>
                              <a:gd name="T26" fmla="+- 0 402 402"/>
                              <a:gd name="T27" fmla="*/ 402 h 20"/>
                            </a:gdLst>
                            <a:ahLst/>
                            <a:cxnLst>
                              <a:cxn ang="0">
                                <a:pos x="T1" y="T3"/>
                              </a:cxn>
                              <a:cxn ang="0">
                                <a:pos x="T5" y="T7"/>
                              </a:cxn>
                              <a:cxn ang="0">
                                <a:pos x="T9" y="T11"/>
                              </a:cxn>
                              <a:cxn ang="0">
                                <a:pos x="T13" y="T15"/>
                              </a:cxn>
                              <a:cxn ang="0">
                                <a:pos x="T17" y="T19"/>
                              </a:cxn>
                              <a:cxn ang="0">
                                <a:pos x="T21" y="T23"/>
                              </a:cxn>
                              <a:cxn ang="0">
                                <a:pos x="T25" y="T27"/>
                              </a:cxn>
                            </a:cxnLst>
                            <a:rect l="0" t="0" r="r" b="b"/>
                            <a:pathLst>
                              <a:path w="48" h="20">
                                <a:moveTo>
                                  <a:pt x="2" y="0"/>
                                </a:moveTo>
                                <a:lnTo>
                                  <a:pt x="0" y="16"/>
                                </a:lnTo>
                                <a:lnTo>
                                  <a:pt x="45" y="19"/>
                                </a:lnTo>
                                <a:lnTo>
                                  <a:pt x="46" y="19"/>
                                </a:lnTo>
                                <a:lnTo>
                                  <a:pt x="46" y="3"/>
                                </a:lnTo>
                                <a:lnTo>
                                  <a:pt x="47"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1098"/>
                        <wps:cNvCnPr>
                          <a:cxnSpLocks noChangeShapeType="1"/>
                        </wps:cNvCnPr>
                        <wps:spPr bwMode="auto">
                          <a:xfrm>
                            <a:off x="377" y="414"/>
                            <a:ext cx="51" cy="0"/>
                          </a:xfrm>
                          <a:prstGeom prst="line">
                            <a:avLst/>
                          </a:prstGeom>
                          <a:noFill/>
                          <a:ln w="11341">
                            <a:solidFill>
                              <a:srgbClr val="39746B"/>
                            </a:solidFill>
                            <a:round/>
                            <a:headEnd/>
                            <a:tailEnd/>
                          </a:ln>
                          <a:extLst>
                            <a:ext uri="{909E8E84-426E-40DD-AFC4-6F175D3DCCD1}">
                              <a14:hiddenFill xmlns:a14="http://schemas.microsoft.com/office/drawing/2010/main">
                                <a:noFill/>
                              </a14:hiddenFill>
                            </a:ext>
                          </a:extLst>
                        </wps:spPr>
                        <wps:bodyPr/>
                      </wps:wsp>
                      <wps:wsp>
                        <wps:cNvPr id="96" name="AutoShape 1099"/>
                        <wps:cNvSpPr>
                          <a:spLocks/>
                        </wps:cNvSpPr>
                        <wps:spPr bwMode="auto">
                          <a:xfrm>
                            <a:off x="427" y="406"/>
                            <a:ext cx="51" cy="18"/>
                          </a:xfrm>
                          <a:custGeom>
                            <a:avLst/>
                            <a:gdLst>
                              <a:gd name="T0" fmla="+- 0 476 427"/>
                              <a:gd name="T1" fmla="*/ T0 w 51"/>
                              <a:gd name="T2" fmla="+- 0 424 406"/>
                              <a:gd name="T3" fmla="*/ 424 h 18"/>
                              <a:gd name="T4" fmla="+- 0 476 427"/>
                              <a:gd name="T5" fmla="*/ T4 w 51"/>
                              <a:gd name="T6" fmla="+- 0 424 406"/>
                              <a:gd name="T7" fmla="*/ 424 h 18"/>
                              <a:gd name="T8" fmla="+- 0 477 427"/>
                              <a:gd name="T9" fmla="*/ T8 w 51"/>
                              <a:gd name="T10" fmla="+- 0 424 406"/>
                              <a:gd name="T11" fmla="*/ 424 h 18"/>
                              <a:gd name="T12" fmla="+- 0 476 427"/>
                              <a:gd name="T13" fmla="*/ T12 w 51"/>
                              <a:gd name="T14" fmla="+- 0 424 406"/>
                              <a:gd name="T15" fmla="*/ 424 h 18"/>
                              <a:gd name="T16" fmla="+- 0 428 427"/>
                              <a:gd name="T17" fmla="*/ T16 w 51"/>
                              <a:gd name="T18" fmla="+- 0 406 406"/>
                              <a:gd name="T19" fmla="*/ 406 h 18"/>
                              <a:gd name="T20" fmla="+- 0 427 427"/>
                              <a:gd name="T21" fmla="*/ T20 w 51"/>
                              <a:gd name="T22" fmla="+- 0 423 406"/>
                              <a:gd name="T23" fmla="*/ 423 h 18"/>
                              <a:gd name="T24" fmla="+- 0 476 427"/>
                              <a:gd name="T25" fmla="*/ T24 w 51"/>
                              <a:gd name="T26" fmla="+- 0 424 406"/>
                              <a:gd name="T27" fmla="*/ 424 h 18"/>
                              <a:gd name="T28" fmla="+- 0 478 427"/>
                              <a:gd name="T29" fmla="*/ T28 w 51"/>
                              <a:gd name="T30" fmla="+- 0 408 406"/>
                              <a:gd name="T31" fmla="*/ 408 h 18"/>
                              <a:gd name="T32" fmla="+- 0 428 427"/>
                              <a:gd name="T33" fmla="*/ T32 w 51"/>
                              <a:gd name="T34" fmla="+- 0 406 406"/>
                              <a:gd name="T35" fmla="*/ 40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18">
                                <a:moveTo>
                                  <a:pt x="49" y="18"/>
                                </a:moveTo>
                                <a:lnTo>
                                  <a:pt x="49" y="18"/>
                                </a:lnTo>
                                <a:lnTo>
                                  <a:pt x="50" y="18"/>
                                </a:lnTo>
                                <a:lnTo>
                                  <a:pt x="49" y="18"/>
                                </a:lnTo>
                                <a:close/>
                                <a:moveTo>
                                  <a:pt x="1" y="0"/>
                                </a:moveTo>
                                <a:lnTo>
                                  <a:pt x="0" y="17"/>
                                </a:lnTo>
                                <a:lnTo>
                                  <a:pt x="49" y="18"/>
                                </a:lnTo>
                                <a:lnTo>
                                  <a:pt x="51" y="2"/>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1100"/>
                        <wps:cNvSpPr>
                          <a:spLocks/>
                        </wps:cNvSpPr>
                        <wps:spPr bwMode="auto">
                          <a:xfrm>
                            <a:off x="476" y="408"/>
                            <a:ext cx="55" cy="20"/>
                          </a:xfrm>
                          <a:custGeom>
                            <a:avLst/>
                            <a:gdLst>
                              <a:gd name="T0" fmla="+- 0 528 476"/>
                              <a:gd name="T1" fmla="*/ T0 w 55"/>
                              <a:gd name="T2" fmla="+- 0 427 408"/>
                              <a:gd name="T3" fmla="*/ 427 h 20"/>
                              <a:gd name="T4" fmla="+- 0 528 476"/>
                              <a:gd name="T5" fmla="*/ T4 w 55"/>
                              <a:gd name="T6" fmla="+- 0 427 408"/>
                              <a:gd name="T7" fmla="*/ 427 h 20"/>
                              <a:gd name="T8" fmla="+- 0 529 476"/>
                              <a:gd name="T9" fmla="*/ T8 w 55"/>
                              <a:gd name="T10" fmla="+- 0 427 408"/>
                              <a:gd name="T11" fmla="*/ 427 h 20"/>
                              <a:gd name="T12" fmla="+- 0 528 476"/>
                              <a:gd name="T13" fmla="*/ T12 w 55"/>
                              <a:gd name="T14" fmla="+- 0 427 408"/>
                              <a:gd name="T15" fmla="*/ 427 h 20"/>
                              <a:gd name="T16" fmla="+- 0 478 476"/>
                              <a:gd name="T17" fmla="*/ T16 w 55"/>
                              <a:gd name="T18" fmla="+- 0 408 408"/>
                              <a:gd name="T19" fmla="*/ 408 h 20"/>
                              <a:gd name="T20" fmla="+- 0 476 476"/>
                              <a:gd name="T21" fmla="*/ T20 w 55"/>
                              <a:gd name="T22" fmla="+- 0 424 408"/>
                              <a:gd name="T23" fmla="*/ 424 h 20"/>
                              <a:gd name="T24" fmla="+- 0 528 476"/>
                              <a:gd name="T25" fmla="*/ T24 w 55"/>
                              <a:gd name="T26" fmla="+- 0 427 408"/>
                              <a:gd name="T27" fmla="*/ 427 h 20"/>
                              <a:gd name="T28" fmla="+- 0 531 476"/>
                              <a:gd name="T29" fmla="*/ T28 w 55"/>
                              <a:gd name="T30" fmla="+- 0 411 408"/>
                              <a:gd name="T31" fmla="*/ 411 h 20"/>
                              <a:gd name="T32" fmla="+- 0 530 476"/>
                              <a:gd name="T33" fmla="*/ T32 w 55"/>
                              <a:gd name="T34" fmla="+- 0 411 408"/>
                              <a:gd name="T35" fmla="*/ 411 h 20"/>
                              <a:gd name="T36" fmla="+- 0 478 476"/>
                              <a:gd name="T37" fmla="*/ T36 w 55"/>
                              <a:gd name="T38" fmla="+- 0 408 408"/>
                              <a:gd name="T39" fmla="*/ 40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 h="20">
                                <a:moveTo>
                                  <a:pt x="52" y="19"/>
                                </a:moveTo>
                                <a:lnTo>
                                  <a:pt x="52" y="19"/>
                                </a:lnTo>
                                <a:lnTo>
                                  <a:pt x="53" y="19"/>
                                </a:lnTo>
                                <a:lnTo>
                                  <a:pt x="52" y="19"/>
                                </a:lnTo>
                                <a:close/>
                                <a:moveTo>
                                  <a:pt x="2" y="0"/>
                                </a:moveTo>
                                <a:lnTo>
                                  <a:pt x="0" y="16"/>
                                </a:lnTo>
                                <a:lnTo>
                                  <a:pt x="52" y="19"/>
                                </a:lnTo>
                                <a:lnTo>
                                  <a:pt x="55" y="3"/>
                                </a:lnTo>
                                <a:lnTo>
                                  <a:pt x="54"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01"/>
                        <wps:cNvSpPr>
                          <a:spLocks/>
                        </wps:cNvSpPr>
                        <wps:spPr bwMode="auto">
                          <a:xfrm>
                            <a:off x="528" y="411"/>
                            <a:ext cx="49" cy="23"/>
                          </a:xfrm>
                          <a:custGeom>
                            <a:avLst/>
                            <a:gdLst>
                              <a:gd name="T0" fmla="+- 0 531 528"/>
                              <a:gd name="T1" fmla="*/ T0 w 49"/>
                              <a:gd name="T2" fmla="+- 0 411 411"/>
                              <a:gd name="T3" fmla="*/ 411 h 23"/>
                              <a:gd name="T4" fmla="+- 0 528 528"/>
                              <a:gd name="T5" fmla="*/ T4 w 49"/>
                              <a:gd name="T6" fmla="+- 0 427 411"/>
                              <a:gd name="T7" fmla="*/ 427 h 23"/>
                              <a:gd name="T8" fmla="+- 0 574 528"/>
                              <a:gd name="T9" fmla="*/ T8 w 49"/>
                              <a:gd name="T10" fmla="+- 0 434 411"/>
                              <a:gd name="T11" fmla="*/ 434 h 23"/>
                              <a:gd name="T12" fmla="+- 0 576 528"/>
                              <a:gd name="T13" fmla="*/ T12 w 49"/>
                              <a:gd name="T14" fmla="+- 0 417 411"/>
                              <a:gd name="T15" fmla="*/ 417 h 23"/>
                              <a:gd name="T16" fmla="+- 0 531 528"/>
                              <a:gd name="T17" fmla="*/ T16 w 49"/>
                              <a:gd name="T18" fmla="+- 0 411 411"/>
                              <a:gd name="T19" fmla="*/ 411 h 23"/>
                            </a:gdLst>
                            <a:ahLst/>
                            <a:cxnLst>
                              <a:cxn ang="0">
                                <a:pos x="T1" y="T3"/>
                              </a:cxn>
                              <a:cxn ang="0">
                                <a:pos x="T5" y="T7"/>
                              </a:cxn>
                              <a:cxn ang="0">
                                <a:pos x="T9" y="T11"/>
                              </a:cxn>
                              <a:cxn ang="0">
                                <a:pos x="T13" y="T15"/>
                              </a:cxn>
                              <a:cxn ang="0">
                                <a:pos x="T17" y="T19"/>
                              </a:cxn>
                            </a:cxnLst>
                            <a:rect l="0" t="0" r="r" b="b"/>
                            <a:pathLst>
                              <a:path w="49" h="23">
                                <a:moveTo>
                                  <a:pt x="3" y="0"/>
                                </a:moveTo>
                                <a:lnTo>
                                  <a:pt x="0" y="16"/>
                                </a:lnTo>
                                <a:lnTo>
                                  <a:pt x="46" y="23"/>
                                </a:lnTo>
                                <a:lnTo>
                                  <a:pt x="48" y="6"/>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1102"/>
                        <wps:cNvSpPr>
                          <a:spLocks/>
                        </wps:cNvSpPr>
                        <wps:spPr bwMode="auto">
                          <a:xfrm>
                            <a:off x="574" y="417"/>
                            <a:ext cx="54" cy="23"/>
                          </a:xfrm>
                          <a:custGeom>
                            <a:avLst/>
                            <a:gdLst>
                              <a:gd name="T0" fmla="+- 0 623 574"/>
                              <a:gd name="T1" fmla="*/ T0 w 54"/>
                              <a:gd name="T2" fmla="+- 0 440 417"/>
                              <a:gd name="T3" fmla="*/ 440 h 23"/>
                              <a:gd name="T4" fmla="+- 0 623 574"/>
                              <a:gd name="T5" fmla="*/ T4 w 54"/>
                              <a:gd name="T6" fmla="+- 0 440 417"/>
                              <a:gd name="T7" fmla="*/ 440 h 23"/>
                              <a:gd name="T8" fmla="+- 0 624 574"/>
                              <a:gd name="T9" fmla="*/ T8 w 54"/>
                              <a:gd name="T10" fmla="+- 0 440 417"/>
                              <a:gd name="T11" fmla="*/ 440 h 23"/>
                              <a:gd name="T12" fmla="+- 0 623 574"/>
                              <a:gd name="T13" fmla="*/ T12 w 54"/>
                              <a:gd name="T14" fmla="+- 0 440 417"/>
                              <a:gd name="T15" fmla="*/ 440 h 23"/>
                              <a:gd name="T16" fmla="+- 0 576 574"/>
                              <a:gd name="T17" fmla="*/ T16 w 54"/>
                              <a:gd name="T18" fmla="+- 0 417 417"/>
                              <a:gd name="T19" fmla="*/ 417 h 23"/>
                              <a:gd name="T20" fmla="+- 0 574 574"/>
                              <a:gd name="T21" fmla="*/ T20 w 54"/>
                              <a:gd name="T22" fmla="+- 0 434 417"/>
                              <a:gd name="T23" fmla="*/ 434 h 23"/>
                              <a:gd name="T24" fmla="+- 0 623 574"/>
                              <a:gd name="T25" fmla="*/ T24 w 54"/>
                              <a:gd name="T26" fmla="+- 0 440 417"/>
                              <a:gd name="T27" fmla="*/ 440 h 23"/>
                              <a:gd name="T28" fmla="+- 0 627 574"/>
                              <a:gd name="T29" fmla="*/ T28 w 54"/>
                              <a:gd name="T30" fmla="+- 0 424 417"/>
                              <a:gd name="T31" fmla="*/ 424 h 23"/>
                              <a:gd name="T32" fmla="+- 0 627 574"/>
                              <a:gd name="T33" fmla="*/ T32 w 54"/>
                              <a:gd name="T34" fmla="+- 0 424 417"/>
                              <a:gd name="T35" fmla="*/ 424 h 23"/>
                              <a:gd name="T36" fmla="+- 0 626 574"/>
                              <a:gd name="T37" fmla="*/ T36 w 54"/>
                              <a:gd name="T38" fmla="+- 0 423 417"/>
                              <a:gd name="T39" fmla="*/ 423 h 23"/>
                              <a:gd name="T40" fmla="+- 0 576 574"/>
                              <a:gd name="T41" fmla="*/ T40 w 54"/>
                              <a:gd name="T42" fmla="+- 0 417 417"/>
                              <a:gd name="T43" fmla="*/ 41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23">
                                <a:moveTo>
                                  <a:pt x="49" y="23"/>
                                </a:moveTo>
                                <a:lnTo>
                                  <a:pt x="49" y="23"/>
                                </a:lnTo>
                                <a:lnTo>
                                  <a:pt x="50" y="23"/>
                                </a:lnTo>
                                <a:lnTo>
                                  <a:pt x="49" y="23"/>
                                </a:lnTo>
                                <a:close/>
                                <a:moveTo>
                                  <a:pt x="2" y="0"/>
                                </a:moveTo>
                                <a:lnTo>
                                  <a:pt x="0" y="17"/>
                                </a:lnTo>
                                <a:lnTo>
                                  <a:pt x="49" y="23"/>
                                </a:lnTo>
                                <a:lnTo>
                                  <a:pt x="53" y="7"/>
                                </a:lnTo>
                                <a:lnTo>
                                  <a:pt x="52" y="6"/>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03"/>
                        <wps:cNvSpPr>
                          <a:spLocks/>
                        </wps:cNvSpPr>
                        <wps:spPr bwMode="auto">
                          <a:xfrm>
                            <a:off x="623" y="424"/>
                            <a:ext cx="53" cy="26"/>
                          </a:xfrm>
                          <a:custGeom>
                            <a:avLst/>
                            <a:gdLst>
                              <a:gd name="T0" fmla="+- 0 627 623"/>
                              <a:gd name="T1" fmla="*/ T0 w 53"/>
                              <a:gd name="T2" fmla="+- 0 424 424"/>
                              <a:gd name="T3" fmla="*/ 424 h 26"/>
                              <a:gd name="T4" fmla="+- 0 623 623"/>
                              <a:gd name="T5" fmla="*/ T4 w 53"/>
                              <a:gd name="T6" fmla="+- 0 440 424"/>
                              <a:gd name="T7" fmla="*/ 440 h 26"/>
                              <a:gd name="T8" fmla="+- 0 671 623"/>
                              <a:gd name="T9" fmla="*/ T8 w 53"/>
                              <a:gd name="T10" fmla="+- 0 449 424"/>
                              <a:gd name="T11" fmla="*/ 449 h 26"/>
                              <a:gd name="T12" fmla="+- 0 675 623"/>
                              <a:gd name="T13" fmla="*/ T12 w 53"/>
                              <a:gd name="T14" fmla="+- 0 433 424"/>
                              <a:gd name="T15" fmla="*/ 433 h 26"/>
                              <a:gd name="T16" fmla="+- 0 675 623"/>
                              <a:gd name="T17" fmla="*/ T16 w 53"/>
                              <a:gd name="T18" fmla="+- 0 433 424"/>
                              <a:gd name="T19" fmla="*/ 433 h 26"/>
                              <a:gd name="T20" fmla="+- 0 627 623"/>
                              <a:gd name="T21" fmla="*/ T20 w 53"/>
                              <a:gd name="T22" fmla="+- 0 424 424"/>
                              <a:gd name="T23" fmla="*/ 424 h 26"/>
                            </a:gdLst>
                            <a:ahLst/>
                            <a:cxnLst>
                              <a:cxn ang="0">
                                <a:pos x="T1" y="T3"/>
                              </a:cxn>
                              <a:cxn ang="0">
                                <a:pos x="T5" y="T7"/>
                              </a:cxn>
                              <a:cxn ang="0">
                                <a:pos x="T9" y="T11"/>
                              </a:cxn>
                              <a:cxn ang="0">
                                <a:pos x="T13" y="T15"/>
                              </a:cxn>
                              <a:cxn ang="0">
                                <a:pos x="T17" y="T19"/>
                              </a:cxn>
                              <a:cxn ang="0">
                                <a:pos x="T21" y="T23"/>
                              </a:cxn>
                            </a:cxnLst>
                            <a:rect l="0" t="0" r="r" b="b"/>
                            <a:pathLst>
                              <a:path w="53" h="26">
                                <a:moveTo>
                                  <a:pt x="4" y="0"/>
                                </a:moveTo>
                                <a:lnTo>
                                  <a:pt x="0" y="16"/>
                                </a:lnTo>
                                <a:lnTo>
                                  <a:pt x="48" y="25"/>
                                </a:lnTo>
                                <a:lnTo>
                                  <a:pt x="52"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1104"/>
                        <wps:cNvSpPr>
                          <a:spLocks/>
                        </wps:cNvSpPr>
                        <wps:spPr bwMode="auto">
                          <a:xfrm>
                            <a:off x="671" y="433"/>
                            <a:ext cx="51" cy="25"/>
                          </a:xfrm>
                          <a:custGeom>
                            <a:avLst/>
                            <a:gdLst>
                              <a:gd name="T0" fmla="+- 0 716 671"/>
                              <a:gd name="T1" fmla="*/ T0 w 51"/>
                              <a:gd name="T2" fmla="+- 0 458 433"/>
                              <a:gd name="T3" fmla="*/ 458 h 25"/>
                              <a:gd name="T4" fmla="+- 0 716 671"/>
                              <a:gd name="T5" fmla="*/ T4 w 51"/>
                              <a:gd name="T6" fmla="+- 0 458 433"/>
                              <a:gd name="T7" fmla="*/ 458 h 25"/>
                              <a:gd name="T8" fmla="+- 0 716 671"/>
                              <a:gd name="T9" fmla="*/ T8 w 51"/>
                              <a:gd name="T10" fmla="+- 0 458 433"/>
                              <a:gd name="T11" fmla="*/ 458 h 25"/>
                              <a:gd name="T12" fmla="+- 0 716 671"/>
                              <a:gd name="T13" fmla="*/ T12 w 51"/>
                              <a:gd name="T14" fmla="+- 0 458 433"/>
                              <a:gd name="T15" fmla="*/ 458 h 25"/>
                              <a:gd name="T16" fmla="+- 0 675 671"/>
                              <a:gd name="T17" fmla="*/ T16 w 51"/>
                              <a:gd name="T18" fmla="+- 0 433 433"/>
                              <a:gd name="T19" fmla="*/ 433 h 25"/>
                              <a:gd name="T20" fmla="+- 0 671 671"/>
                              <a:gd name="T21" fmla="*/ T20 w 51"/>
                              <a:gd name="T22" fmla="+- 0 449 433"/>
                              <a:gd name="T23" fmla="*/ 449 h 25"/>
                              <a:gd name="T24" fmla="+- 0 716 671"/>
                              <a:gd name="T25" fmla="*/ T24 w 51"/>
                              <a:gd name="T26" fmla="+- 0 458 433"/>
                              <a:gd name="T27" fmla="*/ 458 h 25"/>
                              <a:gd name="T28" fmla="+- 0 721 671"/>
                              <a:gd name="T29" fmla="*/ T28 w 51"/>
                              <a:gd name="T30" fmla="+- 0 442 433"/>
                              <a:gd name="T31" fmla="*/ 442 h 25"/>
                              <a:gd name="T32" fmla="+- 0 721 671"/>
                              <a:gd name="T33" fmla="*/ T32 w 51"/>
                              <a:gd name="T34" fmla="+- 0 442 433"/>
                              <a:gd name="T35" fmla="*/ 442 h 25"/>
                              <a:gd name="T36" fmla="+- 0 721 671"/>
                              <a:gd name="T37" fmla="*/ T36 w 51"/>
                              <a:gd name="T38" fmla="+- 0 442 433"/>
                              <a:gd name="T39" fmla="*/ 442 h 25"/>
                              <a:gd name="T40" fmla="+- 0 675 671"/>
                              <a:gd name="T41" fmla="*/ T40 w 51"/>
                              <a:gd name="T42" fmla="+- 0 433 433"/>
                              <a:gd name="T43" fmla="*/ 43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25">
                                <a:moveTo>
                                  <a:pt x="45" y="25"/>
                                </a:moveTo>
                                <a:lnTo>
                                  <a:pt x="45" y="25"/>
                                </a:lnTo>
                                <a:close/>
                                <a:moveTo>
                                  <a:pt x="4" y="0"/>
                                </a:moveTo>
                                <a:lnTo>
                                  <a:pt x="0" y="16"/>
                                </a:lnTo>
                                <a:lnTo>
                                  <a:pt x="45" y="25"/>
                                </a:lnTo>
                                <a:lnTo>
                                  <a:pt x="50"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105"/>
                        <wps:cNvSpPr>
                          <a:spLocks/>
                        </wps:cNvSpPr>
                        <wps:spPr bwMode="auto">
                          <a:xfrm>
                            <a:off x="716" y="442"/>
                            <a:ext cx="45" cy="27"/>
                          </a:xfrm>
                          <a:custGeom>
                            <a:avLst/>
                            <a:gdLst>
                              <a:gd name="T0" fmla="+- 0 721 716"/>
                              <a:gd name="T1" fmla="*/ T0 w 45"/>
                              <a:gd name="T2" fmla="+- 0 442 442"/>
                              <a:gd name="T3" fmla="*/ 442 h 27"/>
                              <a:gd name="T4" fmla="+- 0 716 716"/>
                              <a:gd name="T5" fmla="*/ T4 w 45"/>
                              <a:gd name="T6" fmla="+- 0 458 442"/>
                              <a:gd name="T7" fmla="*/ 458 h 27"/>
                              <a:gd name="T8" fmla="+- 0 755 716"/>
                              <a:gd name="T9" fmla="*/ T8 w 45"/>
                              <a:gd name="T10" fmla="+- 0 469 442"/>
                              <a:gd name="T11" fmla="*/ 469 h 27"/>
                              <a:gd name="T12" fmla="+- 0 761 716"/>
                              <a:gd name="T13" fmla="*/ T12 w 45"/>
                              <a:gd name="T14" fmla="+- 0 453 442"/>
                              <a:gd name="T15" fmla="*/ 453 h 27"/>
                              <a:gd name="T16" fmla="+- 0 721 716"/>
                              <a:gd name="T17" fmla="*/ T16 w 45"/>
                              <a:gd name="T18" fmla="+- 0 442 442"/>
                              <a:gd name="T19" fmla="*/ 442 h 27"/>
                            </a:gdLst>
                            <a:ahLst/>
                            <a:cxnLst>
                              <a:cxn ang="0">
                                <a:pos x="T1" y="T3"/>
                              </a:cxn>
                              <a:cxn ang="0">
                                <a:pos x="T5" y="T7"/>
                              </a:cxn>
                              <a:cxn ang="0">
                                <a:pos x="T9" y="T11"/>
                              </a:cxn>
                              <a:cxn ang="0">
                                <a:pos x="T13" y="T15"/>
                              </a:cxn>
                              <a:cxn ang="0">
                                <a:pos x="T17" y="T19"/>
                              </a:cxn>
                            </a:cxnLst>
                            <a:rect l="0" t="0" r="r" b="b"/>
                            <a:pathLst>
                              <a:path w="45" h="27">
                                <a:moveTo>
                                  <a:pt x="5" y="0"/>
                                </a:moveTo>
                                <a:lnTo>
                                  <a:pt x="0" y="16"/>
                                </a:lnTo>
                                <a:lnTo>
                                  <a:pt x="39" y="27"/>
                                </a:lnTo>
                                <a:lnTo>
                                  <a:pt x="45" y="11"/>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106"/>
                        <wps:cNvSpPr>
                          <a:spLocks/>
                        </wps:cNvSpPr>
                        <wps:spPr bwMode="auto">
                          <a:xfrm>
                            <a:off x="755" y="453"/>
                            <a:ext cx="42" cy="25"/>
                          </a:xfrm>
                          <a:custGeom>
                            <a:avLst/>
                            <a:gdLst>
                              <a:gd name="T0" fmla="+- 0 761 755"/>
                              <a:gd name="T1" fmla="*/ T0 w 42"/>
                              <a:gd name="T2" fmla="+- 0 453 453"/>
                              <a:gd name="T3" fmla="*/ 453 h 25"/>
                              <a:gd name="T4" fmla="+- 0 755 755"/>
                              <a:gd name="T5" fmla="*/ T4 w 42"/>
                              <a:gd name="T6" fmla="+- 0 469 453"/>
                              <a:gd name="T7" fmla="*/ 469 h 25"/>
                              <a:gd name="T8" fmla="+- 0 789 755"/>
                              <a:gd name="T9" fmla="*/ T8 w 42"/>
                              <a:gd name="T10" fmla="+- 0 478 453"/>
                              <a:gd name="T11" fmla="*/ 478 h 25"/>
                              <a:gd name="T12" fmla="+- 0 788 755"/>
                              <a:gd name="T13" fmla="*/ T12 w 42"/>
                              <a:gd name="T14" fmla="+- 0 478 453"/>
                              <a:gd name="T15" fmla="*/ 478 h 25"/>
                              <a:gd name="T16" fmla="+- 0 796 755"/>
                              <a:gd name="T17" fmla="*/ T16 w 42"/>
                              <a:gd name="T18" fmla="+- 0 463 453"/>
                              <a:gd name="T19" fmla="*/ 463 h 25"/>
                              <a:gd name="T20" fmla="+- 0 796 755"/>
                              <a:gd name="T21" fmla="*/ T20 w 42"/>
                              <a:gd name="T22" fmla="+- 0 463 453"/>
                              <a:gd name="T23" fmla="*/ 463 h 25"/>
                              <a:gd name="T24" fmla="+- 0 795 755"/>
                              <a:gd name="T25" fmla="*/ T24 w 42"/>
                              <a:gd name="T26" fmla="+- 0 462 453"/>
                              <a:gd name="T27" fmla="*/ 462 h 25"/>
                              <a:gd name="T28" fmla="+- 0 761 755"/>
                              <a:gd name="T29" fmla="*/ T28 w 42"/>
                              <a:gd name="T30" fmla="+- 0 453 453"/>
                              <a:gd name="T31" fmla="*/ 453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25">
                                <a:moveTo>
                                  <a:pt x="6" y="0"/>
                                </a:moveTo>
                                <a:lnTo>
                                  <a:pt x="0" y="16"/>
                                </a:lnTo>
                                <a:lnTo>
                                  <a:pt x="34" y="25"/>
                                </a:lnTo>
                                <a:lnTo>
                                  <a:pt x="33" y="25"/>
                                </a:lnTo>
                                <a:lnTo>
                                  <a:pt x="41" y="10"/>
                                </a:lnTo>
                                <a:lnTo>
                                  <a:pt x="40" y="9"/>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107"/>
                        <wps:cNvSpPr>
                          <a:spLocks/>
                        </wps:cNvSpPr>
                        <wps:spPr bwMode="auto">
                          <a:xfrm>
                            <a:off x="788" y="463"/>
                            <a:ext cx="43" cy="29"/>
                          </a:xfrm>
                          <a:custGeom>
                            <a:avLst/>
                            <a:gdLst>
                              <a:gd name="T0" fmla="+- 0 796 788"/>
                              <a:gd name="T1" fmla="*/ T0 w 43"/>
                              <a:gd name="T2" fmla="+- 0 463 463"/>
                              <a:gd name="T3" fmla="*/ 463 h 29"/>
                              <a:gd name="T4" fmla="+- 0 788 788"/>
                              <a:gd name="T5" fmla="*/ T4 w 43"/>
                              <a:gd name="T6" fmla="+- 0 478 463"/>
                              <a:gd name="T7" fmla="*/ 478 h 29"/>
                              <a:gd name="T8" fmla="+- 0 823 788"/>
                              <a:gd name="T9" fmla="*/ T8 w 43"/>
                              <a:gd name="T10" fmla="+- 0 491 463"/>
                              <a:gd name="T11" fmla="*/ 491 h 29"/>
                              <a:gd name="T12" fmla="+- 0 831 788"/>
                              <a:gd name="T13" fmla="*/ T12 w 43"/>
                              <a:gd name="T14" fmla="+- 0 477 463"/>
                              <a:gd name="T15" fmla="*/ 477 h 29"/>
                              <a:gd name="T16" fmla="+- 0 796 788"/>
                              <a:gd name="T17" fmla="*/ T16 w 43"/>
                              <a:gd name="T18" fmla="+- 0 463 463"/>
                              <a:gd name="T19" fmla="*/ 463 h 29"/>
                            </a:gdLst>
                            <a:ahLst/>
                            <a:cxnLst>
                              <a:cxn ang="0">
                                <a:pos x="T1" y="T3"/>
                              </a:cxn>
                              <a:cxn ang="0">
                                <a:pos x="T5" y="T7"/>
                              </a:cxn>
                              <a:cxn ang="0">
                                <a:pos x="T9" y="T11"/>
                              </a:cxn>
                              <a:cxn ang="0">
                                <a:pos x="T13" y="T15"/>
                              </a:cxn>
                              <a:cxn ang="0">
                                <a:pos x="T17" y="T19"/>
                              </a:cxn>
                            </a:cxnLst>
                            <a:rect l="0" t="0" r="r" b="b"/>
                            <a:pathLst>
                              <a:path w="43" h="29">
                                <a:moveTo>
                                  <a:pt x="8" y="0"/>
                                </a:moveTo>
                                <a:lnTo>
                                  <a:pt x="0" y="15"/>
                                </a:lnTo>
                                <a:lnTo>
                                  <a:pt x="35" y="28"/>
                                </a:lnTo>
                                <a:lnTo>
                                  <a:pt x="43" y="14"/>
                                </a:lnTo>
                                <a:lnTo>
                                  <a:pt x="8"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108"/>
                        <wps:cNvSpPr>
                          <a:spLocks/>
                        </wps:cNvSpPr>
                        <wps:spPr bwMode="auto">
                          <a:xfrm>
                            <a:off x="823" y="477"/>
                            <a:ext cx="45" cy="29"/>
                          </a:xfrm>
                          <a:custGeom>
                            <a:avLst/>
                            <a:gdLst>
                              <a:gd name="T0" fmla="+- 0 831 823"/>
                              <a:gd name="T1" fmla="*/ T0 w 45"/>
                              <a:gd name="T2" fmla="+- 0 477 477"/>
                              <a:gd name="T3" fmla="*/ 477 h 29"/>
                              <a:gd name="T4" fmla="+- 0 823 823"/>
                              <a:gd name="T5" fmla="*/ T4 w 45"/>
                              <a:gd name="T6" fmla="+- 0 491 477"/>
                              <a:gd name="T7" fmla="*/ 491 h 29"/>
                              <a:gd name="T8" fmla="+- 0 858 823"/>
                              <a:gd name="T9" fmla="*/ T8 w 45"/>
                              <a:gd name="T10" fmla="+- 0 506 477"/>
                              <a:gd name="T11" fmla="*/ 506 h 29"/>
                              <a:gd name="T12" fmla="+- 0 857 823"/>
                              <a:gd name="T13" fmla="*/ T12 w 45"/>
                              <a:gd name="T14" fmla="+- 0 505 477"/>
                              <a:gd name="T15" fmla="*/ 505 h 29"/>
                              <a:gd name="T16" fmla="+- 0 867 823"/>
                              <a:gd name="T17" fmla="*/ T16 w 45"/>
                              <a:gd name="T18" fmla="+- 0 491 477"/>
                              <a:gd name="T19" fmla="*/ 491 h 29"/>
                              <a:gd name="T20" fmla="+- 0 866 823"/>
                              <a:gd name="T21" fmla="*/ T20 w 45"/>
                              <a:gd name="T22" fmla="+- 0 491 477"/>
                              <a:gd name="T23" fmla="*/ 491 h 29"/>
                              <a:gd name="T24" fmla="+- 0 831 823"/>
                              <a:gd name="T25" fmla="*/ T24 w 45"/>
                              <a:gd name="T26" fmla="+- 0 477 477"/>
                              <a:gd name="T27" fmla="*/ 477 h 29"/>
                              <a:gd name="T28" fmla="+- 0 866 823"/>
                              <a:gd name="T29" fmla="*/ T28 w 45"/>
                              <a:gd name="T30" fmla="+- 0 491 477"/>
                              <a:gd name="T31" fmla="*/ 491 h 29"/>
                              <a:gd name="T32" fmla="+- 0 866 823"/>
                              <a:gd name="T33" fmla="*/ T32 w 45"/>
                              <a:gd name="T34" fmla="+- 0 491 477"/>
                              <a:gd name="T35" fmla="*/ 491 h 29"/>
                              <a:gd name="T36" fmla="+- 0 867 823"/>
                              <a:gd name="T37" fmla="*/ T36 w 45"/>
                              <a:gd name="T38" fmla="+- 0 491 477"/>
                              <a:gd name="T39" fmla="*/ 491 h 29"/>
                              <a:gd name="T40" fmla="+- 0 866 823"/>
                              <a:gd name="T41" fmla="*/ T40 w 45"/>
                              <a:gd name="T42" fmla="+- 0 491 477"/>
                              <a:gd name="T43" fmla="*/ 49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29">
                                <a:moveTo>
                                  <a:pt x="8" y="0"/>
                                </a:moveTo>
                                <a:lnTo>
                                  <a:pt x="0" y="14"/>
                                </a:lnTo>
                                <a:lnTo>
                                  <a:pt x="35" y="29"/>
                                </a:lnTo>
                                <a:lnTo>
                                  <a:pt x="34" y="28"/>
                                </a:lnTo>
                                <a:lnTo>
                                  <a:pt x="44" y="14"/>
                                </a:lnTo>
                                <a:lnTo>
                                  <a:pt x="43" y="14"/>
                                </a:lnTo>
                                <a:lnTo>
                                  <a:pt x="8" y="0"/>
                                </a:lnTo>
                                <a:close/>
                                <a:moveTo>
                                  <a:pt x="43" y="14"/>
                                </a:moveTo>
                                <a:lnTo>
                                  <a:pt x="43" y="14"/>
                                </a:lnTo>
                                <a:lnTo>
                                  <a:pt x="44" y="14"/>
                                </a:lnTo>
                                <a:lnTo>
                                  <a:pt x="43" y="14"/>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109"/>
                        <wps:cNvSpPr>
                          <a:spLocks/>
                        </wps:cNvSpPr>
                        <wps:spPr bwMode="auto">
                          <a:xfrm>
                            <a:off x="857" y="491"/>
                            <a:ext cx="37" cy="28"/>
                          </a:xfrm>
                          <a:custGeom>
                            <a:avLst/>
                            <a:gdLst>
                              <a:gd name="T0" fmla="+- 0 867 857"/>
                              <a:gd name="T1" fmla="*/ T0 w 37"/>
                              <a:gd name="T2" fmla="+- 0 491 491"/>
                              <a:gd name="T3" fmla="*/ 491 h 28"/>
                              <a:gd name="T4" fmla="+- 0 857 857"/>
                              <a:gd name="T5" fmla="*/ T4 w 37"/>
                              <a:gd name="T6" fmla="+- 0 505 491"/>
                              <a:gd name="T7" fmla="*/ 505 h 28"/>
                              <a:gd name="T8" fmla="+- 0 883 857"/>
                              <a:gd name="T9" fmla="*/ T8 w 37"/>
                              <a:gd name="T10" fmla="+- 0 519 491"/>
                              <a:gd name="T11" fmla="*/ 519 h 28"/>
                              <a:gd name="T12" fmla="+- 0 893 857"/>
                              <a:gd name="T13" fmla="*/ T12 w 37"/>
                              <a:gd name="T14" fmla="+- 0 505 491"/>
                              <a:gd name="T15" fmla="*/ 505 h 28"/>
                              <a:gd name="T16" fmla="+- 0 867 857"/>
                              <a:gd name="T17" fmla="*/ T16 w 37"/>
                              <a:gd name="T18" fmla="+- 0 491 491"/>
                              <a:gd name="T19" fmla="*/ 491 h 28"/>
                            </a:gdLst>
                            <a:ahLst/>
                            <a:cxnLst>
                              <a:cxn ang="0">
                                <a:pos x="T1" y="T3"/>
                              </a:cxn>
                              <a:cxn ang="0">
                                <a:pos x="T5" y="T7"/>
                              </a:cxn>
                              <a:cxn ang="0">
                                <a:pos x="T9" y="T11"/>
                              </a:cxn>
                              <a:cxn ang="0">
                                <a:pos x="T13" y="T15"/>
                              </a:cxn>
                              <a:cxn ang="0">
                                <a:pos x="T17" y="T19"/>
                              </a:cxn>
                            </a:cxnLst>
                            <a:rect l="0" t="0" r="r" b="b"/>
                            <a:pathLst>
                              <a:path w="37" h="28">
                                <a:moveTo>
                                  <a:pt x="10" y="0"/>
                                </a:moveTo>
                                <a:lnTo>
                                  <a:pt x="0" y="14"/>
                                </a:lnTo>
                                <a:lnTo>
                                  <a:pt x="26" y="28"/>
                                </a:lnTo>
                                <a:lnTo>
                                  <a:pt x="36" y="14"/>
                                </a:lnTo>
                                <a:lnTo>
                                  <a:pt x="10"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110"/>
                        <wps:cNvSpPr>
                          <a:spLocks/>
                        </wps:cNvSpPr>
                        <wps:spPr bwMode="auto">
                          <a:xfrm>
                            <a:off x="883" y="505"/>
                            <a:ext cx="39" cy="28"/>
                          </a:xfrm>
                          <a:custGeom>
                            <a:avLst/>
                            <a:gdLst>
                              <a:gd name="T0" fmla="+- 0 893 883"/>
                              <a:gd name="T1" fmla="*/ T0 w 39"/>
                              <a:gd name="T2" fmla="+- 0 505 505"/>
                              <a:gd name="T3" fmla="*/ 505 h 28"/>
                              <a:gd name="T4" fmla="+- 0 883 883"/>
                              <a:gd name="T5" fmla="*/ T4 w 39"/>
                              <a:gd name="T6" fmla="+- 0 519 505"/>
                              <a:gd name="T7" fmla="*/ 519 h 28"/>
                              <a:gd name="T8" fmla="+- 0 911 883"/>
                              <a:gd name="T9" fmla="*/ T8 w 39"/>
                              <a:gd name="T10" fmla="+- 0 533 505"/>
                              <a:gd name="T11" fmla="*/ 533 h 28"/>
                              <a:gd name="T12" fmla="+- 0 921 883"/>
                              <a:gd name="T13" fmla="*/ T12 w 39"/>
                              <a:gd name="T14" fmla="+- 0 519 505"/>
                              <a:gd name="T15" fmla="*/ 519 h 28"/>
                              <a:gd name="T16" fmla="+- 0 893 883"/>
                              <a:gd name="T17" fmla="*/ T16 w 39"/>
                              <a:gd name="T18" fmla="+- 0 505 505"/>
                              <a:gd name="T19" fmla="*/ 505 h 28"/>
                            </a:gdLst>
                            <a:ahLst/>
                            <a:cxnLst>
                              <a:cxn ang="0">
                                <a:pos x="T1" y="T3"/>
                              </a:cxn>
                              <a:cxn ang="0">
                                <a:pos x="T5" y="T7"/>
                              </a:cxn>
                              <a:cxn ang="0">
                                <a:pos x="T9" y="T11"/>
                              </a:cxn>
                              <a:cxn ang="0">
                                <a:pos x="T13" y="T15"/>
                              </a:cxn>
                              <a:cxn ang="0">
                                <a:pos x="T17" y="T19"/>
                              </a:cxn>
                            </a:cxnLst>
                            <a:rect l="0" t="0" r="r" b="b"/>
                            <a:pathLst>
                              <a:path w="39" h="28">
                                <a:moveTo>
                                  <a:pt x="10" y="0"/>
                                </a:moveTo>
                                <a:lnTo>
                                  <a:pt x="0" y="14"/>
                                </a:lnTo>
                                <a:lnTo>
                                  <a:pt x="28" y="28"/>
                                </a:lnTo>
                                <a:lnTo>
                                  <a:pt x="38" y="14"/>
                                </a:lnTo>
                                <a:lnTo>
                                  <a:pt x="10"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1111"/>
                        <wps:cNvSpPr>
                          <a:spLocks/>
                        </wps:cNvSpPr>
                        <wps:spPr bwMode="auto">
                          <a:xfrm>
                            <a:off x="911" y="519"/>
                            <a:ext cx="47" cy="33"/>
                          </a:xfrm>
                          <a:custGeom>
                            <a:avLst/>
                            <a:gdLst>
                              <a:gd name="T0" fmla="+- 0 921 911"/>
                              <a:gd name="T1" fmla="*/ T0 w 47"/>
                              <a:gd name="T2" fmla="+- 0 519 519"/>
                              <a:gd name="T3" fmla="*/ 519 h 33"/>
                              <a:gd name="T4" fmla="+- 0 911 911"/>
                              <a:gd name="T5" fmla="*/ T4 w 47"/>
                              <a:gd name="T6" fmla="+- 0 533 519"/>
                              <a:gd name="T7" fmla="*/ 533 h 33"/>
                              <a:gd name="T8" fmla="+- 0 948 911"/>
                              <a:gd name="T9" fmla="*/ T8 w 47"/>
                              <a:gd name="T10" fmla="+- 0 552 519"/>
                              <a:gd name="T11" fmla="*/ 552 h 33"/>
                              <a:gd name="T12" fmla="+- 0 948 911"/>
                              <a:gd name="T13" fmla="*/ T12 w 47"/>
                              <a:gd name="T14" fmla="+- 0 552 519"/>
                              <a:gd name="T15" fmla="*/ 552 h 33"/>
                              <a:gd name="T16" fmla="+- 0 957 911"/>
                              <a:gd name="T17" fmla="*/ T16 w 47"/>
                              <a:gd name="T18" fmla="+- 0 538 519"/>
                              <a:gd name="T19" fmla="*/ 538 h 33"/>
                              <a:gd name="T20" fmla="+- 0 921 911"/>
                              <a:gd name="T21" fmla="*/ T20 w 47"/>
                              <a:gd name="T22" fmla="+- 0 519 519"/>
                              <a:gd name="T23" fmla="*/ 519 h 33"/>
                              <a:gd name="T24" fmla="+- 0 957 911"/>
                              <a:gd name="T25" fmla="*/ T24 w 47"/>
                              <a:gd name="T26" fmla="+- 0 538 519"/>
                              <a:gd name="T27" fmla="*/ 538 h 33"/>
                              <a:gd name="T28" fmla="+- 0 957 911"/>
                              <a:gd name="T29" fmla="*/ T28 w 47"/>
                              <a:gd name="T30" fmla="+- 0 538 519"/>
                              <a:gd name="T31" fmla="*/ 538 h 33"/>
                              <a:gd name="T32" fmla="+- 0 958 911"/>
                              <a:gd name="T33" fmla="*/ T32 w 47"/>
                              <a:gd name="T34" fmla="+- 0 538 519"/>
                              <a:gd name="T35" fmla="*/ 538 h 33"/>
                              <a:gd name="T36" fmla="+- 0 957 911"/>
                              <a:gd name="T37" fmla="*/ T36 w 47"/>
                              <a:gd name="T38" fmla="+- 0 538 519"/>
                              <a:gd name="T39" fmla="*/ 53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33">
                                <a:moveTo>
                                  <a:pt x="10" y="0"/>
                                </a:moveTo>
                                <a:lnTo>
                                  <a:pt x="0" y="14"/>
                                </a:lnTo>
                                <a:lnTo>
                                  <a:pt x="37" y="33"/>
                                </a:lnTo>
                                <a:lnTo>
                                  <a:pt x="46" y="19"/>
                                </a:lnTo>
                                <a:lnTo>
                                  <a:pt x="10" y="0"/>
                                </a:lnTo>
                                <a:close/>
                                <a:moveTo>
                                  <a:pt x="46" y="19"/>
                                </a:moveTo>
                                <a:lnTo>
                                  <a:pt x="46" y="19"/>
                                </a:lnTo>
                                <a:lnTo>
                                  <a:pt x="47" y="19"/>
                                </a:lnTo>
                                <a:lnTo>
                                  <a:pt x="46" y="19"/>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1112"/>
                        <wps:cNvSpPr>
                          <a:spLocks/>
                        </wps:cNvSpPr>
                        <wps:spPr bwMode="auto">
                          <a:xfrm>
                            <a:off x="948" y="538"/>
                            <a:ext cx="53" cy="33"/>
                          </a:xfrm>
                          <a:custGeom>
                            <a:avLst/>
                            <a:gdLst>
                              <a:gd name="T0" fmla="+- 0 957 948"/>
                              <a:gd name="T1" fmla="*/ T0 w 53"/>
                              <a:gd name="T2" fmla="+- 0 538 538"/>
                              <a:gd name="T3" fmla="*/ 538 h 33"/>
                              <a:gd name="T4" fmla="+- 0 948 948"/>
                              <a:gd name="T5" fmla="*/ T4 w 53"/>
                              <a:gd name="T6" fmla="+- 0 552 538"/>
                              <a:gd name="T7" fmla="*/ 552 h 33"/>
                              <a:gd name="T8" fmla="+- 0 992 948"/>
                              <a:gd name="T9" fmla="*/ T8 w 53"/>
                              <a:gd name="T10" fmla="+- 0 571 538"/>
                              <a:gd name="T11" fmla="*/ 571 h 33"/>
                              <a:gd name="T12" fmla="+- 0 1001 948"/>
                              <a:gd name="T13" fmla="*/ T12 w 53"/>
                              <a:gd name="T14" fmla="+- 0 556 538"/>
                              <a:gd name="T15" fmla="*/ 556 h 33"/>
                              <a:gd name="T16" fmla="+- 0 957 948"/>
                              <a:gd name="T17" fmla="*/ T16 w 53"/>
                              <a:gd name="T18" fmla="+- 0 538 538"/>
                              <a:gd name="T19" fmla="*/ 538 h 33"/>
                              <a:gd name="T20" fmla="+- 0 1001 948"/>
                              <a:gd name="T21" fmla="*/ T20 w 53"/>
                              <a:gd name="T22" fmla="+- 0 556 538"/>
                              <a:gd name="T23" fmla="*/ 556 h 33"/>
                              <a:gd name="T24" fmla="+- 0 1001 948"/>
                              <a:gd name="T25" fmla="*/ T24 w 53"/>
                              <a:gd name="T26" fmla="+- 0 556 538"/>
                              <a:gd name="T27" fmla="*/ 556 h 33"/>
                              <a:gd name="T28" fmla="+- 0 1001 948"/>
                              <a:gd name="T29" fmla="*/ T28 w 53"/>
                              <a:gd name="T30" fmla="+- 0 556 538"/>
                              <a:gd name="T31" fmla="*/ 556 h 33"/>
                              <a:gd name="T32" fmla="+- 0 1001 948"/>
                              <a:gd name="T33" fmla="*/ T32 w 53"/>
                              <a:gd name="T34" fmla="+- 0 556 538"/>
                              <a:gd name="T35" fmla="*/ 55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33">
                                <a:moveTo>
                                  <a:pt x="9" y="0"/>
                                </a:moveTo>
                                <a:lnTo>
                                  <a:pt x="0" y="14"/>
                                </a:lnTo>
                                <a:lnTo>
                                  <a:pt x="44" y="33"/>
                                </a:lnTo>
                                <a:lnTo>
                                  <a:pt x="53" y="18"/>
                                </a:lnTo>
                                <a:lnTo>
                                  <a:pt x="9" y="0"/>
                                </a:lnTo>
                                <a:close/>
                                <a:moveTo>
                                  <a:pt x="53" y="18"/>
                                </a:moveTo>
                                <a:lnTo>
                                  <a:pt x="53" y="18"/>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13"/>
                        <wps:cNvSpPr>
                          <a:spLocks/>
                        </wps:cNvSpPr>
                        <wps:spPr bwMode="auto">
                          <a:xfrm>
                            <a:off x="992" y="556"/>
                            <a:ext cx="48" cy="31"/>
                          </a:xfrm>
                          <a:custGeom>
                            <a:avLst/>
                            <a:gdLst>
                              <a:gd name="T0" fmla="+- 0 1001 992"/>
                              <a:gd name="T1" fmla="*/ T0 w 48"/>
                              <a:gd name="T2" fmla="+- 0 556 556"/>
                              <a:gd name="T3" fmla="*/ 556 h 31"/>
                              <a:gd name="T4" fmla="+- 0 992 992"/>
                              <a:gd name="T5" fmla="*/ T4 w 48"/>
                              <a:gd name="T6" fmla="+- 0 571 556"/>
                              <a:gd name="T7" fmla="*/ 571 h 31"/>
                              <a:gd name="T8" fmla="+- 0 1031 992"/>
                              <a:gd name="T9" fmla="*/ T8 w 48"/>
                              <a:gd name="T10" fmla="+- 0 586 556"/>
                              <a:gd name="T11" fmla="*/ 586 h 31"/>
                              <a:gd name="T12" fmla="+- 0 1040 992"/>
                              <a:gd name="T13" fmla="*/ T12 w 48"/>
                              <a:gd name="T14" fmla="+- 0 572 556"/>
                              <a:gd name="T15" fmla="*/ 572 h 31"/>
                              <a:gd name="T16" fmla="+- 0 1001 992"/>
                              <a:gd name="T17" fmla="*/ T16 w 48"/>
                              <a:gd name="T18" fmla="+- 0 556 556"/>
                              <a:gd name="T19" fmla="*/ 556 h 31"/>
                            </a:gdLst>
                            <a:ahLst/>
                            <a:cxnLst>
                              <a:cxn ang="0">
                                <a:pos x="T1" y="T3"/>
                              </a:cxn>
                              <a:cxn ang="0">
                                <a:pos x="T5" y="T7"/>
                              </a:cxn>
                              <a:cxn ang="0">
                                <a:pos x="T9" y="T11"/>
                              </a:cxn>
                              <a:cxn ang="0">
                                <a:pos x="T13" y="T15"/>
                              </a:cxn>
                              <a:cxn ang="0">
                                <a:pos x="T17" y="T19"/>
                              </a:cxn>
                            </a:cxnLst>
                            <a:rect l="0" t="0" r="r" b="b"/>
                            <a:pathLst>
                              <a:path w="48" h="31">
                                <a:moveTo>
                                  <a:pt x="9" y="0"/>
                                </a:moveTo>
                                <a:lnTo>
                                  <a:pt x="0" y="15"/>
                                </a:lnTo>
                                <a:lnTo>
                                  <a:pt x="39" y="30"/>
                                </a:lnTo>
                                <a:lnTo>
                                  <a:pt x="48" y="16"/>
                                </a:lnTo>
                                <a:lnTo>
                                  <a:pt x="9"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14"/>
                        <wps:cNvSpPr>
                          <a:spLocks/>
                        </wps:cNvSpPr>
                        <wps:spPr bwMode="auto">
                          <a:xfrm>
                            <a:off x="1031" y="572"/>
                            <a:ext cx="55" cy="32"/>
                          </a:xfrm>
                          <a:custGeom>
                            <a:avLst/>
                            <a:gdLst>
                              <a:gd name="T0" fmla="+- 0 1040 1031"/>
                              <a:gd name="T1" fmla="*/ T0 w 55"/>
                              <a:gd name="T2" fmla="+- 0 572 572"/>
                              <a:gd name="T3" fmla="*/ 572 h 32"/>
                              <a:gd name="T4" fmla="+- 0 1031 1031"/>
                              <a:gd name="T5" fmla="*/ T4 w 55"/>
                              <a:gd name="T6" fmla="+- 0 586 572"/>
                              <a:gd name="T7" fmla="*/ 586 h 32"/>
                              <a:gd name="T8" fmla="+- 0 1077 1031"/>
                              <a:gd name="T9" fmla="*/ T8 w 55"/>
                              <a:gd name="T10" fmla="+- 0 604 572"/>
                              <a:gd name="T11" fmla="*/ 604 h 32"/>
                              <a:gd name="T12" fmla="+- 0 1078 1031"/>
                              <a:gd name="T13" fmla="*/ T12 w 55"/>
                              <a:gd name="T14" fmla="+- 0 604 572"/>
                              <a:gd name="T15" fmla="*/ 604 h 32"/>
                              <a:gd name="T16" fmla="+- 0 1085 1031"/>
                              <a:gd name="T17" fmla="*/ T16 w 55"/>
                              <a:gd name="T18" fmla="+- 0 588 572"/>
                              <a:gd name="T19" fmla="*/ 588 h 32"/>
                              <a:gd name="T20" fmla="+- 0 1085 1031"/>
                              <a:gd name="T21" fmla="*/ T20 w 55"/>
                              <a:gd name="T22" fmla="+- 0 588 572"/>
                              <a:gd name="T23" fmla="*/ 588 h 32"/>
                              <a:gd name="T24" fmla="+- 0 1040 1031"/>
                              <a:gd name="T25" fmla="*/ T24 w 55"/>
                              <a:gd name="T26" fmla="+- 0 572 572"/>
                              <a:gd name="T27" fmla="*/ 572 h 32"/>
                            </a:gdLst>
                            <a:ahLst/>
                            <a:cxnLst>
                              <a:cxn ang="0">
                                <a:pos x="T1" y="T3"/>
                              </a:cxn>
                              <a:cxn ang="0">
                                <a:pos x="T5" y="T7"/>
                              </a:cxn>
                              <a:cxn ang="0">
                                <a:pos x="T9" y="T11"/>
                              </a:cxn>
                              <a:cxn ang="0">
                                <a:pos x="T13" y="T15"/>
                              </a:cxn>
                              <a:cxn ang="0">
                                <a:pos x="T17" y="T19"/>
                              </a:cxn>
                              <a:cxn ang="0">
                                <a:pos x="T21" y="T23"/>
                              </a:cxn>
                              <a:cxn ang="0">
                                <a:pos x="T25" y="T27"/>
                              </a:cxn>
                            </a:cxnLst>
                            <a:rect l="0" t="0" r="r" b="b"/>
                            <a:pathLst>
                              <a:path w="55" h="32">
                                <a:moveTo>
                                  <a:pt x="9" y="0"/>
                                </a:moveTo>
                                <a:lnTo>
                                  <a:pt x="0" y="14"/>
                                </a:lnTo>
                                <a:lnTo>
                                  <a:pt x="46" y="32"/>
                                </a:lnTo>
                                <a:lnTo>
                                  <a:pt x="47" y="32"/>
                                </a:lnTo>
                                <a:lnTo>
                                  <a:pt x="54" y="16"/>
                                </a:lnTo>
                                <a:lnTo>
                                  <a:pt x="9"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15"/>
                        <wps:cNvSpPr>
                          <a:spLocks/>
                        </wps:cNvSpPr>
                        <wps:spPr bwMode="auto">
                          <a:xfrm>
                            <a:off x="1078" y="588"/>
                            <a:ext cx="50" cy="30"/>
                          </a:xfrm>
                          <a:custGeom>
                            <a:avLst/>
                            <a:gdLst>
                              <a:gd name="T0" fmla="+- 0 1085 1078"/>
                              <a:gd name="T1" fmla="*/ T0 w 50"/>
                              <a:gd name="T2" fmla="+- 0 588 588"/>
                              <a:gd name="T3" fmla="*/ 588 h 30"/>
                              <a:gd name="T4" fmla="+- 0 1078 1078"/>
                              <a:gd name="T5" fmla="*/ T4 w 50"/>
                              <a:gd name="T6" fmla="+- 0 604 588"/>
                              <a:gd name="T7" fmla="*/ 604 h 30"/>
                              <a:gd name="T8" fmla="+- 0 1121 1078"/>
                              <a:gd name="T9" fmla="*/ T8 w 50"/>
                              <a:gd name="T10" fmla="+- 0 618 588"/>
                              <a:gd name="T11" fmla="*/ 618 h 30"/>
                              <a:gd name="T12" fmla="+- 0 1122 1078"/>
                              <a:gd name="T13" fmla="*/ T12 w 50"/>
                              <a:gd name="T14" fmla="+- 0 618 588"/>
                              <a:gd name="T15" fmla="*/ 618 h 30"/>
                              <a:gd name="T16" fmla="+- 0 1128 1078"/>
                              <a:gd name="T17" fmla="*/ T16 w 50"/>
                              <a:gd name="T18" fmla="+- 0 602 588"/>
                              <a:gd name="T19" fmla="*/ 602 h 30"/>
                              <a:gd name="T20" fmla="+- 0 1085 1078"/>
                              <a:gd name="T21" fmla="*/ T20 w 50"/>
                              <a:gd name="T22" fmla="+- 0 588 588"/>
                              <a:gd name="T23" fmla="*/ 588 h 30"/>
                            </a:gdLst>
                            <a:ahLst/>
                            <a:cxnLst>
                              <a:cxn ang="0">
                                <a:pos x="T1" y="T3"/>
                              </a:cxn>
                              <a:cxn ang="0">
                                <a:pos x="T5" y="T7"/>
                              </a:cxn>
                              <a:cxn ang="0">
                                <a:pos x="T9" y="T11"/>
                              </a:cxn>
                              <a:cxn ang="0">
                                <a:pos x="T13" y="T15"/>
                              </a:cxn>
                              <a:cxn ang="0">
                                <a:pos x="T17" y="T19"/>
                              </a:cxn>
                              <a:cxn ang="0">
                                <a:pos x="T21" y="T23"/>
                              </a:cxn>
                            </a:cxnLst>
                            <a:rect l="0" t="0" r="r" b="b"/>
                            <a:pathLst>
                              <a:path w="50" h="30">
                                <a:moveTo>
                                  <a:pt x="7" y="0"/>
                                </a:moveTo>
                                <a:lnTo>
                                  <a:pt x="0" y="16"/>
                                </a:lnTo>
                                <a:lnTo>
                                  <a:pt x="43" y="30"/>
                                </a:lnTo>
                                <a:lnTo>
                                  <a:pt x="44" y="30"/>
                                </a:lnTo>
                                <a:lnTo>
                                  <a:pt x="50" y="14"/>
                                </a:lnTo>
                                <a:lnTo>
                                  <a:pt x="7"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1116"/>
                        <wps:cNvSpPr>
                          <a:spLocks/>
                        </wps:cNvSpPr>
                        <wps:spPr bwMode="auto">
                          <a:xfrm>
                            <a:off x="1122" y="602"/>
                            <a:ext cx="37" cy="25"/>
                          </a:xfrm>
                          <a:custGeom>
                            <a:avLst/>
                            <a:gdLst>
                              <a:gd name="T0" fmla="+- 0 1128 1122"/>
                              <a:gd name="T1" fmla="*/ T0 w 37"/>
                              <a:gd name="T2" fmla="+- 0 602 602"/>
                              <a:gd name="T3" fmla="*/ 602 h 25"/>
                              <a:gd name="T4" fmla="+- 0 1122 1122"/>
                              <a:gd name="T5" fmla="*/ T4 w 37"/>
                              <a:gd name="T6" fmla="+- 0 618 602"/>
                              <a:gd name="T7" fmla="*/ 618 h 25"/>
                              <a:gd name="T8" fmla="+- 0 1152 1122"/>
                              <a:gd name="T9" fmla="*/ T8 w 37"/>
                              <a:gd name="T10" fmla="+- 0 627 602"/>
                              <a:gd name="T11" fmla="*/ 627 h 25"/>
                              <a:gd name="T12" fmla="+- 0 1153 1122"/>
                              <a:gd name="T13" fmla="*/ T12 w 37"/>
                              <a:gd name="T14" fmla="+- 0 627 602"/>
                              <a:gd name="T15" fmla="*/ 627 h 25"/>
                              <a:gd name="T16" fmla="+- 0 1158 1122"/>
                              <a:gd name="T17" fmla="*/ T16 w 37"/>
                              <a:gd name="T18" fmla="+- 0 612 602"/>
                              <a:gd name="T19" fmla="*/ 612 h 25"/>
                              <a:gd name="T20" fmla="+- 0 1128 1122"/>
                              <a:gd name="T21" fmla="*/ T20 w 37"/>
                              <a:gd name="T22" fmla="+- 0 602 602"/>
                              <a:gd name="T23" fmla="*/ 602 h 25"/>
                              <a:gd name="T24" fmla="+- 0 1158 1122"/>
                              <a:gd name="T25" fmla="*/ T24 w 37"/>
                              <a:gd name="T26" fmla="+- 0 611 602"/>
                              <a:gd name="T27" fmla="*/ 611 h 25"/>
                              <a:gd name="T28" fmla="+- 0 1158 1122"/>
                              <a:gd name="T29" fmla="*/ T28 w 37"/>
                              <a:gd name="T30" fmla="+- 0 612 602"/>
                              <a:gd name="T31" fmla="*/ 612 h 25"/>
                              <a:gd name="T32" fmla="+- 0 1158 1122"/>
                              <a:gd name="T33" fmla="*/ T32 w 37"/>
                              <a:gd name="T34" fmla="+- 0 612 602"/>
                              <a:gd name="T35" fmla="*/ 612 h 25"/>
                              <a:gd name="T36" fmla="+- 0 1158 1122"/>
                              <a:gd name="T37" fmla="*/ T36 w 37"/>
                              <a:gd name="T38" fmla="+- 0 611 602"/>
                              <a:gd name="T39" fmla="*/ 61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 h="25">
                                <a:moveTo>
                                  <a:pt x="6" y="0"/>
                                </a:moveTo>
                                <a:lnTo>
                                  <a:pt x="0" y="16"/>
                                </a:lnTo>
                                <a:lnTo>
                                  <a:pt x="30" y="25"/>
                                </a:lnTo>
                                <a:lnTo>
                                  <a:pt x="31" y="25"/>
                                </a:lnTo>
                                <a:lnTo>
                                  <a:pt x="36" y="10"/>
                                </a:lnTo>
                                <a:lnTo>
                                  <a:pt x="6" y="0"/>
                                </a:lnTo>
                                <a:close/>
                                <a:moveTo>
                                  <a:pt x="36" y="9"/>
                                </a:moveTo>
                                <a:lnTo>
                                  <a:pt x="36" y="10"/>
                                </a:lnTo>
                                <a:lnTo>
                                  <a:pt x="36" y="9"/>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17"/>
                        <wps:cNvSpPr>
                          <a:spLocks/>
                        </wps:cNvSpPr>
                        <wps:spPr bwMode="auto">
                          <a:xfrm>
                            <a:off x="1153" y="611"/>
                            <a:ext cx="86" cy="35"/>
                          </a:xfrm>
                          <a:custGeom>
                            <a:avLst/>
                            <a:gdLst>
                              <a:gd name="T0" fmla="+- 0 1158 1153"/>
                              <a:gd name="T1" fmla="*/ T0 w 86"/>
                              <a:gd name="T2" fmla="+- 0 611 611"/>
                              <a:gd name="T3" fmla="*/ 611 h 35"/>
                              <a:gd name="T4" fmla="+- 0 1153 1153"/>
                              <a:gd name="T5" fmla="*/ T4 w 86"/>
                              <a:gd name="T6" fmla="+- 0 627 611"/>
                              <a:gd name="T7" fmla="*/ 627 h 35"/>
                              <a:gd name="T8" fmla="+- 0 1233 1153"/>
                              <a:gd name="T9" fmla="*/ T8 w 86"/>
                              <a:gd name="T10" fmla="+- 0 646 611"/>
                              <a:gd name="T11" fmla="*/ 646 h 35"/>
                              <a:gd name="T12" fmla="+- 0 1233 1153"/>
                              <a:gd name="T13" fmla="*/ T12 w 86"/>
                              <a:gd name="T14" fmla="+- 0 646 611"/>
                              <a:gd name="T15" fmla="*/ 646 h 35"/>
                              <a:gd name="T16" fmla="+- 0 1238 1153"/>
                              <a:gd name="T17" fmla="*/ T16 w 86"/>
                              <a:gd name="T18" fmla="+- 0 630 611"/>
                              <a:gd name="T19" fmla="*/ 630 h 35"/>
                              <a:gd name="T20" fmla="+- 0 1158 1153"/>
                              <a:gd name="T21" fmla="*/ T20 w 86"/>
                              <a:gd name="T22" fmla="+- 0 611 611"/>
                              <a:gd name="T23" fmla="*/ 611 h 35"/>
                            </a:gdLst>
                            <a:ahLst/>
                            <a:cxnLst>
                              <a:cxn ang="0">
                                <a:pos x="T1" y="T3"/>
                              </a:cxn>
                              <a:cxn ang="0">
                                <a:pos x="T5" y="T7"/>
                              </a:cxn>
                              <a:cxn ang="0">
                                <a:pos x="T9" y="T11"/>
                              </a:cxn>
                              <a:cxn ang="0">
                                <a:pos x="T13" y="T15"/>
                              </a:cxn>
                              <a:cxn ang="0">
                                <a:pos x="T17" y="T19"/>
                              </a:cxn>
                              <a:cxn ang="0">
                                <a:pos x="T21" y="T23"/>
                              </a:cxn>
                            </a:cxnLst>
                            <a:rect l="0" t="0" r="r" b="b"/>
                            <a:pathLst>
                              <a:path w="86" h="35">
                                <a:moveTo>
                                  <a:pt x="5" y="0"/>
                                </a:moveTo>
                                <a:lnTo>
                                  <a:pt x="0" y="16"/>
                                </a:lnTo>
                                <a:lnTo>
                                  <a:pt x="80" y="35"/>
                                </a:lnTo>
                                <a:lnTo>
                                  <a:pt x="85" y="19"/>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1118"/>
                        <wps:cNvSpPr>
                          <a:spLocks/>
                        </wps:cNvSpPr>
                        <wps:spPr bwMode="auto">
                          <a:xfrm>
                            <a:off x="1233" y="630"/>
                            <a:ext cx="42" cy="25"/>
                          </a:xfrm>
                          <a:custGeom>
                            <a:avLst/>
                            <a:gdLst>
                              <a:gd name="T0" fmla="+- 0 1238 1233"/>
                              <a:gd name="T1" fmla="*/ T0 w 42"/>
                              <a:gd name="T2" fmla="+- 0 630 630"/>
                              <a:gd name="T3" fmla="*/ 630 h 25"/>
                              <a:gd name="T4" fmla="+- 0 1233 1233"/>
                              <a:gd name="T5" fmla="*/ T4 w 42"/>
                              <a:gd name="T6" fmla="+- 0 646 630"/>
                              <a:gd name="T7" fmla="*/ 646 h 25"/>
                              <a:gd name="T8" fmla="+- 0 1270 1233"/>
                              <a:gd name="T9" fmla="*/ T8 w 42"/>
                              <a:gd name="T10" fmla="+- 0 654 630"/>
                              <a:gd name="T11" fmla="*/ 654 h 25"/>
                              <a:gd name="T12" fmla="+- 0 1271 1233"/>
                              <a:gd name="T13" fmla="*/ T12 w 42"/>
                              <a:gd name="T14" fmla="+- 0 654 630"/>
                              <a:gd name="T15" fmla="*/ 654 h 25"/>
                              <a:gd name="T16" fmla="+- 0 1273 1233"/>
                              <a:gd name="T17" fmla="*/ T16 w 42"/>
                              <a:gd name="T18" fmla="+- 0 638 630"/>
                              <a:gd name="T19" fmla="*/ 638 h 25"/>
                              <a:gd name="T20" fmla="+- 0 1238 1233"/>
                              <a:gd name="T21" fmla="*/ T20 w 42"/>
                              <a:gd name="T22" fmla="+- 0 630 630"/>
                              <a:gd name="T23" fmla="*/ 630 h 25"/>
                              <a:gd name="T24" fmla="+- 0 1273 1233"/>
                              <a:gd name="T25" fmla="*/ T24 w 42"/>
                              <a:gd name="T26" fmla="+- 0 637 630"/>
                              <a:gd name="T27" fmla="*/ 637 h 25"/>
                              <a:gd name="T28" fmla="+- 0 1273 1233"/>
                              <a:gd name="T29" fmla="*/ T28 w 42"/>
                              <a:gd name="T30" fmla="+- 0 638 630"/>
                              <a:gd name="T31" fmla="*/ 638 h 25"/>
                              <a:gd name="T32" fmla="+- 0 1275 1233"/>
                              <a:gd name="T33" fmla="*/ T32 w 42"/>
                              <a:gd name="T34" fmla="+- 0 638 630"/>
                              <a:gd name="T35" fmla="*/ 638 h 25"/>
                              <a:gd name="T36" fmla="+- 0 1273 1233"/>
                              <a:gd name="T37" fmla="*/ T36 w 42"/>
                              <a:gd name="T38" fmla="+- 0 637 630"/>
                              <a:gd name="T39" fmla="*/ 63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25">
                                <a:moveTo>
                                  <a:pt x="5" y="0"/>
                                </a:moveTo>
                                <a:lnTo>
                                  <a:pt x="0" y="16"/>
                                </a:lnTo>
                                <a:lnTo>
                                  <a:pt x="37" y="24"/>
                                </a:lnTo>
                                <a:lnTo>
                                  <a:pt x="38" y="24"/>
                                </a:lnTo>
                                <a:lnTo>
                                  <a:pt x="40" y="8"/>
                                </a:lnTo>
                                <a:lnTo>
                                  <a:pt x="5" y="0"/>
                                </a:lnTo>
                                <a:close/>
                                <a:moveTo>
                                  <a:pt x="40" y="7"/>
                                </a:moveTo>
                                <a:lnTo>
                                  <a:pt x="40" y="8"/>
                                </a:lnTo>
                                <a:lnTo>
                                  <a:pt x="42" y="8"/>
                                </a:lnTo>
                                <a:lnTo>
                                  <a:pt x="40" y="7"/>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19"/>
                        <wps:cNvSpPr>
                          <a:spLocks/>
                        </wps:cNvSpPr>
                        <wps:spPr bwMode="auto">
                          <a:xfrm>
                            <a:off x="1271" y="637"/>
                            <a:ext cx="41" cy="20"/>
                          </a:xfrm>
                          <a:custGeom>
                            <a:avLst/>
                            <a:gdLst>
                              <a:gd name="T0" fmla="+- 0 1273 1271"/>
                              <a:gd name="T1" fmla="*/ T0 w 41"/>
                              <a:gd name="T2" fmla="+- 0 637 637"/>
                              <a:gd name="T3" fmla="*/ 637 h 20"/>
                              <a:gd name="T4" fmla="+- 0 1271 1271"/>
                              <a:gd name="T5" fmla="*/ T4 w 41"/>
                              <a:gd name="T6" fmla="+- 0 654 637"/>
                              <a:gd name="T7" fmla="*/ 654 h 20"/>
                              <a:gd name="T8" fmla="+- 0 1310 1271"/>
                              <a:gd name="T9" fmla="*/ T8 w 41"/>
                              <a:gd name="T10" fmla="+- 0 657 637"/>
                              <a:gd name="T11" fmla="*/ 657 h 20"/>
                              <a:gd name="T12" fmla="+- 0 1312 1271"/>
                              <a:gd name="T13" fmla="*/ T12 w 41"/>
                              <a:gd name="T14" fmla="+- 0 641 637"/>
                              <a:gd name="T15" fmla="*/ 641 h 20"/>
                              <a:gd name="T16" fmla="+- 0 1273 1271"/>
                              <a:gd name="T17" fmla="*/ T16 w 41"/>
                              <a:gd name="T18" fmla="+- 0 637 637"/>
                              <a:gd name="T19" fmla="*/ 637 h 20"/>
                            </a:gdLst>
                            <a:ahLst/>
                            <a:cxnLst>
                              <a:cxn ang="0">
                                <a:pos x="T1" y="T3"/>
                              </a:cxn>
                              <a:cxn ang="0">
                                <a:pos x="T5" y="T7"/>
                              </a:cxn>
                              <a:cxn ang="0">
                                <a:pos x="T9" y="T11"/>
                              </a:cxn>
                              <a:cxn ang="0">
                                <a:pos x="T13" y="T15"/>
                              </a:cxn>
                              <a:cxn ang="0">
                                <a:pos x="T17" y="T19"/>
                              </a:cxn>
                            </a:cxnLst>
                            <a:rect l="0" t="0" r="r" b="b"/>
                            <a:pathLst>
                              <a:path w="41" h="20">
                                <a:moveTo>
                                  <a:pt x="2" y="0"/>
                                </a:moveTo>
                                <a:lnTo>
                                  <a:pt x="0" y="17"/>
                                </a:lnTo>
                                <a:lnTo>
                                  <a:pt x="39" y="20"/>
                                </a:lnTo>
                                <a:lnTo>
                                  <a:pt x="41" y="4"/>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1120"/>
                        <wps:cNvSpPr>
                          <a:spLocks/>
                        </wps:cNvSpPr>
                        <wps:spPr bwMode="auto">
                          <a:xfrm>
                            <a:off x="1310" y="641"/>
                            <a:ext cx="59" cy="22"/>
                          </a:xfrm>
                          <a:custGeom>
                            <a:avLst/>
                            <a:gdLst>
                              <a:gd name="T0" fmla="+- 0 1367 1310"/>
                              <a:gd name="T1" fmla="*/ T0 w 59"/>
                              <a:gd name="T2" fmla="+- 0 662 641"/>
                              <a:gd name="T3" fmla="*/ 662 h 22"/>
                              <a:gd name="T4" fmla="+- 0 1366 1310"/>
                              <a:gd name="T5" fmla="*/ T4 w 59"/>
                              <a:gd name="T6" fmla="+- 0 662 641"/>
                              <a:gd name="T7" fmla="*/ 662 h 22"/>
                              <a:gd name="T8" fmla="+- 0 1367 1310"/>
                              <a:gd name="T9" fmla="*/ T8 w 59"/>
                              <a:gd name="T10" fmla="+- 0 662 641"/>
                              <a:gd name="T11" fmla="*/ 662 h 22"/>
                              <a:gd name="T12" fmla="+- 0 1367 1310"/>
                              <a:gd name="T13" fmla="*/ T12 w 59"/>
                              <a:gd name="T14" fmla="+- 0 662 641"/>
                              <a:gd name="T15" fmla="*/ 662 h 22"/>
                              <a:gd name="T16" fmla="+- 0 1312 1310"/>
                              <a:gd name="T17" fmla="*/ T16 w 59"/>
                              <a:gd name="T18" fmla="+- 0 641 641"/>
                              <a:gd name="T19" fmla="*/ 641 h 22"/>
                              <a:gd name="T20" fmla="+- 0 1310 1310"/>
                              <a:gd name="T21" fmla="*/ T20 w 59"/>
                              <a:gd name="T22" fmla="+- 0 657 641"/>
                              <a:gd name="T23" fmla="*/ 657 h 22"/>
                              <a:gd name="T24" fmla="+- 0 1367 1310"/>
                              <a:gd name="T25" fmla="*/ T24 w 59"/>
                              <a:gd name="T26" fmla="+- 0 662 641"/>
                              <a:gd name="T27" fmla="*/ 662 h 22"/>
                              <a:gd name="T28" fmla="+- 0 1369 1310"/>
                              <a:gd name="T29" fmla="*/ T28 w 59"/>
                              <a:gd name="T30" fmla="+- 0 645 641"/>
                              <a:gd name="T31" fmla="*/ 645 h 22"/>
                              <a:gd name="T32" fmla="+- 0 1312 1310"/>
                              <a:gd name="T33" fmla="*/ T32 w 59"/>
                              <a:gd name="T34" fmla="+- 0 641 641"/>
                              <a:gd name="T35" fmla="*/ 64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22">
                                <a:moveTo>
                                  <a:pt x="57" y="21"/>
                                </a:moveTo>
                                <a:lnTo>
                                  <a:pt x="56" y="21"/>
                                </a:lnTo>
                                <a:lnTo>
                                  <a:pt x="57" y="21"/>
                                </a:lnTo>
                                <a:close/>
                                <a:moveTo>
                                  <a:pt x="2" y="0"/>
                                </a:moveTo>
                                <a:lnTo>
                                  <a:pt x="0" y="16"/>
                                </a:lnTo>
                                <a:lnTo>
                                  <a:pt x="57" y="21"/>
                                </a:lnTo>
                                <a:lnTo>
                                  <a:pt x="59" y="4"/>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21"/>
                        <wps:cNvSpPr>
                          <a:spLocks/>
                        </wps:cNvSpPr>
                        <wps:spPr bwMode="auto">
                          <a:xfrm>
                            <a:off x="1366" y="645"/>
                            <a:ext cx="45" cy="21"/>
                          </a:xfrm>
                          <a:custGeom>
                            <a:avLst/>
                            <a:gdLst>
                              <a:gd name="T0" fmla="+- 0 1369 1366"/>
                              <a:gd name="T1" fmla="*/ T0 w 45"/>
                              <a:gd name="T2" fmla="+- 0 645 645"/>
                              <a:gd name="T3" fmla="*/ 645 h 21"/>
                              <a:gd name="T4" fmla="+- 0 1366 1366"/>
                              <a:gd name="T5" fmla="*/ T4 w 45"/>
                              <a:gd name="T6" fmla="+- 0 662 645"/>
                              <a:gd name="T7" fmla="*/ 662 h 21"/>
                              <a:gd name="T8" fmla="+- 0 1408 1366"/>
                              <a:gd name="T9" fmla="*/ T8 w 45"/>
                              <a:gd name="T10" fmla="+- 0 666 645"/>
                              <a:gd name="T11" fmla="*/ 666 h 21"/>
                              <a:gd name="T12" fmla="+- 0 1411 1366"/>
                              <a:gd name="T13" fmla="*/ T12 w 45"/>
                              <a:gd name="T14" fmla="+- 0 650 645"/>
                              <a:gd name="T15" fmla="*/ 650 h 21"/>
                              <a:gd name="T16" fmla="+- 0 1369 1366"/>
                              <a:gd name="T17" fmla="*/ T16 w 45"/>
                              <a:gd name="T18" fmla="+- 0 645 645"/>
                              <a:gd name="T19" fmla="*/ 645 h 21"/>
                            </a:gdLst>
                            <a:ahLst/>
                            <a:cxnLst>
                              <a:cxn ang="0">
                                <a:pos x="T1" y="T3"/>
                              </a:cxn>
                              <a:cxn ang="0">
                                <a:pos x="T5" y="T7"/>
                              </a:cxn>
                              <a:cxn ang="0">
                                <a:pos x="T9" y="T11"/>
                              </a:cxn>
                              <a:cxn ang="0">
                                <a:pos x="T13" y="T15"/>
                              </a:cxn>
                              <a:cxn ang="0">
                                <a:pos x="T17" y="T19"/>
                              </a:cxn>
                            </a:cxnLst>
                            <a:rect l="0" t="0" r="r" b="b"/>
                            <a:pathLst>
                              <a:path w="45" h="21">
                                <a:moveTo>
                                  <a:pt x="3" y="0"/>
                                </a:moveTo>
                                <a:lnTo>
                                  <a:pt x="0" y="17"/>
                                </a:lnTo>
                                <a:lnTo>
                                  <a:pt x="42" y="21"/>
                                </a:lnTo>
                                <a:lnTo>
                                  <a:pt x="45" y="5"/>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22"/>
                        <wps:cNvSpPr>
                          <a:spLocks/>
                        </wps:cNvSpPr>
                        <wps:spPr bwMode="auto">
                          <a:xfrm>
                            <a:off x="1408" y="650"/>
                            <a:ext cx="61" cy="23"/>
                          </a:xfrm>
                          <a:custGeom>
                            <a:avLst/>
                            <a:gdLst>
                              <a:gd name="T0" fmla="+- 0 1411 1408"/>
                              <a:gd name="T1" fmla="*/ T0 w 61"/>
                              <a:gd name="T2" fmla="+- 0 650 650"/>
                              <a:gd name="T3" fmla="*/ 650 h 23"/>
                              <a:gd name="T4" fmla="+- 0 1408 1408"/>
                              <a:gd name="T5" fmla="*/ T4 w 61"/>
                              <a:gd name="T6" fmla="+- 0 666 650"/>
                              <a:gd name="T7" fmla="*/ 666 h 23"/>
                              <a:gd name="T8" fmla="+- 0 1467 1408"/>
                              <a:gd name="T9" fmla="*/ T8 w 61"/>
                              <a:gd name="T10" fmla="+- 0 673 650"/>
                              <a:gd name="T11" fmla="*/ 673 h 23"/>
                              <a:gd name="T12" fmla="+- 0 1469 1408"/>
                              <a:gd name="T13" fmla="*/ T12 w 61"/>
                              <a:gd name="T14" fmla="+- 0 656 650"/>
                              <a:gd name="T15" fmla="*/ 656 h 23"/>
                              <a:gd name="T16" fmla="+- 0 1411 1408"/>
                              <a:gd name="T17" fmla="*/ T16 w 61"/>
                              <a:gd name="T18" fmla="+- 0 650 650"/>
                              <a:gd name="T19" fmla="*/ 650 h 23"/>
                            </a:gdLst>
                            <a:ahLst/>
                            <a:cxnLst>
                              <a:cxn ang="0">
                                <a:pos x="T1" y="T3"/>
                              </a:cxn>
                              <a:cxn ang="0">
                                <a:pos x="T5" y="T7"/>
                              </a:cxn>
                              <a:cxn ang="0">
                                <a:pos x="T9" y="T11"/>
                              </a:cxn>
                              <a:cxn ang="0">
                                <a:pos x="T13" y="T15"/>
                              </a:cxn>
                              <a:cxn ang="0">
                                <a:pos x="T17" y="T19"/>
                              </a:cxn>
                            </a:cxnLst>
                            <a:rect l="0" t="0" r="r" b="b"/>
                            <a:pathLst>
                              <a:path w="61" h="23">
                                <a:moveTo>
                                  <a:pt x="3" y="0"/>
                                </a:moveTo>
                                <a:lnTo>
                                  <a:pt x="0" y="16"/>
                                </a:lnTo>
                                <a:lnTo>
                                  <a:pt x="59" y="23"/>
                                </a:lnTo>
                                <a:lnTo>
                                  <a:pt x="61" y="6"/>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1123"/>
                        <wps:cNvSpPr>
                          <a:spLocks/>
                        </wps:cNvSpPr>
                        <wps:spPr bwMode="auto">
                          <a:xfrm>
                            <a:off x="1467" y="656"/>
                            <a:ext cx="40" cy="20"/>
                          </a:xfrm>
                          <a:custGeom>
                            <a:avLst/>
                            <a:gdLst>
                              <a:gd name="T0" fmla="+- 0 1504 1467"/>
                              <a:gd name="T1" fmla="*/ T0 w 40"/>
                              <a:gd name="T2" fmla="+- 0 676 656"/>
                              <a:gd name="T3" fmla="*/ 676 h 20"/>
                              <a:gd name="T4" fmla="+- 0 1504 1467"/>
                              <a:gd name="T5" fmla="*/ T4 w 40"/>
                              <a:gd name="T6" fmla="+- 0 676 656"/>
                              <a:gd name="T7" fmla="*/ 676 h 20"/>
                              <a:gd name="T8" fmla="+- 0 1504 1467"/>
                              <a:gd name="T9" fmla="*/ T8 w 40"/>
                              <a:gd name="T10" fmla="+- 0 676 656"/>
                              <a:gd name="T11" fmla="*/ 676 h 20"/>
                              <a:gd name="T12" fmla="+- 0 1504 1467"/>
                              <a:gd name="T13" fmla="*/ T12 w 40"/>
                              <a:gd name="T14" fmla="+- 0 676 656"/>
                              <a:gd name="T15" fmla="*/ 676 h 20"/>
                              <a:gd name="T16" fmla="+- 0 1469 1467"/>
                              <a:gd name="T17" fmla="*/ T16 w 40"/>
                              <a:gd name="T18" fmla="+- 0 656 656"/>
                              <a:gd name="T19" fmla="*/ 656 h 20"/>
                              <a:gd name="T20" fmla="+- 0 1467 1467"/>
                              <a:gd name="T21" fmla="*/ T20 w 40"/>
                              <a:gd name="T22" fmla="+- 0 673 656"/>
                              <a:gd name="T23" fmla="*/ 673 h 20"/>
                              <a:gd name="T24" fmla="+- 0 1504 1467"/>
                              <a:gd name="T25" fmla="*/ T24 w 40"/>
                              <a:gd name="T26" fmla="+- 0 676 656"/>
                              <a:gd name="T27" fmla="*/ 676 h 20"/>
                              <a:gd name="T28" fmla="+- 0 1506 1467"/>
                              <a:gd name="T29" fmla="*/ T28 w 40"/>
                              <a:gd name="T30" fmla="+- 0 659 656"/>
                              <a:gd name="T31" fmla="*/ 659 h 20"/>
                              <a:gd name="T32" fmla="+- 0 1469 1467"/>
                              <a:gd name="T33" fmla="*/ T32 w 40"/>
                              <a:gd name="T34" fmla="+- 0 656 656"/>
                              <a:gd name="T35" fmla="*/ 65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20">
                                <a:moveTo>
                                  <a:pt x="37" y="20"/>
                                </a:moveTo>
                                <a:lnTo>
                                  <a:pt x="37" y="20"/>
                                </a:lnTo>
                                <a:close/>
                                <a:moveTo>
                                  <a:pt x="2" y="0"/>
                                </a:moveTo>
                                <a:lnTo>
                                  <a:pt x="0" y="17"/>
                                </a:lnTo>
                                <a:lnTo>
                                  <a:pt x="37" y="20"/>
                                </a:lnTo>
                                <a:lnTo>
                                  <a:pt x="39"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124"/>
                        <wps:cNvSpPr>
                          <a:spLocks/>
                        </wps:cNvSpPr>
                        <wps:spPr bwMode="auto">
                          <a:xfrm>
                            <a:off x="1504" y="659"/>
                            <a:ext cx="44" cy="21"/>
                          </a:xfrm>
                          <a:custGeom>
                            <a:avLst/>
                            <a:gdLst>
                              <a:gd name="T0" fmla="+- 0 1506 1504"/>
                              <a:gd name="T1" fmla="*/ T0 w 44"/>
                              <a:gd name="T2" fmla="+- 0 659 659"/>
                              <a:gd name="T3" fmla="*/ 659 h 21"/>
                              <a:gd name="T4" fmla="+- 0 1504 1504"/>
                              <a:gd name="T5" fmla="*/ T4 w 44"/>
                              <a:gd name="T6" fmla="+- 0 676 659"/>
                              <a:gd name="T7" fmla="*/ 676 h 21"/>
                              <a:gd name="T8" fmla="+- 0 1545 1504"/>
                              <a:gd name="T9" fmla="*/ T8 w 44"/>
                              <a:gd name="T10" fmla="+- 0 680 659"/>
                              <a:gd name="T11" fmla="*/ 680 h 21"/>
                              <a:gd name="T12" fmla="+- 0 1546 1504"/>
                              <a:gd name="T13" fmla="*/ T12 w 44"/>
                              <a:gd name="T14" fmla="+- 0 680 659"/>
                              <a:gd name="T15" fmla="*/ 680 h 21"/>
                              <a:gd name="T16" fmla="+- 0 1546 1504"/>
                              <a:gd name="T17" fmla="*/ T16 w 44"/>
                              <a:gd name="T18" fmla="+- 0 664 659"/>
                              <a:gd name="T19" fmla="*/ 664 h 21"/>
                              <a:gd name="T20" fmla="+- 0 1506 1504"/>
                              <a:gd name="T21" fmla="*/ T20 w 44"/>
                              <a:gd name="T22" fmla="+- 0 659 659"/>
                              <a:gd name="T23" fmla="*/ 659 h 21"/>
                              <a:gd name="T24" fmla="+- 0 1546 1504"/>
                              <a:gd name="T25" fmla="*/ T24 w 44"/>
                              <a:gd name="T26" fmla="+- 0 664 659"/>
                              <a:gd name="T27" fmla="*/ 664 h 21"/>
                              <a:gd name="T28" fmla="+- 0 1546 1504"/>
                              <a:gd name="T29" fmla="*/ T28 w 44"/>
                              <a:gd name="T30" fmla="+- 0 664 659"/>
                              <a:gd name="T31" fmla="*/ 664 h 21"/>
                              <a:gd name="T32" fmla="+- 0 1547 1504"/>
                              <a:gd name="T33" fmla="*/ T32 w 44"/>
                              <a:gd name="T34" fmla="+- 0 664 659"/>
                              <a:gd name="T35" fmla="*/ 664 h 21"/>
                              <a:gd name="T36" fmla="+- 0 1546 1504"/>
                              <a:gd name="T37" fmla="*/ T36 w 44"/>
                              <a:gd name="T38" fmla="+- 0 664 659"/>
                              <a:gd name="T39" fmla="*/ 66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21">
                                <a:moveTo>
                                  <a:pt x="2" y="0"/>
                                </a:moveTo>
                                <a:lnTo>
                                  <a:pt x="0" y="17"/>
                                </a:lnTo>
                                <a:lnTo>
                                  <a:pt x="41" y="21"/>
                                </a:lnTo>
                                <a:lnTo>
                                  <a:pt x="42" y="21"/>
                                </a:lnTo>
                                <a:lnTo>
                                  <a:pt x="42" y="5"/>
                                </a:lnTo>
                                <a:lnTo>
                                  <a:pt x="2" y="0"/>
                                </a:lnTo>
                                <a:close/>
                                <a:moveTo>
                                  <a:pt x="42" y="5"/>
                                </a:moveTo>
                                <a:lnTo>
                                  <a:pt x="42" y="5"/>
                                </a:lnTo>
                                <a:lnTo>
                                  <a:pt x="43" y="5"/>
                                </a:lnTo>
                                <a:lnTo>
                                  <a:pt x="42" y="5"/>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25"/>
                        <wps:cNvSpPr>
                          <a:spLocks/>
                        </wps:cNvSpPr>
                        <wps:spPr bwMode="auto">
                          <a:xfrm>
                            <a:off x="1546" y="664"/>
                            <a:ext cx="45" cy="19"/>
                          </a:xfrm>
                          <a:custGeom>
                            <a:avLst/>
                            <a:gdLst>
                              <a:gd name="T0" fmla="+- 0 1546 1546"/>
                              <a:gd name="T1" fmla="*/ T0 w 45"/>
                              <a:gd name="T2" fmla="+- 0 664 664"/>
                              <a:gd name="T3" fmla="*/ 664 h 19"/>
                              <a:gd name="T4" fmla="+- 0 1546 1546"/>
                              <a:gd name="T5" fmla="*/ T4 w 45"/>
                              <a:gd name="T6" fmla="+- 0 680 664"/>
                              <a:gd name="T7" fmla="*/ 680 h 19"/>
                              <a:gd name="T8" fmla="+- 0 1589 1546"/>
                              <a:gd name="T9" fmla="*/ T8 w 45"/>
                              <a:gd name="T10" fmla="+- 0 682 664"/>
                              <a:gd name="T11" fmla="*/ 682 h 19"/>
                              <a:gd name="T12" fmla="+- 0 1589 1546"/>
                              <a:gd name="T13" fmla="*/ T12 w 45"/>
                              <a:gd name="T14" fmla="+- 0 680 664"/>
                              <a:gd name="T15" fmla="*/ 680 h 19"/>
                              <a:gd name="T16" fmla="+- 0 1590 1546"/>
                              <a:gd name="T17" fmla="*/ T16 w 45"/>
                              <a:gd name="T18" fmla="+- 0 666 664"/>
                              <a:gd name="T19" fmla="*/ 666 h 19"/>
                              <a:gd name="T20" fmla="+- 0 1546 1546"/>
                              <a:gd name="T21" fmla="*/ T20 w 45"/>
                              <a:gd name="T22" fmla="+- 0 664 664"/>
                              <a:gd name="T23" fmla="*/ 664 h 19"/>
                            </a:gdLst>
                            <a:ahLst/>
                            <a:cxnLst>
                              <a:cxn ang="0">
                                <a:pos x="T1" y="T3"/>
                              </a:cxn>
                              <a:cxn ang="0">
                                <a:pos x="T5" y="T7"/>
                              </a:cxn>
                              <a:cxn ang="0">
                                <a:pos x="T9" y="T11"/>
                              </a:cxn>
                              <a:cxn ang="0">
                                <a:pos x="T13" y="T15"/>
                              </a:cxn>
                              <a:cxn ang="0">
                                <a:pos x="T17" y="T19"/>
                              </a:cxn>
                              <a:cxn ang="0">
                                <a:pos x="T21" y="T23"/>
                              </a:cxn>
                            </a:cxnLst>
                            <a:rect l="0" t="0" r="r" b="b"/>
                            <a:pathLst>
                              <a:path w="45" h="19">
                                <a:moveTo>
                                  <a:pt x="0" y="0"/>
                                </a:moveTo>
                                <a:lnTo>
                                  <a:pt x="0" y="16"/>
                                </a:lnTo>
                                <a:lnTo>
                                  <a:pt x="43" y="18"/>
                                </a:lnTo>
                                <a:lnTo>
                                  <a:pt x="43" y="16"/>
                                </a:lnTo>
                                <a:lnTo>
                                  <a:pt x="44" y="2"/>
                                </a:lnTo>
                                <a:lnTo>
                                  <a:pt x="0"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26"/>
                        <wps:cNvSpPr>
                          <a:spLocks/>
                        </wps:cNvSpPr>
                        <wps:spPr bwMode="auto">
                          <a:xfrm>
                            <a:off x="1589" y="666"/>
                            <a:ext cx="43" cy="19"/>
                          </a:xfrm>
                          <a:custGeom>
                            <a:avLst/>
                            <a:gdLst>
                              <a:gd name="T0" fmla="+- 0 1590 1589"/>
                              <a:gd name="T1" fmla="*/ T0 w 43"/>
                              <a:gd name="T2" fmla="+- 0 666 666"/>
                              <a:gd name="T3" fmla="*/ 666 h 19"/>
                              <a:gd name="T4" fmla="+- 0 1589 1589"/>
                              <a:gd name="T5" fmla="*/ T4 w 43"/>
                              <a:gd name="T6" fmla="+- 0 682 666"/>
                              <a:gd name="T7" fmla="*/ 682 h 19"/>
                              <a:gd name="T8" fmla="+- 0 1630 1589"/>
                              <a:gd name="T9" fmla="*/ T8 w 43"/>
                              <a:gd name="T10" fmla="+- 0 685 666"/>
                              <a:gd name="T11" fmla="*/ 685 h 19"/>
                              <a:gd name="T12" fmla="+- 0 1632 1589"/>
                              <a:gd name="T13" fmla="*/ T12 w 43"/>
                              <a:gd name="T14" fmla="+- 0 669 666"/>
                              <a:gd name="T15" fmla="*/ 669 h 19"/>
                              <a:gd name="T16" fmla="+- 0 1590 1589"/>
                              <a:gd name="T17" fmla="*/ T16 w 43"/>
                              <a:gd name="T18" fmla="+- 0 666 666"/>
                              <a:gd name="T19" fmla="*/ 666 h 19"/>
                            </a:gdLst>
                            <a:ahLst/>
                            <a:cxnLst>
                              <a:cxn ang="0">
                                <a:pos x="T1" y="T3"/>
                              </a:cxn>
                              <a:cxn ang="0">
                                <a:pos x="T5" y="T7"/>
                              </a:cxn>
                              <a:cxn ang="0">
                                <a:pos x="T9" y="T11"/>
                              </a:cxn>
                              <a:cxn ang="0">
                                <a:pos x="T13" y="T15"/>
                              </a:cxn>
                              <a:cxn ang="0">
                                <a:pos x="T17" y="T19"/>
                              </a:cxn>
                            </a:cxnLst>
                            <a:rect l="0" t="0" r="r" b="b"/>
                            <a:pathLst>
                              <a:path w="43" h="19">
                                <a:moveTo>
                                  <a:pt x="1" y="0"/>
                                </a:moveTo>
                                <a:lnTo>
                                  <a:pt x="0" y="16"/>
                                </a:lnTo>
                                <a:lnTo>
                                  <a:pt x="41" y="19"/>
                                </a:lnTo>
                                <a:lnTo>
                                  <a:pt x="43" y="3"/>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27"/>
                        <wps:cNvSpPr>
                          <a:spLocks/>
                        </wps:cNvSpPr>
                        <wps:spPr bwMode="auto">
                          <a:xfrm>
                            <a:off x="1630" y="669"/>
                            <a:ext cx="52" cy="20"/>
                          </a:xfrm>
                          <a:custGeom>
                            <a:avLst/>
                            <a:gdLst>
                              <a:gd name="T0" fmla="+- 0 1632 1630"/>
                              <a:gd name="T1" fmla="*/ T0 w 52"/>
                              <a:gd name="T2" fmla="+- 0 669 669"/>
                              <a:gd name="T3" fmla="*/ 669 h 20"/>
                              <a:gd name="T4" fmla="+- 0 1630 1630"/>
                              <a:gd name="T5" fmla="*/ T4 w 52"/>
                              <a:gd name="T6" fmla="+- 0 685 669"/>
                              <a:gd name="T7" fmla="*/ 685 h 20"/>
                              <a:gd name="T8" fmla="+- 0 1680 1630"/>
                              <a:gd name="T9" fmla="*/ T8 w 52"/>
                              <a:gd name="T10" fmla="+- 0 688 669"/>
                              <a:gd name="T11" fmla="*/ 688 h 20"/>
                              <a:gd name="T12" fmla="+- 0 1681 1630"/>
                              <a:gd name="T13" fmla="*/ T12 w 52"/>
                              <a:gd name="T14" fmla="+- 0 672 669"/>
                              <a:gd name="T15" fmla="*/ 672 h 20"/>
                              <a:gd name="T16" fmla="+- 0 1681 1630"/>
                              <a:gd name="T17" fmla="*/ T16 w 52"/>
                              <a:gd name="T18" fmla="+- 0 672 669"/>
                              <a:gd name="T19" fmla="*/ 672 h 20"/>
                              <a:gd name="T20" fmla="+- 0 1632 1630"/>
                              <a:gd name="T21" fmla="*/ T20 w 52"/>
                              <a:gd name="T22" fmla="+- 0 669 669"/>
                              <a:gd name="T23" fmla="*/ 669 h 20"/>
                            </a:gdLst>
                            <a:ahLst/>
                            <a:cxnLst>
                              <a:cxn ang="0">
                                <a:pos x="T1" y="T3"/>
                              </a:cxn>
                              <a:cxn ang="0">
                                <a:pos x="T5" y="T7"/>
                              </a:cxn>
                              <a:cxn ang="0">
                                <a:pos x="T9" y="T11"/>
                              </a:cxn>
                              <a:cxn ang="0">
                                <a:pos x="T13" y="T15"/>
                              </a:cxn>
                              <a:cxn ang="0">
                                <a:pos x="T17" y="T19"/>
                              </a:cxn>
                              <a:cxn ang="0">
                                <a:pos x="T21" y="T23"/>
                              </a:cxn>
                            </a:cxnLst>
                            <a:rect l="0" t="0" r="r" b="b"/>
                            <a:pathLst>
                              <a:path w="52" h="20">
                                <a:moveTo>
                                  <a:pt x="2" y="0"/>
                                </a:moveTo>
                                <a:lnTo>
                                  <a:pt x="0" y="16"/>
                                </a:lnTo>
                                <a:lnTo>
                                  <a:pt x="50" y="19"/>
                                </a:lnTo>
                                <a:lnTo>
                                  <a:pt x="51"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128"/>
                        <wps:cNvSpPr>
                          <a:spLocks/>
                        </wps:cNvSpPr>
                        <wps:spPr bwMode="auto">
                          <a:xfrm>
                            <a:off x="1680" y="672"/>
                            <a:ext cx="54" cy="18"/>
                          </a:xfrm>
                          <a:custGeom>
                            <a:avLst/>
                            <a:gdLst>
                              <a:gd name="T0" fmla="+- 0 1732 1680"/>
                              <a:gd name="T1" fmla="*/ T0 w 54"/>
                              <a:gd name="T2" fmla="+- 0 690 672"/>
                              <a:gd name="T3" fmla="*/ 690 h 18"/>
                              <a:gd name="T4" fmla="+- 0 1732 1680"/>
                              <a:gd name="T5" fmla="*/ T4 w 54"/>
                              <a:gd name="T6" fmla="+- 0 690 672"/>
                              <a:gd name="T7" fmla="*/ 690 h 18"/>
                              <a:gd name="T8" fmla="+- 0 1733 1680"/>
                              <a:gd name="T9" fmla="*/ T8 w 54"/>
                              <a:gd name="T10" fmla="+- 0 690 672"/>
                              <a:gd name="T11" fmla="*/ 690 h 18"/>
                              <a:gd name="T12" fmla="+- 0 1732 1680"/>
                              <a:gd name="T13" fmla="*/ T12 w 54"/>
                              <a:gd name="T14" fmla="+- 0 690 672"/>
                              <a:gd name="T15" fmla="*/ 690 h 18"/>
                              <a:gd name="T16" fmla="+- 0 1681 1680"/>
                              <a:gd name="T17" fmla="*/ T16 w 54"/>
                              <a:gd name="T18" fmla="+- 0 672 672"/>
                              <a:gd name="T19" fmla="*/ 672 h 18"/>
                              <a:gd name="T20" fmla="+- 0 1680 1680"/>
                              <a:gd name="T21" fmla="*/ T20 w 54"/>
                              <a:gd name="T22" fmla="+- 0 688 672"/>
                              <a:gd name="T23" fmla="*/ 688 h 18"/>
                              <a:gd name="T24" fmla="+- 0 1732 1680"/>
                              <a:gd name="T25" fmla="*/ T24 w 54"/>
                              <a:gd name="T26" fmla="+- 0 690 672"/>
                              <a:gd name="T27" fmla="*/ 690 h 18"/>
                              <a:gd name="T28" fmla="+- 0 1733 1680"/>
                              <a:gd name="T29" fmla="*/ T28 w 54"/>
                              <a:gd name="T30" fmla="+- 0 673 672"/>
                              <a:gd name="T31" fmla="*/ 673 h 18"/>
                              <a:gd name="T32" fmla="+- 0 1681 1680"/>
                              <a:gd name="T33" fmla="*/ T32 w 54"/>
                              <a:gd name="T34" fmla="+- 0 672 672"/>
                              <a:gd name="T35" fmla="*/ 67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18">
                                <a:moveTo>
                                  <a:pt x="52" y="18"/>
                                </a:moveTo>
                                <a:lnTo>
                                  <a:pt x="52" y="18"/>
                                </a:lnTo>
                                <a:lnTo>
                                  <a:pt x="53" y="18"/>
                                </a:lnTo>
                                <a:lnTo>
                                  <a:pt x="52" y="18"/>
                                </a:lnTo>
                                <a:close/>
                                <a:moveTo>
                                  <a:pt x="1" y="0"/>
                                </a:moveTo>
                                <a:lnTo>
                                  <a:pt x="0" y="16"/>
                                </a:lnTo>
                                <a:lnTo>
                                  <a:pt x="52" y="18"/>
                                </a:lnTo>
                                <a:lnTo>
                                  <a:pt x="53" y="1"/>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29"/>
                        <wps:cNvSpPr>
                          <a:spLocks/>
                        </wps:cNvSpPr>
                        <wps:spPr bwMode="auto">
                          <a:xfrm>
                            <a:off x="1732" y="673"/>
                            <a:ext cx="102" cy="23"/>
                          </a:xfrm>
                          <a:custGeom>
                            <a:avLst/>
                            <a:gdLst>
                              <a:gd name="T0" fmla="+- 0 1733 1732"/>
                              <a:gd name="T1" fmla="*/ T0 w 102"/>
                              <a:gd name="T2" fmla="+- 0 673 673"/>
                              <a:gd name="T3" fmla="*/ 673 h 23"/>
                              <a:gd name="T4" fmla="+- 0 1732 1732"/>
                              <a:gd name="T5" fmla="*/ T4 w 102"/>
                              <a:gd name="T6" fmla="+- 0 690 673"/>
                              <a:gd name="T7" fmla="*/ 690 h 23"/>
                              <a:gd name="T8" fmla="+- 0 1832 1732"/>
                              <a:gd name="T9" fmla="*/ T8 w 102"/>
                              <a:gd name="T10" fmla="+- 0 696 673"/>
                              <a:gd name="T11" fmla="*/ 696 h 23"/>
                              <a:gd name="T12" fmla="+- 0 1833 1732"/>
                              <a:gd name="T13" fmla="*/ T12 w 102"/>
                              <a:gd name="T14" fmla="+- 0 696 673"/>
                              <a:gd name="T15" fmla="*/ 696 h 23"/>
                              <a:gd name="T16" fmla="+- 0 1833 1732"/>
                              <a:gd name="T17" fmla="*/ T16 w 102"/>
                              <a:gd name="T18" fmla="+- 0 680 673"/>
                              <a:gd name="T19" fmla="*/ 680 h 23"/>
                              <a:gd name="T20" fmla="+- 0 1834 1732"/>
                              <a:gd name="T21" fmla="*/ T20 w 102"/>
                              <a:gd name="T22" fmla="+- 0 680 673"/>
                              <a:gd name="T23" fmla="*/ 680 h 23"/>
                              <a:gd name="T24" fmla="+- 0 1733 1732"/>
                              <a:gd name="T25" fmla="*/ T24 w 102"/>
                              <a:gd name="T26" fmla="+- 0 673 673"/>
                              <a:gd name="T27" fmla="*/ 673 h 23"/>
                            </a:gdLst>
                            <a:ahLst/>
                            <a:cxnLst>
                              <a:cxn ang="0">
                                <a:pos x="T1" y="T3"/>
                              </a:cxn>
                              <a:cxn ang="0">
                                <a:pos x="T5" y="T7"/>
                              </a:cxn>
                              <a:cxn ang="0">
                                <a:pos x="T9" y="T11"/>
                              </a:cxn>
                              <a:cxn ang="0">
                                <a:pos x="T13" y="T15"/>
                              </a:cxn>
                              <a:cxn ang="0">
                                <a:pos x="T17" y="T19"/>
                              </a:cxn>
                              <a:cxn ang="0">
                                <a:pos x="T21" y="T23"/>
                              </a:cxn>
                              <a:cxn ang="0">
                                <a:pos x="T25" y="T27"/>
                              </a:cxn>
                            </a:cxnLst>
                            <a:rect l="0" t="0" r="r" b="b"/>
                            <a:pathLst>
                              <a:path w="102" h="23">
                                <a:moveTo>
                                  <a:pt x="1" y="0"/>
                                </a:moveTo>
                                <a:lnTo>
                                  <a:pt x="0" y="17"/>
                                </a:lnTo>
                                <a:lnTo>
                                  <a:pt x="100" y="23"/>
                                </a:lnTo>
                                <a:lnTo>
                                  <a:pt x="101" y="23"/>
                                </a:lnTo>
                                <a:lnTo>
                                  <a:pt x="101" y="7"/>
                                </a:lnTo>
                                <a:lnTo>
                                  <a:pt x="102" y="7"/>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Line 1130"/>
                        <wps:cNvCnPr>
                          <a:cxnSpLocks noChangeShapeType="1"/>
                        </wps:cNvCnPr>
                        <wps:spPr bwMode="auto">
                          <a:xfrm>
                            <a:off x="1833" y="688"/>
                            <a:ext cx="46" cy="0"/>
                          </a:xfrm>
                          <a:prstGeom prst="line">
                            <a:avLst/>
                          </a:prstGeom>
                          <a:noFill/>
                          <a:ln w="10310">
                            <a:solidFill>
                              <a:srgbClr val="39746B"/>
                            </a:solidFill>
                            <a:round/>
                            <a:headEnd/>
                            <a:tailEnd/>
                          </a:ln>
                          <a:extLst>
                            <a:ext uri="{909E8E84-426E-40DD-AFC4-6F175D3DCCD1}">
                              <a14:hiddenFill xmlns:a14="http://schemas.microsoft.com/office/drawing/2010/main">
                                <a:noFill/>
                              </a14:hiddenFill>
                            </a:ext>
                          </a:extLst>
                        </wps:spPr>
                        <wps:bodyPr/>
                      </wps:wsp>
                      <wps:wsp>
                        <wps:cNvPr id="128" name="Line 1131"/>
                        <wps:cNvCnPr>
                          <a:cxnSpLocks noChangeShapeType="1"/>
                        </wps:cNvCnPr>
                        <wps:spPr bwMode="auto">
                          <a:xfrm>
                            <a:off x="1879" y="688"/>
                            <a:ext cx="60" cy="0"/>
                          </a:xfrm>
                          <a:prstGeom prst="line">
                            <a:avLst/>
                          </a:prstGeom>
                          <a:noFill/>
                          <a:ln w="10310">
                            <a:solidFill>
                              <a:srgbClr val="39746B"/>
                            </a:solidFill>
                            <a:round/>
                            <a:headEnd/>
                            <a:tailEnd/>
                          </a:ln>
                          <a:extLst>
                            <a:ext uri="{909E8E84-426E-40DD-AFC4-6F175D3DCCD1}">
                              <a14:hiddenFill xmlns:a14="http://schemas.microsoft.com/office/drawing/2010/main">
                                <a:noFill/>
                              </a14:hiddenFill>
                            </a:ext>
                          </a:extLst>
                        </wps:spPr>
                        <wps:bodyPr/>
                      </wps:wsp>
                      <wps:wsp>
                        <wps:cNvPr id="129" name="Line 1132"/>
                        <wps:cNvCnPr>
                          <a:cxnSpLocks noChangeShapeType="1"/>
                        </wps:cNvCnPr>
                        <wps:spPr bwMode="auto">
                          <a:xfrm>
                            <a:off x="1939" y="688"/>
                            <a:ext cx="48" cy="0"/>
                          </a:xfrm>
                          <a:prstGeom prst="line">
                            <a:avLst/>
                          </a:prstGeom>
                          <a:noFill/>
                          <a:ln w="10310">
                            <a:solidFill>
                              <a:srgbClr val="39746B"/>
                            </a:solidFill>
                            <a:round/>
                            <a:headEnd/>
                            <a:tailEnd/>
                          </a:ln>
                          <a:extLst>
                            <a:ext uri="{909E8E84-426E-40DD-AFC4-6F175D3DCCD1}">
                              <a14:hiddenFill xmlns:a14="http://schemas.microsoft.com/office/drawing/2010/main">
                                <a:noFill/>
                              </a14:hiddenFill>
                            </a:ext>
                          </a:extLst>
                        </wps:spPr>
                        <wps:bodyPr/>
                      </wps:wsp>
                      <wps:wsp>
                        <wps:cNvPr id="130" name="Freeform 1133"/>
                        <wps:cNvSpPr>
                          <a:spLocks/>
                        </wps:cNvSpPr>
                        <wps:spPr bwMode="auto">
                          <a:xfrm>
                            <a:off x="1986" y="678"/>
                            <a:ext cx="52" cy="18"/>
                          </a:xfrm>
                          <a:custGeom>
                            <a:avLst/>
                            <a:gdLst>
                              <a:gd name="T0" fmla="+- 0 2036 1986"/>
                              <a:gd name="T1" fmla="*/ T0 w 52"/>
                              <a:gd name="T2" fmla="+- 0 678 678"/>
                              <a:gd name="T3" fmla="*/ 678 h 18"/>
                              <a:gd name="T4" fmla="+- 0 1986 1986"/>
                              <a:gd name="T5" fmla="*/ T4 w 52"/>
                              <a:gd name="T6" fmla="+- 0 680 678"/>
                              <a:gd name="T7" fmla="*/ 680 h 18"/>
                              <a:gd name="T8" fmla="+- 0 1987 1986"/>
                              <a:gd name="T9" fmla="*/ T8 w 52"/>
                              <a:gd name="T10" fmla="+- 0 696 678"/>
                              <a:gd name="T11" fmla="*/ 696 h 18"/>
                              <a:gd name="T12" fmla="+- 0 2038 1986"/>
                              <a:gd name="T13" fmla="*/ T12 w 52"/>
                              <a:gd name="T14" fmla="+- 0 694 678"/>
                              <a:gd name="T15" fmla="*/ 694 h 18"/>
                              <a:gd name="T16" fmla="+- 0 2037 1986"/>
                              <a:gd name="T17" fmla="*/ T16 w 52"/>
                              <a:gd name="T18" fmla="+- 0 694 678"/>
                              <a:gd name="T19" fmla="*/ 694 h 18"/>
                              <a:gd name="T20" fmla="+- 0 2036 1986"/>
                              <a:gd name="T21" fmla="*/ T20 w 52"/>
                              <a:gd name="T22" fmla="+- 0 678 678"/>
                              <a:gd name="T23" fmla="*/ 678 h 18"/>
                            </a:gdLst>
                            <a:ahLst/>
                            <a:cxnLst>
                              <a:cxn ang="0">
                                <a:pos x="T1" y="T3"/>
                              </a:cxn>
                              <a:cxn ang="0">
                                <a:pos x="T5" y="T7"/>
                              </a:cxn>
                              <a:cxn ang="0">
                                <a:pos x="T9" y="T11"/>
                              </a:cxn>
                              <a:cxn ang="0">
                                <a:pos x="T13" y="T15"/>
                              </a:cxn>
                              <a:cxn ang="0">
                                <a:pos x="T17" y="T19"/>
                              </a:cxn>
                              <a:cxn ang="0">
                                <a:pos x="T21" y="T23"/>
                              </a:cxn>
                            </a:cxnLst>
                            <a:rect l="0" t="0" r="r" b="b"/>
                            <a:pathLst>
                              <a:path w="52" h="18">
                                <a:moveTo>
                                  <a:pt x="50" y="0"/>
                                </a:moveTo>
                                <a:lnTo>
                                  <a:pt x="0" y="2"/>
                                </a:lnTo>
                                <a:lnTo>
                                  <a:pt x="1" y="18"/>
                                </a:lnTo>
                                <a:lnTo>
                                  <a:pt x="52" y="16"/>
                                </a:lnTo>
                                <a:lnTo>
                                  <a:pt x="51" y="16"/>
                                </a:lnTo>
                                <a:lnTo>
                                  <a:pt x="50"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34"/>
                        <wps:cNvSpPr>
                          <a:spLocks/>
                        </wps:cNvSpPr>
                        <wps:spPr bwMode="auto">
                          <a:xfrm>
                            <a:off x="2036" y="676"/>
                            <a:ext cx="58" cy="19"/>
                          </a:xfrm>
                          <a:custGeom>
                            <a:avLst/>
                            <a:gdLst>
                              <a:gd name="T0" fmla="+- 0 2094 2036"/>
                              <a:gd name="T1" fmla="*/ T0 w 58"/>
                              <a:gd name="T2" fmla="+- 0 676 676"/>
                              <a:gd name="T3" fmla="*/ 676 h 19"/>
                              <a:gd name="T4" fmla="+- 0 2036 2036"/>
                              <a:gd name="T5" fmla="*/ T4 w 58"/>
                              <a:gd name="T6" fmla="+- 0 678 676"/>
                              <a:gd name="T7" fmla="*/ 678 h 19"/>
                              <a:gd name="T8" fmla="+- 0 2037 2036"/>
                              <a:gd name="T9" fmla="*/ T8 w 58"/>
                              <a:gd name="T10" fmla="+- 0 694 676"/>
                              <a:gd name="T11" fmla="*/ 694 h 19"/>
                              <a:gd name="T12" fmla="+- 0 2094 2036"/>
                              <a:gd name="T13" fmla="*/ T12 w 58"/>
                              <a:gd name="T14" fmla="+- 0 692 676"/>
                              <a:gd name="T15" fmla="*/ 692 h 19"/>
                              <a:gd name="T16" fmla="+- 0 2094 2036"/>
                              <a:gd name="T17" fmla="*/ T16 w 58"/>
                              <a:gd name="T18" fmla="+- 0 676 676"/>
                              <a:gd name="T19" fmla="*/ 676 h 19"/>
                            </a:gdLst>
                            <a:ahLst/>
                            <a:cxnLst>
                              <a:cxn ang="0">
                                <a:pos x="T1" y="T3"/>
                              </a:cxn>
                              <a:cxn ang="0">
                                <a:pos x="T5" y="T7"/>
                              </a:cxn>
                              <a:cxn ang="0">
                                <a:pos x="T9" y="T11"/>
                              </a:cxn>
                              <a:cxn ang="0">
                                <a:pos x="T13" y="T15"/>
                              </a:cxn>
                              <a:cxn ang="0">
                                <a:pos x="T17" y="T19"/>
                              </a:cxn>
                            </a:cxnLst>
                            <a:rect l="0" t="0" r="r" b="b"/>
                            <a:pathLst>
                              <a:path w="58" h="19">
                                <a:moveTo>
                                  <a:pt x="58" y="0"/>
                                </a:moveTo>
                                <a:lnTo>
                                  <a:pt x="0" y="2"/>
                                </a:lnTo>
                                <a:lnTo>
                                  <a:pt x="1" y="18"/>
                                </a:lnTo>
                                <a:lnTo>
                                  <a:pt x="58" y="16"/>
                                </a:lnTo>
                                <a:lnTo>
                                  <a:pt x="58"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35"/>
                        <wps:cNvSpPr>
                          <a:spLocks/>
                        </wps:cNvSpPr>
                        <wps:spPr bwMode="auto">
                          <a:xfrm>
                            <a:off x="2094" y="675"/>
                            <a:ext cx="40" cy="18"/>
                          </a:xfrm>
                          <a:custGeom>
                            <a:avLst/>
                            <a:gdLst>
                              <a:gd name="T0" fmla="+- 0 2133 2094"/>
                              <a:gd name="T1" fmla="*/ T0 w 40"/>
                              <a:gd name="T2" fmla="+- 0 675 675"/>
                              <a:gd name="T3" fmla="*/ 675 h 18"/>
                              <a:gd name="T4" fmla="+- 0 2132 2094"/>
                              <a:gd name="T5" fmla="*/ T4 w 40"/>
                              <a:gd name="T6" fmla="+- 0 675 675"/>
                              <a:gd name="T7" fmla="*/ 675 h 18"/>
                              <a:gd name="T8" fmla="+- 0 2094 2094"/>
                              <a:gd name="T9" fmla="*/ T8 w 40"/>
                              <a:gd name="T10" fmla="+- 0 676 675"/>
                              <a:gd name="T11" fmla="*/ 676 h 18"/>
                              <a:gd name="T12" fmla="+- 0 2094 2094"/>
                              <a:gd name="T13" fmla="*/ T12 w 40"/>
                              <a:gd name="T14" fmla="+- 0 692 675"/>
                              <a:gd name="T15" fmla="*/ 692 h 18"/>
                              <a:gd name="T16" fmla="+- 0 2133 2094"/>
                              <a:gd name="T17" fmla="*/ T16 w 40"/>
                              <a:gd name="T18" fmla="+- 0 691 675"/>
                              <a:gd name="T19" fmla="*/ 691 h 18"/>
                              <a:gd name="T20" fmla="+- 0 2132 2094"/>
                              <a:gd name="T21" fmla="*/ T20 w 40"/>
                              <a:gd name="T22" fmla="+- 0 691 675"/>
                              <a:gd name="T23" fmla="*/ 691 h 18"/>
                              <a:gd name="T24" fmla="+- 0 2133 2094"/>
                              <a:gd name="T25" fmla="*/ T24 w 40"/>
                              <a:gd name="T26" fmla="+- 0 675 675"/>
                              <a:gd name="T27" fmla="*/ 675 h 18"/>
                            </a:gdLst>
                            <a:ahLst/>
                            <a:cxnLst>
                              <a:cxn ang="0">
                                <a:pos x="T1" y="T3"/>
                              </a:cxn>
                              <a:cxn ang="0">
                                <a:pos x="T5" y="T7"/>
                              </a:cxn>
                              <a:cxn ang="0">
                                <a:pos x="T9" y="T11"/>
                              </a:cxn>
                              <a:cxn ang="0">
                                <a:pos x="T13" y="T15"/>
                              </a:cxn>
                              <a:cxn ang="0">
                                <a:pos x="T17" y="T19"/>
                              </a:cxn>
                              <a:cxn ang="0">
                                <a:pos x="T21" y="T23"/>
                              </a:cxn>
                              <a:cxn ang="0">
                                <a:pos x="T25" y="T27"/>
                              </a:cxn>
                            </a:cxnLst>
                            <a:rect l="0" t="0" r="r" b="b"/>
                            <a:pathLst>
                              <a:path w="40" h="18">
                                <a:moveTo>
                                  <a:pt x="39" y="0"/>
                                </a:moveTo>
                                <a:lnTo>
                                  <a:pt x="38" y="0"/>
                                </a:lnTo>
                                <a:lnTo>
                                  <a:pt x="0" y="1"/>
                                </a:lnTo>
                                <a:lnTo>
                                  <a:pt x="0" y="17"/>
                                </a:lnTo>
                                <a:lnTo>
                                  <a:pt x="39" y="16"/>
                                </a:lnTo>
                                <a:lnTo>
                                  <a:pt x="38" y="16"/>
                                </a:lnTo>
                                <a:lnTo>
                                  <a:pt x="39"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36"/>
                        <wps:cNvSpPr>
                          <a:spLocks/>
                        </wps:cNvSpPr>
                        <wps:spPr bwMode="auto">
                          <a:xfrm>
                            <a:off x="2132" y="675"/>
                            <a:ext cx="40" cy="18"/>
                          </a:xfrm>
                          <a:custGeom>
                            <a:avLst/>
                            <a:gdLst>
                              <a:gd name="T0" fmla="+- 0 2133 2132"/>
                              <a:gd name="T1" fmla="*/ T0 w 40"/>
                              <a:gd name="T2" fmla="+- 0 675 675"/>
                              <a:gd name="T3" fmla="*/ 675 h 18"/>
                              <a:gd name="T4" fmla="+- 0 2132 2132"/>
                              <a:gd name="T5" fmla="*/ T4 w 40"/>
                              <a:gd name="T6" fmla="+- 0 691 675"/>
                              <a:gd name="T7" fmla="*/ 691 h 18"/>
                              <a:gd name="T8" fmla="+- 0 2172 2132"/>
                              <a:gd name="T9" fmla="*/ T8 w 40"/>
                              <a:gd name="T10" fmla="+- 0 692 675"/>
                              <a:gd name="T11" fmla="*/ 692 h 18"/>
                              <a:gd name="T12" fmla="+- 0 2172 2132"/>
                              <a:gd name="T13" fmla="*/ T12 w 40"/>
                              <a:gd name="T14" fmla="+- 0 676 675"/>
                              <a:gd name="T15" fmla="*/ 676 h 18"/>
                              <a:gd name="T16" fmla="+- 0 2172 2132"/>
                              <a:gd name="T17" fmla="*/ T16 w 40"/>
                              <a:gd name="T18" fmla="+- 0 676 675"/>
                              <a:gd name="T19" fmla="*/ 676 h 18"/>
                              <a:gd name="T20" fmla="+- 0 2133 2132"/>
                              <a:gd name="T21" fmla="*/ T20 w 40"/>
                              <a:gd name="T22" fmla="+- 0 675 675"/>
                              <a:gd name="T23" fmla="*/ 675 h 18"/>
                            </a:gdLst>
                            <a:ahLst/>
                            <a:cxnLst>
                              <a:cxn ang="0">
                                <a:pos x="T1" y="T3"/>
                              </a:cxn>
                              <a:cxn ang="0">
                                <a:pos x="T5" y="T7"/>
                              </a:cxn>
                              <a:cxn ang="0">
                                <a:pos x="T9" y="T11"/>
                              </a:cxn>
                              <a:cxn ang="0">
                                <a:pos x="T13" y="T15"/>
                              </a:cxn>
                              <a:cxn ang="0">
                                <a:pos x="T17" y="T19"/>
                              </a:cxn>
                              <a:cxn ang="0">
                                <a:pos x="T21" y="T23"/>
                              </a:cxn>
                            </a:cxnLst>
                            <a:rect l="0" t="0" r="r" b="b"/>
                            <a:pathLst>
                              <a:path w="40" h="18">
                                <a:moveTo>
                                  <a:pt x="1" y="0"/>
                                </a:moveTo>
                                <a:lnTo>
                                  <a:pt x="0" y="16"/>
                                </a:lnTo>
                                <a:lnTo>
                                  <a:pt x="40" y="17"/>
                                </a:lnTo>
                                <a:lnTo>
                                  <a:pt x="40" y="1"/>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137"/>
                        <wps:cNvCnPr>
                          <a:cxnSpLocks noChangeShapeType="1"/>
                        </wps:cNvCnPr>
                        <wps:spPr bwMode="auto">
                          <a:xfrm>
                            <a:off x="2172" y="684"/>
                            <a:ext cx="48" cy="0"/>
                          </a:xfrm>
                          <a:prstGeom prst="line">
                            <a:avLst/>
                          </a:prstGeom>
                          <a:noFill/>
                          <a:ln w="10310">
                            <a:solidFill>
                              <a:srgbClr val="39746B"/>
                            </a:solidFill>
                            <a:round/>
                            <a:headEnd/>
                            <a:tailEnd/>
                          </a:ln>
                          <a:extLst>
                            <a:ext uri="{909E8E84-426E-40DD-AFC4-6F175D3DCCD1}">
                              <a14:hiddenFill xmlns:a14="http://schemas.microsoft.com/office/drawing/2010/main">
                                <a:noFill/>
                              </a14:hiddenFill>
                            </a:ext>
                          </a:extLst>
                        </wps:spPr>
                        <wps:bodyPr/>
                      </wps:wsp>
                      <wps:wsp>
                        <wps:cNvPr id="135" name="Freeform 1138"/>
                        <wps:cNvSpPr>
                          <a:spLocks/>
                        </wps:cNvSpPr>
                        <wps:spPr bwMode="auto">
                          <a:xfrm>
                            <a:off x="2220" y="676"/>
                            <a:ext cx="56" cy="17"/>
                          </a:xfrm>
                          <a:custGeom>
                            <a:avLst/>
                            <a:gdLst>
                              <a:gd name="T0" fmla="+- 0 2274 2220"/>
                              <a:gd name="T1" fmla="*/ T0 w 56"/>
                              <a:gd name="T2" fmla="+- 0 676 676"/>
                              <a:gd name="T3" fmla="*/ 676 h 17"/>
                              <a:gd name="T4" fmla="+- 0 2220 2220"/>
                              <a:gd name="T5" fmla="*/ T4 w 56"/>
                              <a:gd name="T6" fmla="+- 0 676 676"/>
                              <a:gd name="T7" fmla="*/ 676 h 17"/>
                              <a:gd name="T8" fmla="+- 0 2220 2220"/>
                              <a:gd name="T9" fmla="*/ T8 w 56"/>
                              <a:gd name="T10" fmla="+- 0 692 676"/>
                              <a:gd name="T11" fmla="*/ 692 h 17"/>
                              <a:gd name="T12" fmla="+- 0 2273 2220"/>
                              <a:gd name="T13" fmla="*/ T12 w 56"/>
                              <a:gd name="T14" fmla="+- 0 692 676"/>
                              <a:gd name="T15" fmla="*/ 692 h 17"/>
                              <a:gd name="T16" fmla="+- 0 2275 2220"/>
                              <a:gd name="T17" fmla="*/ T16 w 56"/>
                              <a:gd name="T18" fmla="+- 0 677 676"/>
                              <a:gd name="T19" fmla="*/ 677 h 17"/>
                              <a:gd name="T20" fmla="+- 0 2274 2220"/>
                              <a:gd name="T21" fmla="*/ T20 w 56"/>
                              <a:gd name="T22" fmla="+- 0 676 676"/>
                              <a:gd name="T23" fmla="*/ 676 h 17"/>
                            </a:gdLst>
                            <a:ahLst/>
                            <a:cxnLst>
                              <a:cxn ang="0">
                                <a:pos x="T1" y="T3"/>
                              </a:cxn>
                              <a:cxn ang="0">
                                <a:pos x="T5" y="T7"/>
                              </a:cxn>
                              <a:cxn ang="0">
                                <a:pos x="T9" y="T11"/>
                              </a:cxn>
                              <a:cxn ang="0">
                                <a:pos x="T13" y="T15"/>
                              </a:cxn>
                              <a:cxn ang="0">
                                <a:pos x="T17" y="T19"/>
                              </a:cxn>
                              <a:cxn ang="0">
                                <a:pos x="T21" y="T23"/>
                              </a:cxn>
                            </a:cxnLst>
                            <a:rect l="0" t="0" r="r" b="b"/>
                            <a:pathLst>
                              <a:path w="56" h="17">
                                <a:moveTo>
                                  <a:pt x="54" y="0"/>
                                </a:moveTo>
                                <a:lnTo>
                                  <a:pt x="0" y="0"/>
                                </a:lnTo>
                                <a:lnTo>
                                  <a:pt x="0" y="16"/>
                                </a:lnTo>
                                <a:lnTo>
                                  <a:pt x="53" y="16"/>
                                </a:lnTo>
                                <a:lnTo>
                                  <a:pt x="55" y="1"/>
                                </a:lnTo>
                                <a:lnTo>
                                  <a:pt x="5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139"/>
                        <wps:cNvSpPr>
                          <a:spLocks/>
                        </wps:cNvSpPr>
                        <wps:spPr bwMode="auto">
                          <a:xfrm>
                            <a:off x="2273" y="676"/>
                            <a:ext cx="65" cy="20"/>
                          </a:xfrm>
                          <a:custGeom>
                            <a:avLst/>
                            <a:gdLst>
                              <a:gd name="T0" fmla="+- 0 2336 2273"/>
                              <a:gd name="T1" fmla="*/ T0 w 65"/>
                              <a:gd name="T2" fmla="+- 0 696 676"/>
                              <a:gd name="T3" fmla="*/ 696 h 20"/>
                              <a:gd name="T4" fmla="+- 0 2336 2273"/>
                              <a:gd name="T5" fmla="*/ T4 w 65"/>
                              <a:gd name="T6" fmla="+- 0 696 676"/>
                              <a:gd name="T7" fmla="*/ 696 h 20"/>
                              <a:gd name="T8" fmla="+- 0 2336 2273"/>
                              <a:gd name="T9" fmla="*/ T8 w 65"/>
                              <a:gd name="T10" fmla="+- 0 696 676"/>
                              <a:gd name="T11" fmla="*/ 696 h 20"/>
                              <a:gd name="T12" fmla="+- 0 2336 2273"/>
                              <a:gd name="T13" fmla="*/ T12 w 65"/>
                              <a:gd name="T14" fmla="+- 0 696 676"/>
                              <a:gd name="T15" fmla="*/ 696 h 20"/>
                              <a:gd name="T16" fmla="+- 0 2275 2273"/>
                              <a:gd name="T17" fmla="*/ T16 w 65"/>
                              <a:gd name="T18" fmla="+- 0 676 676"/>
                              <a:gd name="T19" fmla="*/ 676 h 20"/>
                              <a:gd name="T20" fmla="+- 0 2273 2273"/>
                              <a:gd name="T21" fmla="*/ T20 w 65"/>
                              <a:gd name="T22" fmla="+- 0 692 676"/>
                              <a:gd name="T23" fmla="*/ 692 h 20"/>
                              <a:gd name="T24" fmla="+- 0 2336 2273"/>
                              <a:gd name="T25" fmla="*/ T24 w 65"/>
                              <a:gd name="T26" fmla="+- 0 696 676"/>
                              <a:gd name="T27" fmla="*/ 696 h 20"/>
                              <a:gd name="T28" fmla="+- 0 2338 2273"/>
                              <a:gd name="T29" fmla="*/ T28 w 65"/>
                              <a:gd name="T30" fmla="+- 0 680 676"/>
                              <a:gd name="T31" fmla="*/ 680 h 20"/>
                              <a:gd name="T32" fmla="+- 0 2337 2273"/>
                              <a:gd name="T33" fmla="*/ T32 w 65"/>
                              <a:gd name="T34" fmla="+- 0 680 676"/>
                              <a:gd name="T35" fmla="*/ 680 h 20"/>
                              <a:gd name="T36" fmla="+- 0 2275 2273"/>
                              <a:gd name="T37" fmla="*/ T36 w 65"/>
                              <a:gd name="T38" fmla="+- 0 676 676"/>
                              <a:gd name="T39" fmla="*/ 67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20">
                                <a:moveTo>
                                  <a:pt x="63" y="20"/>
                                </a:moveTo>
                                <a:lnTo>
                                  <a:pt x="63" y="20"/>
                                </a:lnTo>
                                <a:close/>
                                <a:moveTo>
                                  <a:pt x="2" y="0"/>
                                </a:moveTo>
                                <a:lnTo>
                                  <a:pt x="0" y="16"/>
                                </a:lnTo>
                                <a:lnTo>
                                  <a:pt x="63" y="20"/>
                                </a:lnTo>
                                <a:lnTo>
                                  <a:pt x="65" y="4"/>
                                </a:lnTo>
                                <a:lnTo>
                                  <a:pt x="64" y="4"/>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1140"/>
                        <wps:cNvSpPr>
                          <a:spLocks/>
                        </wps:cNvSpPr>
                        <wps:spPr bwMode="auto">
                          <a:xfrm>
                            <a:off x="2336" y="680"/>
                            <a:ext cx="50" cy="19"/>
                          </a:xfrm>
                          <a:custGeom>
                            <a:avLst/>
                            <a:gdLst>
                              <a:gd name="T0" fmla="+- 0 2383 2336"/>
                              <a:gd name="T1" fmla="*/ T0 w 50"/>
                              <a:gd name="T2" fmla="+- 0 699 680"/>
                              <a:gd name="T3" fmla="*/ 699 h 19"/>
                              <a:gd name="T4" fmla="+- 0 2383 2336"/>
                              <a:gd name="T5" fmla="*/ T4 w 50"/>
                              <a:gd name="T6" fmla="+- 0 699 680"/>
                              <a:gd name="T7" fmla="*/ 699 h 19"/>
                              <a:gd name="T8" fmla="+- 0 2384 2336"/>
                              <a:gd name="T9" fmla="*/ T8 w 50"/>
                              <a:gd name="T10" fmla="+- 0 699 680"/>
                              <a:gd name="T11" fmla="*/ 699 h 19"/>
                              <a:gd name="T12" fmla="+- 0 2383 2336"/>
                              <a:gd name="T13" fmla="*/ T12 w 50"/>
                              <a:gd name="T14" fmla="+- 0 699 680"/>
                              <a:gd name="T15" fmla="*/ 699 h 19"/>
                              <a:gd name="T16" fmla="+- 0 2338 2336"/>
                              <a:gd name="T17" fmla="*/ T16 w 50"/>
                              <a:gd name="T18" fmla="+- 0 680 680"/>
                              <a:gd name="T19" fmla="*/ 680 h 19"/>
                              <a:gd name="T20" fmla="+- 0 2336 2336"/>
                              <a:gd name="T21" fmla="*/ T20 w 50"/>
                              <a:gd name="T22" fmla="+- 0 696 680"/>
                              <a:gd name="T23" fmla="*/ 696 h 19"/>
                              <a:gd name="T24" fmla="+- 0 2383 2336"/>
                              <a:gd name="T25" fmla="*/ T24 w 50"/>
                              <a:gd name="T26" fmla="+- 0 699 680"/>
                              <a:gd name="T27" fmla="*/ 699 h 19"/>
                              <a:gd name="T28" fmla="+- 0 2386 2336"/>
                              <a:gd name="T29" fmla="*/ T28 w 50"/>
                              <a:gd name="T30" fmla="+- 0 683 680"/>
                              <a:gd name="T31" fmla="*/ 683 h 19"/>
                              <a:gd name="T32" fmla="+- 0 2385 2336"/>
                              <a:gd name="T33" fmla="*/ T32 w 50"/>
                              <a:gd name="T34" fmla="+- 0 683 680"/>
                              <a:gd name="T35" fmla="*/ 683 h 19"/>
                              <a:gd name="T36" fmla="+- 0 2338 2336"/>
                              <a:gd name="T37" fmla="*/ T36 w 50"/>
                              <a:gd name="T38" fmla="+- 0 680 680"/>
                              <a:gd name="T39" fmla="*/ 68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19">
                                <a:moveTo>
                                  <a:pt x="47" y="19"/>
                                </a:moveTo>
                                <a:lnTo>
                                  <a:pt x="47" y="19"/>
                                </a:lnTo>
                                <a:lnTo>
                                  <a:pt x="48" y="19"/>
                                </a:lnTo>
                                <a:lnTo>
                                  <a:pt x="47" y="19"/>
                                </a:lnTo>
                                <a:close/>
                                <a:moveTo>
                                  <a:pt x="2" y="0"/>
                                </a:moveTo>
                                <a:lnTo>
                                  <a:pt x="0" y="16"/>
                                </a:lnTo>
                                <a:lnTo>
                                  <a:pt x="47" y="19"/>
                                </a:lnTo>
                                <a:lnTo>
                                  <a:pt x="50" y="3"/>
                                </a:lnTo>
                                <a:lnTo>
                                  <a:pt x="49"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141"/>
                        <wps:cNvSpPr>
                          <a:spLocks/>
                        </wps:cNvSpPr>
                        <wps:spPr bwMode="auto">
                          <a:xfrm>
                            <a:off x="2383" y="683"/>
                            <a:ext cx="47" cy="22"/>
                          </a:xfrm>
                          <a:custGeom>
                            <a:avLst/>
                            <a:gdLst>
                              <a:gd name="T0" fmla="+- 0 2426 2383"/>
                              <a:gd name="T1" fmla="*/ T0 w 47"/>
                              <a:gd name="T2" fmla="+- 0 704 683"/>
                              <a:gd name="T3" fmla="*/ 704 h 22"/>
                              <a:gd name="T4" fmla="+- 0 2426 2383"/>
                              <a:gd name="T5" fmla="*/ T4 w 47"/>
                              <a:gd name="T6" fmla="+- 0 704 683"/>
                              <a:gd name="T7" fmla="*/ 704 h 22"/>
                              <a:gd name="T8" fmla="+- 0 2427 2383"/>
                              <a:gd name="T9" fmla="*/ T8 w 47"/>
                              <a:gd name="T10" fmla="+- 0 704 683"/>
                              <a:gd name="T11" fmla="*/ 704 h 22"/>
                              <a:gd name="T12" fmla="+- 0 2426 2383"/>
                              <a:gd name="T13" fmla="*/ T12 w 47"/>
                              <a:gd name="T14" fmla="+- 0 704 683"/>
                              <a:gd name="T15" fmla="*/ 704 h 22"/>
                              <a:gd name="T16" fmla="+- 0 2386 2383"/>
                              <a:gd name="T17" fmla="*/ T16 w 47"/>
                              <a:gd name="T18" fmla="+- 0 683 683"/>
                              <a:gd name="T19" fmla="*/ 683 h 22"/>
                              <a:gd name="T20" fmla="+- 0 2383 2383"/>
                              <a:gd name="T21" fmla="*/ T20 w 47"/>
                              <a:gd name="T22" fmla="+- 0 699 683"/>
                              <a:gd name="T23" fmla="*/ 699 h 22"/>
                              <a:gd name="T24" fmla="+- 0 2426 2383"/>
                              <a:gd name="T25" fmla="*/ T24 w 47"/>
                              <a:gd name="T26" fmla="+- 0 704 683"/>
                              <a:gd name="T27" fmla="*/ 704 h 22"/>
                              <a:gd name="T28" fmla="+- 0 2430 2383"/>
                              <a:gd name="T29" fmla="*/ T28 w 47"/>
                              <a:gd name="T30" fmla="+- 0 688 683"/>
                              <a:gd name="T31" fmla="*/ 688 h 22"/>
                              <a:gd name="T32" fmla="+- 0 2429 2383"/>
                              <a:gd name="T33" fmla="*/ T32 w 47"/>
                              <a:gd name="T34" fmla="+- 0 688 683"/>
                              <a:gd name="T35" fmla="*/ 688 h 22"/>
                              <a:gd name="T36" fmla="+- 0 2386 2383"/>
                              <a:gd name="T37" fmla="*/ T36 w 47"/>
                              <a:gd name="T38" fmla="+- 0 683 683"/>
                              <a:gd name="T39" fmla="*/ 68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2">
                                <a:moveTo>
                                  <a:pt x="43" y="21"/>
                                </a:moveTo>
                                <a:lnTo>
                                  <a:pt x="43" y="21"/>
                                </a:lnTo>
                                <a:lnTo>
                                  <a:pt x="44" y="21"/>
                                </a:lnTo>
                                <a:lnTo>
                                  <a:pt x="43" y="21"/>
                                </a:lnTo>
                                <a:close/>
                                <a:moveTo>
                                  <a:pt x="3" y="0"/>
                                </a:moveTo>
                                <a:lnTo>
                                  <a:pt x="0" y="16"/>
                                </a:lnTo>
                                <a:lnTo>
                                  <a:pt x="43" y="21"/>
                                </a:lnTo>
                                <a:lnTo>
                                  <a:pt x="47" y="5"/>
                                </a:lnTo>
                                <a:lnTo>
                                  <a:pt x="46" y="5"/>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42"/>
                        <wps:cNvSpPr>
                          <a:spLocks/>
                        </wps:cNvSpPr>
                        <wps:spPr bwMode="auto">
                          <a:xfrm>
                            <a:off x="2426" y="688"/>
                            <a:ext cx="52" cy="24"/>
                          </a:xfrm>
                          <a:custGeom>
                            <a:avLst/>
                            <a:gdLst>
                              <a:gd name="T0" fmla="+- 0 2430 2426"/>
                              <a:gd name="T1" fmla="*/ T0 w 52"/>
                              <a:gd name="T2" fmla="+- 0 688 688"/>
                              <a:gd name="T3" fmla="*/ 688 h 24"/>
                              <a:gd name="T4" fmla="+- 0 2426 2426"/>
                              <a:gd name="T5" fmla="*/ T4 w 52"/>
                              <a:gd name="T6" fmla="+- 0 704 688"/>
                              <a:gd name="T7" fmla="*/ 704 h 24"/>
                              <a:gd name="T8" fmla="+- 0 2474 2426"/>
                              <a:gd name="T9" fmla="*/ T8 w 52"/>
                              <a:gd name="T10" fmla="+- 0 711 688"/>
                              <a:gd name="T11" fmla="*/ 711 h 24"/>
                              <a:gd name="T12" fmla="+- 0 2478 2426"/>
                              <a:gd name="T13" fmla="*/ T12 w 52"/>
                              <a:gd name="T14" fmla="+- 0 695 688"/>
                              <a:gd name="T15" fmla="*/ 695 h 24"/>
                              <a:gd name="T16" fmla="+- 0 2430 2426"/>
                              <a:gd name="T17" fmla="*/ T16 w 52"/>
                              <a:gd name="T18" fmla="+- 0 688 688"/>
                              <a:gd name="T19" fmla="*/ 688 h 24"/>
                            </a:gdLst>
                            <a:ahLst/>
                            <a:cxnLst>
                              <a:cxn ang="0">
                                <a:pos x="T1" y="T3"/>
                              </a:cxn>
                              <a:cxn ang="0">
                                <a:pos x="T5" y="T7"/>
                              </a:cxn>
                              <a:cxn ang="0">
                                <a:pos x="T9" y="T11"/>
                              </a:cxn>
                              <a:cxn ang="0">
                                <a:pos x="T13" y="T15"/>
                              </a:cxn>
                              <a:cxn ang="0">
                                <a:pos x="T17" y="T19"/>
                              </a:cxn>
                            </a:cxnLst>
                            <a:rect l="0" t="0" r="r" b="b"/>
                            <a:pathLst>
                              <a:path w="52" h="24">
                                <a:moveTo>
                                  <a:pt x="4" y="0"/>
                                </a:moveTo>
                                <a:lnTo>
                                  <a:pt x="0" y="16"/>
                                </a:lnTo>
                                <a:lnTo>
                                  <a:pt x="48" y="23"/>
                                </a:lnTo>
                                <a:lnTo>
                                  <a:pt x="52" y="7"/>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143"/>
                        <wps:cNvSpPr>
                          <a:spLocks/>
                        </wps:cNvSpPr>
                        <wps:spPr bwMode="auto">
                          <a:xfrm>
                            <a:off x="2474" y="695"/>
                            <a:ext cx="51" cy="24"/>
                          </a:xfrm>
                          <a:custGeom>
                            <a:avLst/>
                            <a:gdLst>
                              <a:gd name="T0" fmla="+- 0 2519 2474"/>
                              <a:gd name="T1" fmla="*/ T0 w 51"/>
                              <a:gd name="T2" fmla="+- 0 718 695"/>
                              <a:gd name="T3" fmla="*/ 718 h 24"/>
                              <a:gd name="T4" fmla="+- 0 2519 2474"/>
                              <a:gd name="T5" fmla="*/ T4 w 51"/>
                              <a:gd name="T6" fmla="+- 0 719 695"/>
                              <a:gd name="T7" fmla="*/ 719 h 24"/>
                              <a:gd name="T8" fmla="+- 0 2520 2474"/>
                              <a:gd name="T9" fmla="*/ T8 w 51"/>
                              <a:gd name="T10" fmla="+- 0 719 695"/>
                              <a:gd name="T11" fmla="*/ 719 h 24"/>
                              <a:gd name="T12" fmla="+- 0 2519 2474"/>
                              <a:gd name="T13" fmla="*/ T12 w 51"/>
                              <a:gd name="T14" fmla="+- 0 718 695"/>
                              <a:gd name="T15" fmla="*/ 718 h 24"/>
                              <a:gd name="T16" fmla="+- 0 2478 2474"/>
                              <a:gd name="T17" fmla="*/ T16 w 51"/>
                              <a:gd name="T18" fmla="+- 0 695 695"/>
                              <a:gd name="T19" fmla="*/ 695 h 24"/>
                              <a:gd name="T20" fmla="+- 0 2474 2474"/>
                              <a:gd name="T21" fmla="*/ T20 w 51"/>
                              <a:gd name="T22" fmla="+- 0 711 695"/>
                              <a:gd name="T23" fmla="*/ 711 h 24"/>
                              <a:gd name="T24" fmla="+- 0 2519 2474"/>
                              <a:gd name="T25" fmla="*/ T24 w 51"/>
                              <a:gd name="T26" fmla="+- 0 718 695"/>
                              <a:gd name="T27" fmla="*/ 718 h 24"/>
                              <a:gd name="T28" fmla="+- 0 2525 2474"/>
                              <a:gd name="T29" fmla="*/ T28 w 51"/>
                              <a:gd name="T30" fmla="+- 0 704 695"/>
                              <a:gd name="T31" fmla="*/ 704 h 24"/>
                              <a:gd name="T32" fmla="+- 0 2523 2474"/>
                              <a:gd name="T33" fmla="*/ T32 w 51"/>
                              <a:gd name="T34" fmla="+- 0 703 695"/>
                              <a:gd name="T35" fmla="*/ 703 h 24"/>
                              <a:gd name="T36" fmla="+- 0 2478 2474"/>
                              <a:gd name="T37" fmla="*/ T36 w 51"/>
                              <a:gd name="T38" fmla="+- 0 695 695"/>
                              <a:gd name="T39" fmla="*/ 695 h 24"/>
                              <a:gd name="T40" fmla="+- 0 2524 2474"/>
                              <a:gd name="T41" fmla="*/ T40 w 51"/>
                              <a:gd name="T42" fmla="+- 0 703 695"/>
                              <a:gd name="T43" fmla="*/ 703 h 24"/>
                              <a:gd name="T44" fmla="+- 0 2523 2474"/>
                              <a:gd name="T45" fmla="*/ T44 w 51"/>
                              <a:gd name="T46" fmla="+- 0 703 695"/>
                              <a:gd name="T47" fmla="*/ 703 h 24"/>
                              <a:gd name="T48" fmla="+- 0 2525 2474"/>
                              <a:gd name="T49" fmla="*/ T48 w 51"/>
                              <a:gd name="T50" fmla="+- 0 704 695"/>
                              <a:gd name="T51" fmla="*/ 704 h 24"/>
                              <a:gd name="T52" fmla="+- 0 2524 2474"/>
                              <a:gd name="T53" fmla="*/ T52 w 51"/>
                              <a:gd name="T54" fmla="+- 0 703 695"/>
                              <a:gd name="T55" fmla="*/ 70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 h="24">
                                <a:moveTo>
                                  <a:pt x="45" y="23"/>
                                </a:moveTo>
                                <a:lnTo>
                                  <a:pt x="45" y="24"/>
                                </a:lnTo>
                                <a:lnTo>
                                  <a:pt x="46" y="24"/>
                                </a:lnTo>
                                <a:lnTo>
                                  <a:pt x="45" y="23"/>
                                </a:lnTo>
                                <a:close/>
                                <a:moveTo>
                                  <a:pt x="4" y="0"/>
                                </a:moveTo>
                                <a:lnTo>
                                  <a:pt x="0" y="16"/>
                                </a:lnTo>
                                <a:lnTo>
                                  <a:pt x="45" y="23"/>
                                </a:lnTo>
                                <a:lnTo>
                                  <a:pt x="51" y="9"/>
                                </a:lnTo>
                                <a:lnTo>
                                  <a:pt x="49" y="8"/>
                                </a:lnTo>
                                <a:lnTo>
                                  <a:pt x="4" y="0"/>
                                </a:lnTo>
                                <a:close/>
                                <a:moveTo>
                                  <a:pt x="50" y="8"/>
                                </a:moveTo>
                                <a:lnTo>
                                  <a:pt x="49" y="8"/>
                                </a:lnTo>
                                <a:lnTo>
                                  <a:pt x="51" y="9"/>
                                </a:lnTo>
                                <a:lnTo>
                                  <a:pt x="50" y="8"/>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144"/>
                        <wps:cNvSpPr>
                          <a:spLocks/>
                        </wps:cNvSpPr>
                        <wps:spPr bwMode="auto">
                          <a:xfrm>
                            <a:off x="2519" y="704"/>
                            <a:ext cx="44" cy="26"/>
                          </a:xfrm>
                          <a:custGeom>
                            <a:avLst/>
                            <a:gdLst>
                              <a:gd name="T0" fmla="+- 0 2525 2519"/>
                              <a:gd name="T1" fmla="*/ T0 w 44"/>
                              <a:gd name="T2" fmla="+- 0 704 704"/>
                              <a:gd name="T3" fmla="*/ 704 h 26"/>
                              <a:gd name="T4" fmla="+- 0 2519 2519"/>
                              <a:gd name="T5" fmla="*/ T4 w 44"/>
                              <a:gd name="T6" fmla="+- 0 719 704"/>
                              <a:gd name="T7" fmla="*/ 719 h 26"/>
                              <a:gd name="T8" fmla="+- 0 2555 2519"/>
                              <a:gd name="T9" fmla="*/ T8 w 44"/>
                              <a:gd name="T10" fmla="+- 0 730 704"/>
                              <a:gd name="T11" fmla="*/ 730 h 26"/>
                              <a:gd name="T12" fmla="+- 0 2556 2519"/>
                              <a:gd name="T13" fmla="*/ T12 w 44"/>
                              <a:gd name="T14" fmla="+- 0 730 704"/>
                              <a:gd name="T15" fmla="*/ 730 h 26"/>
                              <a:gd name="T16" fmla="+- 0 2561 2519"/>
                              <a:gd name="T17" fmla="*/ T16 w 44"/>
                              <a:gd name="T18" fmla="+- 0 714 704"/>
                              <a:gd name="T19" fmla="*/ 714 h 26"/>
                              <a:gd name="T20" fmla="+- 0 2525 2519"/>
                              <a:gd name="T21" fmla="*/ T20 w 44"/>
                              <a:gd name="T22" fmla="+- 0 704 704"/>
                              <a:gd name="T23" fmla="*/ 704 h 26"/>
                              <a:gd name="T24" fmla="+- 0 2561 2519"/>
                              <a:gd name="T25" fmla="*/ T24 w 44"/>
                              <a:gd name="T26" fmla="+- 0 714 704"/>
                              <a:gd name="T27" fmla="*/ 714 h 26"/>
                              <a:gd name="T28" fmla="+- 0 2561 2519"/>
                              <a:gd name="T29" fmla="*/ T28 w 44"/>
                              <a:gd name="T30" fmla="+- 0 714 704"/>
                              <a:gd name="T31" fmla="*/ 714 h 26"/>
                              <a:gd name="T32" fmla="+- 0 2562 2519"/>
                              <a:gd name="T33" fmla="*/ T32 w 44"/>
                              <a:gd name="T34" fmla="+- 0 714 704"/>
                              <a:gd name="T35" fmla="*/ 714 h 26"/>
                              <a:gd name="T36" fmla="+- 0 2561 2519"/>
                              <a:gd name="T37" fmla="*/ T36 w 44"/>
                              <a:gd name="T38" fmla="+- 0 714 704"/>
                              <a:gd name="T39" fmla="*/ 714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26">
                                <a:moveTo>
                                  <a:pt x="6" y="0"/>
                                </a:moveTo>
                                <a:lnTo>
                                  <a:pt x="0" y="15"/>
                                </a:lnTo>
                                <a:lnTo>
                                  <a:pt x="36" y="26"/>
                                </a:lnTo>
                                <a:lnTo>
                                  <a:pt x="37" y="26"/>
                                </a:lnTo>
                                <a:lnTo>
                                  <a:pt x="42" y="10"/>
                                </a:lnTo>
                                <a:lnTo>
                                  <a:pt x="6" y="0"/>
                                </a:lnTo>
                                <a:close/>
                                <a:moveTo>
                                  <a:pt x="42" y="10"/>
                                </a:moveTo>
                                <a:lnTo>
                                  <a:pt x="42" y="10"/>
                                </a:lnTo>
                                <a:lnTo>
                                  <a:pt x="43" y="10"/>
                                </a:lnTo>
                                <a:lnTo>
                                  <a:pt x="42" y="1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45"/>
                        <wps:cNvSpPr>
                          <a:spLocks/>
                        </wps:cNvSpPr>
                        <wps:spPr bwMode="auto">
                          <a:xfrm>
                            <a:off x="2556" y="714"/>
                            <a:ext cx="38" cy="24"/>
                          </a:xfrm>
                          <a:custGeom>
                            <a:avLst/>
                            <a:gdLst>
                              <a:gd name="T0" fmla="+- 0 2561 2556"/>
                              <a:gd name="T1" fmla="*/ T0 w 38"/>
                              <a:gd name="T2" fmla="+- 0 714 714"/>
                              <a:gd name="T3" fmla="*/ 714 h 24"/>
                              <a:gd name="T4" fmla="+- 0 2556 2556"/>
                              <a:gd name="T5" fmla="*/ T4 w 38"/>
                              <a:gd name="T6" fmla="+- 0 730 714"/>
                              <a:gd name="T7" fmla="*/ 730 h 24"/>
                              <a:gd name="T8" fmla="+- 0 2589 2556"/>
                              <a:gd name="T9" fmla="*/ T8 w 38"/>
                              <a:gd name="T10" fmla="+- 0 738 714"/>
                              <a:gd name="T11" fmla="*/ 738 h 24"/>
                              <a:gd name="T12" fmla="+- 0 2589 2556"/>
                              <a:gd name="T13" fmla="*/ T12 w 38"/>
                              <a:gd name="T14" fmla="+- 0 738 714"/>
                              <a:gd name="T15" fmla="*/ 738 h 24"/>
                              <a:gd name="T16" fmla="+- 0 2593 2556"/>
                              <a:gd name="T17" fmla="*/ T16 w 38"/>
                              <a:gd name="T18" fmla="+- 0 722 714"/>
                              <a:gd name="T19" fmla="*/ 722 h 24"/>
                              <a:gd name="T20" fmla="+- 0 2593 2556"/>
                              <a:gd name="T21" fmla="*/ T20 w 38"/>
                              <a:gd name="T22" fmla="+- 0 722 714"/>
                              <a:gd name="T23" fmla="*/ 722 h 24"/>
                              <a:gd name="T24" fmla="+- 0 2561 2556"/>
                              <a:gd name="T25" fmla="*/ T24 w 38"/>
                              <a:gd name="T26" fmla="+- 0 714 714"/>
                              <a:gd name="T27" fmla="*/ 714 h 24"/>
                            </a:gdLst>
                            <a:ahLst/>
                            <a:cxnLst>
                              <a:cxn ang="0">
                                <a:pos x="T1" y="T3"/>
                              </a:cxn>
                              <a:cxn ang="0">
                                <a:pos x="T5" y="T7"/>
                              </a:cxn>
                              <a:cxn ang="0">
                                <a:pos x="T9" y="T11"/>
                              </a:cxn>
                              <a:cxn ang="0">
                                <a:pos x="T13" y="T15"/>
                              </a:cxn>
                              <a:cxn ang="0">
                                <a:pos x="T17" y="T19"/>
                              </a:cxn>
                              <a:cxn ang="0">
                                <a:pos x="T21" y="T23"/>
                              </a:cxn>
                              <a:cxn ang="0">
                                <a:pos x="T25" y="T27"/>
                              </a:cxn>
                            </a:cxnLst>
                            <a:rect l="0" t="0" r="r" b="b"/>
                            <a:pathLst>
                              <a:path w="38" h="24">
                                <a:moveTo>
                                  <a:pt x="5" y="0"/>
                                </a:moveTo>
                                <a:lnTo>
                                  <a:pt x="0" y="16"/>
                                </a:lnTo>
                                <a:lnTo>
                                  <a:pt x="33" y="24"/>
                                </a:lnTo>
                                <a:lnTo>
                                  <a:pt x="37" y="8"/>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6"/>
                        <wps:cNvSpPr>
                          <a:spLocks/>
                        </wps:cNvSpPr>
                        <wps:spPr bwMode="auto">
                          <a:xfrm>
                            <a:off x="2589" y="722"/>
                            <a:ext cx="49" cy="24"/>
                          </a:xfrm>
                          <a:custGeom>
                            <a:avLst/>
                            <a:gdLst>
                              <a:gd name="T0" fmla="+- 0 2593 2589"/>
                              <a:gd name="T1" fmla="*/ T0 w 49"/>
                              <a:gd name="T2" fmla="+- 0 722 722"/>
                              <a:gd name="T3" fmla="*/ 722 h 24"/>
                              <a:gd name="T4" fmla="+- 0 2589 2589"/>
                              <a:gd name="T5" fmla="*/ T4 w 49"/>
                              <a:gd name="T6" fmla="+- 0 738 722"/>
                              <a:gd name="T7" fmla="*/ 738 h 24"/>
                              <a:gd name="T8" fmla="+- 0 2633 2589"/>
                              <a:gd name="T9" fmla="*/ T8 w 49"/>
                              <a:gd name="T10" fmla="+- 0 746 722"/>
                              <a:gd name="T11" fmla="*/ 746 h 24"/>
                              <a:gd name="T12" fmla="+- 0 2631 2589"/>
                              <a:gd name="T13" fmla="*/ T12 w 49"/>
                              <a:gd name="T14" fmla="+- 0 745 722"/>
                              <a:gd name="T15" fmla="*/ 745 h 24"/>
                              <a:gd name="T16" fmla="+- 0 2638 2589"/>
                              <a:gd name="T17" fmla="*/ T16 w 49"/>
                              <a:gd name="T18" fmla="+- 0 730 722"/>
                              <a:gd name="T19" fmla="*/ 730 h 24"/>
                              <a:gd name="T20" fmla="+- 0 2637 2589"/>
                              <a:gd name="T21" fmla="*/ T20 w 49"/>
                              <a:gd name="T22" fmla="+- 0 730 722"/>
                              <a:gd name="T23" fmla="*/ 730 h 24"/>
                              <a:gd name="T24" fmla="+- 0 2637 2589"/>
                              <a:gd name="T25" fmla="*/ T24 w 49"/>
                              <a:gd name="T26" fmla="+- 0 729 722"/>
                              <a:gd name="T27" fmla="*/ 729 h 24"/>
                              <a:gd name="T28" fmla="+- 0 2593 2589"/>
                              <a:gd name="T29" fmla="*/ T28 w 49"/>
                              <a:gd name="T30" fmla="+- 0 722 722"/>
                              <a:gd name="T31" fmla="*/ 722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24">
                                <a:moveTo>
                                  <a:pt x="4" y="0"/>
                                </a:moveTo>
                                <a:lnTo>
                                  <a:pt x="0" y="16"/>
                                </a:lnTo>
                                <a:lnTo>
                                  <a:pt x="44" y="24"/>
                                </a:lnTo>
                                <a:lnTo>
                                  <a:pt x="42" y="23"/>
                                </a:lnTo>
                                <a:lnTo>
                                  <a:pt x="49" y="8"/>
                                </a:lnTo>
                                <a:lnTo>
                                  <a:pt x="48" y="8"/>
                                </a:lnTo>
                                <a:lnTo>
                                  <a:pt x="48" y="7"/>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147"/>
                        <wps:cNvSpPr>
                          <a:spLocks/>
                        </wps:cNvSpPr>
                        <wps:spPr bwMode="auto">
                          <a:xfrm>
                            <a:off x="2631" y="730"/>
                            <a:ext cx="49" cy="30"/>
                          </a:xfrm>
                          <a:custGeom>
                            <a:avLst/>
                            <a:gdLst>
                              <a:gd name="T0" fmla="+- 0 2638 2631"/>
                              <a:gd name="T1" fmla="*/ T0 w 49"/>
                              <a:gd name="T2" fmla="+- 0 730 730"/>
                              <a:gd name="T3" fmla="*/ 730 h 30"/>
                              <a:gd name="T4" fmla="+- 0 2631 2631"/>
                              <a:gd name="T5" fmla="*/ T4 w 49"/>
                              <a:gd name="T6" fmla="+- 0 745 730"/>
                              <a:gd name="T7" fmla="*/ 745 h 30"/>
                              <a:gd name="T8" fmla="+- 0 2673 2631"/>
                              <a:gd name="T9" fmla="*/ T8 w 49"/>
                              <a:gd name="T10" fmla="+- 0 759 730"/>
                              <a:gd name="T11" fmla="*/ 759 h 30"/>
                              <a:gd name="T12" fmla="+- 0 2673 2631"/>
                              <a:gd name="T13" fmla="*/ T12 w 49"/>
                              <a:gd name="T14" fmla="+- 0 759 730"/>
                              <a:gd name="T15" fmla="*/ 759 h 30"/>
                              <a:gd name="T16" fmla="+- 0 2678 2631"/>
                              <a:gd name="T17" fmla="*/ T16 w 49"/>
                              <a:gd name="T18" fmla="+- 0 744 730"/>
                              <a:gd name="T19" fmla="*/ 744 h 30"/>
                              <a:gd name="T20" fmla="+- 0 2678 2631"/>
                              <a:gd name="T21" fmla="*/ T20 w 49"/>
                              <a:gd name="T22" fmla="+- 0 744 730"/>
                              <a:gd name="T23" fmla="*/ 744 h 30"/>
                              <a:gd name="T24" fmla="+- 0 2638 2631"/>
                              <a:gd name="T25" fmla="*/ T24 w 49"/>
                              <a:gd name="T26" fmla="+- 0 730 730"/>
                              <a:gd name="T27" fmla="*/ 730 h 30"/>
                              <a:gd name="T28" fmla="+- 0 2678 2631"/>
                              <a:gd name="T29" fmla="*/ T28 w 49"/>
                              <a:gd name="T30" fmla="+- 0 744 730"/>
                              <a:gd name="T31" fmla="*/ 744 h 30"/>
                              <a:gd name="T32" fmla="+- 0 2678 2631"/>
                              <a:gd name="T33" fmla="*/ T32 w 49"/>
                              <a:gd name="T34" fmla="+- 0 744 730"/>
                              <a:gd name="T35" fmla="*/ 744 h 30"/>
                              <a:gd name="T36" fmla="+- 0 2679 2631"/>
                              <a:gd name="T37" fmla="*/ T36 w 49"/>
                              <a:gd name="T38" fmla="+- 0 744 730"/>
                              <a:gd name="T39" fmla="*/ 744 h 30"/>
                              <a:gd name="T40" fmla="+- 0 2678 2631"/>
                              <a:gd name="T41" fmla="*/ T40 w 49"/>
                              <a:gd name="T42" fmla="+- 0 744 730"/>
                              <a:gd name="T43" fmla="*/ 74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 h="30">
                                <a:moveTo>
                                  <a:pt x="7" y="0"/>
                                </a:moveTo>
                                <a:lnTo>
                                  <a:pt x="0" y="15"/>
                                </a:lnTo>
                                <a:lnTo>
                                  <a:pt x="42" y="29"/>
                                </a:lnTo>
                                <a:lnTo>
                                  <a:pt x="47" y="14"/>
                                </a:lnTo>
                                <a:lnTo>
                                  <a:pt x="7" y="0"/>
                                </a:lnTo>
                                <a:close/>
                                <a:moveTo>
                                  <a:pt x="47" y="14"/>
                                </a:moveTo>
                                <a:lnTo>
                                  <a:pt x="47" y="14"/>
                                </a:lnTo>
                                <a:lnTo>
                                  <a:pt x="48" y="14"/>
                                </a:lnTo>
                                <a:lnTo>
                                  <a:pt x="47" y="14"/>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148"/>
                        <wps:cNvSpPr>
                          <a:spLocks/>
                        </wps:cNvSpPr>
                        <wps:spPr bwMode="auto">
                          <a:xfrm>
                            <a:off x="2673" y="744"/>
                            <a:ext cx="39" cy="24"/>
                          </a:xfrm>
                          <a:custGeom>
                            <a:avLst/>
                            <a:gdLst>
                              <a:gd name="T0" fmla="+- 0 2705 2673"/>
                              <a:gd name="T1" fmla="*/ T0 w 39"/>
                              <a:gd name="T2" fmla="+- 0 767 744"/>
                              <a:gd name="T3" fmla="*/ 767 h 24"/>
                              <a:gd name="T4" fmla="+- 0 2705 2673"/>
                              <a:gd name="T5" fmla="*/ T4 w 39"/>
                              <a:gd name="T6" fmla="+- 0 767 744"/>
                              <a:gd name="T7" fmla="*/ 767 h 24"/>
                              <a:gd name="T8" fmla="+- 0 2705 2673"/>
                              <a:gd name="T9" fmla="*/ T8 w 39"/>
                              <a:gd name="T10" fmla="+- 0 767 744"/>
                              <a:gd name="T11" fmla="*/ 767 h 24"/>
                              <a:gd name="T12" fmla="+- 0 2705 2673"/>
                              <a:gd name="T13" fmla="*/ T12 w 39"/>
                              <a:gd name="T14" fmla="+- 0 767 744"/>
                              <a:gd name="T15" fmla="*/ 767 h 24"/>
                              <a:gd name="T16" fmla="+- 0 2678 2673"/>
                              <a:gd name="T17" fmla="*/ T16 w 39"/>
                              <a:gd name="T18" fmla="+- 0 744 744"/>
                              <a:gd name="T19" fmla="*/ 744 h 24"/>
                              <a:gd name="T20" fmla="+- 0 2673 2673"/>
                              <a:gd name="T21" fmla="*/ T20 w 39"/>
                              <a:gd name="T22" fmla="+- 0 759 744"/>
                              <a:gd name="T23" fmla="*/ 759 h 24"/>
                              <a:gd name="T24" fmla="+- 0 2705 2673"/>
                              <a:gd name="T25" fmla="*/ T24 w 39"/>
                              <a:gd name="T26" fmla="+- 0 767 744"/>
                              <a:gd name="T27" fmla="*/ 767 h 24"/>
                              <a:gd name="T28" fmla="+- 0 2712 2673"/>
                              <a:gd name="T29" fmla="*/ T28 w 39"/>
                              <a:gd name="T30" fmla="+- 0 752 744"/>
                              <a:gd name="T31" fmla="*/ 752 h 24"/>
                              <a:gd name="T32" fmla="+- 0 2711 2673"/>
                              <a:gd name="T33" fmla="*/ T32 w 39"/>
                              <a:gd name="T34" fmla="+- 0 752 744"/>
                              <a:gd name="T35" fmla="*/ 752 h 24"/>
                              <a:gd name="T36" fmla="+- 0 2678 2673"/>
                              <a:gd name="T37" fmla="*/ T36 w 39"/>
                              <a:gd name="T38" fmla="+- 0 744 744"/>
                              <a:gd name="T39" fmla="*/ 74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24">
                                <a:moveTo>
                                  <a:pt x="32" y="23"/>
                                </a:moveTo>
                                <a:lnTo>
                                  <a:pt x="32" y="23"/>
                                </a:lnTo>
                                <a:close/>
                                <a:moveTo>
                                  <a:pt x="5" y="0"/>
                                </a:moveTo>
                                <a:lnTo>
                                  <a:pt x="0" y="15"/>
                                </a:lnTo>
                                <a:lnTo>
                                  <a:pt x="32" y="23"/>
                                </a:lnTo>
                                <a:lnTo>
                                  <a:pt x="39" y="8"/>
                                </a:lnTo>
                                <a:lnTo>
                                  <a:pt x="38" y="8"/>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49"/>
                        <wps:cNvSpPr>
                          <a:spLocks/>
                        </wps:cNvSpPr>
                        <wps:spPr bwMode="auto">
                          <a:xfrm>
                            <a:off x="2705" y="752"/>
                            <a:ext cx="66" cy="35"/>
                          </a:xfrm>
                          <a:custGeom>
                            <a:avLst/>
                            <a:gdLst>
                              <a:gd name="T0" fmla="+- 0 2712 2705"/>
                              <a:gd name="T1" fmla="*/ T0 w 66"/>
                              <a:gd name="T2" fmla="+- 0 752 752"/>
                              <a:gd name="T3" fmla="*/ 752 h 35"/>
                              <a:gd name="T4" fmla="+- 0 2705 2705"/>
                              <a:gd name="T5" fmla="*/ T4 w 66"/>
                              <a:gd name="T6" fmla="+- 0 767 752"/>
                              <a:gd name="T7" fmla="*/ 767 h 35"/>
                              <a:gd name="T8" fmla="+- 0 2763 2705"/>
                              <a:gd name="T9" fmla="*/ T8 w 66"/>
                              <a:gd name="T10" fmla="+- 0 786 752"/>
                              <a:gd name="T11" fmla="*/ 786 h 35"/>
                              <a:gd name="T12" fmla="+- 0 2763 2705"/>
                              <a:gd name="T13" fmla="*/ T12 w 66"/>
                              <a:gd name="T14" fmla="+- 0 785 752"/>
                              <a:gd name="T15" fmla="*/ 785 h 35"/>
                              <a:gd name="T16" fmla="+- 0 2770 2705"/>
                              <a:gd name="T17" fmla="*/ T16 w 66"/>
                              <a:gd name="T18" fmla="+- 0 770 752"/>
                              <a:gd name="T19" fmla="*/ 770 h 35"/>
                              <a:gd name="T20" fmla="+- 0 2770 2705"/>
                              <a:gd name="T21" fmla="*/ T20 w 66"/>
                              <a:gd name="T22" fmla="+- 0 770 752"/>
                              <a:gd name="T23" fmla="*/ 770 h 35"/>
                              <a:gd name="T24" fmla="+- 0 2712 2705"/>
                              <a:gd name="T25" fmla="*/ T24 w 66"/>
                              <a:gd name="T26" fmla="+- 0 752 752"/>
                              <a:gd name="T27" fmla="*/ 752 h 35"/>
                            </a:gdLst>
                            <a:ahLst/>
                            <a:cxnLst>
                              <a:cxn ang="0">
                                <a:pos x="T1" y="T3"/>
                              </a:cxn>
                              <a:cxn ang="0">
                                <a:pos x="T5" y="T7"/>
                              </a:cxn>
                              <a:cxn ang="0">
                                <a:pos x="T9" y="T11"/>
                              </a:cxn>
                              <a:cxn ang="0">
                                <a:pos x="T13" y="T15"/>
                              </a:cxn>
                              <a:cxn ang="0">
                                <a:pos x="T17" y="T19"/>
                              </a:cxn>
                              <a:cxn ang="0">
                                <a:pos x="T21" y="T23"/>
                              </a:cxn>
                              <a:cxn ang="0">
                                <a:pos x="T25" y="T27"/>
                              </a:cxn>
                            </a:cxnLst>
                            <a:rect l="0" t="0" r="r" b="b"/>
                            <a:pathLst>
                              <a:path w="66" h="35">
                                <a:moveTo>
                                  <a:pt x="7" y="0"/>
                                </a:moveTo>
                                <a:lnTo>
                                  <a:pt x="0" y="15"/>
                                </a:lnTo>
                                <a:lnTo>
                                  <a:pt x="58" y="34"/>
                                </a:lnTo>
                                <a:lnTo>
                                  <a:pt x="58" y="33"/>
                                </a:lnTo>
                                <a:lnTo>
                                  <a:pt x="65" y="18"/>
                                </a:lnTo>
                                <a:lnTo>
                                  <a:pt x="7"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50"/>
                        <wps:cNvSpPr>
                          <a:spLocks/>
                        </wps:cNvSpPr>
                        <wps:spPr bwMode="auto">
                          <a:xfrm>
                            <a:off x="2763" y="770"/>
                            <a:ext cx="45" cy="28"/>
                          </a:xfrm>
                          <a:custGeom>
                            <a:avLst/>
                            <a:gdLst>
                              <a:gd name="T0" fmla="+- 0 2770 2763"/>
                              <a:gd name="T1" fmla="*/ T0 w 45"/>
                              <a:gd name="T2" fmla="+- 0 770 770"/>
                              <a:gd name="T3" fmla="*/ 770 h 28"/>
                              <a:gd name="T4" fmla="+- 0 2763 2763"/>
                              <a:gd name="T5" fmla="*/ T4 w 45"/>
                              <a:gd name="T6" fmla="+- 0 785 770"/>
                              <a:gd name="T7" fmla="*/ 785 h 28"/>
                              <a:gd name="T8" fmla="+- 0 2801 2763"/>
                              <a:gd name="T9" fmla="*/ T8 w 45"/>
                              <a:gd name="T10" fmla="+- 0 798 770"/>
                              <a:gd name="T11" fmla="*/ 798 h 28"/>
                              <a:gd name="T12" fmla="+- 0 2801 2763"/>
                              <a:gd name="T13" fmla="*/ T12 w 45"/>
                              <a:gd name="T14" fmla="+- 0 798 770"/>
                              <a:gd name="T15" fmla="*/ 798 h 28"/>
                              <a:gd name="T16" fmla="+- 0 2807 2763"/>
                              <a:gd name="T17" fmla="*/ T16 w 45"/>
                              <a:gd name="T18" fmla="+- 0 783 770"/>
                              <a:gd name="T19" fmla="*/ 783 h 28"/>
                              <a:gd name="T20" fmla="+- 0 2808 2763"/>
                              <a:gd name="T21" fmla="*/ T20 w 45"/>
                              <a:gd name="T22" fmla="+- 0 783 770"/>
                              <a:gd name="T23" fmla="*/ 783 h 28"/>
                              <a:gd name="T24" fmla="+- 0 2770 2763"/>
                              <a:gd name="T25" fmla="*/ T24 w 45"/>
                              <a:gd name="T26" fmla="+- 0 770 770"/>
                              <a:gd name="T27" fmla="*/ 770 h 28"/>
                            </a:gdLst>
                            <a:ahLst/>
                            <a:cxnLst>
                              <a:cxn ang="0">
                                <a:pos x="T1" y="T3"/>
                              </a:cxn>
                              <a:cxn ang="0">
                                <a:pos x="T5" y="T7"/>
                              </a:cxn>
                              <a:cxn ang="0">
                                <a:pos x="T9" y="T11"/>
                              </a:cxn>
                              <a:cxn ang="0">
                                <a:pos x="T13" y="T15"/>
                              </a:cxn>
                              <a:cxn ang="0">
                                <a:pos x="T17" y="T19"/>
                              </a:cxn>
                              <a:cxn ang="0">
                                <a:pos x="T21" y="T23"/>
                              </a:cxn>
                              <a:cxn ang="0">
                                <a:pos x="T25" y="T27"/>
                              </a:cxn>
                            </a:cxnLst>
                            <a:rect l="0" t="0" r="r" b="b"/>
                            <a:pathLst>
                              <a:path w="45" h="28">
                                <a:moveTo>
                                  <a:pt x="7" y="0"/>
                                </a:moveTo>
                                <a:lnTo>
                                  <a:pt x="0" y="15"/>
                                </a:lnTo>
                                <a:lnTo>
                                  <a:pt x="38" y="28"/>
                                </a:lnTo>
                                <a:lnTo>
                                  <a:pt x="44" y="13"/>
                                </a:lnTo>
                                <a:lnTo>
                                  <a:pt x="45" y="13"/>
                                </a:lnTo>
                                <a:lnTo>
                                  <a:pt x="7"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51"/>
                        <wps:cNvSpPr>
                          <a:spLocks/>
                        </wps:cNvSpPr>
                        <wps:spPr bwMode="auto">
                          <a:xfrm>
                            <a:off x="2801" y="783"/>
                            <a:ext cx="41" cy="25"/>
                          </a:xfrm>
                          <a:custGeom>
                            <a:avLst/>
                            <a:gdLst>
                              <a:gd name="T0" fmla="+- 0 2807 2801"/>
                              <a:gd name="T1" fmla="*/ T0 w 41"/>
                              <a:gd name="T2" fmla="+- 0 783 783"/>
                              <a:gd name="T3" fmla="*/ 783 h 25"/>
                              <a:gd name="T4" fmla="+- 0 2801 2801"/>
                              <a:gd name="T5" fmla="*/ T4 w 41"/>
                              <a:gd name="T6" fmla="+- 0 798 783"/>
                              <a:gd name="T7" fmla="*/ 798 h 25"/>
                              <a:gd name="T8" fmla="+- 0 2835 2801"/>
                              <a:gd name="T9" fmla="*/ T8 w 41"/>
                              <a:gd name="T10" fmla="+- 0 807 783"/>
                              <a:gd name="T11" fmla="*/ 807 h 25"/>
                              <a:gd name="T12" fmla="+- 0 2836 2801"/>
                              <a:gd name="T13" fmla="*/ T12 w 41"/>
                              <a:gd name="T14" fmla="+- 0 807 783"/>
                              <a:gd name="T15" fmla="*/ 807 h 25"/>
                              <a:gd name="T16" fmla="+- 0 2842 2801"/>
                              <a:gd name="T17" fmla="*/ T16 w 41"/>
                              <a:gd name="T18" fmla="+- 0 791 783"/>
                              <a:gd name="T19" fmla="*/ 791 h 25"/>
                              <a:gd name="T20" fmla="+- 0 2807 2801"/>
                              <a:gd name="T21" fmla="*/ T20 w 41"/>
                              <a:gd name="T22" fmla="+- 0 783 783"/>
                              <a:gd name="T23" fmla="*/ 783 h 25"/>
                            </a:gdLst>
                            <a:ahLst/>
                            <a:cxnLst>
                              <a:cxn ang="0">
                                <a:pos x="T1" y="T3"/>
                              </a:cxn>
                              <a:cxn ang="0">
                                <a:pos x="T5" y="T7"/>
                              </a:cxn>
                              <a:cxn ang="0">
                                <a:pos x="T9" y="T11"/>
                              </a:cxn>
                              <a:cxn ang="0">
                                <a:pos x="T13" y="T15"/>
                              </a:cxn>
                              <a:cxn ang="0">
                                <a:pos x="T17" y="T19"/>
                              </a:cxn>
                              <a:cxn ang="0">
                                <a:pos x="T21" y="T23"/>
                              </a:cxn>
                            </a:cxnLst>
                            <a:rect l="0" t="0" r="r" b="b"/>
                            <a:pathLst>
                              <a:path w="41" h="25">
                                <a:moveTo>
                                  <a:pt x="6" y="0"/>
                                </a:moveTo>
                                <a:lnTo>
                                  <a:pt x="0" y="15"/>
                                </a:lnTo>
                                <a:lnTo>
                                  <a:pt x="34" y="24"/>
                                </a:lnTo>
                                <a:lnTo>
                                  <a:pt x="35" y="24"/>
                                </a:lnTo>
                                <a:lnTo>
                                  <a:pt x="41" y="8"/>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152"/>
                        <wps:cNvSpPr>
                          <a:spLocks/>
                        </wps:cNvSpPr>
                        <wps:spPr bwMode="auto">
                          <a:xfrm>
                            <a:off x="2836" y="791"/>
                            <a:ext cx="38" cy="24"/>
                          </a:xfrm>
                          <a:custGeom>
                            <a:avLst/>
                            <a:gdLst>
                              <a:gd name="T0" fmla="+- 0 2842 2836"/>
                              <a:gd name="T1" fmla="*/ T0 w 38"/>
                              <a:gd name="T2" fmla="+- 0 791 791"/>
                              <a:gd name="T3" fmla="*/ 791 h 24"/>
                              <a:gd name="T4" fmla="+- 0 2836 2836"/>
                              <a:gd name="T5" fmla="*/ T4 w 38"/>
                              <a:gd name="T6" fmla="+- 0 807 791"/>
                              <a:gd name="T7" fmla="*/ 807 h 24"/>
                              <a:gd name="T8" fmla="+- 0 2869 2836"/>
                              <a:gd name="T9" fmla="*/ T8 w 38"/>
                              <a:gd name="T10" fmla="+- 0 815 791"/>
                              <a:gd name="T11" fmla="*/ 815 h 24"/>
                              <a:gd name="T12" fmla="+- 0 2868 2836"/>
                              <a:gd name="T13" fmla="*/ T12 w 38"/>
                              <a:gd name="T14" fmla="+- 0 815 791"/>
                              <a:gd name="T15" fmla="*/ 815 h 24"/>
                              <a:gd name="T16" fmla="+- 0 2874 2836"/>
                              <a:gd name="T17" fmla="*/ T16 w 38"/>
                              <a:gd name="T18" fmla="+- 0 799 791"/>
                              <a:gd name="T19" fmla="*/ 799 h 24"/>
                              <a:gd name="T20" fmla="+- 0 2874 2836"/>
                              <a:gd name="T21" fmla="*/ T20 w 38"/>
                              <a:gd name="T22" fmla="+- 0 799 791"/>
                              <a:gd name="T23" fmla="*/ 799 h 24"/>
                              <a:gd name="T24" fmla="+- 0 2842 2836"/>
                              <a:gd name="T25" fmla="*/ T24 w 38"/>
                              <a:gd name="T26" fmla="+- 0 791 791"/>
                              <a:gd name="T27" fmla="*/ 791 h 24"/>
                            </a:gdLst>
                            <a:ahLst/>
                            <a:cxnLst>
                              <a:cxn ang="0">
                                <a:pos x="T1" y="T3"/>
                              </a:cxn>
                              <a:cxn ang="0">
                                <a:pos x="T5" y="T7"/>
                              </a:cxn>
                              <a:cxn ang="0">
                                <a:pos x="T9" y="T11"/>
                              </a:cxn>
                              <a:cxn ang="0">
                                <a:pos x="T13" y="T15"/>
                              </a:cxn>
                              <a:cxn ang="0">
                                <a:pos x="T17" y="T19"/>
                              </a:cxn>
                              <a:cxn ang="0">
                                <a:pos x="T21" y="T23"/>
                              </a:cxn>
                              <a:cxn ang="0">
                                <a:pos x="T25" y="T27"/>
                              </a:cxn>
                            </a:cxnLst>
                            <a:rect l="0" t="0" r="r" b="b"/>
                            <a:pathLst>
                              <a:path w="38" h="24">
                                <a:moveTo>
                                  <a:pt x="6" y="0"/>
                                </a:moveTo>
                                <a:lnTo>
                                  <a:pt x="0" y="16"/>
                                </a:lnTo>
                                <a:lnTo>
                                  <a:pt x="33" y="24"/>
                                </a:lnTo>
                                <a:lnTo>
                                  <a:pt x="32" y="24"/>
                                </a:lnTo>
                                <a:lnTo>
                                  <a:pt x="38" y="8"/>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153"/>
                        <wps:cNvSpPr>
                          <a:spLocks/>
                        </wps:cNvSpPr>
                        <wps:spPr bwMode="auto">
                          <a:xfrm>
                            <a:off x="2868" y="799"/>
                            <a:ext cx="39" cy="26"/>
                          </a:xfrm>
                          <a:custGeom>
                            <a:avLst/>
                            <a:gdLst>
                              <a:gd name="T0" fmla="+- 0 2874 2868"/>
                              <a:gd name="T1" fmla="*/ T0 w 39"/>
                              <a:gd name="T2" fmla="+- 0 799 799"/>
                              <a:gd name="T3" fmla="*/ 799 h 26"/>
                              <a:gd name="T4" fmla="+- 0 2868 2868"/>
                              <a:gd name="T5" fmla="*/ T4 w 39"/>
                              <a:gd name="T6" fmla="+- 0 815 799"/>
                              <a:gd name="T7" fmla="*/ 815 h 26"/>
                              <a:gd name="T8" fmla="+- 0 2901 2868"/>
                              <a:gd name="T9" fmla="*/ T8 w 39"/>
                              <a:gd name="T10" fmla="+- 0 824 799"/>
                              <a:gd name="T11" fmla="*/ 824 h 26"/>
                              <a:gd name="T12" fmla="+- 0 2902 2868"/>
                              <a:gd name="T13" fmla="*/ T12 w 39"/>
                              <a:gd name="T14" fmla="+- 0 825 799"/>
                              <a:gd name="T15" fmla="*/ 825 h 26"/>
                              <a:gd name="T16" fmla="+- 0 2906 2868"/>
                              <a:gd name="T17" fmla="*/ T16 w 39"/>
                              <a:gd name="T18" fmla="+- 0 809 799"/>
                              <a:gd name="T19" fmla="*/ 809 h 26"/>
                              <a:gd name="T20" fmla="+- 0 2907 2868"/>
                              <a:gd name="T21" fmla="*/ T20 w 39"/>
                              <a:gd name="T22" fmla="+- 0 809 799"/>
                              <a:gd name="T23" fmla="*/ 809 h 26"/>
                              <a:gd name="T24" fmla="+- 0 2874 2868"/>
                              <a:gd name="T25" fmla="*/ T24 w 39"/>
                              <a:gd name="T26" fmla="+- 0 799 799"/>
                              <a:gd name="T27" fmla="*/ 799 h 26"/>
                            </a:gdLst>
                            <a:ahLst/>
                            <a:cxnLst>
                              <a:cxn ang="0">
                                <a:pos x="T1" y="T3"/>
                              </a:cxn>
                              <a:cxn ang="0">
                                <a:pos x="T5" y="T7"/>
                              </a:cxn>
                              <a:cxn ang="0">
                                <a:pos x="T9" y="T11"/>
                              </a:cxn>
                              <a:cxn ang="0">
                                <a:pos x="T13" y="T15"/>
                              </a:cxn>
                              <a:cxn ang="0">
                                <a:pos x="T17" y="T19"/>
                              </a:cxn>
                              <a:cxn ang="0">
                                <a:pos x="T21" y="T23"/>
                              </a:cxn>
                              <a:cxn ang="0">
                                <a:pos x="T25" y="T27"/>
                              </a:cxn>
                            </a:cxnLst>
                            <a:rect l="0" t="0" r="r" b="b"/>
                            <a:pathLst>
                              <a:path w="39" h="26">
                                <a:moveTo>
                                  <a:pt x="6" y="0"/>
                                </a:moveTo>
                                <a:lnTo>
                                  <a:pt x="0" y="16"/>
                                </a:lnTo>
                                <a:lnTo>
                                  <a:pt x="33" y="25"/>
                                </a:lnTo>
                                <a:lnTo>
                                  <a:pt x="34" y="26"/>
                                </a:lnTo>
                                <a:lnTo>
                                  <a:pt x="38" y="10"/>
                                </a:lnTo>
                                <a:lnTo>
                                  <a:pt x="39" y="10"/>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154"/>
                        <wps:cNvSpPr>
                          <a:spLocks/>
                        </wps:cNvSpPr>
                        <wps:spPr bwMode="auto">
                          <a:xfrm>
                            <a:off x="2902" y="809"/>
                            <a:ext cx="52" cy="26"/>
                          </a:xfrm>
                          <a:custGeom>
                            <a:avLst/>
                            <a:gdLst>
                              <a:gd name="T0" fmla="+- 0 2906 2902"/>
                              <a:gd name="T1" fmla="*/ T0 w 52"/>
                              <a:gd name="T2" fmla="+- 0 809 809"/>
                              <a:gd name="T3" fmla="*/ 809 h 26"/>
                              <a:gd name="T4" fmla="+- 0 2902 2902"/>
                              <a:gd name="T5" fmla="*/ T4 w 52"/>
                              <a:gd name="T6" fmla="+- 0 825 809"/>
                              <a:gd name="T7" fmla="*/ 825 h 26"/>
                              <a:gd name="T8" fmla="+- 0 2950 2902"/>
                              <a:gd name="T9" fmla="*/ T8 w 52"/>
                              <a:gd name="T10" fmla="+- 0 834 809"/>
                              <a:gd name="T11" fmla="*/ 834 h 26"/>
                              <a:gd name="T12" fmla="+- 0 2950 2902"/>
                              <a:gd name="T13" fmla="*/ T12 w 52"/>
                              <a:gd name="T14" fmla="+- 0 834 809"/>
                              <a:gd name="T15" fmla="*/ 834 h 26"/>
                              <a:gd name="T16" fmla="+- 0 2953 2902"/>
                              <a:gd name="T17" fmla="*/ T16 w 52"/>
                              <a:gd name="T18" fmla="+- 0 818 809"/>
                              <a:gd name="T19" fmla="*/ 818 h 26"/>
                              <a:gd name="T20" fmla="+- 0 2954 2902"/>
                              <a:gd name="T21" fmla="*/ T20 w 52"/>
                              <a:gd name="T22" fmla="+- 0 818 809"/>
                              <a:gd name="T23" fmla="*/ 818 h 26"/>
                              <a:gd name="T24" fmla="+- 0 2906 2902"/>
                              <a:gd name="T25" fmla="*/ T24 w 52"/>
                              <a:gd name="T26" fmla="+- 0 809 809"/>
                              <a:gd name="T27" fmla="*/ 809 h 26"/>
                            </a:gdLst>
                            <a:ahLst/>
                            <a:cxnLst>
                              <a:cxn ang="0">
                                <a:pos x="T1" y="T3"/>
                              </a:cxn>
                              <a:cxn ang="0">
                                <a:pos x="T5" y="T7"/>
                              </a:cxn>
                              <a:cxn ang="0">
                                <a:pos x="T9" y="T11"/>
                              </a:cxn>
                              <a:cxn ang="0">
                                <a:pos x="T13" y="T15"/>
                              </a:cxn>
                              <a:cxn ang="0">
                                <a:pos x="T17" y="T19"/>
                              </a:cxn>
                              <a:cxn ang="0">
                                <a:pos x="T21" y="T23"/>
                              </a:cxn>
                              <a:cxn ang="0">
                                <a:pos x="T25" y="T27"/>
                              </a:cxn>
                            </a:cxnLst>
                            <a:rect l="0" t="0" r="r" b="b"/>
                            <a:pathLst>
                              <a:path w="52" h="26">
                                <a:moveTo>
                                  <a:pt x="4" y="0"/>
                                </a:moveTo>
                                <a:lnTo>
                                  <a:pt x="0" y="16"/>
                                </a:lnTo>
                                <a:lnTo>
                                  <a:pt x="48" y="25"/>
                                </a:lnTo>
                                <a:lnTo>
                                  <a:pt x="51" y="9"/>
                                </a:lnTo>
                                <a:lnTo>
                                  <a:pt x="52"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155"/>
                        <wps:cNvSpPr>
                          <a:spLocks/>
                        </wps:cNvSpPr>
                        <wps:spPr bwMode="auto">
                          <a:xfrm>
                            <a:off x="2950" y="818"/>
                            <a:ext cx="79" cy="24"/>
                          </a:xfrm>
                          <a:custGeom>
                            <a:avLst/>
                            <a:gdLst>
                              <a:gd name="T0" fmla="+- 0 2953 2950"/>
                              <a:gd name="T1" fmla="*/ T0 w 79"/>
                              <a:gd name="T2" fmla="+- 0 818 818"/>
                              <a:gd name="T3" fmla="*/ 818 h 24"/>
                              <a:gd name="T4" fmla="+- 0 2950 2950"/>
                              <a:gd name="T5" fmla="*/ T4 w 79"/>
                              <a:gd name="T6" fmla="+- 0 834 818"/>
                              <a:gd name="T7" fmla="*/ 834 h 24"/>
                              <a:gd name="T8" fmla="+- 0 3026 2950"/>
                              <a:gd name="T9" fmla="*/ T8 w 79"/>
                              <a:gd name="T10" fmla="+- 0 842 818"/>
                              <a:gd name="T11" fmla="*/ 842 h 24"/>
                              <a:gd name="T12" fmla="+- 0 3028 2950"/>
                              <a:gd name="T13" fmla="*/ T12 w 79"/>
                              <a:gd name="T14" fmla="+- 0 826 818"/>
                              <a:gd name="T15" fmla="*/ 826 h 24"/>
                              <a:gd name="T16" fmla="+- 0 2953 2950"/>
                              <a:gd name="T17" fmla="*/ T16 w 79"/>
                              <a:gd name="T18" fmla="+- 0 818 818"/>
                              <a:gd name="T19" fmla="*/ 818 h 24"/>
                            </a:gdLst>
                            <a:ahLst/>
                            <a:cxnLst>
                              <a:cxn ang="0">
                                <a:pos x="T1" y="T3"/>
                              </a:cxn>
                              <a:cxn ang="0">
                                <a:pos x="T5" y="T7"/>
                              </a:cxn>
                              <a:cxn ang="0">
                                <a:pos x="T9" y="T11"/>
                              </a:cxn>
                              <a:cxn ang="0">
                                <a:pos x="T13" y="T15"/>
                              </a:cxn>
                              <a:cxn ang="0">
                                <a:pos x="T17" y="T19"/>
                              </a:cxn>
                            </a:cxnLst>
                            <a:rect l="0" t="0" r="r" b="b"/>
                            <a:pathLst>
                              <a:path w="79" h="24">
                                <a:moveTo>
                                  <a:pt x="3" y="0"/>
                                </a:moveTo>
                                <a:lnTo>
                                  <a:pt x="0" y="16"/>
                                </a:lnTo>
                                <a:lnTo>
                                  <a:pt x="76" y="24"/>
                                </a:lnTo>
                                <a:lnTo>
                                  <a:pt x="78" y="8"/>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156"/>
                        <wps:cNvSpPr>
                          <a:spLocks/>
                        </wps:cNvSpPr>
                        <wps:spPr bwMode="auto">
                          <a:xfrm>
                            <a:off x="3026" y="826"/>
                            <a:ext cx="60" cy="23"/>
                          </a:xfrm>
                          <a:custGeom>
                            <a:avLst/>
                            <a:gdLst>
                              <a:gd name="T0" fmla="+- 0 3028 3026"/>
                              <a:gd name="T1" fmla="*/ T0 w 60"/>
                              <a:gd name="T2" fmla="+- 0 826 826"/>
                              <a:gd name="T3" fmla="*/ 826 h 23"/>
                              <a:gd name="T4" fmla="+- 0 3026 3026"/>
                              <a:gd name="T5" fmla="*/ T4 w 60"/>
                              <a:gd name="T6" fmla="+- 0 842 826"/>
                              <a:gd name="T7" fmla="*/ 842 h 23"/>
                              <a:gd name="T8" fmla="+- 0 3083 3026"/>
                              <a:gd name="T9" fmla="*/ T8 w 60"/>
                              <a:gd name="T10" fmla="+- 0 848 826"/>
                              <a:gd name="T11" fmla="*/ 848 h 23"/>
                              <a:gd name="T12" fmla="+- 0 3086 3026"/>
                              <a:gd name="T13" fmla="*/ T12 w 60"/>
                              <a:gd name="T14" fmla="+- 0 832 826"/>
                              <a:gd name="T15" fmla="*/ 832 h 23"/>
                              <a:gd name="T16" fmla="+- 0 3028 3026"/>
                              <a:gd name="T17" fmla="*/ T16 w 60"/>
                              <a:gd name="T18" fmla="+- 0 826 826"/>
                              <a:gd name="T19" fmla="*/ 826 h 23"/>
                            </a:gdLst>
                            <a:ahLst/>
                            <a:cxnLst>
                              <a:cxn ang="0">
                                <a:pos x="T1" y="T3"/>
                              </a:cxn>
                              <a:cxn ang="0">
                                <a:pos x="T5" y="T7"/>
                              </a:cxn>
                              <a:cxn ang="0">
                                <a:pos x="T9" y="T11"/>
                              </a:cxn>
                              <a:cxn ang="0">
                                <a:pos x="T13" y="T15"/>
                              </a:cxn>
                              <a:cxn ang="0">
                                <a:pos x="T17" y="T19"/>
                              </a:cxn>
                            </a:cxnLst>
                            <a:rect l="0" t="0" r="r" b="b"/>
                            <a:pathLst>
                              <a:path w="60" h="23">
                                <a:moveTo>
                                  <a:pt x="2" y="0"/>
                                </a:moveTo>
                                <a:lnTo>
                                  <a:pt x="0" y="16"/>
                                </a:lnTo>
                                <a:lnTo>
                                  <a:pt x="57" y="22"/>
                                </a:lnTo>
                                <a:lnTo>
                                  <a:pt x="60" y="6"/>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157"/>
                        <wps:cNvSpPr>
                          <a:spLocks/>
                        </wps:cNvSpPr>
                        <wps:spPr bwMode="auto">
                          <a:xfrm>
                            <a:off x="3083" y="832"/>
                            <a:ext cx="44" cy="21"/>
                          </a:xfrm>
                          <a:custGeom>
                            <a:avLst/>
                            <a:gdLst>
                              <a:gd name="T0" fmla="+- 0 3086 3083"/>
                              <a:gd name="T1" fmla="*/ T0 w 44"/>
                              <a:gd name="T2" fmla="+- 0 832 832"/>
                              <a:gd name="T3" fmla="*/ 832 h 21"/>
                              <a:gd name="T4" fmla="+- 0 3083 3083"/>
                              <a:gd name="T5" fmla="*/ T4 w 44"/>
                              <a:gd name="T6" fmla="+- 0 848 832"/>
                              <a:gd name="T7" fmla="*/ 848 h 21"/>
                              <a:gd name="T8" fmla="+- 0 3124 3083"/>
                              <a:gd name="T9" fmla="*/ T8 w 44"/>
                              <a:gd name="T10" fmla="+- 0 852 832"/>
                              <a:gd name="T11" fmla="*/ 852 h 21"/>
                              <a:gd name="T12" fmla="+- 0 3127 3083"/>
                              <a:gd name="T13" fmla="*/ T12 w 44"/>
                              <a:gd name="T14" fmla="+- 0 837 832"/>
                              <a:gd name="T15" fmla="*/ 837 h 21"/>
                              <a:gd name="T16" fmla="+- 0 3086 3083"/>
                              <a:gd name="T17" fmla="*/ T16 w 44"/>
                              <a:gd name="T18" fmla="+- 0 832 832"/>
                              <a:gd name="T19" fmla="*/ 832 h 21"/>
                            </a:gdLst>
                            <a:ahLst/>
                            <a:cxnLst>
                              <a:cxn ang="0">
                                <a:pos x="T1" y="T3"/>
                              </a:cxn>
                              <a:cxn ang="0">
                                <a:pos x="T5" y="T7"/>
                              </a:cxn>
                              <a:cxn ang="0">
                                <a:pos x="T9" y="T11"/>
                              </a:cxn>
                              <a:cxn ang="0">
                                <a:pos x="T13" y="T15"/>
                              </a:cxn>
                              <a:cxn ang="0">
                                <a:pos x="T17" y="T19"/>
                              </a:cxn>
                            </a:cxnLst>
                            <a:rect l="0" t="0" r="r" b="b"/>
                            <a:pathLst>
                              <a:path w="44" h="21">
                                <a:moveTo>
                                  <a:pt x="3" y="0"/>
                                </a:moveTo>
                                <a:lnTo>
                                  <a:pt x="0" y="16"/>
                                </a:lnTo>
                                <a:lnTo>
                                  <a:pt x="41" y="20"/>
                                </a:lnTo>
                                <a:lnTo>
                                  <a:pt x="44" y="5"/>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158"/>
                        <wps:cNvSpPr>
                          <a:spLocks/>
                        </wps:cNvSpPr>
                        <wps:spPr bwMode="auto">
                          <a:xfrm>
                            <a:off x="3124" y="837"/>
                            <a:ext cx="53" cy="23"/>
                          </a:xfrm>
                          <a:custGeom>
                            <a:avLst/>
                            <a:gdLst>
                              <a:gd name="T0" fmla="+- 0 3127 3124"/>
                              <a:gd name="T1" fmla="*/ T0 w 53"/>
                              <a:gd name="T2" fmla="+- 0 837 837"/>
                              <a:gd name="T3" fmla="*/ 837 h 23"/>
                              <a:gd name="T4" fmla="+- 0 3124 3124"/>
                              <a:gd name="T5" fmla="*/ T4 w 53"/>
                              <a:gd name="T6" fmla="+- 0 852 837"/>
                              <a:gd name="T7" fmla="*/ 852 h 23"/>
                              <a:gd name="T8" fmla="+- 0 3174 3124"/>
                              <a:gd name="T9" fmla="*/ T8 w 53"/>
                              <a:gd name="T10" fmla="+- 0 859 837"/>
                              <a:gd name="T11" fmla="*/ 859 h 23"/>
                              <a:gd name="T12" fmla="+- 0 3175 3124"/>
                              <a:gd name="T13" fmla="*/ T12 w 53"/>
                              <a:gd name="T14" fmla="+- 0 859 837"/>
                              <a:gd name="T15" fmla="*/ 859 h 23"/>
                              <a:gd name="T16" fmla="+- 0 3176 3124"/>
                              <a:gd name="T17" fmla="*/ T16 w 53"/>
                              <a:gd name="T18" fmla="+- 0 843 837"/>
                              <a:gd name="T19" fmla="*/ 843 h 23"/>
                              <a:gd name="T20" fmla="+- 0 3177 3124"/>
                              <a:gd name="T21" fmla="*/ T20 w 53"/>
                              <a:gd name="T22" fmla="+- 0 843 837"/>
                              <a:gd name="T23" fmla="*/ 843 h 23"/>
                              <a:gd name="T24" fmla="+- 0 3127 3124"/>
                              <a:gd name="T25" fmla="*/ T24 w 53"/>
                              <a:gd name="T26" fmla="+- 0 837 837"/>
                              <a:gd name="T27" fmla="*/ 837 h 23"/>
                            </a:gdLst>
                            <a:ahLst/>
                            <a:cxnLst>
                              <a:cxn ang="0">
                                <a:pos x="T1" y="T3"/>
                              </a:cxn>
                              <a:cxn ang="0">
                                <a:pos x="T5" y="T7"/>
                              </a:cxn>
                              <a:cxn ang="0">
                                <a:pos x="T9" y="T11"/>
                              </a:cxn>
                              <a:cxn ang="0">
                                <a:pos x="T13" y="T15"/>
                              </a:cxn>
                              <a:cxn ang="0">
                                <a:pos x="T17" y="T19"/>
                              </a:cxn>
                              <a:cxn ang="0">
                                <a:pos x="T21" y="T23"/>
                              </a:cxn>
                              <a:cxn ang="0">
                                <a:pos x="T25" y="T27"/>
                              </a:cxn>
                            </a:cxnLst>
                            <a:rect l="0" t="0" r="r" b="b"/>
                            <a:pathLst>
                              <a:path w="53" h="23">
                                <a:moveTo>
                                  <a:pt x="3" y="0"/>
                                </a:moveTo>
                                <a:lnTo>
                                  <a:pt x="0" y="15"/>
                                </a:lnTo>
                                <a:lnTo>
                                  <a:pt x="50" y="22"/>
                                </a:lnTo>
                                <a:lnTo>
                                  <a:pt x="51" y="22"/>
                                </a:lnTo>
                                <a:lnTo>
                                  <a:pt x="52" y="6"/>
                                </a:lnTo>
                                <a:lnTo>
                                  <a:pt x="53" y="6"/>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159"/>
                        <wps:cNvSpPr>
                          <a:spLocks/>
                        </wps:cNvSpPr>
                        <wps:spPr bwMode="auto">
                          <a:xfrm>
                            <a:off x="3175" y="843"/>
                            <a:ext cx="52" cy="20"/>
                          </a:xfrm>
                          <a:custGeom>
                            <a:avLst/>
                            <a:gdLst>
                              <a:gd name="T0" fmla="+- 0 3176 3175"/>
                              <a:gd name="T1" fmla="*/ T0 w 52"/>
                              <a:gd name="T2" fmla="+- 0 843 843"/>
                              <a:gd name="T3" fmla="*/ 843 h 20"/>
                              <a:gd name="T4" fmla="+- 0 3175 3175"/>
                              <a:gd name="T5" fmla="*/ T4 w 52"/>
                              <a:gd name="T6" fmla="+- 0 859 843"/>
                              <a:gd name="T7" fmla="*/ 859 h 20"/>
                              <a:gd name="T8" fmla="+- 0 3224 3175"/>
                              <a:gd name="T9" fmla="*/ T8 w 52"/>
                              <a:gd name="T10" fmla="+- 0 862 843"/>
                              <a:gd name="T11" fmla="*/ 862 h 20"/>
                              <a:gd name="T12" fmla="+- 0 3226 3175"/>
                              <a:gd name="T13" fmla="*/ T12 w 52"/>
                              <a:gd name="T14" fmla="+- 0 862 843"/>
                              <a:gd name="T15" fmla="*/ 862 h 20"/>
                              <a:gd name="T16" fmla="+- 0 3225 3175"/>
                              <a:gd name="T17" fmla="*/ T16 w 52"/>
                              <a:gd name="T18" fmla="+- 0 846 843"/>
                              <a:gd name="T19" fmla="*/ 846 h 20"/>
                              <a:gd name="T20" fmla="+- 0 3226 3175"/>
                              <a:gd name="T21" fmla="*/ T20 w 52"/>
                              <a:gd name="T22" fmla="+- 0 846 843"/>
                              <a:gd name="T23" fmla="*/ 846 h 20"/>
                              <a:gd name="T24" fmla="+- 0 3176 3175"/>
                              <a:gd name="T25" fmla="*/ T24 w 52"/>
                              <a:gd name="T26" fmla="+- 0 843 843"/>
                              <a:gd name="T27" fmla="*/ 843 h 20"/>
                            </a:gdLst>
                            <a:ahLst/>
                            <a:cxnLst>
                              <a:cxn ang="0">
                                <a:pos x="T1" y="T3"/>
                              </a:cxn>
                              <a:cxn ang="0">
                                <a:pos x="T5" y="T7"/>
                              </a:cxn>
                              <a:cxn ang="0">
                                <a:pos x="T9" y="T11"/>
                              </a:cxn>
                              <a:cxn ang="0">
                                <a:pos x="T13" y="T15"/>
                              </a:cxn>
                              <a:cxn ang="0">
                                <a:pos x="T17" y="T19"/>
                              </a:cxn>
                              <a:cxn ang="0">
                                <a:pos x="T21" y="T23"/>
                              </a:cxn>
                              <a:cxn ang="0">
                                <a:pos x="T25" y="T27"/>
                              </a:cxn>
                            </a:cxnLst>
                            <a:rect l="0" t="0" r="r" b="b"/>
                            <a:pathLst>
                              <a:path w="52" h="20">
                                <a:moveTo>
                                  <a:pt x="1" y="0"/>
                                </a:moveTo>
                                <a:lnTo>
                                  <a:pt x="0" y="16"/>
                                </a:lnTo>
                                <a:lnTo>
                                  <a:pt x="49" y="19"/>
                                </a:lnTo>
                                <a:lnTo>
                                  <a:pt x="51" y="19"/>
                                </a:lnTo>
                                <a:lnTo>
                                  <a:pt x="50" y="3"/>
                                </a:lnTo>
                                <a:lnTo>
                                  <a:pt x="51" y="3"/>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160"/>
                        <wps:cNvSpPr>
                          <a:spLocks/>
                        </wps:cNvSpPr>
                        <wps:spPr bwMode="auto">
                          <a:xfrm>
                            <a:off x="3225" y="844"/>
                            <a:ext cx="60" cy="18"/>
                          </a:xfrm>
                          <a:custGeom>
                            <a:avLst/>
                            <a:gdLst>
                              <a:gd name="T0" fmla="+- 0 3284 3225"/>
                              <a:gd name="T1" fmla="*/ T0 w 60"/>
                              <a:gd name="T2" fmla="+- 0 844 844"/>
                              <a:gd name="T3" fmla="*/ 844 h 18"/>
                              <a:gd name="T4" fmla="+- 0 3225 3225"/>
                              <a:gd name="T5" fmla="*/ T4 w 60"/>
                              <a:gd name="T6" fmla="+- 0 846 844"/>
                              <a:gd name="T7" fmla="*/ 846 h 18"/>
                              <a:gd name="T8" fmla="+- 0 3226 3225"/>
                              <a:gd name="T9" fmla="*/ T8 w 60"/>
                              <a:gd name="T10" fmla="+- 0 862 844"/>
                              <a:gd name="T11" fmla="*/ 862 h 18"/>
                              <a:gd name="T12" fmla="+- 0 3284 3225"/>
                              <a:gd name="T13" fmla="*/ T12 w 60"/>
                              <a:gd name="T14" fmla="+- 0 860 844"/>
                              <a:gd name="T15" fmla="*/ 860 h 18"/>
                              <a:gd name="T16" fmla="+- 0 3285 3225"/>
                              <a:gd name="T17" fmla="*/ T16 w 60"/>
                              <a:gd name="T18" fmla="+- 0 860 844"/>
                              <a:gd name="T19" fmla="*/ 860 h 18"/>
                              <a:gd name="T20" fmla="+- 0 3284 3225"/>
                              <a:gd name="T21" fmla="*/ T20 w 60"/>
                              <a:gd name="T22" fmla="+- 0 844 844"/>
                              <a:gd name="T23" fmla="*/ 844 h 18"/>
                            </a:gdLst>
                            <a:ahLst/>
                            <a:cxnLst>
                              <a:cxn ang="0">
                                <a:pos x="T1" y="T3"/>
                              </a:cxn>
                              <a:cxn ang="0">
                                <a:pos x="T5" y="T7"/>
                              </a:cxn>
                              <a:cxn ang="0">
                                <a:pos x="T9" y="T11"/>
                              </a:cxn>
                              <a:cxn ang="0">
                                <a:pos x="T13" y="T15"/>
                              </a:cxn>
                              <a:cxn ang="0">
                                <a:pos x="T17" y="T19"/>
                              </a:cxn>
                              <a:cxn ang="0">
                                <a:pos x="T21" y="T23"/>
                              </a:cxn>
                            </a:cxnLst>
                            <a:rect l="0" t="0" r="r" b="b"/>
                            <a:pathLst>
                              <a:path w="60" h="18">
                                <a:moveTo>
                                  <a:pt x="59" y="0"/>
                                </a:moveTo>
                                <a:lnTo>
                                  <a:pt x="0" y="2"/>
                                </a:lnTo>
                                <a:lnTo>
                                  <a:pt x="1" y="18"/>
                                </a:lnTo>
                                <a:lnTo>
                                  <a:pt x="59" y="16"/>
                                </a:lnTo>
                                <a:lnTo>
                                  <a:pt x="60" y="16"/>
                                </a:lnTo>
                                <a:lnTo>
                                  <a:pt x="59"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161"/>
                        <wps:cNvSpPr>
                          <a:spLocks/>
                        </wps:cNvSpPr>
                        <wps:spPr bwMode="auto">
                          <a:xfrm>
                            <a:off x="3284" y="841"/>
                            <a:ext cx="56" cy="20"/>
                          </a:xfrm>
                          <a:custGeom>
                            <a:avLst/>
                            <a:gdLst>
                              <a:gd name="T0" fmla="+- 0 3337 3284"/>
                              <a:gd name="T1" fmla="*/ T0 w 56"/>
                              <a:gd name="T2" fmla="+- 0 841 841"/>
                              <a:gd name="T3" fmla="*/ 841 h 20"/>
                              <a:gd name="T4" fmla="+- 0 3284 3284"/>
                              <a:gd name="T5" fmla="*/ T4 w 56"/>
                              <a:gd name="T6" fmla="+- 0 844 841"/>
                              <a:gd name="T7" fmla="*/ 844 h 20"/>
                              <a:gd name="T8" fmla="+- 0 3285 3284"/>
                              <a:gd name="T9" fmla="*/ T8 w 56"/>
                              <a:gd name="T10" fmla="+- 0 860 841"/>
                              <a:gd name="T11" fmla="*/ 860 h 20"/>
                              <a:gd name="T12" fmla="+- 0 3339 3284"/>
                              <a:gd name="T13" fmla="*/ T12 w 56"/>
                              <a:gd name="T14" fmla="+- 0 858 841"/>
                              <a:gd name="T15" fmla="*/ 858 h 20"/>
                              <a:gd name="T16" fmla="+- 0 3339 3284"/>
                              <a:gd name="T17" fmla="*/ T16 w 56"/>
                              <a:gd name="T18" fmla="+- 0 858 841"/>
                              <a:gd name="T19" fmla="*/ 858 h 20"/>
                              <a:gd name="T20" fmla="+- 0 3337 3284"/>
                              <a:gd name="T21" fmla="*/ T20 w 56"/>
                              <a:gd name="T22" fmla="+- 0 841 841"/>
                              <a:gd name="T23" fmla="*/ 841 h 20"/>
                            </a:gdLst>
                            <a:ahLst/>
                            <a:cxnLst>
                              <a:cxn ang="0">
                                <a:pos x="T1" y="T3"/>
                              </a:cxn>
                              <a:cxn ang="0">
                                <a:pos x="T5" y="T7"/>
                              </a:cxn>
                              <a:cxn ang="0">
                                <a:pos x="T9" y="T11"/>
                              </a:cxn>
                              <a:cxn ang="0">
                                <a:pos x="T13" y="T15"/>
                              </a:cxn>
                              <a:cxn ang="0">
                                <a:pos x="T17" y="T19"/>
                              </a:cxn>
                              <a:cxn ang="0">
                                <a:pos x="T21" y="T23"/>
                              </a:cxn>
                            </a:cxnLst>
                            <a:rect l="0" t="0" r="r" b="b"/>
                            <a:pathLst>
                              <a:path w="56" h="20">
                                <a:moveTo>
                                  <a:pt x="53" y="0"/>
                                </a:moveTo>
                                <a:lnTo>
                                  <a:pt x="0" y="3"/>
                                </a:lnTo>
                                <a:lnTo>
                                  <a:pt x="1" y="19"/>
                                </a:lnTo>
                                <a:lnTo>
                                  <a:pt x="55" y="17"/>
                                </a:lnTo>
                                <a:lnTo>
                                  <a:pt x="5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162"/>
                        <wps:cNvSpPr>
                          <a:spLocks/>
                        </wps:cNvSpPr>
                        <wps:spPr bwMode="auto">
                          <a:xfrm>
                            <a:off x="3337" y="838"/>
                            <a:ext cx="58" cy="20"/>
                          </a:xfrm>
                          <a:custGeom>
                            <a:avLst/>
                            <a:gdLst>
                              <a:gd name="T0" fmla="+- 0 3394 3337"/>
                              <a:gd name="T1" fmla="*/ T0 w 58"/>
                              <a:gd name="T2" fmla="+- 0 838 838"/>
                              <a:gd name="T3" fmla="*/ 838 h 20"/>
                              <a:gd name="T4" fmla="+- 0 3337 3337"/>
                              <a:gd name="T5" fmla="*/ T4 w 58"/>
                              <a:gd name="T6" fmla="+- 0 841 838"/>
                              <a:gd name="T7" fmla="*/ 841 h 20"/>
                              <a:gd name="T8" fmla="+- 0 3339 3337"/>
                              <a:gd name="T9" fmla="*/ T8 w 58"/>
                              <a:gd name="T10" fmla="+- 0 858 838"/>
                              <a:gd name="T11" fmla="*/ 858 h 20"/>
                              <a:gd name="T12" fmla="+- 0 3395 3337"/>
                              <a:gd name="T13" fmla="*/ T12 w 58"/>
                              <a:gd name="T14" fmla="+- 0 854 838"/>
                              <a:gd name="T15" fmla="*/ 854 h 20"/>
                              <a:gd name="T16" fmla="+- 0 3394 3337"/>
                              <a:gd name="T17" fmla="*/ T16 w 58"/>
                              <a:gd name="T18" fmla="+- 0 838 838"/>
                              <a:gd name="T19" fmla="*/ 838 h 20"/>
                            </a:gdLst>
                            <a:ahLst/>
                            <a:cxnLst>
                              <a:cxn ang="0">
                                <a:pos x="T1" y="T3"/>
                              </a:cxn>
                              <a:cxn ang="0">
                                <a:pos x="T5" y="T7"/>
                              </a:cxn>
                              <a:cxn ang="0">
                                <a:pos x="T9" y="T11"/>
                              </a:cxn>
                              <a:cxn ang="0">
                                <a:pos x="T13" y="T15"/>
                              </a:cxn>
                              <a:cxn ang="0">
                                <a:pos x="T17" y="T19"/>
                              </a:cxn>
                            </a:cxnLst>
                            <a:rect l="0" t="0" r="r" b="b"/>
                            <a:pathLst>
                              <a:path w="58" h="20">
                                <a:moveTo>
                                  <a:pt x="57" y="0"/>
                                </a:moveTo>
                                <a:lnTo>
                                  <a:pt x="0" y="3"/>
                                </a:lnTo>
                                <a:lnTo>
                                  <a:pt x="2" y="20"/>
                                </a:lnTo>
                                <a:lnTo>
                                  <a:pt x="58" y="16"/>
                                </a:lnTo>
                                <a:lnTo>
                                  <a:pt x="57"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163"/>
                        <wps:cNvSpPr>
                          <a:spLocks/>
                        </wps:cNvSpPr>
                        <wps:spPr bwMode="auto">
                          <a:xfrm>
                            <a:off x="3394" y="835"/>
                            <a:ext cx="71" cy="20"/>
                          </a:xfrm>
                          <a:custGeom>
                            <a:avLst/>
                            <a:gdLst>
                              <a:gd name="T0" fmla="+- 0 3464 3394"/>
                              <a:gd name="T1" fmla="*/ T0 w 71"/>
                              <a:gd name="T2" fmla="+- 0 835 835"/>
                              <a:gd name="T3" fmla="*/ 835 h 20"/>
                              <a:gd name="T4" fmla="+- 0 3394 3394"/>
                              <a:gd name="T5" fmla="*/ T4 w 71"/>
                              <a:gd name="T6" fmla="+- 0 838 835"/>
                              <a:gd name="T7" fmla="*/ 838 h 20"/>
                              <a:gd name="T8" fmla="+- 0 3395 3394"/>
                              <a:gd name="T9" fmla="*/ T8 w 71"/>
                              <a:gd name="T10" fmla="+- 0 854 835"/>
                              <a:gd name="T11" fmla="*/ 854 h 20"/>
                              <a:gd name="T12" fmla="+- 0 3465 3394"/>
                              <a:gd name="T13" fmla="*/ T12 w 71"/>
                              <a:gd name="T14" fmla="+- 0 851 835"/>
                              <a:gd name="T15" fmla="*/ 851 h 20"/>
                              <a:gd name="T16" fmla="+- 0 3464 3394"/>
                              <a:gd name="T17" fmla="*/ T16 w 71"/>
                              <a:gd name="T18" fmla="+- 0 851 835"/>
                              <a:gd name="T19" fmla="*/ 851 h 20"/>
                              <a:gd name="T20" fmla="+- 0 3464 3394"/>
                              <a:gd name="T21" fmla="*/ T20 w 71"/>
                              <a:gd name="T22" fmla="+- 0 835 835"/>
                              <a:gd name="T23" fmla="*/ 835 h 20"/>
                            </a:gdLst>
                            <a:ahLst/>
                            <a:cxnLst>
                              <a:cxn ang="0">
                                <a:pos x="T1" y="T3"/>
                              </a:cxn>
                              <a:cxn ang="0">
                                <a:pos x="T5" y="T7"/>
                              </a:cxn>
                              <a:cxn ang="0">
                                <a:pos x="T9" y="T11"/>
                              </a:cxn>
                              <a:cxn ang="0">
                                <a:pos x="T13" y="T15"/>
                              </a:cxn>
                              <a:cxn ang="0">
                                <a:pos x="T17" y="T19"/>
                              </a:cxn>
                              <a:cxn ang="0">
                                <a:pos x="T21" y="T23"/>
                              </a:cxn>
                            </a:cxnLst>
                            <a:rect l="0" t="0" r="r" b="b"/>
                            <a:pathLst>
                              <a:path w="71" h="20">
                                <a:moveTo>
                                  <a:pt x="70" y="0"/>
                                </a:moveTo>
                                <a:lnTo>
                                  <a:pt x="0" y="3"/>
                                </a:lnTo>
                                <a:lnTo>
                                  <a:pt x="1" y="19"/>
                                </a:lnTo>
                                <a:lnTo>
                                  <a:pt x="71" y="16"/>
                                </a:lnTo>
                                <a:lnTo>
                                  <a:pt x="70" y="16"/>
                                </a:lnTo>
                                <a:lnTo>
                                  <a:pt x="70"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164"/>
                        <wps:cNvSpPr>
                          <a:spLocks/>
                        </wps:cNvSpPr>
                        <wps:spPr bwMode="auto">
                          <a:xfrm>
                            <a:off x="3464" y="833"/>
                            <a:ext cx="55" cy="18"/>
                          </a:xfrm>
                          <a:custGeom>
                            <a:avLst/>
                            <a:gdLst>
                              <a:gd name="T0" fmla="+- 0 3519 3464"/>
                              <a:gd name="T1" fmla="*/ T0 w 55"/>
                              <a:gd name="T2" fmla="+- 0 833 833"/>
                              <a:gd name="T3" fmla="*/ 833 h 18"/>
                              <a:gd name="T4" fmla="+- 0 3518 3464"/>
                              <a:gd name="T5" fmla="*/ T4 w 55"/>
                              <a:gd name="T6" fmla="+- 0 833 833"/>
                              <a:gd name="T7" fmla="*/ 833 h 18"/>
                              <a:gd name="T8" fmla="+- 0 3464 3464"/>
                              <a:gd name="T9" fmla="*/ T8 w 55"/>
                              <a:gd name="T10" fmla="+- 0 835 833"/>
                              <a:gd name="T11" fmla="*/ 835 h 18"/>
                              <a:gd name="T12" fmla="+- 0 3464 3464"/>
                              <a:gd name="T13" fmla="*/ T12 w 55"/>
                              <a:gd name="T14" fmla="+- 0 851 833"/>
                              <a:gd name="T15" fmla="*/ 851 h 18"/>
                              <a:gd name="T16" fmla="+- 0 3519 3464"/>
                              <a:gd name="T17" fmla="*/ T16 w 55"/>
                              <a:gd name="T18" fmla="+- 0 850 833"/>
                              <a:gd name="T19" fmla="*/ 850 h 18"/>
                              <a:gd name="T20" fmla="+- 0 3519 3464"/>
                              <a:gd name="T21" fmla="*/ T20 w 55"/>
                              <a:gd name="T22" fmla="+- 0 833 833"/>
                              <a:gd name="T23" fmla="*/ 833 h 18"/>
                            </a:gdLst>
                            <a:ahLst/>
                            <a:cxnLst>
                              <a:cxn ang="0">
                                <a:pos x="T1" y="T3"/>
                              </a:cxn>
                              <a:cxn ang="0">
                                <a:pos x="T5" y="T7"/>
                              </a:cxn>
                              <a:cxn ang="0">
                                <a:pos x="T9" y="T11"/>
                              </a:cxn>
                              <a:cxn ang="0">
                                <a:pos x="T13" y="T15"/>
                              </a:cxn>
                              <a:cxn ang="0">
                                <a:pos x="T17" y="T19"/>
                              </a:cxn>
                              <a:cxn ang="0">
                                <a:pos x="T21" y="T23"/>
                              </a:cxn>
                            </a:cxnLst>
                            <a:rect l="0" t="0" r="r" b="b"/>
                            <a:pathLst>
                              <a:path w="55" h="18">
                                <a:moveTo>
                                  <a:pt x="55" y="0"/>
                                </a:moveTo>
                                <a:lnTo>
                                  <a:pt x="54" y="0"/>
                                </a:lnTo>
                                <a:lnTo>
                                  <a:pt x="0" y="2"/>
                                </a:lnTo>
                                <a:lnTo>
                                  <a:pt x="0" y="18"/>
                                </a:lnTo>
                                <a:lnTo>
                                  <a:pt x="55" y="17"/>
                                </a:lnTo>
                                <a:lnTo>
                                  <a:pt x="5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1165"/>
                        <wps:cNvCnPr>
                          <a:cxnSpLocks noChangeShapeType="1"/>
                        </wps:cNvCnPr>
                        <wps:spPr bwMode="auto">
                          <a:xfrm>
                            <a:off x="3519" y="841"/>
                            <a:ext cx="47" cy="0"/>
                          </a:xfrm>
                          <a:prstGeom prst="line">
                            <a:avLst/>
                          </a:prstGeom>
                          <a:noFill/>
                          <a:ln w="10558">
                            <a:solidFill>
                              <a:srgbClr val="39746B"/>
                            </a:solidFill>
                            <a:round/>
                            <a:headEnd/>
                            <a:tailEnd/>
                          </a:ln>
                          <a:extLst>
                            <a:ext uri="{909E8E84-426E-40DD-AFC4-6F175D3DCCD1}">
                              <a14:hiddenFill xmlns:a14="http://schemas.microsoft.com/office/drawing/2010/main">
                                <a:noFill/>
                              </a14:hiddenFill>
                            </a:ext>
                          </a:extLst>
                        </wps:spPr>
                        <wps:bodyPr/>
                      </wps:wsp>
                      <wps:wsp>
                        <wps:cNvPr id="163" name="Line 1166"/>
                        <wps:cNvCnPr>
                          <a:cxnSpLocks noChangeShapeType="1"/>
                        </wps:cNvCnPr>
                        <wps:spPr bwMode="auto">
                          <a:xfrm>
                            <a:off x="3566" y="841"/>
                            <a:ext cx="49" cy="0"/>
                          </a:xfrm>
                          <a:prstGeom prst="line">
                            <a:avLst/>
                          </a:prstGeom>
                          <a:noFill/>
                          <a:ln w="10558">
                            <a:solidFill>
                              <a:srgbClr val="39746B"/>
                            </a:solidFill>
                            <a:round/>
                            <a:headEnd/>
                            <a:tailEnd/>
                          </a:ln>
                          <a:extLst>
                            <a:ext uri="{909E8E84-426E-40DD-AFC4-6F175D3DCCD1}">
                              <a14:hiddenFill xmlns:a14="http://schemas.microsoft.com/office/drawing/2010/main">
                                <a:noFill/>
                              </a14:hiddenFill>
                            </a:ext>
                          </a:extLst>
                        </wps:spPr>
                        <wps:bodyPr/>
                      </wps:wsp>
                      <wps:wsp>
                        <wps:cNvPr id="164" name="Freeform 1167"/>
                        <wps:cNvSpPr>
                          <a:spLocks/>
                        </wps:cNvSpPr>
                        <wps:spPr bwMode="auto">
                          <a:xfrm>
                            <a:off x="3614" y="833"/>
                            <a:ext cx="53" cy="18"/>
                          </a:xfrm>
                          <a:custGeom>
                            <a:avLst/>
                            <a:gdLst>
                              <a:gd name="T0" fmla="+- 0 3615 3614"/>
                              <a:gd name="T1" fmla="*/ T0 w 53"/>
                              <a:gd name="T2" fmla="+- 0 833 833"/>
                              <a:gd name="T3" fmla="*/ 833 h 18"/>
                              <a:gd name="T4" fmla="+- 0 3614 3614"/>
                              <a:gd name="T5" fmla="*/ T4 w 53"/>
                              <a:gd name="T6" fmla="+- 0 850 833"/>
                              <a:gd name="T7" fmla="*/ 850 h 18"/>
                              <a:gd name="T8" fmla="+- 0 3666 3614"/>
                              <a:gd name="T9" fmla="*/ T8 w 53"/>
                              <a:gd name="T10" fmla="+- 0 851 833"/>
                              <a:gd name="T11" fmla="*/ 851 h 18"/>
                              <a:gd name="T12" fmla="+- 0 3666 3614"/>
                              <a:gd name="T13" fmla="*/ T12 w 53"/>
                              <a:gd name="T14" fmla="+- 0 835 833"/>
                              <a:gd name="T15" fmla="*/ 835 h 18"/>
                              <a:gd name="T16" fmla="+- 0 3667 3614"/>
                              <a:gd name="T17" fmla="*/ T16 w 53"/>
                              <a:gd name="T18" fmla="+- 0 835 833"/>
                              <a:gd name="T19" fmla="*/ 835 h 18"/>
                              <a:gd name="T20" fmla="+- 0 3615 3614"/>
                              <a:gd name="T21" fmla="*/ T20 w 53"/>
                              <a:gd name="T22" fmla="+- 0 833 833"/>
                              <a:gd name="T23" fmla="*/ 833 h 18"/>
                            </a:gdLst>
                            <a:ahLst/>
                            <a:cxnLst>
                              <a:cxn ang="0">
                                <a:pos x="T1" y="T3"/>
                              </a:cxn>
                              <a:cxn ang="0">
                                <a:pos x="T5" y="T7"/>
                              </a:cxn>
                              <a:cxn ang="0">
                                <a:pos x="T9" y="T11"/>
                              </a:cxn>
                              <a:cxn ang="0">
                                <a:pos x="T13" y="T15"/>
                              </a:cxn>
                              <a:cxn ang="0">
                                <a:pos x="T17" y="T19"/>
                              </a:cxn>
                              <a:cxn ang="0">
                                <a:pos x="T21" y="T23"/>
                              </a:cxn>
                            </a:cxnLst>
                            <a:rect l="0" t="0" r="r" b="b"/>
                            <a:pathLst>
                              <a:path w="53" h="18">
                                <a:moveTo>
                                  <a:pt x="1" y="0"/>
                                </a:moveTo>
                                <a:lnTo>
                                  <a:pt x="0" y="17"/>
                                </a:lnTo>
                                <a:lnTo>
                                  <a:pt x="52" y="18"/>
                                </a:lnTo>
                                <a:lnTo>
                                  <a:pt x="52" y="2"/>
                                </a:lnTo>
                                <a:lnTo>
                                  <a:pt x="53" y="2"/>
                                </a:lnTo>
                                <a:lnTo>
                                  <a:pt x="1"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1168"/>
                        <wps:cNvCnPr>
                          <a:cxnSpLocks noChangeShapeType="1"/>
                        </wps:cNvCnPr>
                        <wps:spPr bwMode="auto">
                          <a:xfrm>
                            <a:off x="3666" y="843"/>
                            <a:ext cx="44" cy="0"/>
                          </a:xfrm>
                          <a:prstGeom prst="line">
                            <a:avLst/>
                          </a:prstGeom>
                          <a:noFill/>
                          <a:ln w="10300">
                            <a:solidFill>
                              <a:srgbClr val="39746B"/>
                            </a:solidFill>
                            <a:round/>
                            <a:headEnd/>
                            <a:tailEnd/>
                          </a:ln>
                          <a:extLst>
                            <a:ext uri="{909E8E84-426E-40DD-AFC4-6F175D3DCCD1}">
                              <a14:hiddenFill xmlns:a14="http://schemas.microsoft.com/office/drawing/2010/main">
                                <a:noFill/>
                              </a14:hiddenFill>
                            </a:ext>
                          </a:extLst>
                        </wps:spPr>
                        <wps:bodyPr/>
                      </wps:wsp>
                      <wps:wsp>
                        <wps:cNvPr id="166" name="Line 1169"/>
                        <wps:cNvCnPr>
                          <a:cxnSpLocks noChangeShapeType="1"/>
                        </wps:cNvCnPr>
                        <wps:spPr bwMode="auto">
                          <a:xfrm>
                            <a:off x="3709" y="842"/>
                            <a:ext cx="84" cy="0"/>
                          </a:xfrm>
                          <a:prstGeom prst="line">
                            <a:avLst/>
                          </a:prstGeom>
                          <a:noFill/>
                          <a:ln w="11310">
                            <a:solidFill>
                              <a:srgbClr val="39746B"/>
                            </a:solidFill>
                            <a:round/>
                            <a:headEnd/>
                            <a:tailEnd/>
                          </a:ln>
                          <a:extLst>
                            <a:ext uri="{909E8E84-426E-40DD-AFC4-6F175D3DCCD1}">
                              <a14:hiddenFill xmlns:a14="http://schemas.microsoft.com/office/drawing/2010/main">
                                <a:noFill/>
                              </a14:hiddenFill>
                            </a:ext>
                          </a:extLst>
                        </wps:spPr>
                        <wps:bodyPr/>
                      </wps:wsp>
                      <wps:wsp>
                        <wps:cNvPr id="167" name="Line 1170"/>
                        <wps:cNvCnPr>
                          <a:cxnSpLocks noChangeShapeType="1"/>
                        </wps:cNvCnPr>
                        <wps:spPr bwMode="auto">
                          <a:xfrm>
                            <a:off x="3793" y="841"/>
                            <a:ext cx="60" cy="0"/>
                          </a:xfrm>
                          <a:prstGeom prst="line">
                            <a:avLst/>
                          </a:prstGeom>
                          <a:noFill/>
                          <a:ln w="10558">
                            <a:solidFill>
                              <a:srgbClr val="39746B"/>
                            </a:solidFill>
                            <a:round/>
                            <a:headEnd/>
                            <a:tailEnd/>
                          </a:ln>
                          <a:extLst>
                            <a:ext uri="{909E8E84-426E-40DD-AFC4-6F175D3DCCD1}">
                              <a14:hiddenFill xmlns:a14="http://schemas.microsoft.com/office/drawing/2010/main">
                                <a:noFill/>
                              </a14:hiddenFill>
                            </a:ext>
                          </a:extLst>
                        </wps:spPr>
                        <wps:bodyPr/>
                      </wps:wsp>
                      <wps:wsp>
                        <wps:cNvPr id="168" name="AutoShape 1171"/>
                        <wps:cNvSpPr>
                          <a:spLocks/>
                        </wps:cNvSpPr>
                        <wps:spPr bwMode="auto">
                          <a:xfrm>
                            <a:off x="3853" y="833"/>
                            <a:ext cx="48" cy="17"/>
                          </a:xfrm>
                          <a:custGeom>
                            <a:avLst/>
                            <a:gdLst>
                              <a:gd name="T0" fmla="+- 0 3899 3853"/>
                              <a:gd name="T1" fmla="*/ T0 w 48"/>
                              <a:gd name="T2" fmla="+- 0 833 833"/>
                              <a:gd name="T3" fmla="*/ 833 h 17"/>
                              <a:gd name="T4" fmla="+- 0 3853 3853"/>
                              <a:gd name="T5" fmla="*/ T4 w 48"/>
                              <a:gd name="T6" fmla="+- 0 833 833"/>
                              <a:gd name="T7" fmla="*/ 833 h 17"/>
                              <a:gd name="T8" fmla="+- 0 3853 3853"/>
                              <a:gd name="T9" fmla="*/ T8 w 48"/>
                              <a:gd name="T10" fmla="+- 0 850 833"/>
                              <a:gd name="T11" fmla="*/ 850 h 17"/>
                              <a:gd name="T12" fmla="+- 0 3897 3853"/>
                              <a:gd name="T13" fmla="*/ T12 w 48"/>
                              <a:gd name="T14" fmla="+- 0 850 833"/>
                              <a:gd name="T15" fmla="*/ 850 h 17"/>
                              <a:gd name="T16" fmla="+- 0 3901 3853"/>
                              <a:gd name="T17" fmla="*/ T16 w 48"/>
                              <a:gd name="T18" fmla="+- 0 834 833"/>
                              <a:gd name="T19" fmla="*/ 834 h 17"/>
                              <a:gd name="T20" fmla="+- 0 3899 3853"/>
                              <a:gd name="T21" fmla="*/ T20 w 48"/>
                              <a:gd name="T22" fmla="+- 0 833 833"/>
                              <a:gd name="T23" fmla="*/ 833 h 17"/>
                              <a:gd name="T24" fmla="+- 0 3900 3853"/>
                              <a:gd name="T25" fmla="*/ T24 w 48"/>
                              <a:gd name="T26" fmla="+- 0 833 833"/>
                              <a:gd name="T27" fmla="*/ 833 h 17"/>
                              <a:gd name="T28" fmla="+- 0 3899 3853"/>
                              <a:gd name="T29" fmla="*/ T28 w 48"/>
                              <a:gd name="T30" fmla="+- 0 833 833"/>
                              <a:gd name="T31" fmla="*/ 833 h 17"/>
                              <a:gd name="T32" fmla="+- 0 3901 3853"/>
                              <a:gd name="T33" fmla="*/ T32 w 48"/>
                              <a:gd name="T34" fmla="+- 0 834 833"/>
                              <a:gd name="T35" fmla="*/ 834 h 17"/>
                              <a:gd name="T36" fmla="+- 0 3900 3853"/>
                              <a:gd name="T37" fmla="*/ T36 w 48"/>
                              <a:gd name="T38" fmla="+- 0 833 833"/>
                              <a:gd name="T39" fmla="*/ 83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17">
                                <a:moveTo>
                                  <a:pt x="46" y="0"/>
                                </a:moveTo>
                                <a:lnTo>
                                  <a:pt x="0" y="0"/>
                                </a:lnTo>
                                <a:lnTo>
                                  <a:pt x="0" y="17"/>
                                </a:lnTo>
                                <a:lnTo>
                                  <a:pt x="44" y="17"/>
                                </a:lnTo>
                                <a:lnTo>
                                  <a:pt x="48" y="1"/>
                                </a:lnTo>
                                <a:lnTo>
                                  <a:pt x="46" y="0"/>
                                </a:lnTo>
                                <a:close/>
                                <a:moveTo>
                                  <a:pt x="47" y="0"/>
                                </a:moveTo>
                                <a:lnTo>
                                  <a:pt x="46" y="0"/>
                                </a:lnTo>
                                <a:lnTo>
                                  <a:pt x="48" y="1"/>
                                </a:lnTo>
                                <a:lnTo>
                                  <a:pt x="47"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172"/>
                        <wps:cNvSpPr>
                          <a:spLocks/>
                        </wps:cNvSpPr>
                        <wps:spPr bwMode="auto">
                          <a:xfrm>
                            <a:off x="3897" y="834"/>
                            <a:ext cx="42" cy="23"/>
                          </a:xfrm>
                          <a:custGeom>
                            <a:avLst/>
                            <a:gdLst>
                              <a:gd name="T0" fmla="+- 0 3901 3897"/>
                              <a:gd name="T1" fmla="*/ T0 w 42"/>
                              <a:gd name="T2" fmla="+- 0 834 834"/>
                              <a:gd name="T3" fmla="*/ 834 h 23"/>
                              <a:gd name="T4" fmla="+- 0 3897 3897"/>
                              <a:gd name="T5" fmla="*/ T4 w 42"/>
                              <a:gd name="T6" fmla="+- 0 850 834"/>
                              <a:gd name="T7" fmla="*/ 850 h 23"/>
                              <a:gd name="T8" fmla="+- 0 3934 3897"/>
                              <a:gd name="T9" fmla="*/ T8 w 42"/>
                              <a:gd name="T10" fmla="+- 0 856 834"/>
                              <a:gd name="T11" fmla="*/ 856 h 23"/>
                              <a:gd name="T12" fmla="+- 0 3935 3897"/>
                              <a:gd name="T13" fmla="*/ T12 w 42"/>
                              <a:gd name="T14" fmla="+- 0 856 834"/>
                              <a:gd name="T15" fmla="*/ 856 h 23"/>
                              <a:gd name="T16" fmla="+- 0 3937 3897"/>
                              <a:gd name="T17" fmla="*/ T16 w 42"/>
                              <a:gd name="T18" fmla="+- 0 840 834"/>
                              <a:gd name="T19" fmla="*/ 840 h 23"/>
                              <a:gd name="T20" fmla="+- 0 3938 3897"/>
                              <a:gd name="T21" fmla="*/ T20 w 42"/>
                              <a:gd name="T22" fmla="+- 0 840 834"/>
                              <a:gd name="T23" fmla="*/ 840 h 23"/>
                              <a:gd name="T24" fmla="+- 0 3901 3897"/>
                              <a:gd name="T25" fmla="*/ T24 w 42"/>
                              <a:gd name="T26" fmla="+- 0 834 834"/>
                              <a:gd name="T27" fmla="*/ 834 h 23"/>
                            </a:gdLst>
                            <a:ahLst/>
                            <a:cxnLst>
                              <a:cxn ang="0">
                                <a:pos x="T1" y="T3"/>
                              </a:cxn>
                              <a:cxn ang="0">
                                <a:pos x="T5" y="T7"/>
                              </a:cxn>
                              <a:cxn ang="0">
                                <a:pos x="T9" y="T11"/>
                              </a:cxn>
                              <a:cxn ang="0">
                                <a:pos x="T13" y="T15"/>
                              </a:cxn>
                              <a:cxn ang="0">
                                <a:pos x="T17" y="T19"/>
                              </a:cxn>
                              <a:cxn ang="0">
                                <a:pos x="T21" y="T23"/>
                              </a:cxn>
                              <a:cxn ang="0">
                                <a:pos x="T25" y="T27"/>
                              </a:cxn>
                            </a:cxnLst>
                            <a:rect l="0" t="0" r="r" b="b"/>
                            <a:pathLst>
                              <a:path w="42" h="23">
                                <a:moveTo>
                                  <a:pt x="4" y="0"/>
                                </a:moveTo>
                                <a:lnTo>
                                  <a:pt x="0" y="16"/>
                                </a:lnTo>
                                <a:lnTo>
                                  <a:pt x="37" y="22"/>
                                </a:lnTo>
                                <a:lnTo>
                                  <a:pt x="38" y="22"/>
                                </a:lnTo>
                                <a:lnTo>
                                  <a:pt x="40" y="6"/>
                                </a:lnTo>
                                <a:lnTo>
                                  <a:pt x="41" y="6"/>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173"/>
                        <wps:cNvSpPr>
                          <a:spLocks/>
                        </wps:cNvSpPr>
                        <wps:spPr bwMode="auto">
                          <a:xfrm>
                            <a:off x="3935" y="840"/>
                            <a:ext cx="50" cy="19"/>
                          </a:xfrm>
                          <a:custGeom>
                            <a:avLst/>
                            <a:gdLst>
                              <a:gd name="T0" fmla="+- 0 3982 3935"/>
                              <a:gd name="T1" fmla="*/ T0 w 50"/>
                              <a:gd name="T2" fmla="+- 0 859 840"/>
                              <a:gd name="T3" fmla="*/ 859 h 19"/>
                              <a:gd name="T4" fmla="+- 0 3982 3935"/>
                              <a:gd name="T5" fmla="*/ T4 w 50"/>
                              <a:gd name="T6" fmla="+- 0 859 840"/>
                              <a:gd name="T7" fmla="*/ 859 h 19"/>
                              <a:gd name="T8" fmla="+- 0 3983 3935"/>
                              <a:gd name="T9" fmla="*/ T8 w 50"/>
                              <a:gd name="T10" fmla="+- 0 859 840"/>
                              <a:gd name="T11" fmla="*/ 859 h 19"/>
                              <a:gd name="T12" fmla="+- 0 3982 3935"/>
                              <a:gd name="T13" fmla="*/ T12 w 50"/>
                              <a:gd name="T14" fmla="+- 0 859 840"/>
                              <a:gd name="T15" fmla="*/ 859 h 19"/>
                              <a:gd name="T16" fmla="+- 0 3937 3935"/>
                              <a:gd name="T17" fmla="*/ T16 w 50"/>
                              <a:gd name="T18" fmla="+- 0 840 840"/>
                              <a:gd name="T19" fmla="*/ 840 h 19"/>
                              <a:gd name="T20" fmla="+- 0 3935 3935"/>
                              <a:gd name="T21" fmla="*/ T20 w 50"/>
                              <a:gd name="T22" fmla="+- 0 856 840"/>
                              <a:gd name="T23" fmla="*/ 856 h 19"/>
                              <a:gd name="T24" fmla="+- 0 3982 3935"/>
                              <a:gd name="T25" fmla="*/ T24 w 50"/>
                              <a:gd name="T26" fmla="+- 0 859 840"/>
                              <a:gd name="T27" fmla="*/ 859 h 19"/>
                              <a:gd name="T28" fmla="+- 0 3984 3935"/>
                              <a:gd name="T29" fmla="*/ T28 w 50"/>
                              <a:gd name="T30" fmla="+- 0 843 840"/>
                              <a:gd name="T31" fmla="*/ 843 h 19"/>
                              <a:gd name="T32" fmla="+- 0 3937 3935"/>
                              <a:gd name="T33" fmla="*/ T32 w 50"/>
                              <a:gd name="T34" fmla="+- 0 840 840"/>
                              <a:gd name="T35" fmla="*/ 84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19">
                                <a:moveTo>
                                  <a:pt x="47" y="19"/>
                                </a:moveTo>
                                <a:lnTo>
                                  <a:pt x="47" y="19"/>
                                </a:lnTo>
                                <a:lnTo>
                                  <a:pt x="48" y="19"/>
                                </a:lnTo>
                                <a:lnTo>
                                  <a:pt x="47" y="19"/>
                                </a:lnTo>
                                <a:close/>
                                <a:moveTo>
                                  <a:pt x="2" y="0"/>
                                </a:moveTo>
                                <a:lnTo>
                                  <a:pt x="0" y="16"/>
                                </a:lnTo>
                                <a:lnTo>
                                  <a:pt x="47" y="19"/>
                                </a:lnTo>
                                <a:lnTo>
                                  <a:pt x="49" y="3"/>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174"/>
                        <wps:cNvSpPr>
                          <a:spLocks/>
                        </wps:cNvSpPr>
                        <wps:spPr bwMode="auto">
                          <a:xfrm>
                            <a:off x="3982" y="843"/>
                            <a:ext cx="47" cy="21"/>
                          </a:xfrm>
                          <a:custGeom>
                            <a:avLst/>
                            <a:gdLst>
                              <a:gd name="T0" fmla="+- 0 4025 3982"/>
                              <a:gd name="T1" fmla="*/ T0 w 47"/>
                              <a:gd name="T2" fmla="+- 0 863 843"/>
                              <a:gd name="T3" fmla="*/ 863 h 21"/>
                              <a:gd name="T4" fmla="+- 0 4025 3982"/>
                              <a:gd name="T5" fmla="*/ T4 w 47"/>
                              <a:gd name="T6" fmla="+- 0 863 843"/>
                              <a:gd name="T7" fmla="*/ 863 h 21"/>
                              <a:gd name="T8" fmla="+- 0 4026 3982"/>
                              <a:gd name="T9" fmla="*/ T8 w 47"/>
                              <a:gd name="T10" fmla="+- 0 863 843"/>
                              <a:gd name="T11" fmla="*/ 863 h 21"/>
                              <a:gd name="T12" fmla="+- 0 4025 3982"/>
                              <a:gd name="T13" fmla="*/ T12 w 47"/>
                              <a:gd name="T14" fmla="+- 0 863 843"/>
                              <a:gd name="T15" fmla="*/ 863 h 21"/>
                              <a:gd name="T16" fmla="+- 0 3984 3982"/>
                              <a:gd name="T17" fmla="*/ T16 w 47"/>
                              <a:gd name="T18" fmla="+- 0 843 843"/>
                              <a:gd name="T19" fmla="*/ 843 h 21"/>
                              <a:gd name="T20" fmla="+- 0 3982 3982"/>
                              <a:gd name="T21" fmla="*/ T20 w 47"/>
                              <a:gd name="T22" fmla="+- 0 859 843"/>
                              <a:gd name="T23" fmla="*/ 859 h 21"/>
                              <a:gd name="T24" fmla="+- 0 4025 3982"/>
                              <a:gd name="T25" fmla="*/ T24 w 47"/>
                              <a:gd name="T26" fmla="+- 0 863 843"/>
                              <a:gd name="T27" fmla="*/ 863 h 21"/>
                              <a:gd name="T28" fmla="+- 0 4029 3982"/>
                              <a:gd name="T29" fmla="*/ T28 w 47"/>
                              <a:gd name="T30" fmla="+- 0 848 843"/>
                              <a:gd name="T31" fmla="*/ 848 h 21"/>
                              <a:gd name="T32" fmla="+- 0 3984 3982"/>
                              <a:gd name="T33" fmla="*/ T32 w 47"/>
                              <a:gd name="T34" fmla="+- 0 843 843"/>
                              <a:gd name="T35" fmla="*/ 84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21">
                                <a:moveTo>
                                  <a:pt x="43" y="20"/>
                                </a:moveTo>
                                <a:lnTo>
                                  <a:pt x="43" y="20"/>
                                </a:lnTo>
                                <a:lnTo>
                                  <a:pt x="44" y="20"/>
                                </a:lnTo>
                                <a:lnTo>
                                  <a:pt x="43" y="20"/>
                                </a:lnTo>
                                <a:close/>
                                <a:moveTo>
                                  <a:pt x="2" y="0"/>
                                </a:moveTo>
                                <a:lnTo>
                                  <a:pt x="0" y="16"/>
                                </a:lnTo>
                                <a:lnTo>
                                  <a:pt x="43" y="20"/>
                                </a:lnTo>
                                <a:lnTo>
                                  <a:pt x="47" y="5"/>
                                </a:lnTo>
                                <a:lnTo>
                                  <a:pt x="2"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175"/>
                        <wps:cNvSpPr>
                          <a:spLocks/>
                        </wps:cNvSpPr>
                        <wps:spPr bwMode="auto">
                          <a:xfrm>
                            <a:off x="4025" y="848"/>
                            <a:ext cx="71" cy="25"/>
                          </a:xfrm>
                          <a:custGeom>
                            <a:avLst/>
                            <a:gdLst>
                              <a:gd name="T0" fmla="+- 0 4029 4025"/>
                              <a:gd name="T1" fmla="*/ T0 w 71"/>
                              <a:gd name="T2" fmla="+- 0 848 848"/>
                              <a:gd name="T3" fmla="*/ 848 h 25"/>
                              <a:gd name="T4" fmla="+- 0 4025 4025"/>
                              <a:gd name="T5" fmla="*/ T4 w 71"/>
                              <a:gd name="T6" fmla="+- 0 863 848"/>
                              <a:gd name="T7" fmla="*/ 863 h 25"/>
                              <a:gd name="T8" fmla="+- 0 4093 4025"/>
                              <a:gd name="T9" fmla="*/ T8 w 71"/>
                              <a:gd name="T10" fmla="+- 0 873 848"/>
                              <a:gd name="T11" fmla="*/ 873 h 25"/>
                              <a:gd name="T12" fmla="+- 0 4096 4025"/>
                              <a:gd name="T13" fmla="*/ T12 w 71"/>
                              <a:gd name="T14" fmla="+- 0 857 848"/>
                              <a:gd name="T15" fmla="*/ 857 h 25"/>
                              <a:gd name="T16" fmla="+- 0 4096 4025"/>
                              <a:gd name="T17" fmla="*/ T16 w 71"/>
                              <a:gd name="T18" fmla="+- 0 857 848"/>
                              <a:gd name="T19" fmla="*/ 857 h 25"/>
                              <a:gd name="T20" fmla="+- 0 4029 4025"/>
                              <a:gd name="T21" fmla="*/ T20 w 71"/>
                              <a:gd name="T22" fmla="+- 0 848 848"/>
                              <a:gd name="T23" fmla="*/ 848 h 25"/>
                            </a:gdLst>
                            <a:ahLst/>
                            <a:cxnLst>
                              <a:cxn ang="0">
                                <a:pos x="T1" y="T3"/>
                              </a:cxn>
                              <a:cxn ang="0">
                                <a:pos x="T5" y="T7"/>
                              </a:cxn>
                              <a:cxn ang="0">
                                <a:pos x="T9" y="T11"/>
                              </a:cxn>
                              <a:cxn ang="0">
                                <a:pos x="T13" y="T15"/>
                              </a:cxn>
                              <a:cxn ang="0">
                                <a:pos x="T17" y="T19"/>
                              </a:cxn>
                              <a:cxn ang="0">
                                <a:pos x="T21" y="T23"/>
                              </a:cxn>
                            </a:cxnLst>
                            <a:rect l="0" t="0" r="r" b="b"/>
                            <a:pathLst>
                              <a:path w="71" h="25">
                                <a:moveTo>
                                  <a:pt x="4" y="0"/>
                                </a:moveTo>
                                <a:lnTo>
                                  <a:pt x="0" y="15"/>
                                </a:lnTo>
                                <a:lnTo>
                                  <a:pt x="68" y="25"/>
                                </a:lnTo>
                                <a:lnTo>
                                  <a:pt x="71"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76"/>
                        <wps:cNvSpPr>
                          <a:spLocks/>
                        </wps:cNvSpPr>
                        <wps:spPr bwMode="auto">
                          <a:xfrm>
                            <a:off x="4093" y="857"/>
                            <a:ext cx="41" cy="23"/>
                          </a:xfrm>
                          <a:custGeom>
                            <a:avLst/>
                            <a:gdLst>
                              <a:gd name="T0" fmla="+- 0 4096 4093"/>
                              <a:gd name="T1" fmla="*/ T0 w 41"/>
                              <a:gd name="T2" fmla="+- 0 857 857"/>
                              <a:gd name="T3" fmla="*/ 857 h 23"/>
                              <a:gd name="T4" fmla="+- 0 4093 4093"/>
                              <a:gd name="T5" fmla="*/ T4 w 41"/>
                              <a:gd name="T6" fmla="+- 0 873 857"/>
                              <a:gd name="T7" fmla="*/ 873 h 23"/>
                              <a:gd name="T8" fmla="+- 0 4130 4093"/>
                              <a:gd name="T9" fmla="*/ T8 w 41"/>
                              <a:gd name="T10" fmla="+- 0 879 857"/>
                              <a:gd name="T11" fmla="*/ 879 h 23"/>
                              <a:gd name="T12" fmla="+- 0 4129 4093"/>
                              <a:gd name="T13" fmla="*/ T12 w 41"/>
                              <a:gd name="T14" fmla="+- 0 879 857"/>
                              <a:gd name="T15" fmla="*/ 879 h 23"/>
                              <a:gd name="T16" fmla="+- 0 4133 4093"/>
                              <a:gd name="T17" fmla="*/ T16 w 41"/>
                              <a:gd name="T18" fmla="+- 0 863 857"/>
                              <a:gd name="T19" fmla="*/ 863 h 23"/>
                              <a:gd name="T20" fmla="+- 0 4133 4093"/>
                              <a:gd name="T21" fmla="*/ T20 w 41"/>
                              <a:gd name="T22" fmla="+- 0 863 857"/>
                              <a:gd name="T23" fmla="*/ 863 h 23"/>
                              <a:gd name="T24" fmla="+- 0 4096 4093"/>
                              <a:gd name="T25" fmla="*/ T24 w 41"/>
                              <a:gd name="T26" fmla="+- 0 857 857"/>
                              <a:gd name="T27" fmla="*/ 857 h 23"/>
                            </a:gdLst>
                            <a:ahLst/>
                            <a:cxnLst>
                              <a:cxn ang="0">
                                <a:pos x="T1" y="T3"/>
                              </a:cxn>
                              <a:cxn ang="0">
                                <a:pos x="T5" y="T7"/>
                              </a:cxn>
                              <a:cxn ang="0">
                                <a:pos x="T9" y="T11"/>
                              </a:cxn>
                              <a:cxn ang="0">
                                <a:pos x="T13" y="T15"/>
                              </a:cxn>
                              <a:cxn ang="0">
                                <a:pos x="T17" y="T19"/>
                              </a:cxn>
                              <a:cxn ang="0">
                                <a:pos x="T21" y="T23"/>
                              </a:cxn>
                              <a:cxn ang="0">
                                <a:pos x="T25" y="T27"/>
                              </a:cxn>
                            </a:cxnLst>
                            <a:rect l="0" t="0" r="r" b="b"/>
                            <a:pathLst>
                              <a:path w="41" h="23">
                                <a:moveTo>
                                  <a:pt x="3" y="0"/>
                                </a:moveTo>
                                <a:lnTo>
                                  <a:pt x="0" y="16"/>
                                </a:lnTo>
                                <a:lnTo>
                                  <a:pt x="37" y="22"/>
                                </a:lnTo>
                                <a:lnTo>
                                  <a:pt x="36" y="22"/>
                                </a:lnTo>
                                <a:lnTo>
                                  <a:pt x="40" y="6"/>
                                </a:lnTo>
                                <a:lnTo>
                                  <a:pt x="3"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177"/>
                        <wps:cNvSpPr>
                          <a:spLocks/>
                        </wps:cNvSpPr>
                        <wps:spPr bwMode="auto">
                          <a:xfrm>
                            <a:off x="4129" y="863"/>
                            <a:ext cx="68" cy="30"/>
                          </a:xfrm>
                          <a:custGeom>
                            <a:avLst/>
                            <a:gdLst>
                              <a:gd name="T0" fmla="+- 0 4192 4129"/>
                              <a:gd name="T1" fmla="*/ T0 w 68"/>
                              <a:gd name="T2" fmla="+- 0 892 863"/>
                              <a:gd name="T3" fmla="*/ 892 h 30"/>
                              <a:gd name="T4" fmla="+- 0 4191 4129"/>
                              <a:gd name="T5" fmla="*/ T4 w 68"/>
                              <a:gd name="T6" fmla="+- 0 892 863"/>
                              <a:gd name="T7" fmla="*/ 892 h 30"/>
                              <a:gd name="T8" fmla="+- 0 4192 4129"/>
                              <a:gd name="T9" fmla="*/ T8 w 68"/>
                              <a:gd name="T10" fmla="+- 0 892 863"/>
                              <a:gd name="T11" fmla="*/ 892 h 30"/>
                              <a:gd name="T12" fmla="+- 0 4192 4129"/>
                              <a:gd name="T13" fmla="*/ T12 w 68"/>
                              <a:gd name="T14" fmla="+- 0 892 863"/>
                              <a:gd name="T15" fmla="*/ 892 h 30"/>
                              <a:gd name="T16" fmla="+- 0 4133 4129"/>
                              <a:gd name="T17" fmla="*/ T16 w 68"/>
                              <a:gd name="T18" fmla="+- 0 863 863"/>
                              <a:gd name="T19" fmla="*/ 863 h 30"/>
                              <a:gd name="T20" fmla="+- 0 4129 4129"/>
                              <a:gd name="T21" fmla="*/ T20 w 68"/>
                              <a:gd name="T22" fmla="+- 0 879 863"/>
                              <a:gd name="T23" fmla="*/ 879 h 30"/>
                              <a:gd name="T24" fmla="+- 0 4192 4129"/>
                              <a:gd name="T25" fmla="*/ T24 w 68"/>
                              <a:gd name="T26" fmla="+- 0 892 863"/>
                              <a:gd name="T27" fmla="*/ 892 h 30"/>
                              <a:gd name="T28" fmla="+- 0 4196 4129"/>
                              <a:gd name="T29" fmla="*/ T28 w 68"/>
                              <a:gd name="T30" fmla="+- 0 877 863"/>
                              <a:gd name="T31" fmla="*/ 877 h 30"/>
                              <a:gd name="T32" fmla="+- 0 4133 4129"/>
                              <a:gd name="T33" fmla="*/ T32 w 68"/>
                              <a:gd name="T34" fmla="+- 0 863 863"/>
                              <a:gd name="T35" fmla="*/ 86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30">
                                <a:moveTo>
                                  <a:pt x="63" y="29"/>
                                </a:moveTo>
                                <a:lnTo>
                                  <a:pt x="62" y="29"/>
                                </a:lnTo>
                                <a:lnTo>
                                  <a:pt x="63" y="29"/>
                                </a:lnTo>
                                <a:close/>
                                <a:moveTo>
                                  <a:pt x="4" y="0"/>
                                </a:moveTo>
                                <a:lnTo>
                                  <a:pt x="0" y="16"/>
                                </a:lnTo>
                                <a:lnTo>
                                  <a:pt x="63" y="29"/>
                                </a:lnTo>
                                <a:lnTo>
                                  <a:pt x="67" y="14"/>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1178"/>
                        <wps:cNvSpPr>
                          <a:spLocks/>
                        </wps:cNvSpPr>
                        <wps:spPr bwMode="auto">
                          <a:xfrm>
                            <a:off x="4191" y="877"/>
                            <a:ext cx="54" cy="27"/>
                          </a:xfrm>
                          <a:custGeom>
                            <a:avLst/>
                            <a:gdLst>
                              <a:gd name="T0" fmla="+- 0 4196 4191"/>
                              <a:gd name="T1" fmla="*/ T0 w 54"/>
                              <a:gd name="T2" fmla="+- 0 877 877"/>
                              <a:gd name="T3" fmla="*/ 877 h 27"/>
                              <a:gd name="T4" fmla="+- 0 4191 4191"/>
                              <a:gd name="T5" fmla="*/ T4 w 54"/>
                              <a:gd name="T6" fmla="+- 0 892 877"/>
                              <a:gd name="T7" fmla="*/ 892 h 27"/>
                              <a:gd name="T8" fmla="+- 0 4239 4191"/>
                              <a:gd name="T9" fmla="*/ T8 w 54"/>
                              <a:gd name="T10" fmla="+- 0 903 877"/>
                              <a:gd name="T11" fmla="*/ 903 h 27"/>
                              <a:gd name="T12" fmla="+- 0 4240 4191"/>
                              <a:gd name="T13" fmla="*/ T12 w 54"/>
                              <a:gd name="T14" fmla="+- 0 904 877"/>
                              <a:gd name="T15" fmla="*/ 904 h 27"/>
                              <a:gd name="T16" fmla="+- 0 4244 4191"/>
                              <a:gd name="T17" fmla="*/ T16 w 54"/>
                              <a:gd name="T18" fmla="+- 0 888 877"/>
                              <a:gd name="T19" fmla="*/ 888 h 27"/>
                              <a:gd name="T20" fmla="+- 0 4196 4191"/>
                              <a:gd name="T21" fmla="*/ T20 w 54"/>
                              <a:gd name="T22" fmla="+- 0 877 877"/>
                              <a:gd name="T23" fmla="*/ 877 h 27"/>
                              <a:gd name="T24" fmla="+- 0 4244 4191"/>
                              <a:gd name="T25" fmla="*/ T24 w 54"/>
                              <a:gd name="T26" fmla="+- 0 888 877"/>
                              <a:gd name="T27" fmla="*/ 888 h 27"/>
                              <a:gd name="T28" fmla="+- 0 4244 4191"/>
                              <a:gd name="T29" fmla="*/ T28 w 54"/>
                              <a:gd name="T30" fmla="+- 0 888 877"/>
                              <a:gd name="T31" fmla="*/ 888 h 27"/>
                              <a:gd name="T32" fmla="+- 0 4245 4191"/>
                              <a:gd name="T33" fmla="*/ T32 w 54"/>
                              <a:gd name="T34" fmla="+- 0 888 877"/>
                              <a:gd name="T35" fmla="*/ 888 h 27"/>
                              <a:gd name="T36" fmla="+- 0 4244 4191"/>
                              <a:gd name="T37" fmla="*/ T36 w 54"/>
                              <a:gd name="T38" fmla="+- 0 888 877"/>
                              <a:gd name="T39" fmla="*/ 88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 h="27">
                                <a:moveTo>
                                  <a:pt x="5" y="0"/>
                                </a:moveTo>
                                <a:lnTo>
                                  <a:pt x="0" y="15"/>
                                </a:lnTo>
                                <a:lnTo>
                                  <a:pt x="48" y="26"/>
                                </a:lnTo>
                                <a:lnTo>
                                  <a:pt x="49" y="27"/>
                                </a:lnTo>
                                <a:lnTo>
                                  <a:pt x="53" y="11"/>
                                </a:lnTo>
                                <a:lnTo>
                                  <a:pt x="5" y="0"/>
                                </a:lnTo>
                                <a:close/>
                                <a:moveTo>
                                  <a:pt x="53" y="11"/>
                                </a:moveTo>
                                <a:lnTo>
                                  <a:pt x="53" y="11"/>
                                </a:lnTo>
                                <a:lnTo>
                                  <a:pt x="54" y="11"/>
                                </a:lnTo>
                                <a:lnTo>
                                  <a:pt x="53" y="11"/>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79"/>
                        <wps:cNvSpPr>
                          <a:spLocks/>
                        </wps:cNvSpPr>
                        <wps:spPr bwMode="auto">
                          <a:xfrm>
                            <a:off x="4240" y="888"/>
                            <a:ext cx="44" cy="24"/>
                          </a:xfrm>
                          <a:custGeom>
                            <a:avLst/>
                            <a:gdLst>
                              <a:gd name="T0" fmla="+- 0 4244 4240"/>
                              <a:gd name="T1" fmla="*/ T0 w 44"/>
                              <a:gd name="T2" fmla="+- 0 888 888"/>
                              <a:gd name="T3" fmla="*/ 888 h 24"/>
                              <a:gd name="T4" fmla="+- 0 4240 4240"/>
                              <a:gd name="T5" fmla="*/ T4 w 44"/>
                              <a:gd name="T6" fmla="+- 0 904 888"/>
                              <a:gd name="T7" fmla="*/ 904 h 24"/>
                              <a:gd name="T8" fmla="+- 0 4278 4240"/>
                              <a:gd name="T9" fmla="*/ T8 w 44"/>
                              <a:gd name="T10" fmla="+- 0 911 888"/>
                              <a:gd name="T11" fmla="*/ 911 h 24"/>
                              <a:gd name="T12" fmla="+- 0 4279 4240"/>
                              <a:gd name="T13" fmla="*/ T12 w 44"/>
                              <a:gd name="T14" fmla="+- 0 911 888"/>
                              <a:gd name="T15" fmla="*/ 911 h 24"/>
                              <a:gd name="T16" fmla="+- 0 4283 4240"/>
                              <a:gd name="T17" fmla="*/ T16 w 44"/>
                              <a:gd name="T18" fmla="+- 0 896 888"/>
                              <a:gd name="T19" fmla="*/ 896 h 24"/>
                              <a:gd name="T20" fmla="+- 0 4244 4240"/>
                              <a:gd name="T21" fmla="*/ T20 w 44"/>
                              <a:gd name="T22" fmla="+- 0 888 888"/>
                              <a:gd name="T23" fmla="*/ 888 h 24"/>
                            </a:gdLst>
                            <a:ahLst/>
                            <a:cxnLst>
                              <a:cxn ang="0">
                                <a:pos x="T1" y="T3"/>
                              </a:cxn>
                              <a:cxn ang="0">
                                <a:pos x="T5" y="T7"/>
                              </a:cxn>
                              <a:cxn ang="0">
                                <a:pos x="T9" y="T11"/>
                              </a:cxn>
                              <a:cxn ang="0">
                                <a:pos x="T13" y="T15"/>
                              </a:cxn>
                              <a:cxn ang="0">
                                <a:pos x="T17" y="T19"/>
                              </a:cxn>
                              <a:cxn ang="0">
                                <a:pos x="T21" y="T23"/>
                              </a:cxn>
                            </a:cxnLst>
                            <a:rect l="0" t="0" r="r" b="b"/>
                            <a:pathLst>
                              <a:path w="44" h="24">
                                <a:moveTo>
                                  <a:pt x="4" y="0"/>
                                </a:moveTo>
                                <a:lnTo>
                                  <a:pt x="0" y="16"/>
                                </a:lnTo>
                                <a:lnTo>
                                  <a:pt x="38" y="23"/>
                                </a:lnTo>
                                <a:lnTo>
                                  <a:pt x="39" y="23"/>
                                </a:lnTo>
                                <a:lnTo>
                                  <a:pt x="43" y="8"/>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180"/>
                        <wps:cNvSpPr>
                          <a:spLocks/>
                        </wps:cNvSpPr>
                        <wps:spPr bwMode="auto">
                          <a:xfrm>
                            <a:off x="4279" y="896"/>
                            <a:ext cx="39" cy="23"/>
                          </a:xfrm>
                          <a:custGeom>
                            <a:avLst/>
                            <a:gdLst>
                              <a:gd name="T0" fmla="+- 0 4283 4279"/>
                              <a:gd name="T1" fmla="*/ T0 w 39"/>
                              <a:gd name="T2" fmla="+- 0 896 896"/>
                              <a:gd name="T3" fmla="*/ 896 h 23"/>
                              <a:gd name="T4" fmla="+- 0 4279 4279"/>
                              <a:gd name="T5" fmla="*/ T4 w 39"/>
                              <a:gd name="T6" fmla="+- 0 911 896"/>
                              <a:gd name="T7" fmla="*/ 911 h 23"/>
                              <a:gd name="T8" fmla="+- 0 4314 4279"/>
                              <a:gd name="T9" fmla="*/ T8 w 39"/>
                              <a:gd name="T10" fmla="+- 0 918 896"/>
                              <a:gd name="T11" fmla="*/ 918 h 23"/>
                              <a:gd name="T12" fmla="+- 0 4318 4279"/>
                              <a:gd name="T13" fmla="*/ T12 w 39"/>
                              <a:gd name="T14" fmla="+- 0 902 896"/>
                              <a:gd name="T15" fmla="*/ 902 h 23"/>
                              <a:gd name="T16" fmla="+- 0 4283 4279"/>
                              <a:gd name="T17" fmla="*/ T16 w 39"/>
                              <a:gd name="T18" fmla="+- 0 896 896"/>
                              <a:gd name="T19" fmla="*/ 896 h 23"/>
                            </a:gdLst>
                            <a:ahLst/>
                            <a:cxnLst>
                              <a:cxn ang="0">
                                <a:pos x="T1" y="T3"/>
                              </a:cxn>
                              <a:cxn ang="0">
                                <a:pos x="T5" y="T7"/>
                              </a:cxn>
                              <a:cxn ang="0">
                                <a:pos x="T9" y="T11"/>
                              </a:cxn>
                              <a:cxn ang="0">
                                <a:pos x="T13" y="T15"/>
                              </a:cxn>
                              <a:cxn ang="0">
                                <a:pos x="T17" y="T19"/>
                              </a:cxn>
                            </a:cxnLst>
                            <a:rect l="0" t="0" r="r" b="b"/>
                            <a:pathLst>
                              <a:path w="39" h="23">
                                <a:moveTo>
                                  <a:pt x="4" y="0"/>
                                </a:moveTo>
                                <a:lnTo>
                                  <a:pt x="0" y="15"/>
                                </a:lnTo>
                                <a:lnTo>
                                  <a:pt x="35" y="22"/>
                                </a:lnTo>
                                <a:lnTo>
                                  <a:pt x="39" y="6"/>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181"/>
                        <wps:cNvSpPr>
                          <a:spLocks/>
                        </wps:cNvSpPr>
                        <wps:spPr bwMode="auto">
                          <a:xfrm>
                            <a:off x="4314" y="902"/>
                            <a:ext cx="73" cy="30"/>
                          </a:xfrm>
                          <a:custGeom>
                            <a:avLst/>
                            <a:gdLst>
                              <a:gd name="T0" fmla="+- 0 4318 4314"/>
                              <a:gd name="T1" fmla="*/ T0 w 73"/>
                              <a:gd name="T2" fmla="+- 0 902 902"/>
                              <a:gd name="T3" fmla="*/ 902 h 30"/>
                              <a:gd name="T4" fmla="+- 0 4314 4314"/>
                              <a:gd name="T5" fmla="*/ T4 w 73"/>
                              <a:gd name="T6" fmla="+- 0 918 902"/>
                              <a:gd name="T7" fmla="*/ 918 h 30"/>
                              <a:gd name="T8" fmla="+- 0 4381 4314"/>
                              <a:gd name="T9" fmla="*/ T8 w 73"/>
                              <a:gd name="T10" fmla="+- 0 932 902"/>
                              <a:gd name="T11" fmla="*/ 932 h 30"/>
                              <a:gd name="T12" fmla="+- 0 4386 4314"/>
                              <a:gd name="T13" fmla="*/ T12 w 73"/>
                              <a:gd name="T14" fmla="+- 0 916 902"/>
                              <a:gd name="T15" fmla="*/ 916 h 30"/>
                              <a:gd name="T16" fmla="+- 0 4318 4314"/>
                              <a:gd name="T17" fmla="*/ T16 w 73"/>
                              <a:gd name="T18" fmla="+- 0 902 902"/>
                              <a:gd name="T19" fmla="*/ 902 h 30"/>
                            </a:gdLst>
                            <a:ahLst/>
                            <a:cxnLst>
                              <a:cxn ang="0">
                                <a:pos x="T1" y="T3"/>
                              </a:cxn>
                              <a:cxn ang="0">
                                <a:pos x="T5" y="T7"/>
                              </a:cxn>
                              <a:cxn ang="0">
                                <a:pos x="T9" y="T11"/>
                              </a:cxn>
                              <a:cxn ang="0">
                                <a:pos x="T13" y="T15"/>
                              </a:cxn>
                              <a:cxn ang="0">
                                <a:pos x="T17" y="T19"/>
                              </a:cxn>
                            </a:cxnLst>
                            <a:rect l="0" t="0" r="r" b="b"/>
                            <a:pathLst>
                              <a:path w="73" h="30">
                                <a:moveTo>
                                  <a:pt x="4" y="0"/>
                                </a:moveTo>
                                <a:lnTo>
                                  <a:pt x="0" y="16"/>
                                </a:lnTo>
                                <a:lnTo>
                                  <a:pt x="67" y="30"/>
                                </a:lnTo>
                                <a:lnTo>
                                  <a:pt x="72" y="14"/>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182"/>
                        <wps:cNvSpPr>
                          <a:spLocks/>
                        </wps:cNvSpPr>
                        <wps:spPr bwMode="auto">
                          <a:xfrm>
                            <a:off x="4381" y="916"/>
                            <a:ext cx="40" cy="24"/>
                          </a:xfrm>
                          <a:custGeom>
                            <a:avLst/>
                            <a:gdLst>
                              <a:gd name="T0" fmla="+- 0 4386 4381"/>
                              <a:gd name="T1" fmla="*/ T0 w 40"/>
                              <a:gd name="T2" fmla="+- 0 916 916"/>
                              <a:gd name="T3" fmla="*/ 916 h 24"/>
                              <a:gd name="T4" fmla="+- 0 4381 4381"/>
                              <a:gd name="T5" fmla="*/ T4 w 40"/>
                              <a:gd name="T6" fmla="+- 0 932 916"/>
                              <a:gd name="T7" fmla="*/ 932 h 24"/>
                              <a:gd name="T8" fmla="+- 0 4416 4381"/>
                              <a:gd name="T9" fmla="*/ T8 w 40"/>
                              <a:gd name="T10" fmla="+- 0 939 916"/>
                              <a:gd name="T11" fmla="*/ 939 h 24"/>
                              <a:gd name="T12" fmla="+- 0 4416 4381"/>
                              <a:gd name="T13" fmla="*/ T12 w 40"/>
                              <a:gd name="T14" fmla="+- 0 939 916"/>
                              <a:gd name="T15" fmla="*/ 939 h 24"/>
                              <a:gd name="T16" fmla="+- 0 4420 4381"/>
                              <a:gd name="T17" fmla="*/ T16 w 40"/>
                              <a:gd name="T18" fmla="+- 0 924 916"/>
                              <a:gd name="T19" fmla="*/ 924 h 24"/>
                              <a:gd name="T20" fmla="+- 0 4386 4381"/>
                              <a:gd name="T21" fmla="*/ T20 w 40"/>
                              <a:gd name="T22" fmla="+- 0 916 916"/>
                              <a:gd name="T23" fmla="*/ 916 h 24"/>
                            </a:gdLst>
                            <a:ahLst/>
                            <a:cxnLst>
                              <a:cxn ang="0">
                                <a:pos x="T1" y="T3"/>
                              </a:cxn>
                              <a:cxn ang="0">
                                <a:pos x="T5" y="T7"/>
                              </a:cxn>
                              <a:cxn ang="0">
                                <a:pos x="T9" y="T11"/>
                              </a:cxn>
                              <a:cxn ang="0">
                                <a:pos x="T13" y="T15"/>
                              </a:cxn>
                              <a:cxn ang="0">
                                <a:pos x="T17" y="T19"/>
                              </a:cxn>
                              <a:cxn ang="0">
                                <a:pos x="T21" y="T23"/>
                              </a:cxn>
                            </a:cxnLst>
                            <a:rect l="0" t="0" r="r" b="b"/>
                            <a:pathLst>
                              <a:path w="40" h="24">
                                <a:moveTo>
                                  <a:pt x="5" y="0"/>
                                </a:moveTo>
                                <a:lnTo>
                                  <a:pt x="0" y="16"/>
                                </a:lnTo>
                                <a:lnTo>
                                  <a:pt x="35" y="23"/>
                                </a:lnTo>
                                <a:lnTo>
                                  <a:pt x="39" y="8"/>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183"/>
                        <wps:cNvSpPr>
                          <a:spLocks/>
                        </wps:cNvSpPr>
                        <wps:spPr bwMode="auto">
                          <a:xfrm>
                            <a:off x="4416" y="924"/>
                            <a:ext cx="38" cy="22"/>
                          </a:xfrm>
                          <a:custGeom>
                            <a:avLst/>
                            <a:gdLst>
                              <a:gd name="T0" fmla="+- 0 4420 4416"/>
                              <a:gd name="T1" fmla="*/ T0 w 38"/>
                              <a:gd name="T2" fmla="+- 0 924 924"/>
                              <a:gd name="T3" fmla="*/ 924 h 22"/>
                              <a:gd name="T4" fmla="+- 0 4416 4416"/>
                              <a:gd name="T5" fmla="*/ T4 w 38"/>
                              <a:gd name="T6" fmla="+- 0 939 924"/>
                              <a:gd name="T7" fmla="*/ 939 h 22"/>
                              <a:gd name="T8" fmla="+- 0 4449 4416"/>
                              <a:gd name="T9" fmla="*/ T8 w 38"/>
                              <a:gd name="T10" fmla="+- 0 945 924"/>
                              <a:gd name="T11" fmla="*/ 945 h 22"/>
                              <a:gd name="T12" fmla="+- 0 4453 4416"/>
                              <a:gd name="T13" fmla="*/ T12 w 38"/>
                              <a:gd name="T14" fmla="+- 0 930 924"/>
                              <a:gd name="T15" fmla="*/ 930 h 22"/>
                              <a:gd name="T16" fmla="+- 0 4452 4416"/>
                              <a:gd name="T17" fmla="*/ T16 w 38"/>
                              <a:gd name="T18" fmla="+- 0 930 924"/>
                              <a:gd name="T19" fmla="*/ 930 h 22"/>
                              <a:gd name="T20" fmla="+- 0 4420 4416"/>
                              <a:gd name="T21" fmla="*/ T20 w 38"/>
                              <a:gd name="T22" fmla="+- 0 924 924"/>
                              <a:gd name="T23" fmla="*/ 924 h 22"/>
                            </a:gdLst>
                            <a:ahLst/>
                            <a:cxnLst>
                              <a:cxn ang="0">
                                <a:pos x="T1" y="T3"/>
                              </a:cxn>
                              <a:cxn ang="0">
                                <a:pos x="T5" y="T7"/>
                              </a:cxn>
                              <a:cxn ang="0">
                                <a:pos x="T9" y="T11"/>
                              </a:cxn>
                              <a:cxn ang="0">
                                <a:pos x="T13" y="T15"/>
                              </a:cxn>
                              <a:cxn ang="0">
                                <a:pos x="T17" y="T19"/>
                              </a:cxn>
                              <a:cxn ang="0">
                                <a:pos x="T21" y="T23"/>
                              </a:cxn>
                            </a:cxnLst>
                            <a:rect l="0" t="0" r="r" b="b"/>
                            <a:pathLst>
                              <a:path w="38" h="22">
                                <a:moveTo>
                                  <a:pt x="4" y="0"/>
                                </a:moveTo>
                                <a:lnTo>
                                  <a:pt x="0" y="15"/>
                                </a:lnTo>
                                <a:lnTo>
                                  <a:pt x="33" y="21"/>
                                </a:lnTo>
                                <a:lnTo>
                                  <a:pt x="37" y="6"/>
                                </a:lnTo>
                                <a:lnTo>
                                  <a:pt x="36" y="6"/>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184"/>
                        <wps:cNvSpPr>
                          <a:spLocks/>
                        </wps:cNvSpPr>
                        <wps:spPr bwMode="auto">
                          <a:xfrm>
                            <a:off x="4449" y="930"/>
                            <a:ext cx="47" cy="26"/>
                          </a:xfrm>
                          <a:custGeom>
                            <a:avLst/>
                            <a:gdLst>
                              <a:gd name="T0" fmla="+- 0 4453 4449"/>
                              <a:gd name="T1" fmla="*/ T0 w 47"/>
                              <a:gd name="T2" fmla="+- 0 930 930"/>
                              <a:gd name="T3" fmla="*/ 930 h 26"/>
                              <a:gd name="T4" fmla="+- 0 4449 4449"/>
                              <a:gd name="T5" fmla="*/ T4 w 47"/>
                              <a:gd name="T6" fmla="+- 0 945 930"/>
                              <a:gd name="T7" fmla="*/ 945 h 26"/>
                              <a:gd name="T8" fmla="+- 0 4489 4449"/>
                              <a:gd name="T9" fmla="*/ T8 w 47"/>
                              <a:gd name="T10" fmla="+- 0 955 930"/>
                              <a:gd name="T11" fmla="*/ 955 h 26"/>
                              <a:gd name="T12" fmla="+- 0 4494 4449"/>
                              <a:gd name="T13" fmla="*/ T12 w 47"/>
                              <a:gd name="T14" fmla="+- 0 939 930"/>
                              <a:gd name="T15" fmla="*/ 939 h 26"/>
                              <a:gd name="T16" fmla="+- 0 4495 4449"/>
                              <a:gd name="T17" fmla="*/ T16 w 47"/>
                              <a:gd name="T18" fmla="+- 0 939 930"/>
                              <a:gd name="T19" fmla="*/ 939 h 26"/>
                              <a:gd name="T20" fmla="+- 0 4453 4449"/>
                              <a:gd name="T21" fmla="*/ T20 w 47"/>
                              <a:gd name="T22" fmla="+- 0 930 930"/>
                              <a:gd name="T23" fmla="*/ 930 h 26"/>
                            </a:gdLst>
                            <a:ahLst/>
                            <a:cxnLst>
                              <a:cxn ang="0">
                                <a:pos x="T1" y="T3"/>
                              </a:cxn>
                              <a:cxn ang="0">
                                <a:pos x="T5" y="T7"/>
                              </a:cxn>
                              <a:cxn ang="0">
                                <a:pos x="T9" y="T11"/>
                              </a:cxn>
                              <a:cxn ang="0">
                                <a:pos x="T13" y="T15"/>
                              </a:cxn>
                              <a:cxn ang="0">
                                <a:pos x="T17" y="T19"/>
                              </a:cxn>
                              <a:cxn ang="0">
                                <a:pos x="T21" y="T23"/>
                              </a:cxn>
                            </a:cxnLst>
                            <a:rect l="0" t="0" r="r" b="b"/>
                            <a:pathLst>
                              <a:path w="47" h="26">
                                <a:moveTo>
                                  <a:pt x="4" y="0"/>
                                </a:moveTo>
                                <a:lnTo>
                                  <a:pt x="0" y="15"/>
                                </a:lnTo>
                                <a:lnTo>
                                  <a:pt x="40" y="25"/>
                                </a:lnTo>
                                <a:lnTo>
                                  <a:pt x="45" y="9"/>
                                </a:lnTo>
                                <a:lnTo>
                                  <a:pt x="46"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185"/>
                        <wps:cNvSpPr>
                          <a:spLocks/>
                        </wps:cNvSpPr>
                        <wps:spPr bwMode="auto">
                          <a:xfrm>
                            <a:off x="4489" y="939"/>
                            <a:ext cx="57" cy="27"/>
                          </a:xfrm>
                          <a:custGeom>
                            <a:avLst/>
                            <a:gdLst>
                              <a:gd name="T0" fmla="+- 0 4541 4489"/>
                              <a:gd name="T1" fmla="*/ T0 w 57"/>
                              <a:gd name="T2" fmla="+- 0 966 939"/>
                              <a:gd name="T3" fmla="*/ 966 h 27"/>
                              <a:gd name="T4" fmla="+- 0 4541 4489"/>
                              <a:gd name="T5" fmla="*/ T4 w 57"/>
                              <a:gd name="T6" fmla="+- 0 966 939"/>
                              <a:gd name="T7" fmla="*/ 966 h 27"/>
                              <a:gd name="T8" fmla="+- 0 4542 4489"/>
                              <a:gd name="T9" fmla="*/ T8 w 57"/>
                              <a:gd name="T10" fmla="+- 0 966 939"/>
                              <a:gd name="T11" fmla="*/ 966 h 27"/>
                              <a:gd name="T12" fmla="+- 0 4541 4489"/>
                              <a:gd name="T13" fmla="*/ T12 w 57"/>
                              <a:gd name="T14" fmla="+- 0 966 939"/>
                              <a:gd name="T15" fmla="*/ 966 h 27"/>
                              <a:gd name="T16" fmla="+- 0 4494 4489"/>
                              <a:gd name="T17" fmla="*/ T16 w 57"/>
                              <a:gd name="T18" fmla="+- 0 939 939"/>
                              <a:gd name="T19" fmla="*/ 939 h 27"/>
                              <a:gd name="T20" fmla="+- 0 4489 4489"/>
                              <a:gd name="T21" fmla="*/ T20 w 57"/>
                              <a:gd name="T22" fmla="+- 0 955 939"/>
                              <a:gd name="T23" fmla="*/ 955 h 27"/>
                              <a:gd name="T24" fmla="+- 0 4541 4489"/>
                              <a:gd name="T25" fmla="*/ T24 w 57"/>
                              <a:gd name="T26" fmla="+- 0 966 939"/>
                              <a:gd name="T27" fmla="*/ 966 h 27"/>
                              <a:gd name="T28" fmla="+- 0 4546 4489"/>
                              <a:gd name="T29" fmla="*/ T28 w 57"/>
                              <a:gd name="T30" fmla="+- 0 950 939"/>
                              <a:gd name="T31" fmla="*/ 950 h 27"/>
                              <a:gd name="T32" fmla="+- 0 4546 4489"/>
                              <a:gd name="T33" fmla="*/ T32 w 57"/>
                              <a:gd name="T34" fmla="+- 0 950 939"/>
                              <a:gd name="T35" fmla="*/ 950 h 27"/>
                              <a:gd name="T36" fmla="+- 0 4494 4489"/>
                              <a:gd name="T37" fmla="*/ T36 w 57"/>
                              <a:gd name="T38" fmla="+- 0 939 939"/>
                              <a:gd name="T39" fmla="*/ 93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27">
                                <a:moveTo>
                                  <a:pt x="52" y="27"/>
                                </a:moveTo>
                                <a:lnTo>
                                  <a:pt x="52" y="27"/>
                                </a:lnTo>
                                <a:lnTo>
                                  <a:pt x="53" y="27"/>
                                </a:lnTo>
                                <a:lnTo>
                                  <a:pt x="52" y="27"/>
                                </a:lnTo>
                                <a:close/>
                                <a:moveTo>
                                  <a:pt x="5" y="0"/>
                                </a:moveTo>
                                <a:lnTo>
                                  <a:pt x="0" y="16"/>
                                </a:lnTo>
                                <a:lnTo>
                                  <a:pt x="52" y="27"/>
                                </a:lnTo>
                                <a:lnTo>
                                  <a:pt x="57" y="11"/>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1186"/>
                        <wps:cNvSpPr>
                          <a:spLocks/>
                        </wps:cNvSpPr>
                        <wps:spPr bwMode="auto">
                          <a:xfrm>
                            <a:off x="4541" y="950"/>
                            <a:ext cx="71" cy="31"/>
                          </a:xfrm>
                          <a:custGeom>
                            <a:avLst/>
                            <a:gdLst>
                              <a:gd name="T0" fmla="+- 0 4606 4541"/>
                              <a:gd name="T1" fmla="*/ T0 w 71"/>
                              <a:gd name="T2" fmla="+- 0 981 950"/>
                              <a:gd name="T3" fmla="*/ 981 h 31"/>
                              <a:gd name="T4" fmla="+- 0 4606 4541"/>
                              <a:gd name="T5" fmla="*/ T4 w 71"/>
                              <a:gd name="T6" fmla="+- 0 981 950"/>
                              <a:gd name="T7" fmla="*/ 981 h 31"/>
                              <a:gd name="T8" fmla="+- 0 4607 4541"/>
                              <a:gd name="T9" fmla="*/ T8 w 71"/>
                              <a:gd name="T10" fmla="+- 0 981 950"/>
                              <a:gd name="T11" fmla="*/ 981 h 31"/>
                              <a:gd name="T12" fmla="+- 0 4606 4541"/>
                              <a:gd name="T13" fmla="*/ T12 w 71"/>
                              <a:gd name="T14" fmla="+- 0 981 950"/>
                              <a:gd name="T15" fmla="*/ 981 h 31"/>
                              <a:gd name="T16" fmla="+- 0 4546 4541"/>
                              <a:gd name="T17" fmla="*/ T16 w 71"/>
                              <a:gd name="T18" fmla="+- 0 950 950"/>
                              <a:gd name="T19" fmla="*/ 950 h 31"/>
                              <a:gd name="T20" fmla="+- 0 4541 4541"/>
                              <a:gd name="T21" fmla="*/ T20 w 71"/>
                              <a:gd name="T22" fmla="+- 0 966 950"/>
                              <a:gd name="T23" fmla="*/ 966 h 31"/>
                              <a:gd name="T24" fmla="+- 0 4606 4541"/>
                              <a:gd name="T25" fmla="*/ T24 w 71"/>
                              <a:gd name="T26" fmla="+- 0 981 950"/>
                              <a:gd name="T27" fmla="*/ 981 h 31"/>
                              <a:gd name="T28" fmla="+- 0 4612 4541"/>
                              <a:gd name="T29" fmla="*/ T28 w 71"/>
                              <a:gd name="T30" fmla="+- 0 966 950"/>
                              <a:gd name="T31" fmla="*/ 966 h 31"/>
                              <a:gd name="T32" fmla="+- 0 4611 4541"/>
                              <a:gd name="T33" fmla="*/ T32 w 71"/>
                              <a:gd name="T34" fmla="+- 0 965 950"/>
                              <a:gd name="T35" fmla="*/ 965 h 31"/>
                              <a:gd name="T36" fmla="+- 0 4546 4541"/>
                              <a:gd name="T37" fmla="*/ T36 w 71"/>
                              <a:gd name="T38" fmla="+- 0 950 950"/>
                              <a:gd name="T39" fmla="*/ 950 h 31"/>
                              <a:gd name="T40" fmla="+- 0 4612 4541"/>
                              <a:gd name="T41" fmla="*/ T40 w 71"/>
                              <a:gd name="T42" fmla="+- 0 965 950"/>
                              <a:gd name="T43" fmla="*/ 965 h 31"/>
                              <a:gd name="T44" fmla="+- 0 4611 4541"/>
                              <a:gd name="T45" fmla="*/ T44 w 71"/>
                              <a:gd name="T46" fmla="+- 0 965 950"/>
                              <a:gd name="T47" fmla="*/ 965 h 31"/>
                              <a:gd name="T48" fmla="+- 0 4612 4541"/>
                              <a:gd name="T49" fmla="*/ T48 w 71"/>
                              <a:gd name="T50" fmla="+- 0 966 950"/>
                              <a:gd name="T51" fmla="*/ 966 h 31"/>
                              <a:gd name="T52" fmla="+- 0 4612 4541"/>
                              <a:gd name="T53" fmla="*/ T52 w 71"/>
                              <a:gd name="T54" fmla="+- 0 965 950"/>
                              <a:gd name="T55" fmla="*/ 96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1" h="31">
                                <a:moveTo>
                                  <a:pt x="65" y="31"/>
                                </a:moveTo>
                                <a:lnTo>
                                  <a:pt x="65" y="31"/>
                                </a:lnTo>
                                <a:lnTo>
                                  <a:pt x="66" y="31"/>
                                </a:lnTo>
                                <a:lnTo>
                                  <a:pt x="65" y="31"/>
                                </a:lnTo>
                                <a:close/>
                                <a:moveTo>
                                  <a:pt x="5" y="0"/>
                                </a:moveTo>
                                <a:lnTo>
                                  <a:pt x="0" y="16"/>
                                </a:lnTo>
                                <a:lnTo>
                                  <a:pt x="65" y="31"/>
                                </a:lnTo>
                                <a:lnTo>
                                  <a:pt x="71" y="16"/>
                                </a:lnTo>
                                <a:lnTo>
                                  <a:pt x="70" y="15"/>
                                </a:lnTo>
                                <a:lnTo>
                                  <a:pt x="5" y="0"/>
                                </a:lnTo>
                                <a:close/>
                                <a:moveTo>
                                  <a:pt x="71" y="15"/>
                                </a:moveTo>
                                <a:lnTo>
                                  <a:pt x="70" y="15"/>
                                </a:lnTo>
                                <a:lnTo>
                                  <a:pt x="71" y="16"/>
                                </a:lnTo>
                                <a:lnTo>
                                  <a:pt x="71" y="15"/>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187"/>
                        <wps:cNvSpPr>
                          <a:spLocks/>
                        </wps:cNvSpPr>
                        <wps:spPr bwMode="auto">
                          <a:xfrm>
                            <a:off x="4606" y="966"/>
                            <a:ext cx="65" cy="31"/>
                          </a:xfrm>
                          <a:custGeom>
                            <a:avLst/>
                            <a:gdLst>
                              <a:gd name="T0" fmla="+- 0 4612 4606"/>
                              <a:gd name="T1" fmla="*/ T0 w 65"/>
                              <a:gd name="T2" fmla="+- 0 966 966"/>
                              <a:gd name="T3" fmla="*/ 966 h 31"/>
                              <a:gd name="T4" fmla="+- 0 4606 4606"/>
                              <a:gd name="T5" fmla="*/ T4 w 65"/>
                              <a:gd name="T6" fmla="+- 0 981 966"/>
                              <a:gd name="T7" fmla="*/ 981 h 31"/>
                              <a:gd name="T8" fmla="+- 0 4665 4606"/>
                              <a:gd name="T9" fmla="*/ T8 w 65"/>
                              <a:gd name="T10" fmla="+- 0 996 966"/>
                              <a:gd name="T11" fmla="*/ 996 h 31"/>
                              <a:gd name="T12" fmla="+- 0 4665 4606"/>
                              <a:gd name="T13" fmla="*/ T12 w 65"/>
                              <a:gd name="T14" fmla="+- 0 996 966"/>
                              <a:gd name="T15" fmla="*/ 996 h 31"/>
                              <a:gd name="T16" fmla="+- 0 4665 4606"/>
                              <a:gd name="T17" fmla="*/ T16 w 65"/>
                              <a:gd name="T18" fmla="+- 0 997 966"/>
                              <a:gd name="T19" fmla="*/ 997 h 31"/>
                              <a:gd name="T20" fmla="+- 0 4671 4606"/>
                              <a:gd name="T21" fmla="*/ T20 w 65"/>
                              <a:gd name="T22" fmla="+- 0 981 966"/>
                              <a:gd name="T23" fmla="*/ 981 h 31"/>
                              <a:gd name="T24" fmla="+- 0 4612 4606"/>
                              <a:gd name="T25" fmla="*/ T24 w 65"/>
                              <a:gd name="T26" fmla="+- 0 966 966"/>
                              <a:gd name="T27" fmla="*/ 966 h 31"/>
                            </a:gdLst>
                            <a:ahLst/>
                            <a:cxnLst>
                              <a:cxn ang="0">
                                <a:pos x="T1" y="T3"/>
                              </a:cxn>
                              <a:cxn ang="0">
                                <a:pos x="T5" y="T7"/>
                              </a:cxn>
                              <a:cxn ang="0">
                                <a:pos x="T9" y="T11"/>
                              </a:cxn>
                              <a:cxn ang="0">
                                <a:pos x="T13" y="T15"/>
                              </a:cxn>
                              <a:cxn ang="0">
                                <a:pos x="T17" y="T19"/>
                              </a:cxn>
                              <a:cxn ang="0">
                                <a:pos x="T21" y="T23"/>
                              </a:cxn>
                              <a:cxn ang="0">
                                <a:pos x="T25" y="T27"/>
                              </a:cxn>
                            </a:cxnLst>
                            <a:rect l="0" t="0" r="r" b="b"/>
                            <a:pathLst>
                              <a:path w="65" h="31">
                                <a:moveTo>
                                  <a:pt x="6" y="0"/>
                                </a:moveTo>
                                <a:lnTo>
                                  <a:pt x="0" y="15"/>
                                </a:lnTo>
                                <a:lnTo>
                                  <a:pt x="59" y="30"/>
                                </a:lnTo>
                                <a:lnTo>
                                  <a:pt x="59" y="31"/>
                                </a:lnTo>
                                <a:lnTo>
                                  <a:pt x="65" y="15"/>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188"/>
                        <wps:cNvSpPr>
                          <a:spLocks/>
                        </wps:cNvSpPr>
                        <wps:spPr bwMode="auto">
                          <a:xfrm>
                            <a:off x="4665" y="981"/>
                            <a:ext cx="45" cy="25"/>
                          </a:xfrm>
                          <a:custGeom>
                            <a:avLst/>
                            <a:gdLst>
                              <a:gd name="T0" fmla="+- 0 4671 4665"/>
                              <a:gd name="T1" fmla="*/ T0 w 45"/>
                              <a:gd name="T2" fmla="+- 0 981 981"/>
                              <a:gd name="T3" fmla="*/ 981 h 25"/>
                              <a:gd name="T4" fmla="+- 0 4665 4665"/>
                              <a:gd name="T5" fmla="*/ T4 w 45"/>
                              <a:gd name="T6" fmla="+- 0 997 981"/>
                              <a:gd name="T7" fmla="*/ 997 h 25"/>
                              <a:gd name="T8" fmla="+- 0 4705 4665"/>
                              <a:gd name="T9" fmla="*/ T8 w 45"/>
                              <a:gd name="T10" fmla="+- 0 1006 981"/>
                              <a:gd name="T11" fmla="*/ 1006 h 25"/>
                              <a:gd name="T12" fmla="+- 0 4710 4665"/>
                              <a:gd name="T13" fmla="*/ T12 w 45"/>
                              <a:gd name="T14" fmla="+- 0 991 981"/>
                              <a:gd name="T15" fmla="*/ 991 h 25"/>
                              <a:gd name="T16" fmla="+- 0 4671 4665"/>
                              <a:gd name="T17" fmla="*/ T16 w 45"/>
                              <a:gd name="T18" fmla="+- 0 981 981"/>
                              <a:gd name="T19" fmla="*/ 981 h 25"/>
                            </a:gdLst>
                            <a:ahLst/>
                            <a:cxnLst>
                              <a:cxn ang="0">
                                <a:pos x="T1" y="T3"/>
                              </a:cxn>
                              <a:cxn ang="0">
                                <a:pos x="T5" y="T7"/>
                              </a:cxn>
                              <a:cxn ang="0">
                                <a:pos x="T9" y="T11"/>
                              </a:cxn>
                              <a:cxn ang="0">
                                <a:pos x="T13" y="T15"/>
                              </a:cxn>
                              <a:cxn ang="0">
                                <a:pos x="T17" y="T19"/>
                              </a:cxn>
                            </a:cxnLst>
                            <a:rect l="0" t="0" r="r" b="b"/>
                            <a:pathLst>
                              <a:path w="45" h="25">
                                <a:moveTo>
                                  <a:pt x="6" y="0"/>
                                </a:moveTo>
                                <a:lnTo>
                                  <a:pt x="0" y="16"/>
                                </a:lnTo>
                                <a:lnTo>
                                  <a:pt x="40" y="25"/>
                                </a:lnTo>
                                <a:lnTo>
                                  <a:pt x="45" y="10"/>
                                </a:lnTo>
                                <a:lnTo>
                                  <a:pt x="6"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189"/>
                        <wps:cNvSpPr>
                          <a:spLocks/>
                        </wps:cNvSpPr>
                        <wps:spPr bwMode="auto">
                          <a:xfrm>
                            <a:off x="4705" y="991"/>
                            <a:ext cx="38" cy="24"/>
                          </a:xfrm>
                          <a:custGeom>
                            <a:avLst/>
                            <a:gdLst>
                              <a:gd name="T0" fmla="+- 0 4710 4705"/>
                              <a:gd name="T1" fmla="*/ T0 w 38"/>
                              <a:gd name="T2" fmla="+- 0 991 991"/>
                              <a:gd name="T3" fmla="*/ 991 h 24"/>
                              <a:gd name="T4" fmla="+- 0 4705 4705"/>
                              <a:gd name="T5" fmla="*/ T4 w 38"/>
                              <a:gd name="T6" fmla="+- 0 1006 991"/>
                              <a:gd name="T7" fmla="*/ 1006 h 24"/>
                              <a:gd name="T8" fmla="+- 0 4737 4705"/>
                              <a:gd name="T9" fmla="*/ T8 w 38"/>
                              <a:gd name="T10" fmla="+- 0 1014 991"/>
                              <a:gd name="T11" fmla="*/ 1014 h 24"/>
                              <a:gd name="T12" fmla="+- 0 4737 4705"/>
                              <a:gd name="T13" fmla="*/ T12 w 38"/>
                              <a:gd name="T14" fmla="+- 0 1014 991"/>
                              <a:gd name="T15" fmla="*/ 1014 h 24"/>
                              <a:gd name="T16" fmla="+- 0 4742 4705"/>
                              <a:gd name="T17" fmla="*/ T16 w 38"/>
                              <a:gd name="T18" fmla="+- 0 998 991"/>
                              <a:gd name="T19" fmla="*/ 998 h 24"/>
                              <a:gd name="T20" fmla="+- 0 4710 4705"/>
                              <a:gd name="T21" fmla="*/ T20 w 38"/>
                              <a:gd name="T22" fmla="+- 0 991 991"/>
                              <a:gd name="T23" fmla="*/ 991 h 24"/>
                            </a:gdLst>
                            <a:ahLst/>
                            <a:cxnLst>
                              <a:cxn ang="0">
                                <a:pos x="T1" y="T3"/>
                              </a:cxn>
                              <a:cxn ang="0">
                                <a:pos x="T5" y="T7"/>
                              </a:cxn>
                              <a:cxn ang="0">
                                <a:pos x="T9" y="T11"/>
                              </a:cxn>
                              <a:cxn ang="0">
                                <a:pos x="T13" y="T15"/>
                              </a:cxn>
                              <a:cxn ang="0">
                                <a:pos x="T17" y="T19"/>
                              </a:cxn>
                              <a:cxn ang="0">
                                <a:pos x="T21" y="T23"/>
                              </a:cxn>
                            </a:cxnLst>
                            <a:rect l="0" t="0" r="r" b="b"/>
                            <a:pathLst>
                              <a:path w="38" h="24">
                                <a:moveTo>
                                  <a:pt x="5" y="0"/>
                                </a:moveTo>
                                <a:lnTo>
                                  <a:pt x="0" y="15"/>
                                </a:lnTo>
                                <a:lnTo>
                                  <a:pt x="32" y="23"/>
                                </a:lnTo>
                                <a:lnTo>
                                  <a:pt x="37" y="7"/>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190"/>
                        <wps:cNvSpPr>
                          <a:spLocks/>
                        </wps:cNvSpPr>
                        <wps:spPr bwMode="auto">
                          <a:xfrm>
                            <a:off x="4737" y="998"/>
                            <a:ext cx="55" cy="27"/>
                          </a:xfrm>
                          <a:custGeom>
                            <a:avLst/>
                            <a:gdLst>
                              <a:gd name="T0" fmla="+- 0 4742 4737"/>
                              <a:gd name="T1" fmla="*/ T0 w 55"/>
                              <a:gd name="T2" fmla="+- 0 998 998"/>
                              <a:gd name="T3" fmla="*/ 998 h 27"/>
                              <a:gd name="T4" fmla="+- 0 4737 4737"/>
                              <a:gd name="T5" fmla="*/ T4 w 55"/>
                              <a:gd name="T6" fmla="+- 0 1014 998"/>
                              <a:gd name="T7" fmla="*/ 1014 h 27"/>
                              <a:gd name="T8" fmla="+- 0 4787 4737"/>
                              <a:gd name="T9" fmla="*/ T8 w 55"/>
                              <a:gd name="T10" fmla="+- 0 1025 998"/>
                              <a:gd name="T11" fmla="*/ 1025 h 27"/>
                              <a:gd name="T12" fmla="+- 0 4787 4737"/>
                              <a:gd name="T13" fmla="*/ T12 w 55"/>
                              <a:gd name="T14" fmla="+- 0 1025 998"/>
                              <a:gd name="T15" fmla="*/ 1025 h 27"/>
                              <a:gd name="T16" fmla="+- 0 4792 4737"/>
                              <a:gd name="T17" fmla="*/ T16 w 55"/>
                              <a:gd name="T18" fmla="+- 0 1009 998"/>
                              <a:gd name="T19" fmla="*/ 1009 h 27"/>
                              <a:gd name="T20" fmla="+- 0 4742 4737"/>
                              <a:gd name="T21" fmla="*/ T20 w 55"/>
                              <a:gd name="T22" fmla="+- 0 998 998"/>
                              <a:gd name="T23" fmla="*/ 998 h 27"/>
                            </a:gdLst>
                            <a:ahLst/>
                            <a:cxnLst>
                              <a:cxn ang="0">
                                <a:pos x="T1" y="T3"/>
                              </a:cxn>
                              <a:cxn ang="0">
                                <a:pos x="T5" y="T7"/>
                              </a:cxn>
                              <a:cxn ang="0">
                                <a:pos x="T9" y="T11"/>
                              </a:cxn>
                              <a:cxn ang="0">
                                <a:pos x="T13" y="T15"/>
                              </a:cxn>
                              <a:cxn ang="0">
                                <a:pos x="T17" y="T19"/>
                              </a:cxn>
                              <a:cxn ang="0">
                                <a:pos x="T21" y="T23"/>
                              </a:cxn>
                            </a:cxnLst>
                            <a:rect l="0" t="0" r="r" b="b"/>
                            <a:pathLst>
                              <a:path w="55" h="27">
                                <a:moveTo>
                                  <a:pt x="5" y="0"/>
                                </a:moveTo>
                                <a:lnTo>
                                  <a:pt x="0" y="16"/>
                                </a:lnTo>
                                <a:lnTo>
                                  <a:pt x="50" y="27"/>
                                </a:lnTo>
                                <a:lnTo>
                                  <a:pt x="55" y="11"/>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1191"/>
                        <wps:cNvSpPr>
                          <a:spLocks/>
                        </wps:cNvSpPr>
                        <wps:spPr bwMode="auto">
                          <a:xfrm>
                            <a:off x="4787" y="1009"/>
                            <a:ext cx="53" cy="26"/>
                          </a:xfrm>
                          <a:custGeom>
                            <a:avLst/>
                            <a:gdLst>
                              <a:gd name="T0" fmla="+- 0 4835 4787"/>
                              <a:gd name="T1" fmla="*/ T0 w 53"/>
                              <a:gd name="T2" fmla="+- 0 1034 1009"/>
                              <a:gd name="T3" fmla="*/ 1034 h 26"/>
                              <a:gd name="T4" fmla="+- 0 4835 4787"/>
                              <a:gd name="T5" fmla="*/ T4 w 53"/>
                              <a:gd name="T6" fmla="+- 0 1034 1009"/>
                              <a:gd name="T7" fmla="*/ 1034 h 26"/>
                              <a:gd name="T8" fmla="+- 0 4835 4787"/>
                              <a:gd name="T9" fmla="*/ T8 w 53"/>
                              <a:gd name="T10" fmla="+- 0 1034 1009"/>
                              <a:gd name="T11" fmla="*/ 1034 h 26"/>
                              <a:gd name="T12" fmla="+- 0 4835 4787"/>
                              <a:gd name="T13" fmla="*/ T12 w 53"/>
                              <a:gd name="T14" fmla="+- 0 1034 1009"/>
                              <a:gd name="T15" fmla="*/ 1034 h 26"/>
                              <a:gd name="T16" fmla="+- 0 4792 4787"/>
                              <a:gd name="T17" fmla="*/ T16 w 53"/>
                              <a:gd name="T18" fmla="+- 0 1009 1009"/>
                              <a:gd name="T19" fmla="*/ 1009 h 26"/>
                              <a:gd name="T20" fmla="+- 0 4787 4787"/>
                              <a:gd name="T21" fmla="*/ T20 w 53"/>
                              <a:gd name="T22" fmla="+- 0 1025 1009"/>
                              <a:gd name="T23" fmla="*/ 1025 h 26"/>
                              <a:gd name="T24" fmla="+- 0 4835 4787"/>
                              <a:gd name="T25" fmla="*/ T24 w 53"/>
                              <a:gd name="T26" fmla="+- 0 1034 1009"/>
                              <a:gd name="T27" fmla="*/ 1034 h 26"/>
                              <a:gd name="T28" fmla="+- 0 4840 4787"/>
                              <a:gd name="T29" fmla="*/ T28 w 53"/>
                              <a:gd name="T30" fmla="+- 0 1018 1009"/>
                              <a:gd name="T31" fmla="*/ 1018 h 26"/>
                              <a:gd name="T32" fmla="+- 0 4840 4787"/>
                              <a:gd name="T33" fmla="*/ T32 w 53"/>
                              <a:gd name="T34" fmla="+- 0 1018 1009"/>
                              <a:gd name="T35" fmla="*/ 1018 h 26"/>
                              <a:gd name="T36" fmla="+- 0 4792 4787"/>
                              <a:gd name="T37" fmla="*/ T36 w 53"/>
                              <a:gd name="T38" fmla="+- 0 1009 1009"/>
                              <a:gd name="T39" fmla="*/ 100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26">
                                <a:moveTo>
                                  <a:pt x="48" y="25"/>
                                </a:moveTo>
                                <a:lnTo>
                                  <a:pt x="48" y="25"/>
                                </a:lnTo>
                                <a:close/>
                                <a:moveTo>
                                  <a:pt x="5" y="0"/>
                                </a:moveTo>
                                <a:lnTo>
                                  <a:pt x="0" y="16"/>
                                </a:lnTo>
                                <a:lnTo>
                                  <a:pt x="48" y="25"/>
                                </a:lnTo>
                                <a:lnTo>
                                  <a:pt x="53" y="9"/>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192"/>
                        <wps:cNvSpPr>
                          <a:spLocks/>
                        </wps:cNvSpPr>
                        <wps:spPr bwMode="auto">
                          <a:xfrm>
                            <a:off x="4835" y="1018"/>
                            <a:ext cx="43" cy="26"/>
                          </a:xfrm>
                          <a:custGeom>
                            <a:avLst/>
                            <a:gdLst>
                              <a:gd name="T0" fmla="+- 0 4840 4835"/>
                              <a:gd name="T1" fmla="*/ T0 w 43"/>
                              <a:gd name="T2" fmla="+- 0 1018 1018"/>
                              <a:gd name="T3" fmla="*/ 1018 h 26"/>
                              <a:gd name="T4" fmla="+- 0 4835 4835"/>
                              <a:gd name="T5" fmla="*/ T4 w 43"/>
                              <a:gd name="T6" fmla="+- 0 1034 1018"/>
                              <a:gd name="T7" fmla="*/ 1034 h 26"/>
                              <a:gd name="T8" fmla="+- 0 4871 4835"/>
                              <a:gd name="T9" fmla="*/ T8 w 43"/>
                              <a:gd name="T10" fmla="+- 0 1044 1018"/>
                              <a:gd name="T11" fmla="*/ 1044 h 26"/>
                              <a:gd name="T12" fmla="+- 0 4872 4835"/>
                              <a:gd name="T13" fmla="*/ T12 w 43"/>
                              <a:gd name="T14" fmla="+- 0 1044 1018"/>
                              <a:gd name="T15" fmla="*/ 1044 h 26"/>
                              <a:gd name="T16" fmla="+- 0 4876 4835"/>
                              <a:gd name="T17" fmla="*/ T16 w 43"/>
                              <a:gd name="T18" fmla="+- 0 1028 1018"/>
                              <a:gd name="T19" fmla="*/ 1028 h 26"/>
                              <a:gd name="T20" fmla="+- 0 4877 4835"/>
                              <a:gd name="T21" fmla="*/ T20 w 43"/>
                              <a:gd name="T22" fmla="+- 0 1028 1018"/>
                              <a:gd name="T23" fmla="*/ 1028 h 26"/>
                              <a:gd name="T24" fmla="+- 0 4840 4835"/>
                              <a:gd name="T25" fmla="*/ T24 w 43"/>
                              <a:gd name="T26" fmla="+- 0 1018 1018"/>
                              <a:gd name="T27" fmla="*/ 1018 h 26"/>
                            </a:gdLst>
                            <a:ahLst/>
                            <a:cxnLst>
                              <a:cxn ang="0">
                                <a:pos x="T1" y="T3"/>
                              </a:cxn>
                              <a:cxn ang="0">
                                <a:pos x="T5" y="T7"/>
                              </a:cxn>
                              <a:cxn ang="0">
                                <a:pos x="T9" y="T11"/>
                              </a:cxn>
                              <a:cxn ang="0">
                                <a:pos x="T13" y="T15"/>
                              </a:cxn>
                              <a:cxn ang="0">
                                <a:pos x="T17" y="T19"/>
                              </a:cxn>
                              <a:cxn ang="0">
                                <a:pos x="T21" y="T23"/>
                              </a:cxn>
                              <a:cxn ang="0">
                                <a:pos x="T25" y="T27"/>
                              </a:cxn>
                            </a:cxnLst>
                            <a:rect l="0" t="0" r="r" b="b"/>
                            <a:pathLst>
                              <a:path w="43" h="26">
                                <a:moveTo>
                                  <a:pt x="5" y="0"/>
                                </a:moveTo>
                                <a:lnTo>
                                  <a:pt x="0" y="16"/>
                                </a:lnTo>
                                <a:lnTo>
                                  <a:pt x="36" y="26"/>
                                </a:lnTo>
                                <a:lnTo>
                                  <a:pt x="37" y="26"/>
                                </a:lnTo>
                                <a:lnTo>
                                  <a:pt x="41" y="10"/>
                                </a:lnTo>
                                <a:lnTo>
                                  <a:pt x="42" y="10"/>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193"/>
                        <wps:cNvSpPr>
                          <a:spLocks/>
                        </wps:cNvSpPr>
                        <wps:spPr bwMode="auto">
                          <a:xfrm>
                            <a:off x="4872" y="1028"/>
                            <a:ext cx="56" cy="26"/>
                          </a:xfrm>
                          <a:custGeom>
                            <a:avLst/>
                            <a:gdLst>
                              <a:gd name="T0" fmla="+- 0 4876 4872"/>
                              <a:gd name="T1" fmla="*/ T0 w 56"/>
                              <a:gd name="T2" fmla="+- 0 1028 1028"/>
                              <a:gd name="T3" fmla="*/ 1028 h 26"/>
                              <a:gd name="T4" fmla="+- 0 4872 4872"/>
                              <a:gd name="T5" fmla="*/ T4 w 56"/>
                              <a:gd name="T6" fmla="+- 0 1044 1028"/>
                              <a:gd name="T7" fmla="*/ 1044 h 26"/>
                              <a:gd name="T8" fmla="+- 0 4922 4872"/>
                              <a:gd name="T9" fmla="*/ T8 w 56"/>
                              <a:gd name="T10" fmla="+- 0 1053 1028"/>
                              <a:gd name="T11" fmla="*/ 1053 h 26"/>
                              <a:gd name="T12" fmla="+- 0 4922 4872"/>
                              <a:gd name="T13" fmla="*/ T12 w 56"/>
                              <a:gd name="T14" fmla="+- 0 1053 1028"/>
                              <a:gd name="T15" fmla="*/ 1053 h 26"/>
                              <a:gd name="T16" fmla="+- 0 4927 4872"/>
                              <a:gd name="T17" fmla="*/ T16 w 56"/>
                              <a:gd name="T18" fmla="+- 0 1037 1028"/>
                              <a:gd name="T19" fmla="*/ 1037 h 26"/>
                              <a:gd name="T20" fmla="+- 0 4926 4872"/>
                              <a:gd name="T21" fmla="*/ T20 w 56"/>
                              <a:gd name="T22" fmla="+- 0 1037 1028"/>
                              <a:gd name="T23" fmla="*/ 1037 h 26"/>
                              <a:gd name="T24" fmla="+- 0 4926 4872"/>
                              <a:gd name="T25" fmla="*/ T24 w 56"/>
                              <a:gd name="T26" fmla="+- 0 1037 1028"/>
                              <a:gd name="T27" fmla="*/ 1037 h 26"/>
                              <a:gd name="T28" fmla="+- 0 4876 4872"/>
                              <a:gd name="T29" fmla="*/ T28 w 56"/>
                              <a:gd name="T30" fmla="+- 0 1028 1028"/>
                              <a:gd name="T31" fmla="*/ 1028 h 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 h="26">
                                <a:moveTo>
                                  <a:pt x="4" y="0"/>
                                </a:moveTo>
                                <a:lnTo>
                                  <a:pt x="0" y="16"/>
                                </a:lnTo>
                                <a:lnTo>
                                  <a:pt x="50" y="25"/>
                                </a:lnTo>
                                <a:lnTo>
                                  <a:pt x="55" y="9"/>
                                </a:lnTo>
                                <a:lnTo>
                                  <a:pt x="54" y="9"/>
                                </a:lnTo>
                                <a:lnTo>
                                  <a:pt x="4"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194"/>
                        <wps:cNvSpPr>
                          <a:spLocks/>
                        </wps:cNvSpPr>
                        <wps:spPr bwMode="auto">
                          <a:xfrm>
                            <a:off x="4922" y="1037"/>
                            <a:ext cx="18" cy="19"/>
                          </a:xfrm>
                          <a:custGeom>
                            <a:avLst/>
                            <a:gdLst>
                              <a:gd name="T0" fmla="+- 0 4927 4922"/>
                              <a:gd name="T1" fmla="*/ T0 w 18"/>
                              <a:gd name="T2" fmla="+- 0 1037 1037"/>
                              <a:gd name="T3" fmla="*/ 1037 h 19"/>
                              <a:gd name="T4" fmla="+- 0 4922 4922"/>
                              <a:gd name="T5" fmla="*/ T4 w 18"/>
                              <a:gd name="T6" fmla="+- 0 1053 1037"/>
                              <a:gd name="T7" fmla="*/ 1053 h 19"/>
                              <a:gd name="T8" fmla="+- 0 4934 4922"/>
                              <a:gd name="T9" fmla="*/ T8 w 18"/>
                              <a:gd name="T10" fmla="+- 0 1056 1037"/>
                              <a:gd name="T11" fmla="*/ 1056 h 19"/>
                              <a:gd name="T12" fmla="+- 0 4937 4922"/>
                              <a:gd name="T13" fmla="*/ T12 w 18"/>
                              <a:gd name="T14" fmla="+- 0 1048 1037"/>
                              <a:gd name="T15" fmla="*/ 1048 h 19"/>
                              <a:gd name="T16" fmla="+- 0 4940 4922"/>
                              <a:gd name="T17" fmla="*/ T16 w 18"/>
                              <a:gd name="T18" fmla="+- 0 1040 1037"/>
                              <a:gd name="T19" fmla="*/ 1040 h 19"/>
                              <a:gd name="T20" fmla="+- 0 4927 4922"/>
                              <a:gd name="T21" fmla="*/ T20 w 18"/>
                              <a:gd name="T22" fmla="+- 0 1037 1037"/>
                              <a:gd name="T23" fmla="*/ 1037 h 19"/>
                            </a:gdLst>
                            <a:ahLst/>
                            <a:cxnLst>
                              <a:cxn ang="0">
                                <a:pos x="T1" y="T3"/>
                              </a:cxn>
                              <a:cxn ang="0">
                                <a:pos x="T5" y="T7"/>
                              </a:cxn>
                              <a:cxn ang="0">
                                <a:pos x="T9" y="T11"/>
                              </a:cxn>
                              <a:cxn ang="0">
                                <a:pos x="T13" y="T15"/>
                              </a:cxn>
                              <a:cxn ang="0">
                                <a:pos x="T17" y="T19"/>
                              </a:cxn>
                              <a:cxn ang="0">
                                <a:pos x="T21" y="T23"/>
                              </a:cxn>
                            </a:cxnLst>
                            <a:rect l="0" t="0" r="r" b="b"/>
                            <a:pathLst>
                              <a:path w="18" h="19">
                                <a:moveTo>
                                  <a:pt x="5" y="0"/>
                                </a:moveTo>
                                <a:lnTo>
                                  <a:pt x="0" y="16"/>
                                </a:lnTo>
                                <a:lnTo>
                                  <a:pt x="12" y="19"/>
                                </a:lnTo>
                                <a:lnTo>
                                  <a:pt x="15" y="11"/>
                                </a:lnTo>
                                <a:lnTo>
                                  <a:pt x="18" y="3"/>
                                </a:lnTo>
                                <a:lnTo>
                                  <a:pt x="5" y="0"/>
                                </a:lnTo>
                                <a:close/>
                              </a:path>
                            </a:pathLst>
                          </a:custGeom>
                          <a:solidFill>
                            <a:srgbClr val="397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195"/>
                        <wps:cNvSpPr>
                          <a:spLocks/>
                        </wps:cNvSpPr>
                        <wps:spPr bwMode="auto">
                          <a:xfrm>
                            <a:off x="4603" y="1124"/>
                            <a:ext cx="61" cy="27"/>
                          </a:xfrm>
                          <a:custGeom>
                            <a:avLst/>
                            <a:gdLst>
                              <a:gd name="T0" fmla="+- 0 4659 4603"/>
                              <a:gd name="T1" fmla="*/ T0 w 61"/>
                              <a:gd name="T2" fmla="+- 0 1124 1124"/>
                              <a:gd name="T3" fmla="*/ 1124 h 27"/>
                              <a:gd name="T4" fmla="+- 0 4603 4603"/>
                              <a:gd name="T5" fmla="*/ T4 w 61"/>
                              <a:gd name="T6" fmla="+- 0 1135 1124"/>
                              <a:gd name="T7" fmla="*/ 1135 h 27"/>
                              <a:gd name="T8" fmla="+- 0 4607 4603"/>
                              <a:gd name="T9" fmla="*/ T8 w 61"/>
                              <a:gd name="T10" fmla="+- 0 1151 1124"/>
                              <a:gd name="T11" fmla="*/ 1151 h 27"/>
                              <a:gd name="T12" fmla="+- 0 4664 4603"/>
                              <a:gd name="T13" fmla="*/ T12 w 61"/>
                              <a:gd name="T14" fmla="+- 0 1140 1124"/>
                              <a:gd name="T15" fmla="*/ 1140 h 27"/>
                              <a:gd name="T16" fmla="+- 0 4659 4603"/>
                              <a:gd name="T17" fmla="*/ T16 w 61"/>
                              <a:gd name="T18" fmla="+- 0 1124 1124"/>
                              <a:gd name="T19" fmla="*/ 1124 h 27"/>
                              <a:gd name="T20" fmla="+- 0 4659 4603"/>
                              <a:gd name="T21" fmla="*/ T20 w 61"/>
                              <a:gd name="T22" fmla="+- 0 1124 1124"/>
                              <a:gd name="T23" fmla="*/ 1124 h 27"/>
                            </a:gdLst>
                            <a:ahLst/>
                            <a:cxnLst>
                              <a:cxn ang="0">
                                <a:pos x="T1" y="T3"/>
                              </a:cxn>
                              <a:cxn ang="0">
                                <a:pos x="T5" y="T7"/>
                              </a:cxn>
                              <a:cxn ang="0">
                                <a:pos x="T9" y="T11"/>
                              </a:cxn>
                              <a:cxn ang="0">
                                <a:pos x="T13" y="T15"/>
                              </a:cxn>
                              <a:cxn ang="0">
                                <a:pos x="T17" y="T19"/>
                              </a:cxn>
                              <a:cxn ang="0">
                                <a:pos x="T21" y="T23"/>
                              </a:cxn>
                            </a:cxnLst>
                            <a:rect l="0" t="0" r="r" b="b"/>
                            <a:pathLst>
                              <a:path w="61" h="27">
                                <a:moveTo>
                                  <a:pt x="56" y="0"/>
                                </a:moveTo>
                                <a:lnTo>
                                  <a:pt x="0" y="11"/>
                                </a:lnTo>
                                <a:lnTo>
                                  <a:pt x="4" y="27"/>
                                </a:lnTo>
                                <a:lnTo>
                                  <a:pt x="61" y="16"/>
                                </a:lnTo>
                                <a:lnTo>
                                  <a:pt x="5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196"/>
                        <wps:cNvSpPr>
                          <a:spLocks/>
                        </wps:cNvSpPr>
                        <wps:spPr bwMode="auto">
                          <a:xfrm>
                            <a:off x="4659" y="1116"/>
                            <a:ext cx="42" cy="24"/>
                          </a:xfrm>
                          <a:custGeom>
                            <a:avLst/>
                            <a:gdLst>
                              <a:gd name="T0" fmla="+- 0 4695 4659"/>
                              <a:gd name="T1" fmla="*/ T0 w 42"/>
                              <a:gd name="T2" fmla="+- 0 1116 1116"/>
                              <a:gd name="T3" fmla="*/ 1116 h 24"/>
                              <a:gd name="T4" fmla="+- 0 4659 4659"/>
                              <a:gd name="T5" fmla="*/ T4 w 42"/>
                              <a:gd name="T6" fmla="+- 0 1124 1116"/>
                              <a:gd name="T7" fmla="*/ 1124 h 24"/>
                              <a:gd name="T8" fmla="+- 0 4664 4659"/>
                              <a:gd name="T9" fmla="*/ T8 w 42"/>
                              <a:gd name="T10" fmla="+- 0 1140 1116"/>
                              <a:gd name="T11" fmla="*/ 1140 h 24"/>
                              <a:gd name="T12" fmla="+- 0 4700 4659"/>
                              <a:gd name="T13" fmla="*/ T12 w 42"/>
                              <a:gd name="T14" fmla="+- 0 1132 1116"/>
                              <a:gd name="T15" fmla="*/ 1132 h 24"/>
                              <a:gd name="T16" fmla="+- 0 4701 4659"/>
                              <a:gd name="T17" fmla="*/ T16 w 42"/>
                              <a:gd name="T18" fmla="+- 0 1132 1116"/>
                              <a:gd name="T19" fmla="*/ 1132 h 24"/>
                              <a:gd name="T20" fmla="+- 0 4695 4659"/>
                              <a:gd name="T21" fmla="*/ T20 w 42"/>
                              <a:gd name="T22" fmla="+- 0 1116 1116"/>
                              <a:gd name="T23" fmla="*/ 1116 h 24"/>
                              <a:gd name="T24" fmla="+- 0 4696 4659"/>
                              <a:gd name="T25" fmla="*/ T24 w 42"/>
                              <a:gd name="T26" fmla="+- 0 1116 1116"/>
                              <a:gd name="T27" fmla="*/ 1116 h 24"/>
                              <a:gd name="T28" fmla="+- 0 4695 4659"/>
                              <a:gd name="T29" fmla="*/ T28 w 42"/>
                              <a:gd name="T30" fmla="+- 0 1116 1116"/>
                              <a:gd name="T31" fmla="*/ 1116 h 24"/>
                              <a:gd name="T32" fmla="+- 0 4695 4659"/>
                              <a:gd name="T33" fmla="*/ T32 w 42"/>
                              <a:gd name="T34" fmla="+- 0 1116 1116"/>
                              <a:gd name="T35" fmla="*/ 1116 h 24"/>
                              <a:gd name="T36" fmla="+- 0 4696 4659"/>
                              <a:gd name="T37" fmla="*/ T36 w 42"/>
                              <a:gd name="T38" fmla="+- 0 1116 1116"/>
                              <a:gd name="T39" fmla="*/ 111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24">
                                <a:moveTo>
                                  <a:pt x="36" y="0"/>
                                </a:moveTo>
                                <a:lnTo>
                                  <a:pt x="0" y="8"/>
                                </a:lnTo>
                                <a:lnTo>
                                  <a:pt x="5" y="24"/>
                                </a:lnTo>
                                <a:lnTo>
                                  <a:pt x="41" y="16"/>
                                </a:lnTo>
                                <a:lnTo>
                                  <a:pt x="42" y="16"/>
                                </a:lnTo>
                                <a:lnTo>
                                  <a:pt x="36" y="0"/>
                                </a:lnTo>
                                <a:close/>
                                <a:moveTo>
                                  <a:pt x="37" y="0"/>
                                </a:moveTo>
                                <a:lnTo>
                                  <a:pt x="36" y="0"/>
                                </a:lnTo>
                                <a:lnTo>
                                  <a:pt x="37"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197"/>
                        <wps:cNvSpPr>
                          <a:spLocks/>
                        </wps:cNvSpPr>
                        <wps:spPr bwMode="auto">
                          <a:xfrm>
                            <a:off x="4695" y="1105"/>
                            <a:ext cx="48" cy="27"/>
                          </a:xfrm>
                          <a:custGeom>
                            <a:avLst/>
                            <a:gdLst>
                              <a:gd name="T0" fmla="+- 0 4737 4695"/>
                              <a:gd name="T1" fmla="*/ T0 w 48"/>
                              <a:gd name="T2" fmla="+- 0 1105 1105"/>
                              <a:gd name="T3" fmla="*/ 1105 h 27"/>
                              <a:gd name="T4" fmla="+- 0 4737 4695"/>
                              <a:gd name="T5" fmla="*/ T4 w 48"/>
                              <a:gd name="T6" fmla="+- 0 1105 1105"/>
                              <a:gd name="T7" fmla="*/ 1105 h 27"/>
                              <a:gd name="T8" fmla="+- 0 4695 4695"/>
                              <a:gd name="T9" fmla="*/ T8 w 48"/>
                              <a:gd name="T10" fmla="+- 0 1116 1105"/>
                              <a:gd name="T11" fmla="*/ 1116 h 27"/>
                              <a:gd name="T12" fmla="+- 0 4701 4695"/>
                              <a:gd name="T13" fmla="*/ T12 w 48"/>
                              <a:gd name="T14" fmla="+- 0 1132 1105"/>
                              <a:gd name="T15" fmla="*/ 1132 h 27"/>
                              <a:gd name="T16" fmla="+- 0 4743 4695"/>
                              <a:gd name="T17" fmla="*/ T16 w 48"/>
                              <a:gd name="T18" fmla="+- 0 1121 1105"/>
                              <a:gd name="T19" fmla="*/ 1121 h 27"/>
                              <a:gd name="T20" fmla="+- 0 4742 4695"/>
                              <a:gd name="T21" fmla="*/ T20 w 48"/>
                              <a:gd name="T22" fmla="+- 0 1121 1105"/>
                              <a:gd name="T23" fmla="*/ 1121 h 27"/>
                              <a:gd name="T24" fmla="+- 0 4737 4695"/>
                              <a:gd name="T25" fmla="*/ T24 w 48"/>
                              <a:gd name="T26" fmla="+- 0 1105 1105"/>
                              <a:gd name="T27" fmla="*/ 1105 h 27"/>
                            </a:gdLst>
                            <a:ahLst/>
                            <a:cxnLst>
                              <a:cxn ang="0">
                                <a:pos x="T1" y="T3"/>
                              </a:cxn>
                              <a:cxn ang="0">
                                <a:pos x="T5" y="T7"/>
                              </a:cxn>
                              <a:cxn ang="0">
                                <a:pos x="T9" y="T11"/>
                              </a:cxn>
                              <a:cxn ang="0">
                                <a:pos x="T13" y="T15"/>
                              </a:cxn>
                              <a:cxn ang="0">
                                <a:pos x="T17" y="T19"/>
                              </a:cxn>
                              <a:cxn ang="0">
                                <a:pos x="T21" y="T23"/>
                              </a:cxn>
                              <a:cxn ang="0">
                                <a:pos x="T25" y="T27"/>
                              </a:cxn>
                            </a:cxnLst>
                            <a:rect l="0" t="0" r="r" b="b"/>
                            <a:pathLst>
                              <a:path w="48" h="27">
                                <a:moveTo>
                                  <a:pt x="42" y="0"/>
                                </a:moveTo>
                                <a:lnTo>
                                  <a:pt x="42" y="0"/>
                                </a:lnTo>
                                <a:lnTo>
                                  <a:pt x="0" y="11"/>
                                </a:lnTo>
                                <a:lnTo>
                                  <a:pt x="6" y="27"/>
                                </a:lnTo>
                                <a:lnTo>
                                  <a:pt x="48" y="16"/>
                                </a:lnTo>
                                <a:lnTo>
                                  <a:pt x="47" y="16"/>
                                </a:lnTo>
                                <a:lnTo>
                                  <a:pt x="4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198"/>
                        <wps:cNvSpPr>
                          <a:spLocks/>
                        </wps:cNvSpPr>
                        <wps:spPr bwMode="auto">
                          <a:xfrm>
                            <a:off x="4737" y="1096"/>
                            <a:ext cx="54" cy="25"/>
                          </a:xfrm>
                          <a:custGeom>
                            <a:avLst/>
                            <a:gdLst>
                              <a:gd name="T0" fmla="+- 0 4785 4737"/>
                              <a:gd name="T1" fmla="*/ T0 w 54"/>
                              <a:gd name="T2" fmla="+- 0 1096 1096"/>
                              <a:gd name="T3" fmla="*/ 1096 h 25"/>
                              <a:gd name="T4" fmla="+- 0 4737 4737"/>
                              <a:gd name="T5" fmla="*/ T4 w 54"/>
                              <a:gd name="T6" fmla="+- 0 1105 1096"/>
                              <a:gd name="T7" fmla="*/ 1105 h 25"/>
                              <a:gd name="T8" fmla="+- 0 4742 4737"/>
                              <a:gd name="T9" fmla="*/ T8 w 54"/>
                              <a:gd name="T10" fmla="+- 0 1121 1096"/>
                              <a:gd name="T11" fmla="*/ 1121 h 25"/>
                              <a:gd name="T12" fmla="+- 0 4789 4737"/>
                              <a:gd name="T13" fmla="*/ T12 w 54"/>
                              <a:gd name="T14" fmla="+- 0 1112 1096"/>
                              <a:gd name="T15" fmla="*/ 1112 h 25"/>
                              <a:gd name="T16" fmla="+- 0 4791 4737"/>
                              <a:gd name="T17" fmla="*/ T16 w 54"/>
                              <a:gd name="T18" fmla="+- 0 1112 1096"/>
                              <a:gd name="T19" fmla="*/ 1112 h 25"/>
                              <a:gd name="T20" fmla="+- 0 4785 4737"/>
                              <a:gd name="T21" fmla="*/ T20 w 54"/>
                              <a:gd name="T22" fmla="+- 0 1096 1096"/>
                              <a:gd name="T23" fmla="*/ 1096 h 25"/>
                              <a:gd name="T24" fmla="+- 0 4785 4737"/>
                              <a:gd name="T25" fmla="*/ T24 w 54"/>
                              <a:gd name="T26" fmla="+- 0 1096 1096"/>
                              <a:gd name="T27" fmla="*/ 1096 h 25"/>
                              <a:gd name="T28" fmla="+- 0 4785 4737"/>
                              <a:gd name="T29" fmla="*/ T28 w 54"/>
                              <a:gd name="T30" fmla="+- 0 1096 1096"/>
                              <a:gd name="T31" fmla="*/ 1096 h 25"/>
                              <a:gd name="T32" fmla="+- 0 4785 4737"/>
                              <a:gd name="T33" fmla="*/ T32 w 54"/>
                              <a:gd name="T34" fmla="+- 0 1096 1096"/>
                              <a:gd name="T35" fmla="*/ 1096 h 25"/>
                              <a:gd name="T36" fmla="+- 0 4785 4737"/>
                              <a:gd name="T37" fmla="*/ T36 w 54"/>
                              <a:gd name="T38" fmla="+- 0 1096 1096"/>
                              <a:gd name="T39" fmla="*/ 109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 h="25">
                                <a:moveTo>
                                  <a:pt x="48" y="0"/>
                                </a:moveTo>
                                <a:lnTo>
                                  <a:pt x="0" y="9"/>
                                </a:lnTo>
                                <a:lnTo>
                                  <a:pt x="5" y="25"/>
                                </a:lnTo>
                                <a:lnTo>
                                  <a:pt x="52" y="16"/>
                                </a:lnTo>
                                <a:lnTo>
                                  <a:pt x="54" y="16"/>
                                </a:lnTo>
                                <a:lnTo>
                                  <a:pt x="48" y="0"/>
                                </a:lnTo>
                                <a:close/>
                                <a:moveTo>
                                  <a:pt x="48" y="0"/>
                                </a:moveTo>
                                <a:lnTo>
                                  <a:pt x="4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1199"/>
                        <wps:cNvSpPr>
                          <a:spLocks/>
                        </wps:cNvSpPr>
                        <wps:spPr bwMode="auto">
                          <a:xfrm>
                            <a:off x="4785" y="1087"/>
                            <a:ext cx="41" cy="26"/>
                          </a:xfrm>
                          <a:custGeom>
                            <a:avLst/>
                            <a:gdLst>
                              <a:gd name="T0" fmla="+- 0 4820 4785"/>
                              <a:gd name="T1" fmla="*/ T0 w 41"/>
                              <a:gd name="T2" fmla="+- 0 1087 1087"/>
                              <a:gd name="T3" fmla="*/ 1087 h 26"/>
                              <a:gd name="T4" fmla="+- 0 4819 4785"/>
                              <a:gd name="T5" fmla="*/ T4 w 41"/>
                              <a:gd name="T6" fmla="+- 0 1087 1087"/>
                              <a:gd name="T7" fmla="*/ 1087 h 26"/>
                              <a:gd name="T8" fmla="+- 0 4785 4785"/>
                              <a:gd name="T9" fmla="*/ T8 w 41"/>
                              <a:gd name="T10" fmla="+- 0 1096 1087"/>
                              <a:gd name="T11" fmla="*/ 1096 h 26"/>
                              <a:gd name="T12" fmla="+- 0 4791 4785"/>
                              <a:gd name="T13" fmla="*/ T12 w 41"/>
                              <a:gd name="T14" fmla="+- 0 1112 1087"/>
                              <a:gd name="T15" fmla="*/ 1112 h 26"/>
                              <a:gd name="T16" fmla="+- 0 4825 4785"/>
                              <a:gd name="T17" fmla="*/ T16 w 41"/>
                              <a:gd name="T18" fmla="+- 0 1103 1087"/>
                              <a:gd name="T19" fmla="*/ 1103 h 26"/>
                              <a:gd name="T20" fmla="+- 0 4825 4785"/>
                              <a:gd name="T21" fmla="*/ T20 w 41"/>
                              <a:gd name="T22" fmla="+- 0 1103 1087"/>
                              <a:gd name="T23" fmla="*/ 1103 h 26"/>
                              <a:gd name="T24" fmla="+- 0 4820 4785"/>
                              <a:gd name="T25" fmla="*/ T24 w 41"/>
                              <a:gd name="T26" fmla="+- 0 1087 1087"/>
                              <a:gd name="T27" fmla="*/ 1087 h 26"/>
                              <a:gd name="T28" fmla="+- 0 4820 4785"/>
                              <a:gd name="T29" fmla="*/ T28 w 41"/>
                              <a:gd name="T30" fmla="+- 0 1087 1087"/>
                              <a:gd name="T31" fmla="*/ 1087 h 26"/>
                              <a:gd name="T32" fmla="+- 0 4819 4785"/>
                              <a:gd name="T33" fmla="*/ T32 w 41"/>
                              <a:gd name="T34" fmla="+- 0 1087 1087"/>
                              <a:gd name="T35" fmla="*/ 1087 h 26"/>
                              <a:gd name="T36" fmla="+- 0 4819 4785"/>
                              <a:gd name="T37" fmla="*/ T36 w 41"/>
                              <a:gd name="T38" fmla="+- 0 1087 1087"/>
                              <a:gd name="T39" fmla="*/ 1087 h 26"/>
                              <a:gd name="T40" fmla="+- 0 4820 4785"/>
                              <a:gd name="T41" fmla="*/ T40 w 41"/>
                              <a:gd name="T42" fmla="+- 0 1087 1087"/>
                              <a:gd name="T43" fmla="*/ 108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 h="26">
                                <a:moveTo>
                                  <a:pt x="35" y="0"/>
                                </a:moveTo>
                                <a:lnTo>
                                  <a:pt x="34" y="0"/>
                                </a:lnTo>
                                <a:lnTo>
                                  <a:pt x="0" y="9"/>
                                </a:lnTo>
                                <a:lnTo>
                                  <a:pt x="6" y="25"/>
                                </a:lnTo>
                                <a:lnTo>
                                  <a:pt x="40" y="16"/>
                                </a:lnTo>
                                <a:lnTo>
                                  <a:pt x="35" y="0"/>
                                </a:lnTo>
                                <a:close/>
                                <a:moveTo>
                                  <a:pt x="35" y="0"/>
                                </a:moveTo>
                                <a:lnTo>
                                  <a:pt x="34" y="0"/>
                                </a:lnTo>
                                <a:lnTo>
                                  <a:pt x="3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200"/>
                        <wps:cNvSpPr>
                          <a:spLocks/>
                        </wps:cNvSpPr>
                        <wps:spPr bwMode="auto">
                          <a:xfrm>
                            <a:off x="4820" y="1079"/>
                            <a:ext cx="38" cy="24"/>
                          </a:xfrm>
                          <a:custGeom>
                            <a:avLst/>
                            <a:gdLst>
                              <a:gd name="T0" fmla="+- 0 4852 4820"/>
                              <a:gd name="T1" fmla="*/ T0 w 38"/>
                              <a:gd name="T2" fmla="+- 0 1079 1079"/>
                              <a:gd name="T3" fmla="*/ 1079 h 24"/>
                              <a:gd name="T4" fmla="+- 0 4820 4820"/>
                              <a:gd name="T5" fmla="*/ T4 w 38"/>
                              <a:gd name="T6" fmla="+- 0 1087 1079"/>
                              <a:gd name="T7" fmla="*/ 1087 h 24"/>
                              <a:gd name="T8" fmla="+- 0 4825 4820"/>
                              <a:gd name="T9" fmla="*/ T8 w 38"/>
                              <a:gd name="T10" fmla="+- 0 1103 1079"/>
                              <a:gd name="T11" fmla="*/ 1103 h 24"/>
                              <a:gd name="T12" fmla="+- 0 4857 4820"/>
                              <a:gd name="T13" fmla="*/ T12 w 38"/>
                              <a:gd name="T14" fmla="+- 0 1095 1079"/>
                              <a:gd name="T15" fmla="*/ 1095 h 24"/>
                              <a:gd name="T16" fmla="+- 0 4858 4820"/>
                              <a:gd name="T17" fmla="*/ T16 w 38"/>
                              <a:gd name="T18" fmla="+- 0 1095 1079"/>
                              <a:gd name="T19" fmla="*/ 1095 h 24"/>
                              <a:gd name="T20" fmla="+- 0 4852 4820"/>
                              <a:gd name="T21" fmla="*/ T20 w 38"/>
                              <a:gd name="T22" fmla="+- 0 1079 1079"/>
                              <a:gd name="T23" fmla="*/ 1079 h 24"/>
                            </a:gdLst>
                            <a:ahLst/>
                            <a:cxnLst>
                              <a:cxn ang="0">
                                <a:pos x="T1" y="T3"/>
                              </a:cxn>
                              <a:cxn ang="0">
                                <a:pos x="T5" y="T7"/>
                              </a:cxn>
                              <a:cxn ang="0">
                                <a:pos x="T9" y="T11"/>
                              </a:cxn>
                              <a:cxn ang="0">
                                <a:pos x="T13" y="T15"/>
                              </a:cxn>
                              <a:cxn ang="0">
                                <a:pos x="T17" y="T19"/>
                              </a:cxn>
                              <a:cxn ang="0">
                                <a:pos x="T21" y="T23"/>
                              </a:cxn>
                            </a:cxnLst>
                            <a:rect l="0" t="0" r="r" b="b"/>
                            <a:pathLst>
                              <a:path w="38" h="24">
                                <a:moveTo>
                                  <a:pt x="32" y="0"/>
                                </a:moveTo>
                                <a:lnTo>
                                  <a:pt x="0" y="8"/>
                                </a:lnTo>
                                <a:lnTo>
                                  <a:pt x="5" y="24"/>
                                </a:lnTo>
                                <a:lnTo>
                                  <a:pt x="37" y="16"/>
                                </a:lnTo>
                                <a:lnTo>
                                  <a:pt x="38" y="16"/>
                                </a:lnTo>
                                <a:lnTo>
                                  <a:pt x="3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201"/>
                        <wps:cNvSpPr>
                          <a:spLocks/>
                        </wps:cNvSpPr>
                        <wps:spPr bwMode="auto">
                          <a:xfrm>
                            <a:off x="4852" y="1068"/>
                            <a:ext cx="47" cy="27"/>
                          </a:xfrm>
                          <a:custGeom>
                            <a:avLst/>
                            <a:gdLst>
                              <a:gd name="T0" fmla="+- 0 4893 4852"/>
                              <a:gd name="T1" fmla="*/ T0 w 47"/>
                              <a:gd name="T2" fmla="+- 0 1068 1068"/>
                              <a:gd name="T3" fmla="*/ 1068 h 27"/>
                              <a:gd name="T4" fmla="+- 0 4893 4852"/>
                              <a:gd name="T5" fmla="*/ T4 w 47"/>
                              <a:gd name="T6" fmla="+- 0 1068 1068"/>
                              <a:gd name="T7" fmla="*/ 1068 h 27"/>
                              <a:gd name="T8" fmla="+- 0 4852 4852"/>
                              <a:gd name="T9" fmla="*/ T8 w 47"/>
                              <a:gd name="T10" fmla="+- 0 1079 1068"/>
                              <a:gd name="T11" fmla="*/ 1079 h 27"/>
                              <a:gd name="T12" fmla="+- 0 4858 4852"/>
                              <a:gd name="T13" fmla="*/ T12 w 47"/>
                              <a:gd name="T14" fmla="+- 0 1095 1068"/>
                              <a:gd name="T15" fmla="*/ 1095 h 27"/>
                              <a:gd name="T16" fmla="+- 0 4898 4852"/>
                              <a:gd name="T17" fmla="*/ T16 w 47"/>
                              <a:gd name="T18" fmla="+- 0 1084 1068"/>
                              <a:gd name="T19" fmla="*/ 1084 h 27"/>
                              <a:gd name="T20" fmla="+- 0 4893 4852"/>
                              <a:gd name="T21" fmla="*/ T20 w 47"/>
                              <a:gd name="T22" fmla="+- 0 1068 1068"/>
                              <a:gd name="T23" fmla="*/ 1068 h 27"/>
                              <a:gd name="T24" fmla="+- 0 4899 4852"/>
                              <a:gd name="T25" fmla="*/ T24 w 47"/>
                              <a:gd name="T26" fmla="+- 0 1084 1068"/>
                              <a:gd name="T27" fmla="*/ 1084 h 27"/>
                              <a:gd name="T28" fmla="+- 0 4898 4852"/>
                              <a:gd name="T29" fmla="*/ T28 w 47"/>
                              <a:gd name="T30" fmla="+- 0 1084 1068"/>
                              <a:gd name="T31" fmla="*/ 1084 h 27"/>
                              <a:gd name="T32" fmla="+- 0 4898 4852"/>
                              <a:gd name="T33" fmla="*/ T32 w 47"/>
                              <a:gd name="T34" fmla="+- 0 1084 1068"/>
                              <a:gd name="T35" fmla="*/ 1084 h 27"/>
                              <a:gd name="T36" fmla="+- 0 4899 4852"/>
                              <a:gd name="T37" fmla="*/ T36 w 47"/>
                              <a:gd name="T38" fmla="+- 0 1084 1068"/>
                              <a:gd name="T39" fmla="*/ 108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7">
                                <a:moveTo>
                                  <a:pt x="41" y="0"/>
                                </a:moveTo>
                                <a:lnTo>
                                  <a:pt x="41" y="0"/>
                                </a:lnTo>
                                <a:lnTo>
                                  <a:pt x="0" y="11"/>
                                </a:lnTo>
                                <a:lnTo>
                                  <a:pt x="6" y="27"/>
                                </a:lnTo>
                                <a:lnTo>
                                  <a:pt x="46" y="16"/>
                                </a:lnTo>
                                <a:lnTo>
                                  <a:pt x="41" y="0"/>
                                </a:lnTo>
                                <a:close/>
                                <a:moveTo>
                                  <a:pt x="47" y="16"/>
                                </a:moveTo>
                                <a:lnTo>
                                  <a:pt x="46" y="16"/>
                                </a:lnTo>
                                <a:lnTo>
                                  <a:pt x="47" y="16"/>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202"/>
                        <wps:cNvSpPr>
                          <a:spLocks/>
                        </wps:cNvSpPr>
                        <wps:spPr bwMode="auto">
                          <a:xfrm>
                            <a:off x="4893" y="1059"/>
                            <a:ext cx="50" cy="26"/>
                          </a:xfrm>
                          <a:custGeom>
                            <a:avLst/>
                            <a:gdLst>
                              <a:gd name="T0" fmla="+- 0 4936 4893"/>
                              <a:gd name="T1" fmla="*/ T0 w 50"/>
                              <a:gd name="T2" fmla="+- 0 1059 1059"/>
                              <a:gd name="T3" fmla="*/ 1059 h 26"/>
                              <a:gd name="T4" fmla="+- 0 4893 4893"/>
                              <a:gd name="T5" fmla="*/ T4 w 50"/>
                              <a:gd name="T6" fmla="+- 0 1068 1059"/>
                              <a:gd name="T7" fmla="*/ 1068 h 26"/>
                              <a:gd name="T8" fmla="+- 0 4898 4893"/>
                              <a:gd name="T9" fmla="*/ T8 w 50"/>
                              <a:gd name="T10" fmla="+- 0 1084 1059"/>
                              <a:gd name="T11" fmla="*/ 1084 h 26"/>
                              <a:gd name="T12" fmla="+- 0 4942 4893"/>
                              <a:gd name="T13" fmla="*/ T12 w 50"/>
                              <a:gd name="T14" fmla="+- 0 1075 1059"/>
                              <a:gd name="T15" fmla="*/ 1075 h 26"/>
                              <a:gd name="T16" fmla="+- 0 4943 4893"/>
                              <a:gd name="T17" fmla="*/ T16 w 50"/>
                              <a:gd name="T18" fmla="+- 0 1074 1059"/>
                              <a:gd name="T19" fmla="*/ 1074 h 26"/>
                              <a:gd name="T20" fmla="+- 0 4936 4893"/>
                              <a:gd name="T21" fmla="*/ T20 w 50"/>
                              <a:gd name="T22" fmla="+- 0 1059 1059"/>
                              <a:gd name="T23" fmla="*/ 1059 h 26"/>
                              <a:gd name="T24" fmla="+- 0 4937 4893"/>
                              <a:gd name="T25" fmla="*/ T24 w 50"/>
                              <a:gd name="T26" fmla="+- 0 1059 1059"/>
                              <a:gd name="T27" fmla="*/ 1059 h 26"/>
                              <a:gd name="T28" fmla="+- 0 4936 4893"/>
                              <a:gd name="T29" fmla="*/ T28 w 50"/>
                              <a:gd name="T30" fmla="+- 0 1059 1059"/>
                              <a:gd name="T31" fmla="*/ 1059 h 26"/>
                              <a:gd name="T32" fmla="+- 0 4936 4893"/>
                              <a:gd name="T33" fmla="*/ T32 w 50"/>
                              <a:gd name="T34" fmla="+- 0 1059 1059"/>
                              <a:gd name="T35" fmla="*/ 1059 h 26"/>
                              <a:gd name="T36" fmla="+- 0 4937 4893"/>
                              <a:gd name="T37" fmla="*/ T36 w 50"/>
                              <a:gd name="T38" fmla="+- 0 1059 1059"/>
                              <a:gd name="T39" fmla="*/ 105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26">
                                <a:moveTo>
                                  <a:pt x="43" y="0"/>
                                </a:moveTo>
                                <a:lnTo>
                                  <a:pt x="0" y="9"/>
                                </a:lnTo>
                                <a:lnTo>
                                  <a:pt x="5" y="25"/>
                                </a:lnTo>
                                <a:lnTo>
                                  <a:pt x="49" y="16"/>
                                </a:lnTo>
                                <a:lnTo>
                                  <a:pt x="50" y="15"/>
                                </a:lnTo>
                                <a:lnTo>
                                  <a:pt x="43" y="0"/>
                                </a:lnTo>
                                <a:close/>
                                <a:moveTo>
                                  <a:pt x="44" y="0"/>
                                </a:moveTo>
                                <a:lnTo>
                                  <a:pt x="43" y="0"/>
                                </a:lnTo>
                                <a:lnTo>
                                  <a:pt x="44"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203"/>
                        <wps:cNvSpPr>
                          <a:spLocks/>
                        </wps:cNvSpPr>
                        <wps:spPr bwMode="auto">
                          <a:xfrm>
                            <a:off x="4936" y="1048"/>
                            <a:ext cx="42" cy="27"/>
                          </a:xfrm>
                          <a:custGeom>
                            <a:avLst/>
                            <a:gdLst>
                              <a:gd name="T0" fmla="+- 0 4971 4936"/>
                              <a:gd name="T1" fmla="*/ T0 w 42"/>
                              <a:gd name="T2" fmla="+- 0 1048 1048"/>
                              <a:gd name="T3" fmla="*/ 1048 h 27"/>
                              <a:gd name="T4" fmla="+- 0 4971 4936"/>
                              <a:gd name="T5" fmla="*/ T4 w 42"/>
                              <a:gd name="T6" fmla="+- 0 1048 1048"/>
                              <a:gd name="T7" fmla="*/ 1048 h 27"/>
                              <a:gd name="T8" fmla="+- 0 4936 4936"/>
                              <a:gd name="T9" fmla="*/ T8 w 42"/>
                              <a:gd name="T10" fmla="+- 0 1059 1048"/>
                              <a:gd name="T11" fmla="*/ 1059 h 27"/>
                              <a:gd name="T12" fmla="+- 0 4943 4936"/>
                              <a:gd name="T13" fmla="*/ T12 w 42"/>
                              <a:gd name="T14" fmla="+- 0 1074 1048"/>
                              <a:gd name="T15" fmla="*/ 1074 h 27"/>
                              <a:gd name="T16" fmla="+- 0 4977 4936"/>
                              <a:gd name="T17" fmla="*/ T16 w 42"/>
                              <a:gd name="T18" fmla="+- 0 1064 1048"/>
                              <a:gd name="T19" fmla="*/ 1064 h 27"/>
                              <a:gd name="T20" fmla="+- 0 4971 4936"/>
                              <a:gd name="T21" fmla="*/ T20 w 42"/>
                              <a:gd name="T22" fmla="+- 0 1048 1048"/>
                              <a:gd name="T23" fmla="*/ 1048 h 27"/>
                              <a:gd name="T24" fmla="+- 0 4978 4936"/>
                              <a:gd name="T25" fmla="*/ T24 w 42"/>
                              <a:gd name="T26" fmla="+- 0 1063 1048"/>
                              <a:gd name="T27" fmla="*/ 1063 h 27"/>
                              <a:gd name="T28" fmla="+- 0 4977 4936"/>
                              <a:gd name="T29" fmla="*/ T28 w 42"/>
                              <a:gd name="T30" fmla="+- 0 1064 1048"/>
                              <a:gd name="T31" fmla="*/ 1064 h 27"/>
                              <a:gd name="T32" fmla="+- 0 4977 4936"/>
                              <a:gd name="T33" fmla="*/ T32 w 42"/>
                              <a:gd name="T34" fmla="+- 0 1064 1048"/>
                              <a:gd name="T35" fmla="*/ 1064 h 27"/>
                              <a:gd name="T36" fmla="+- 0 4978 4936"/>
                              <a:gd name="T37" fmla="*/ T36 w 42"/>
                              <a:gd name="T38" fmla="+- 0 1063 1048"/>
                              <a:gd name="T39" fmla="*/ 106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27">
                                <a:moveTo>
                                  <a:pt x="35" y="0"/>
                                </a:moveTo>
                                <a:lnTo>
                                  <a:pt x="35" y="0"/>
                                </a:lnTo>
                                <a:lnTo>
                                  <a:pt x="0" y="11"/>
                                </a:lnTo>
                                <a:lnTo>
                                  <a:pt x="7" y="26"/>
                                </a:lnTo>
                                <a:lnTo>
                                  <a:pt x="41" y="16"/>
                                </a:lnTo>
                                <a:lnTo>
                                  <a:pt x="35" y="0"/>
                                </a:lnTo>
                                <a:close/>
                                <a:moveTo>
                                  <a:pt x="42" y="15"/>
                                </a:moveTo>
                                <a:lnTo>
                                  <a:pt x="41" y="16"/>
                                </a:lnTo>
                                <a:lnTo>
                                  <a:pt x="42" y="15"/>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204"/>
                        <wps:cNvSpPr>
                          <a:spLocks/>
                        </wps:cNvSpPr>
                        <wps:spPr bwMode="auto">
                          <a:xfrm>
                            <a:off x="4971" y="1036"/>
                            <a:ext cx="52" cy="29"/>
                          </a:xfrm>
                          <a:custGeom>
                            <a:avLst/>
                            <a:gdLst>
                              <a:gd name="T0" fmla="+- 0 5017 4971"/>
                              <a:gd name="T1" fmla="*/ T0 w 52"/>
                              <a:gd name="T2" fmla="+- 0 1036 1036"/>
                              <a:gd name="T3" fmla="*/ 1036 h 29"/>
                              <a:gd name="T4" fmla="+- 0 4971 4971"/>
                              <a:gd name="T5" fmla="*/ T4 w 52"/>
                              <a:gd name="T6" fmla="+- 0 1048 1036"/>
                              <a:gd name="T7" fmla="*/ 1048 h 29"/>
                              <a:gd name="T8" fmla="+- 0 4977 4971"/>
                              <a:gd name="T9" fmla="*/ T8 w 52"/>
                              <a:gd name="T10" fmla="+- 0 1064 1036"/>
                              <a:gd name="T11" fmla="*/ 1064 h 29"/>
                              <a:gd name="T12" fmla="+- 0 5023 4971"/>
                              <a:gd name="T13" fmla="*/ T12 w 52"/>
                              <a:gd name="T14" fmla="+- 0 1051 1036"/>
                              <a:gd name="T15" fmla="*/ 1051 h 29"/>
                              <a:gd name="T16" fmla="+- 0 5017 4971"/>
                              <a:gd name="T17" fmla="*/ T16 w 52"/>
                              <a:gd name="T18" fmla="+- 0 1036 1036"/>
                              <a:gd name="T19" fmla="*/ 1036 h 29"/>
                            </a:gdLst>
                            <a:ahLst/>
                            <a:cxnLst>
                              <a:cxn ang="0">
                                <a:pos x="T1" y="T3"/>
                              </a:cxn>
                              <a:cxn ang="0">
                                <a:pos x="T5" y="T7"/>
                              </a:cxn>
                              <a:cxn ang="0">
                                <a:pos x="T9" y="T11"/>
                              </a:cxn>
                              <a:cxn ang="0">
                                <a:pos x="T13" y="T15"/>
                              </a:cxn>
                              <a:cxn ang="0">
                                <a:pos x="T17" y="T19"/>
                              </a:cxn>
                            </a:cxnLst>
                            <a:rect l="0" t="0" r="r" b="b"/>
                            <a:pathLst>
                              <a:path w="52" h="29">
                                <a:moveTo>
                                  <a:pt x="46" y="0"/>
                                </a:moveTo>
                                <a:lnTo>
                                  <a:pt x="0" y="12"/>
                                </a:lnTo>
                                <a:lnTo>
                                  <a:pt x="6" y="28"/>
                                </a:lnTo>
                                <a:lnTo>
                                  <a:pt x="52" y="15"/>
                                </a:lnTo>
                                <a:lnTo>
                                  <a:pt x="46"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205"/>
                        <wps:cNvSpPr>
                          <a:spLocks/>
                        </wps:cNvSpPr>
                        <wps:spPr bwMode="auto">
                          <a:xfrm>
                            <a:off x="5017" y="1022"/>
                            <a:ext cx="61" cy="30"/>
                          </a:xfrm>
                          <a:custGeom>
                            <a:avLst/>
                            <a:gdLst>
                              <a:gd name="T0" fmla="+- 0 5071 5017"/>
                              <a:gd name="T1" fmla="*/ T0 w 61"/>
                              <a:gd name="T2" fmla="+- 0 1022 1022"/>
                              <a:gd name="T3" fmla="*/ 1022 h 30"/>
                              <a:gd name="T4" fmla="+- 0 5017 5017"/>
                              <a:gd name="T5" fmla="*/ T4 w 61"/>
                              <a:gd name="T6" fmla="+- 0 1036 1022"/>
                              <a:gd name="T7" fmla="*/ 1036 h 30"/>
                              <a:gd name="T8" fmla="+- 0 5023 5017"/>
                              <a:gd name="T9" fmla="*/ T8 w 61"/>
                              <a:gd name="T10" fmla="+- 0 1051 1022"/>
                              <a:gd name="T11" fmla="*/ 1051 h 30"/>
                              <a:gd name="T12" fmla="+- 0 5077 5017"/>
                              <a:gd name="T13" fmla="*/ T12 w 61"/>
                              <a:gd name="T14" fmla="+- 0 1037 1022"/>
                              <a:gd name="T15" fmla="*/ 1037 h 30"/>
                              <a:gd name="T16" fmla="+- 0 5071 5017"/>
                              <a:gd name="T17" fmla="*/ T16 w 61"/>
                              <a:gd name="T18" fmla="+- 0 1022 1022"/>
                              <a:gd name="T19" fmla="*/ 1022 h 30"/>
                            </a:gdLst>
                            <a:ahLst/>
                            <a:cxnLst>
                              <a:cxn ang="0">
                                <a:pos x="T1" y="T3"/>
                              </a:cxn>
                              <a:cxn ang="0">
                                <a:pos x="T5" y="T7"/>
                              </a:cxn>
                              <a:cxn ang="0">
                                <a:pos x="T9" y="T11"/>
                              </a:cxn>
                              <a:cxn ang="0">
                                <a:pos x="T13" y="T15"/>
                              </a:cxn>
                              <a:cxn ang="0">
                                <a:pos x="T17" y="T19"/>
                              </a:cxn>
                            </a:cxnLst>
                            <a:rect l="0" t="0" r="r" b="b"/>
                            <a:pathLst>
                              <a:path w="61" h="30">
                                <a:moveTo>
                                  <a:pt x="54" y="0"/>
                                </a:moveTo>
                                <a:lnTo>
                                  <a:pt x="0" y="14"/>
                                </a:lnTo>
                                <a:lnTo>
                                  <a:pt x="6" y="29"/>
                                </a:lnTo>
                                <a:lnTo>
                                  <a:pt x="60" y="15"/>
                                </a:lnTo>
                                <a:lnTo>
                                  <a:pt x="54"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206"/>
                        <wps:cNvSpPr>
                          <a:spLocks/>
                        </wps:cNvSpPr>
                        <wps:spPr bwMode="auto">
                          <a:xfrm>
                            <a:off x="5071" y="1004"/>
                            <a:ext cx="67" cy="33"/>
                          </a:xfrm>
                          <a:custGeom>
                            <a:avLst/>
                            <a:gdLst>
                              <a:gd name="T0" fmla="+- 0 5133 5071"/>
                              <a:gd name="T1" fmla="*/ T0 w 67"/>
                              <a:gd name="T2" fmla="+- 0 1004 1004"/>
                              <a:gd name="T3" fmla="*/ 1004 h 33"/>
                              <a:gd name="T4" fmla="+- 0 5132 5071"/>
                              <a:gd name="T5" fmla="*/ T4 w 67"/>
                              <a:gd name="T6" fmla="+- 0 1004 1004"/>
                              <a:gd name="T7" fmla="*/ 1004 h 33"/>
                              <a:gd name="T8" fmla="+- 0 5071 5071"/>
                              <a:gd name="T9" fmla="*/ T8 w 67"/>
                              <a:gd name="T10" fmla="+- 0 1022 1004"/>
                              <a:gd name="T11" fmla="*/ 1022 h 33"/>
                              <a:gd name="T12" fmla="+- 0 5077 5071"/>
                              <a:gd name="T13" fmla="*/ T12 w 67"/>
                              <a:gd name="T14" fmla="+- 0 1037 1004"/>
                              <a:gd name="T15" fmla="*/ 1037 h 33"/>
                              <a:gd name="T16" fmla="+- 0 5138 5071"/>
                              <a:gd name="T17" fmla="*/ T16 w 67"/>
                              <a:gd name="T18" fmla="+- 0 1020 1004"/>
                              <a:gd name="T19" fmla="*/ 1020 h 33"/>
                              <a:gd name="T20" fmla="+- 0 5137 5071"/>
                              <a:gd name="T21" fmla="*/ T20 w 67"/>
                              <a:gd name="T22" fmla="+- 0 1020 1004"/>
                              <a:gd name="T23" fmla="*/ 1020 h 33"/>
                              <a:gd name="T24" fmla="+- 0 5133 5071"/>
                              <a:gd name="T25" fmla="*/ T24 w 67"/>
                              <a:gd name="T26" fmla="+- 0 1004 1004"/>
                              <a:gd name="T27" fmla="*/ 1004 h 33"/>
                            </a:gdLst>
                            <a:ahLst/>
                            <a:cxnLst>
                              <a:cxn ang="0">
                                <a:pos x="T1" y="T3"/>
                              </a:cxn>
                              <a:cxn ang="0">
                                <a:pos x="T5" y="T7"/>
                              </a:cxn>
                              <a:cxn ang="0">
                                <a:pos x="T9" y="T11"/>
                              </a:cxn>
                              <a:cxn ang="0">
                                <a:pos x="T13" y="T15"/>
                              </a:cxn>
                              <a:cxn ang="0">
                                <a:pos x="T17" y="T19"/>
                              </a:cxn>
                              <a:cxn ang="0">
                                <a:pos x="T21" y="T23"/>
                              </a:cxn>
                              <a:cxn ang="0">
                                <a:pos x="T25" y="T27"/>
                              </a:cxn>
                            </a:cxnLst>
                            <a:rect l="0" t="0" r="r" b="b"/>
                            <a:pathLst>
                              <a:path w="67" h="33">
                                <a:moveTo>
                                  <a:pt x="62" y="0"/>
                                </a:moveTo>
                                <a:lnTo>
                                  <a:pt x="61" y="0"/>
                                </a:lnTo>
                                <a:lnTo>
                                  <a:pt x="0" y="18"/>
                                </a:lnTo>
                                <a:lnTo>
                                  <a:pt x="6" y="33"/>
                                </a:lnTo>
                                <a:lnTo>
                                  <a:pt x="67" y="16"/>
                                </a:lnTo>
                                <a:lnTo>
                                  <a:pt x="66" y="16"/>
                                </a:lnTo>
                                <a:lnTo>
                                  <a:pt x="6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207"/>
                        <wps:cNvSpPr>
                          <a:spLocks/>
                        </wps:cNvSpPr>
                        <wps:spPr bwMode="auto">
                          <a:xfrm>
                            <a:off x="5133" y="996"/>
                            <a:ext cx="42" cy="24"/>
                          </a:xfrm>
                          <a:custGeom>
                            <a:avLst/>
                            <a:gdLst>
                              <a:gd name="T0" fmla="+- 0 5170 5133"/>
                              <a:gd name="T1" fmla="*/ T0 w 42"/>
                              <a:gd name="T2" fmla="+- 0 996 996"/>
                              <a:gd name="T3" fmla="*/ 996 h 24"/>
                              <a:gd name="T4" fmla="+- 0 5133 5133"/>
                              <a:gd name="T5" fmla="*/ T4 w 42"/>
                              <a:gd name="T6" fmla="+- 0 1004 996"/>
                              <a:gd name="T7" fmla="*/ 1004 h 24"/>
                              <a:gd name="T8" fmla="+- 0 5137 5133"/>
                              <a:gd name="T9" fmla="*/ T8 w 42"/>
                              <a:gd name="T10" fmla="+- 0 1020 996"/>
                              <a:gd name="T11" fmla="*/ 1020 h 24"/>
                              <a:gd name="T12" fmla="+- 0 5174 5133"/>
                              <a:gd name="T13" fmla="*/ T12 w 42"/>
                              <a:gd name="T14" fmla="+- 0 1012 996"/>
                              <a:gd name="T15" fmla="*/ 1012 h 24"/>
                              <a:gd name="T16" fmla="+- 0 5170 5133"/>
                              <a:gd name="T17" fmla="*/ T16 w 42"/>
                              <a:gd name="T18" fmla="+- 0 996 996"/>
                              <a:gd name="T19" fmla="*/ 996 h 24"/>
                            </a:gdLst>
                            <a:ahLst/>
                            <a:cxnLst>
                              <a:cxn ang="0">
                                <a:pos x="T1" y="T3"/>
                              </a:cxn>
                              <a:cxn ang="0">
                                <a:pos x="T5" y="T7"/>
                              </a:cxn>
                              <a:cxn ang="0">
                                <a:pos x="T9" y="T11"/>
                              </a:cxn>
                              <a:cxn ang="0">
                                <a:pos x="T13" y="T15"/>
                              </a:cxn>
                              <a:cxn ang="0">
                                <a:pos x="T17" y="T19"/>
                              </a:cxn>
                            </a:cxnLst>
                            <a:rect l="0" t="0" r="r" b="b"/>
                            <a:pathLst>
                              <a:path w="42" h="24">
                                <a:moveTo>
                                  <a:pt x="37" y="0"/>
                                </a:moveTo>
                                <a:lnTo>
                                  <a:pt x="0" y="8"/>
                                </a:lnTo>
                                <a:lnTo>
                                  <a:pt x="4" y="24"/>
                                </a:lnTo>
                                <a:lnTo>
                                  <a:pt x="41" y="16"/>
                                </a:lnTo>
                                <a:lnTo>
                                  <a:pt x="37"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1208"/>
                        <wps:cNvSpPr>
                          <a:spLocks/>
                        </wps:cNvSpPr>
                        <wps:spPr bwMode="auto">
                          <a:xfrm>
                            <a:off x="5170" y="984"/>
                            <a:ext cx="66" cy="29"/>
                          </a:xfrm>
                          <a:custGeom>
                            <a:avLst/>
                            <a:gdLst>
                              <a:gd name="T0" fmla="+- 0 5231 5170"/>
                              <a:gd name="T1" fmla="*/ T0 w 66"/>
                              <a:gd name="T2" fmla="+- 0 984 984"/>
                              <a:gd name="T3" fmla="*/ 984 h 29"/>
                              <a:gd name="T4" fmla="+- 0 5231 5170"/>
                              <a:gd name="T5" fmla="*/ T4 w 66"/>
                              <a:gd name="T6" fmla="+- 0 984 984"/>
                              <a:gd name="T7" fmla="*/ 984 h 29"/>
                              <a:gd name="T8" fmla="+- 0 5170 5170"/>
                              <a:gd name="T9" fmla="*/ T8 w 66"/>
                              <a:gd name="T10" fmla="+- 0 996 984"/>
                              <a:gd name="T11" fmla="*/ 996 h 29"/>
                              <a:gd name="T12" fmla="+- 0 5174 5170"/>
                              <a:gd name="T13" fmla="*/ T12 w 66"/>
                              <a:gd name="T14" fmla="+- 0 1012 984"/>
                              <a:gd name="T15" fmla="*/ 1012 h 29"/>
                              <a:gd name="T16" fmla="+- 0 5234 5170"/>
                              <a:gd name="T17" fmla="*/ T16 w 66"/>
                              <a:gd name="T18" fmla="+- 0 1000 984"/>
                              <a:gd name="T19" fmla="*/ 1000 h 29"/>
                              <a:gd name="T20" fmla="+- 0 5231 5170"/>
                              <a:gd name="T21" fmla="*/ T20 w 66"/>
                              <a:gd name="T22" fmla="+- 0 984 984"/>
                              <a:gd name="T23" fmla="*/ 984 h 29"/>
                              <a:gd name="T24" fmla="+- 0 5235 5170"/>
                              <a:gd name="T25" fmla="*/ T24 w 66"/>
                              <a:gd name="T26" fmla="+- 0 1000 984"/>
                              <a:gd name="T27" fmla="*/ 1000 h 29"/>
                              <a:gd name="T28" fmla="+- 0 5234 5170"/>
                              <a:gd name="T29" fmla="*/ T28 w 66"/>
                              <a:gd name="T30" fmla="+- 0 1000 984"/>
                              <a:gd name="T31" fmla="*/ 1000 h 29"/>
                              <a:gd name="T32" fmla="+- 0 5234 5170"/>
                              <a:gd name="T33" fmla="*/ T32 w 66"/>
                              <a:gd name="T34" fmla="+- 0 1000 984"/>
                              <a:gd name="T35" fmla="*/ 1000 h 29"/>
                              <a:gd name="T36" fmla="+- 0 5235 5170"/>
                              <a:gd name="T37" fmla="*/ T36 w 66"/>
                              <a:gd name="T38" fmla="+- 0 1000 984"/>
                              <a:gd name="T39" fmla="*/ 100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29">
                                <a:moveTo>
                                  <a:pt x="61" y="0"/>
                                </a:moveTo>
                                <a:lnTo>
                                  <a:pt x="61" y="0"/>
                                </a:lnTo>
                                <a:lnTo>
                                  <a:pt x="0" y="12"/>
                                </a:lnTo>
                                <a:lnTo>
                                  <a:pt x="4" y="28"/>
                                </a:lnTo>
                                <a:lnTo>
                                  <a:pt x="64" y="16"/>
                                </a:lnTo>
                                <a:lnTo>
                                  <a:pt x="61" y="0"/>
                                </a:lnTo>
                                <a:close/>
                                <a:moveTo>
                                  <a:pt x="65" y="16"/>
                                </a:moveTo>
                                <a:lnTo>
                                  <a:pt x="64" y="16"/>
                                </a:lnTo>
                                <a:lnTo>
                                  <a:pt x="65" y="16"/>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1209"/>
                        <wps:cNvSpPr>
                          <a:spLocks/>
                        </wps:cNvSpPr>
                        <wps:spPr bwMode="auto">
                          <a:xfrm>
                            <a:off x="5231" y="980"/>
                            <a:ext cx="39" cy="21"/>
                          </a:xfrm>
                          <a:custGeom>
                            <a:avLst/>
                            <a:gdLst>
                              <a:gd name="T0" fmla="+- 0 5265 5231"/>
                              <a:gd name="T1" fmla="*/ T0 w 39"/>
                              <a:gd name="T2" fmla="+- 0 980 980"/>
                              <a:gd name="T3" fmla="*/ 980 h 21"/>
                              <a:gd name="T4" fmla="+- 0 5231 5231"/>
                              <a:gd name="T5" fmla="*/ T4 w 39"/>
                              <a:gd name="T6" fmla="+- 0 984 980"/>
                              <a:gd name="T7" fmla="*/ 984 h 21"/>
                              <a:gd name="T8" fmla="+- 0 5234 5231"/>
                              <a:gd name="T9" fmla="*/ T8 w 39"/>
                              <a:gd name="T10" fmla="+- 0 1000 980"/>
                              <a:gd name="T11" fmla="*/ 1000 h 21"/>
                              <a:gd name="T12" fmla="+- 0 5269 5231"/>
                              <a:gd name="T13" fmla="*/ T12 w 39"/>
                              <a:gd name="T14" fmla="+- 0 996 980"/>
                              <a:gd name="T15" fmla="*/ 996 h 21"/>
                              <a:gd name="T16" fmla="+- 0 5269 5231"/>
                              <a:gd name="T17" fmla="*/ T16 w 39"/>
                              <a:gd name="T18" fmla="+- 0 996 980"/>
                              <a:gd name="T19" fmla="*/ 996 h 21"/>
                              <a:gd name="T20" fmla="+- 0 5265 5231"/>
                              <a:gd name="T21" fmla="*/ T20 w 39"/>
                              <a:gd name="T22" fmla="+- 0 980 980"/>
                              <a:gd name="T23" fmla="*/ 980 h 21"/>
                              <a:gd name="T24" fmla="+- 0 5266 5231"/>
                              <a:gd name="T25" fmla="*/ T24 w 39"/>
                              <a:gd name="T26" fmla="+- 0 980 980"/>
                              <a:gd name="T27" fmla="*/ 980 h 21"/>
                              <a:gd name="T28" fmla="+- 0 5265 5231"/>
                              <a:gd name="T29" fmla="*/ T28 w 39"/>
                              <a:gd name="T30" fmla="+- 0 980 980"/>
                              <a:gd name="T31" fmla="*/ 980 h 21"/>
                              <a:gd name="T32" fmla="+- 0 5265 5231"/>
                              <a:gd name="T33" fmla="*/ T32 w 39"/>
                              <a:gd name="T34" fmla="+- 0 980 980"/>
                              <a:gd name="T35" fmla="*/ 980 h 21"/>
                              <a:gd name="T36" fmla="+- 0 5266 5231"/>
                              <a:gd name="T37" fmla="*/ T36 w 39"/>
                              <a:gd name="T38" fmla="+- 0 980 980"/>
                              <a:gd name="T39" fmla="*/ 98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21">
                                <a:moveTo>
                                  <a:pt x="34" y="0"/>
                                </a:moveTo>
                                <a:lnTo>
                                  <a:pt x="0" y="4"/>
                                </a:lnTo>
                                <a:lnTo>
                                  <a:pt x="3" y="20"/>
                                </a:lnTo>
                                <a:lnTo>
                                  <a:pt x="38" y="16"/>
                                </a:lnTo>
                                <a:lnTo>
                                  <a:pt x="34" y="0"/>
                                </a:lnTo>
                                <a:close/>
                                <a:moveTo>
                                  <a:pt x="35" y="0"/>
                                </a:moveTo>
                                <a:lnTo>
                                  <a:pt x="34" y="0"/>
                                </a:lnTo>
                                <a:lnTo>
                                  <a:pt x="3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210"/>
                        <wps:cNvSpPr>
                          <a:spLocks/>
                        </wps:cNvSpPr>
                        <wps:spPr bwMode="auto">
                          <a:xfrm>
                            <a:off x="5265" y="970"/>
                            <a:ext cx="55" cy="26"/>
                          </a:xfrm>
                          <a:custGeom>
                            <a:avLst/>
                            <a:gdLst>
                              <a:gd name="T0" fmla="+- 0 5317 5265"/>
                              <a:gd name="T1" fmla="*/ T0 w 55"/>
                              <a:gd name="T2" fmla="+- 0 970 970"/>
                              <a:gd name="T3" fmla="*/ 970 h 26"/>
                              <a:gd name="T4" fmla="+- 0 5315 5265"/>
                              <a:gd name="T5" fmla="*/ T4 w 55"/>
                              <a:gd name="T6" fmla="+- 0 970 970"/>
                              <a:gd name="T7" fmla="*/ 970 h 26"/>
                              <a:gd name="T8" fmla="+- 0 5265 5265"/>
                              <a:gd name="T9" fmla="*/ T8 w 55"/>
                              <a:gd name="T10" fmla="+- 0 980 970"/>
                              <a:gd name="T11" fmla="*/ 980 h 26"/>
                              <a:gd name="T12" fmla="+- 0 5269 5265"/>
                              <a:gd name="T13" fmla="*/ T12 w 55"/>
                              <a:gd name="T14" fmla="+- 0 996 970"/>
                              <a:gd name="T15" fmla="*/ 996 h 26"/>
                              <a:gd name="T16" fmla="+- 0 5319 5265"/>
                              <a:gd name="T17" fmla="*/ T16 w 55"/>
                              <a:gd name="T18" fmla="+- 0 986 970"/>
                              <a:gd name="T19" fmla="*/ 986 h 26"/>
                              <a:gd name="T20" fmla="+- 0 5319 5265"/>
                              <a:gd name="T21" fmla="*/ T20 w 55"/>
                              <a:gd name="T22" fmla="+- 0 986 970"/>
                              <a:gd name="T23" fmla="*/ 986 h 26"/>
                              <a:gd name="T24" fmla="+- 0 5317 5265"/>
                              <a:gd name="T25" fmla="*/ T24 w 55"/>
                              <a:gd name="T26" fmla="+- 0 970 970"/>
                              <a:gd name="T27" fmla="*/ 970 h 26"/>
                            </a:gdLst>
                            <a:ahLst/>
                            <a:cxnLst>
                              <a:cxn ang="0">
                                <a:pos x="T1" y="T3"/>
                              </a:cxn>
                              <a:cxn ang="0">
                                <a:pos x="T5" y="T7"/>
                              </a:cxn>
                              <a:cxn ang="0">
                                <a:pos x="T9" y="T11"/>
                              </a:cxn>
                              <a:cxn ang="0">
                                <a:pos x="T13" y="T15"/>
                              </a:cxn>
                              <a:cxn ang="0">
                                <a:pos x="T17" y="T19"/>
                              </a:cxn>
                              <a:cxn ang="0">
                                <a:pos x="T21" y="T23"/>
                              </a:cxn>
                              <a:cxn ang="0">
                                <a:pos x="T25" y="T27"/>
                              </a:cxn>
                            </a:cxnLst>
                            <a:rect l="0" t="0" r="r" b="b"/>
                            <a:pathLst>
                              <a:path w="55" h="26">
                                <a:moveTo>
                                  <a:pt x="52" y="0"/>
                                </a:moveTo>
                                <a:lnTo>
                                  <a:pt x="50" y="0"/>
                                </a:lnTo>
                                <a:lnTo>
                                  <a:pt x="0" y="10"/>
                                </a:lnTo>
                                <a:lnTo>
                                  <a:pt x="4" y="26"/>
                                </a:lnTo>
                                <a:lnTo>
                                  <a:pt x="54" y="16"/>
                                </a:lnTo>
                                <a:lnTo>
                                  <a:pt x="5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211"/>
                        <wps:cNvSpPr>
                          <a:spLocks/>
                        </wps:cNvSpPr>
                        <wps:spPr bwMode="auto">
                          <a:xfrm>
                            <a:off x="5317" y="967"/>
                            <a:ext cx="35" cy="20"/>
                          </a:xfrm>
                          <a:custGeom>
                            <a:avLst/>
                            <a:gdLst>
                              <a:gd name="T0" fmla="+- 0 5349 5317"/>
                              <a:gd name="T1" fmla="*/ T0 w 35"/>
                              <a:gd name="T2" fmla="+- 0 967 967"/>
                              <a:gd name="T3" fmla="*/ 967 h 20"/>
                              <a:gd name="T4" fmla="+- 0 5317 5317"/>
                              <a:gd name="T5" fmla="*/ T4 w 35"/>
                              <a:gd name="T6" fmla="+- 0 970 967"/>
                              <a:gd name="T7" fmla="*/ 970 h 20"/>
                              <a:gd name="T8" fmla="+- 0 5319 5317"/>
                              <a:gd name="T9" fmla="*/ T8 w 35"/>
                              <a:gd name="T10" fmla="+- 0 986 967"/>
                              <a:gd name="T11" fmla="*/ 986 h 20"/>
                              <a:gd name="T12" fmla="+- 0 5351 5317"/>
                              <a:gd name="T13" fmla="*/ T12 w 35"/>
                              <a:gd name="T14" fmla="+- 0 983 967"/>
                              <a:gd name="T15" fmla="*/ 983 h 20"/>
                              <a:gd name="T16" fmla="+- 0 5351 5317"/>
                              <a:gd name="T17" fmla="*/ T16 w 35"/>
                              <a:gd name="T18" fmla="+- 0 983 967"/>
                              <a:gd name="T19" fmla="*/ 983 h 20"/>
                              <a:gd name="T20" fmla="+- 0 5348 5317"/>
                              <a:gd name="T21" fmla="*/ T20 w 35"/>
                              <a:gd name="T22" fmla="+- 0 967 967"/>
                              <a:gd name="T23" fmla="*/ 967 h 20"/>
                              <a:gd name="T24" fmla="+- 0 5349 5317"/>
                              <a:gd name="T25" fmla="*/ T24 w 35"/>
                              <a:gd name="T26" fmla="+- 0 967 967"/>
                              <a:gd name="T27" fmla="*/ 967 h 20"/>
                            </a:gdLst>
                            <a:ahLst/>
                            <a:cxnLst>
                              <a:cxn ang="0">
                                <a:pos x="T1" y="T3"/>
                              </a:cxn>
                              <a:cxn ang="0">
                                <a:pos x="T5" y="T7"/>
                              </a:cxn>
                              <a:cxn ang="0">
                                <a:pos x="T9" y="T11"/>
                              </a:cxn>
                              <a:cxn ang="0">
                                <a:pos x="T13" y="T15"/>
                              </a:cxn>
                              <a:cxn ang="0">
                                <a:pos x="T17" y="T19"/>
                              </a:cxn>
                              <a:cxn ang="0">
                                <a:pos x="T21" y="T23"/>
                              </a:cxn>
                              <a:cxn ang="0">
                                <a:pos x="T25" y="T27"/>
                              </a:cxn>
                            </a:cxnLst>
                            <a:rect l="0" t="0" r="r" b="b"/>
                            <a:pathLst>
                              <a:path w="35" h="20">
                                <a:moveTo>
                                  <a:pt x="32" y="0"/>
                                </a:moveTo>
                                <a:lnTo>
                                  <a:pt x="0" y="3"/>
                                </a:lnTo>
                                <a:lnTo>
                                  <a:pt x="2" y="19"/>
                                </a:lnTo>
                                <a:lnTo>
                                  <a:pt x="34" y="16"/>
                                </a:lnTo>
                                <a:lnTo>
                                  <a:pt x="31" y="0"/>
                                </a:lnTo>
                                <a:lnTo>
                                  <a:pt x="32"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212"/>
                        <wps:cNvSpPr>
                          <a:spLocks/>
                        </wps:cNvSpPr>
                        <wps:spPr bwMode="auto">
                          <a:xfrm>
                            <a:off x="5348" y="951"/>
                            <a:ext cx="102" cy="32"/>
                          </a:xfrm>
                          <a:custGeom>
                            <a:avLst/>
                            <a:gdLst>
                              <a:gd name="T0" fmla="+- 0 5446 5348"/>
                              <a:gd name="T1" fmla="*/ T0 w 102"/>
                              <a:gd name="T2" fmla="+- 0 951 951"/>
                              <a:gd name="T3" fmla="*/ 951 h 32"/>
                              <a:gd name="T4" fmla="+- 0 5348 5348"/>
                              <a:gd name="T5" fmla="*/ T4 w 102"/>
                              <a:gd name="T6" fmla="+- 0 967 951"/>
                              <a:gd name="T7" fmla="*/ 967 h 32"/>
                              <a:gd name="T8" fmla="+- 0 5351 5348"/>
                              <a:gd name="T9" fmla="*/ T8 w 102"/>
                              <a:gd name="T10" fmla="+- 0 983 951"/>
                              <a:gd name="T11" fmla="*/ 983 h 32"/>
                              <a:gd name="T12" fmla="+- 0 5450 5348"/>
                              <a:gd name="T13" fmla="*/ T12 w 102"/>
                              <a:gd name="T14" fmla="+- 0 968 951"/>
                              <a:gd name="T15" fmla="*/ 968 h 32"/>
                              <a:gd name="T16" fmla="+- 0 5449 5348"/>
                              <a:gd name="T17" fmla="*/ T16 w 102"/>
                              <a:gd name="T18" fmla="+- 0 968 951"/>
                              <a:gd name="T19" fmla="*/ 968 h 32"/>
                              <a:gd name="T20" fmla="+- 0 5446 5348"/>
                              <a:gd name="T21" fmla="*/ T20 w 102"/>
                              <a:gd name="T22" fmla="+- 0 951 951"/>
                              <a:gd name="T23" fmla="*/ 951 h 32"/>
                            </a:gdLst>
                            <a:ahLst/>
                            <a:cxnLst>
                              <a:cxn ang="0">
                                <a:pos x="T1" y="T3"/>
                              </a:cxn>
                              <a:cxn ang="0">
                                <a:pos x="T5" y="T7"/>
                              </a:cxn>
                              <a:cxn ang="0">
                                <a:pos x="T9" y="T11"/>
                              </a:cxn>
                              <a:cxn ang="0">
                                <a:pos x="T13" y="T15"/>
                              </a:cxn>
                              <a:cxn ang="0">
                                <a:pos x="T17" y="T19"/>
                              </a:cxn>
                              <a:cxn ang="0">
                                <a:pos x="T21" y="T23"/>
                              </a:cxn>
                            </a:cxnLst>
                            <a:rect l="0" t="0" r="r" b="b"/>
                            <a:pathLst>
                              <a:path w="102" h="32">
                                <a:moveTo>
                                  <a:pt x="98" y="0"/>
                                </a:moveTo>
                                <a:lnTo>
                                  <a:pt x="0" y="16"/>
                                </a:lnTo>
                                <a:lnTo>
                                  <a:pt x="3" y="32"/>
                                </a:lnTo>
                                <a:lnTo>
                                  <a:pt x="102" y="17"/>
                                </a:lnTo>
                                <a:lnTo>
                                  <a:pt x="101" y="17"/>
                                </a:lnTo>
                                <a:lnTo>
                                  <a:pt x="9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1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61" y="830"/>
                            <a:ext cx="444" cy="487"/>
                          </a:xfrm>
                          <a:prstGeom prst="rect">
                            <a:avLst/>
                          </a:prstGeom>
                          <a:noFill/>
                          <a:extLst>
                            <a:ext uri="{909E8E84-426E-40DD-AFC4-6F175D3DCCD1}">
                              <a14:hiddenFill xmlns:a14="http://schemas.microsoft.com/office/drawing/2010/main">
                                <a:solidFill>
                                  <a:srgbClr val="FFFFFF"/>
                                </a:solidFill>
                              </a14:hiddenFill>
                            </a:ext>
                          </a:extLst>
                        </pic:spPr>
                      </pic:pic>
                      <wps:wsp>
                        <wps:cNvPr id="211" name="Freeform 1214"/>
                        <wps:cNvSpPr>
                          <a:spLocks/>
                        </wps:cNvSpPr>
                        <wps:spPr bwMode="auto">
                          <a:xfrm>
                            <a:off x="7346" y="1015"/>
                            <a:ext cx="838" cy="281"/>
                          </a:xfrm>
                          <a:custGeom>
                            <a:avLst/>
                            <a:gdLst>
                              <a:gd name="T0" fmla="+- 0 7359 7346"/>
                              <a:gd name="T1" fmla="*/ T0 w 838"/>
                              <a:gd name="T2" fmla="+- 0 1289 1015"/>
                              <a:gd name="T3" fmla="*/ 1289 h 281"/>
                              <a:gd name="T4" fmla="+- 0 7394 7346"/>
                              <a:gd name="T5" fmla="*/ T4 w 838"/>
                              <a:gd name="T6" fmla="+- 0 1272 1015"/>
                              <a:gd name="T7" fmla="*/ 1272 h 281"/>
                              <a:gd name="T8" fmla="+- 0 7414 7346"/>
                              <a:gd name="T9" fmla="*/ T8 w 838"/>
                              <a:gd name="T10" fmla="+- 0 1256 1015"/>
                              <a:gd name="T11" fmla="*/ 1256 h 281"/>
                              <a:gd name="T12" fmla="+- 0 7431 7346"/>
                              <a:gd name="T13" fmla="*/ T12 w 838"/>
                              <a:gd name="T14" fmla="+- 0 1239 1015"/>
                              <a:gd name="T15" fmla="*/ 1239 h 281"/>
                              <a:gd name="T16" fmla="+- 0 7464 7346"/>
                              <a:gd name="T17" fmla="*/ T16 w 838"/>
                              <a:gd name="T18" fmla="+- 0 1209 1015"/>
                              <a:gd name="T19" fmla="*/ 1209 h 281"/>
                              <a:gd name="T20" fmla="+- 0 7487 7346"/>
                              <a:gd name="T21" fmla="*/ T20 w 838"/>
                              <a:gd name="T22" fmla="+- 0 1190 1015"/>
                              <a:gd name="T23" fmla="*/ 1190 h 281"/>
                              <a:gd name="T24" fmla="+- 0 7513 7346"/>
                              <a:gd name="T25" fmla="*/ T24 w 838"/>
                              <a:gd name="T26" fmla="+- 0 1166 1015"/>
                              <a:gd name="T27" fmla="*/ 1166 h 281"/>
                              <a:gd name="T28" fmla="+- 0 7535 7346"/>
                              <a:gd name="T29" fmla="*/ T28 w 838"/>
                              <a:gd name="T30" fmla="+- 0 1152 1015"/>
                              <a:gd name="T31" fmla="*/ 1152 h 281"/>
                              <a:gd name="T32" fmla="+- 0 7576 7346"/>
                              <a:gd name="T33" fmla="*/ T32 w 838"/>
                              <a:gd name="T34" fmla="+- 0 1140 1015"/>
                              <a:gd name="T35" fmla="*/ 1140 h 281"/>
                              <a:gd name="T36" fmla="+- 0 7598 7346"/>
                              <a:gd name="T37" fmla="*/ T36 w 838"/>
                              <a:gd name="T38" fmla="+- 0 1124 1015"/>
                              <a:gd name="T39" fmla="*/ 1124 h 281"/>
                              <a:gd name="T40" fmla="+- 0 7559 7346"/>
                              <a:gd name="T41" fmla="*/ T40 w 838"/>
                              <a:gd name="T42" fmla="+- 0 1132 1015"/>
                              <a:gd name="T43" fmla="*/ 1132 h 281"/>
                              <a:gd name="T44" fmla="+- 0 7557 7346"/>
                              <a:gd name="T45" fmla="*/ T44 w 838"/>
                              <a:gd name="T46" fmla="+- 0 1110 1015"/>
                              <a:gd name="T47" fmla="*/ 1110 h 281"/>
                              <a:gd name="T48" fmla="+- 0 7593 7346"/>
                              <a:gd name="T49" fmla="*/ T48 w 838"/>
                              <a:gd name="T50" fmla="+- 0 1037 1015"/>
                              <a:gd name="T51" fmla="*/ 1037 h 281"/>
                              <a:gd name="T52" fmla="+- 0 7672 7346"/>
                              <a:gd name="T53" fmla="*/ T52 w 838"/>
                              <a:gd name="T54" fmla="+- 0 1015 1015"/>
                              <a:gd name="T55" fmla="*/ 1015 h 281"/>
                              <a:gd name="T56" fmla="+- 0 7709 7346"/>
                              <a:gd name="T57" fmla="*/ T56 w 838"/>
                              <a:gd name="T58" fmla="+- 0 1015 1015"/>
                              <a:gd name="T59" fmla="*/ 1015 h 281"/>
                              <a:gd name="T60" fmla="+- 0 7750 7346"/>
                              <a:gd name="T61" fmla="*/ T60 w 838"/>
                              <a:gd name="T62" fmla="+- 0 1019 1015"/>
                              <a:gd name="T63" fmla="*/ 1019 h 281"/>
                              <a:gd name="T64" fmla="+- 0 7791 7346"/>
                              <a:gd name="T65" fmla="*/ T64 w 838"/>
                              <a:gd name="T66" fmla="+- 0 1026 1015"/>
                              <a:gd name="T67" fmla="*/ 1026 h 281"/>
                              <a:gd name="T68" fmla="+- 0 7837 7346"/>
                              <a:gd name="T69" fmla="*/ T68 w 838"/>
                              <a:gd name="T70" fmla="+- 0 1031 1015"/>
                              <a:gd name="T71" fmla="*/ 1031 h 281"/>
                              <a:gd name="T72" fmla="+- 0 7896 7346"/>
                              <a:gd name="T73" fmla="*/ T72 w 838"/>
                              <a:gd name="T74" fmla="+- 0 1042 1015"/>
                              <a:gd name="T75" fmla="*/ 1042 h 281"/>
                              <a:gd name="T76" fmla="+- 0 7928 7346"/>
                              <a:gd name="T77" fmla="*/ T76 w 838"/>
                              <a:gd name="T78" fmla="+- 0 1049 1015"/>
                              <a:gd name="T79" fmla="*/ 1049 h 281"/>
                              <a:gd name="T80" fmla="+- 0 7980 7346"/>
                              <a:gd name="T81" fmla="*/ T80 w 838"/>
                              <a:gd name="T82" fmla="+- 0 1061 1015"/>
                              <a:gd name="T83" fmla="*/ 1061 h 281"/>
                              <a:gd name="T84" fmla="+- 0 8035 7346"/>
                              <a:gd name="T85" fmla="*/ T84 w 838"/>
                              <a:gd name="T86" fmla="+- 0 1073 1015"/>
                              <a:gd name="T87" fmla="*/ 1073 h 281"/>
                              <a:gd name="T88" fmla="+- 0 8092 7346"/>
                              <a:gd name="T89" fmla="*/ T88 w 838"/>
                              <a:gd name="T90" fmla="+- 0 1082 1015"/>
                              <a:gd name="T91" fmla="*/ 1082 h 281"/>
                              <a:gd name="T92" fmla="+- 0 8137 7346"/>
                              <a:gd name="T93" fmla="*/ T92 w 838"/>
                              <a:gd name="T94" fmla="+- 0 1087 1015"/>
                              <a:gd name="T95" fmla="*/ 1087 h 281"/>
                              <a:gd name="T96" fmla="+- 0 8184 7346"/>
                              <a:gd name="T97" fmla="*/ T96 w 838"/>
                              <a:gd name="T98" fmla="+- 0 1089 1015"/>
                              <a:gd name="T99" fmla="*/ 1089 h 281"/>
                              <a:gd name="T100" fmla="+- 0 8150 7346"/>
                              <a:gd name="T101" fmla="*/ T100 w 838"/>
                              <a:gd name="T102" fmla="+- 0 1101 1015"/>
                              <a:gd name="T103" fmla="*/ 1101 h 281"/>
                              <a:gd name="T104" fmla="+- 0 8107 7346"/>
                              <a:gd name="T105" fmla="*/ T104 w 838"/>
                              <a:gd name="T106" fmla="+- 0 1112 1015"/>
                              <a:gd name="T107" fmla="*/ 1112 h 281"/>
                              <a:gd name="T108" fmla="+- 0 8074 7346"/>
                              <a:gd name="T109" fmla="*/ T108 w 838"/>
                              <a:gd name="T110" fmla="+- 0 1124 1015"/>
                              <a:gd name="T111" fmla="*/ 1124 h 281"/>
                              <a:gd name="T112" fmla="+- 0 8035 7346"/>
                              <a:gd name="T113" fmla="*/ T112 w 838"/>
                              <a:gd name="T114" fmla="+- 0 1138 1015"/>
                              <a:gd name="T115" fmla="*/ 1138 h 281"/>
                              <a:gd name="T116" fmla="+- 0 8002 7346"/>
                              <a:gd name="T117" fmla="*/ T116 w 838"/>
                              <a:gd name="T118" fmla="+- 0 1150 1015"/>
                              <a:gd name="T119" fmla="*/ 1150 h 281"/>
                              <a:gd name="T120" fmla="+- 0 7961 7346"/>
                              <a:gd name="T121" fmla="*/ T120 w 838"/>
                              <a:gd name="T122" fmla="+- 0 1163 1015"/>
                              <a:gd name="T123" fmla="*/ 1163 h 281"/>
                              <a:gd name="T124" fmla="+- 0 7924 7346"/>
                              <a:gd name="T125" fmla="*/ T124 w 838"/>
                              <a:gd name="T126" fmla="+- 0 1179 1015"/>
                              <a:gd name="T127" fmla="*/ 1179 h 281"/>
                              <a:gd name="T128" fmla="+- 0 7852 7346"/>
                              <a:gd name="T129" fmla="*/ T128 w 838"/>
                              <a:gd name="T130" fmla="+- 0 1196 1015"/>
                              <a:gd name="T131" fmla="*/ 1196 h 281"/>
                              <a:gd name="T132" fmla="+- 0 7767 7346"/>
                              <a:gd name="T133" fmla="*/ T132 w 838"/>
                              <a:gd name="T134" fmla="+- 0 1224 1015"/>
                              <a:gd name="T135" fmla="*/ 1224 h 281"/>
                              <a:gd name="T136" fmla="+- 0 7729 7346"/>
                              <a:gd name="T137" fmla="*/ T136 w 838"/>
                              <a:gd name="T138" fmla="+- 0 1237 1015"/>
                              <a:gd name="T139" fmla="*/ 1237 h 281"/>
                              <a:gd name="T140" fmla="+- 0 7672 7346"/>
                              <a:gd name="T141" fmla="*/ T140 w 838"/>
                              <a:gd name="T142" fmla="+- 0 1247 1015"/>
                              <a:gd name="T143" fmla="*/ 1247 h 281"/>
                              <a:gd name="T144" fmla="+- 0 7638 7346"/>
                              <a:gd name="T145" fmla="*/ T144 w 838"/>
                              <a:gd name="T146" fmla="+- 0 1253 1015"/>
                              <a:gd name="T147" fmla="*/ 1253 h 281"/>
                              <a:gd name="T148" fmla="+- 0 7585 7346"/>
                              <a:gd name="T149" fmla="*/ T148 w 838"/>
                              <a:gd name="T150" fmla="+- 0 1262 1015"/>
                              <a:gd name="T151" fmla="*/ 1262 h 281"/>
                              <a:gd name="T152" fmla="+- 0 7551 7346"/>
                              <a:gd name="T153" fmla="*/ T152 w 838"/>
                              <a:gd name="T154" fmla="+- 0 1269 1015"/>
                              <a:gd name="T155" fmla="*/ 1269 h 281"/>
                              <a:gd name="T156" fmla="+- 0 7496 7346"/>
                              <a:gd name="T157" fmla="*/ T156 w 838"/>
                              <a:gd name="T158" fmla="+- 0 1279 1015"/>
                              <a:gd name="T159" fmla="*/ 1279 h 281"/>
                              <a:gd name="T160" fmla="+- 0 7455 7346"/>
                              <a:gd name="T161" fmla="*/ T160 w 838"/>
                              <a:gd name="T162" fmla="+- 0 1286 1015"/>
                              <a:gd name="T163" fmla="*/ 1286 h 281"/>
                              <a:gd name="T164" fmla="+- 0 7422 7346"/>
                              <a:gd name="T165" fmla="*/ T164 w 838"/>
                              <a:gd name="T166" fmla="+- 0 1294 1015"/>
                              <a:gd name="T167" fmla="*/ 1294 h 281"/>
                              <a:gd name="T168" fmla="+- 0 7385 7346"/>
                              <a:gd name="T169" fmla="*/ T168 w 838"/>
                              <a:gd name="T170" fmla="+- 0 1296 1015"/>
                              <a:gd name="T171" fmla="*/ 1296 h 281"/>
                              <a:gd name="T172" fmla="+- 0 7351 7346"/>
                              <a:gd name="T173" fmla="*/ T172 w 838"/>
                              <a:gd name="T174" fmla="+- 0 1296 1015"/>
                              <a:gd name="T175" fmla="*/ 1296 h 281"/>
                              <a:gd name="T176" fmla="+- 0 7346 7346"/>
                              <a:gd name="T177" fmla="*/ T176 w 838"/>
                              <a:gd name="T178" fmla="+- 0 1296 1015"/>
                              <a:gd name="T179" fmla="*/ 1296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38" h="281">
                                <a:moveTo>
                                  <a:pt x="13" y="274"/>
                                </a:moveTo>
                                <a:lnTo>
                                  <a:pt x="48" y="257"/>
                                </a:lnTo>
                                <a:lnTo>
                                  <a:pt x="68" y="241"/>
                                </a:lnTo>
                                <a:lnTo>
                                  <a:pt x="85" y="224"/>
                                </a:lnTo>
                                <a:lnTo>
                                  <a:pt x="118" y="194"/>
                                </a:lnTo>
                                <a:lnTo>
                                  <a:pt x="141" y="175"/>
                                </a:lnTo>
                                <a:lnTo>
                                  <a:pt x="167" y="151"/>
                                </a:lnTo>
                                <a:lnTo>
                                  <a:pt x="189" y="137"/>
                                </a:lnTo>
                                <a:lnTo>
                                  <a:pt x="230" y="125"/>
                                </a:lnTo>
                                <a:lnTo>
                                  <a:pt x="252" y="109"/>
                                </a:lnTo>
                                <a:lnTo>
                                  <a:pt x="213" y="117"/>
                                </a:lnTo>
                                <a:lnTo>
                                  <a:pt x="211" y="95"/>
                                </a:lnTo>
                                <a:lnTo>
                                  <a:pt x="247" y="22"/>
                                </a:lnTo>
                                <a:lnTo>
                                  <a:pt x="326" y="0"/>
                                </a:lnTo>
                                <a:lnTo>
                                  <a:pt x="363" y="0"/>
                                </a:lnTo>
                                <a:lnTo>
                                  <a:pt x="404" y="4"/>
                                </a:lnTo>
                                <a:lnTo>
                                  <a:pt x="445" y="11"/>
                                </a:lnTo>
                                <a:lnTo>
                                  <a:pt x="491" y="16"/>
                                </a:lnTo>
                                <a:lnTo>
                                  <a:pt x="550" y="27"/>
                                </a:lnTo>
                                <a:lnTo>
                                  <a:pt x="582" y="34"/>
                                </a:lnTo>
                                <a:lnTo>
                                  <a:pt x="634" y="46"/>
                                </a:lnTo>
                                <a:lnTo>
                                  <a:pt x="689" y="58"/>
                                </a:lnTo>
                                <a:lnTo>
                                  <a:pt x="746" y="67"/>
                                </a:lnTo>
                                <a:lnTo>
                                  <a:pt x="791" y="72"/>
                                </a:lnTo>
                                <a:lnTo>
                                  <a:pt x="838" y="74"/>
                                </a:lnTo>
                                <a:lnTo>
                                  <a:pt x="804" y="86"/>
                                </a:lnTo>
                                <a:lnTo>
                                  <a:pt x="761" y="97"/>
                                </a:lnTo>
                                <a:lnTo>
                                  <a:pt x="728" y="109"/>
                                </a:lnTo>
                                <a:lnTo>
                                  <a:pt x="689" y="123"/>
                                </a:lnTo>
                                <a:lnTo>
                                  <a:pt x="656" y="135"/>
                                </a:lnTo>
                                <a:lnTo>
                                  <a:pt x="615" y="148"/>
                                </a:lnTo>
                                <a:lnTo>
                                  <a:pt x="578" y="164"/>
                                </a:lnTo>
                                <a:lnTo>
                                  <a:pt x="506" y="181"/>
                                </a:lnTo>
                                <a:lnTo>
                                  <a:pt x="421" y="209"/>
                                </a:lnTo>
                                <a:lnTo>
                                  <a:pt x="383" y="222"/>
                                </a:lnTo>
                                <a:lnTo>
                                  <a:pt x="326" y="232"/>
                                </a:lnTo>
                                <a:lnTo>
                                  <a:pt x="292" y="238"/>
                                </a:lnTo>
                                <a:lnTo>
                                  <a:pt x="239" y="247"/>
                                </a:lnTo>
                                <a:lnTo>
                                  <a:pt x="205" y="254"/>
                                </a:lnTo>
                                <a:lnTo>
                                  <a:pt x="150" y="264"/>
                                </a:lnTo>
                                <a:lnTo>
                                  <a:pt x="109" y="271"/>
                                </a:lnTo>
                                <a:lnTo>
                                  <a:pt x="76" y="279"/>
                                </a:lnTo>
                                <a:lnTo>
                                  <a:pt x="39" y="281"/>
                                </a:lnTo>
                                <a:lnTo>
                                  <a:pt x="5" y="281"/>
                                </a:lnTo>
                                <a:lnTo>
                                  <a:pt x="0" y="281"/>
                                </a:lnTo>
                              </a:path>
                            </a:pathLst>
                          </a:custGeom>
                          <a:noFill/>
                          <a:ln w="1051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27" y="778"/>
                            <a:ext cx="367"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2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14" y="1086"/>
                            <a:ext cx="180" cy="173"/>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1217"/>
                        <wps:cNvSpPr>
                          <a:spLocks/>
                        </wps:cNvSpPr>
                        <wps:spPr bwMode="auto">
                          <a:xfrm>
                            <a:off x="6923" y="1308"/>
                            <a:ext cx="111" cy="38"/>
                          </a:xfrm>
                          <a:custGeom>
                            <a:avLst/>
                            <a:gdLst>
                              <a:gd name="T0" fmla="+- 0 6972 6923"/>
                              <a:gd name="T1" fmla="*/ T0 w 111"/>
                              <a:gd name="T2" fmla="+- 0 1343 1308"/>
                              <a:gd name="T3" fmla="*/ 1343 h 38"/>
                              <a:gd name="T4" fmla="+- 0 6947 6923"/>
                              <a:gd name="T5" fmla="*/ T4 w 111"/>
                              <a:gd name="T6" fmla="+- 0 1321 1308"/>
                              <a:gd name="T7" fmla="*/ 1321 h 38"/>
                              <a:gd name="T8" fmla="+- 0 6923 6923"/>
                              <a:gd name="T9" fmla="*/ T8 w 111"/>
                              <a:gd name="T10" fmla="+- 0 1309 1308"/>
                              <a:gd name="T11" fmla="*/ 1309 h 38"/>
                              <a:gd name="T12" fmla="+- 0 6964 6923"/>
                              <a:gd name="T13" fmla="*/ T12 w 111"/>
                              <a:gd name="T14" fmla="+- 0 1308 1308"/>
                              <a:gd name="T15" fmla="*/ 1308 h 38"/>
                              <a:gd name="T16" fmla="+- 0 7005 6923"/>
                              <a:gd name="T17" fmla="*/ T16 w 111"/>
                              <a:gd name="T18" fmla="+- 0 1313 1308"/>
                              <a:gd name="T19" fmla="*/ 1313 h 38"/>
                              <a:gd name="T20" fmla="+- 0 7033 6923"/>
                              <a:gd name="T21" fmla="*/ T20 w 111"/>
                              <a:gd name="T22" fmla="+- 0 1328 1308"/>
                              <a:gd name="T23" fmla="*/ 1328 h 38"/>
                              <a:gd name="T24" fmla="+- 0 7025 6923"/>
                              <a:gd name="T25" fmla="*/ T24 w 111"/>
                              <a:gd name="T26" fmla="+- 0 1345 1308"/>
                              <a:gd name="T27" fmla="*/ 1345 h 38"/>
                              <a:gd name="T28" fmla="+- 0 6984 6923"/>
                              <a:gd name="T29" fmla="*/ T28 w 111"/>
                              <a:gd name="T30" fmla="+- 0 1340 1308"/>
                              <a:gd name="T31" fmla="*/ 1340 h 38"/>
                              <a:gd name="T32" fmla="+- 0 6979 6923"/>
                              <a:gd name="T33" fmla="*/ T32 w 111"/>
                              <a:gd name="T34" fmla="+- 0 1342 1308"/>
                              <a:gd name="T35" fmla="*/ 1342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 h="38">
                                <a:moveTo>
                                  <a:pt x="49" y="35"/>
                                </a:moveTo>
                                <a:lnTo>
                                  <a:pt x="24" y="13"/>
                                </a:lnTo>
                                <a:lnTo>
                                  <a:pt x="0" y="1"/>
                                </a:lnTo>
                                <a:lnTo>
                                  <a:pt x="41" y="0"/>
                                </a:lnTo>
                                <a:lnTo>
                                  <a:pt x="82" y="5"/>
                                </a:lnTo>
                                <a:lnTo>
                                  <a:pt x="110" y="20"/>
                                </a:lnTo>
                                <a:lnTo>
                                  <a:pt x="102" y="37"/>
                                </a:lnTo>
                                <a:lnTo>
                                  <a:pt x="61" y="32"/>
                                </a:lnTo>
                                <a:lnTo>
                                  <a:pt x="56" y="34"/>
                                </a:lnTo>
                              </a:path>
                            </a:pathLst>
                          </a:custGeom>
                          <a:noFill/>
                          <a:ln w="1051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218"/>
                        <wps:cNvSpPr>
                          <a:spLocks/>
                        </wps:cNvSpPr>
                        <wps:spPr bwMode="auto">
                          <a:xfrm>
                            <a:off x="6875" y="1402"/>
                            <a:ext cx="113" cy="47"/>
                          </a:xfrm>
                          <a:custGeom>
                            <a:avLst/>
                            <a:gdLst>
                              <a:gd name="T0" fmla="+- 0 6875 6875"/>
                              <a:gd name="T1" fmla="*/ T0 w 113"/>
                              <a:gd name="T2" fmla="+- 0 1414 1402"/>
                              <a:gd name="T3" fmla="*/ 1414 h 47"/>
                              <a:gd name="T4" fmla="+- 0 6925 6875"/>
                              <a:gd name="T5" fmla="*/ T4 w 113"/>
                              <a:gd name="T6" fmla="+- 0 1402 1402"/>
                              <a:gd name="T7" fmla="*/ 1402 h 47"/>
                              <a:gd name="T8" fmla="+- 0 6957 6875"/>
                              <a:gd name="T9" fmla="*/ T8 w 113"/>
                              <a:gd name="T10" fmla="+- 0 1411 1402"/>
                              <a:gd name="T11" fmla="*/ 1411 h 47"/>
                              <a:gd name="T12" fmla="+- 0 6975 6875"/>
                              <a:gd name="T13" fmla="*/ T12 w 113"/>
                              <a:gd name="T14" fmla="+- 0 1427 1402"/>
                              <a:gd name="T15" fmla="*/ 1427 h 47"/>
                              <a:gd name="T16" fmla="+- 0 6988 6875"/>
                              <a:gd name="T17" fmla="*/ T16 w 113"/>
                              <a:gd name="T18" fmla="+- 0 1448 1402"/>
                              <a:gd name="T19" fmla="*/ 1448 h 47"/>
                              <a:gd name="T20" fmla="+- 0 6955 6875"/>
                              <a:gd name="T21" fmla="*/ T20 w 113"/>
                              <a:gd name="T22" fmla="+- 0 1438 1402"/>
                              <a:gd name="T23" fmla="*/ 1438 h 47"/>
                              <a:gd name="T24" fmla="+- 0 6925 6875"/>
                              <a:gd name="T25" fmla="*/ T24 w 113"/>
                              <a:gd name="T26" fmla="+- 0 1425 1402"/>
                              <a:gd name="T27" fmla="*/ 1425 h 47"/>
                              <a:gd name="T28" fmla="+- 0 6899 6875"/>
                              <a:gd name="T29" fmla="*/ T28 w 113"/>
                              <a:gd name="T30" fmla="+- 0 1414 1402"/>
                              <a:gd name="T31" fmla="*/ 1414 h 47"/>
                              <a:gd name="T32" fmla="+- 0 6879 6875"/>
                              <a:gd name="T33" fmla="*/ T32 w 113"/>
                              <a:gd name="T34" fmla="+- 0 1411 1402"/>
                              <a:gd name="T35" fmla="*/ 141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 h="47">
                                <a:moveTo>
                                  <a:pt x="0" y="12"/>
                                </a:moveTo>
                                <a:lnTo>
                                  <a:pt x="50" y="0"/>
                                </a:lnTo>
                                <a:lnTo>
                                  <a:pt x="82" y="9"/>
                                </a:lnTo>
                                <a:lnTo>
                                  <a:pt x="100" y="25"/>
                                </a:lnTo>
                                <a:lnTo>
                                  <a:pt x="113" y="46"/>
                                </a:lnTo>
                                <a:lnTo>
                                  <a:pt x="80" y="36"/>
                                </a:lnTo>
                                <a:lnTo>
                                  <a:pt x="50" y="23"/>
                                </a:lnTo>
                                <a:lnTo>
                                  <a:pt x="24" y="12"/>
                                </a:lnTo>
                                <a:lnTo>
                                  <a:pt x="4" y="9"/>
                                </a:lnTo>
                              </a:path>
                            </a:pathLst>
                          </a:custGeom>
                          <a:noFill/>
                          <a:ln w="1059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1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857" y="721"/>
                            <a:ext cx="28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2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81" y="768"/>
                            <a:ext cx="148" cy="148"/>
                          </a:xfrm>
                          <a:prstGeom prst="rect">
                            <a:avLst/>
                          </a:prstGeom>
                          <a:noFill/>
                          <a:extLst>
                            <a:ext uri="{909E8E84-426E-40DD-AFC4-6F175D3DCCD1}">
                              <a14:hiddenFill xmlns:a14="http://schemas.microsoft.com/office/drawing/2010/main">
                                <a:solidFill>
                                  <a:srgbClr val="FFFFFF"/>
                                </a:solidFill>
                              </a14:hiddenFill>
                            </a:ext>
                          </a:extLst>
                        </pic:spPr>
                      </pic:pic>
                      <wps:wsp>
                        <wps:cNvPr id="218" name="Freeform 1221"/>
                        <wps:cNvSpPr>
                          <a:spLocks/>
                        </wps:cNvSpPr>
                        <wps:spPr bwMode="auto">
                          <a:xfrm>
                            <a:off x="6775" y="871"/>
                            <a:ext cx="311" cy="401"/>
                          </a:xfrm>
                          <a:custGeom>
                            <a:avLst/>
                            <a:gdLst>
                              <a:gd name="T0" fmla="+- 0 7064 6775"/>
                              <a:gd name="T1" fmla="*/ T0 w 311"/>
                              <a:gd name="T2" fmla="+- 0 1272 871"/>
                              <a:gd name="T3" fmla="*/ 1272 h 401"/>
                              <a:gd name="T4" fmla="+- 0 7048 6775"/>
                              <a:gd name="T5" fmla="*/ T4 w 311"/>
                              <a:gd name="T6" fmla="+- 0 1249 871"/>
                              <a:gd name="T7" fmla="*/ 1249 h 401"/>
                              <a:gd name="T8" fmla="+- 0 7027 6775"/>
                              <a:gd name="T9" fmla="*/ T8 w 311"/>
                              <a:gd name="T10" fmla="+- 0 1219 871"/>
                              <a:gd name="T11" fmla="*/ 1219 h 401"/>
                              <a:gd name="T12" fmla="+- 0 7009 6775"/>
                              <a:gd name="T13" fmla="*/ T12 w 311"/>
                              <a:gd name="T14" fmla="+- 0 1194 871"/>
                              <a:gd name="T15" fmla="*/ 1194 h 401"/>
                              <a:gd name="T16" fmla="+- 0 6984 6775"/>
                              <a:gd name="T17" fmla="*/ T16 w 311"/>
                              <a:gd name="T18" fmla="+- 0 1161 871"/>
                              <a:gd name="T19" fmla="*/ 1161 h 401"/>
                              <a:gd name="T20" fmla="+- 0 6975 6775"/>
                              <a:gd name="T21" fmla="*/ T20 w 311"/>
                              <a:gd name="T22" fmla="+- 0 1143 871"/>
                              <a:gd name="T23" fmla="*/ 1143 h 401"/>
                              <a:gd name="T24" fmla="+- 0 6964 6775"/>
                              <a:gd name="T25" fmla="*/ T24 w 311"/>
                              <a:gd name="T26" fmla="+- 0 1126 871"/>
                              <a:gd name="T27" fmla="*/ 1126 h 401"/>
                              <a:gd name="T28" fmla="+- 0 6953 6775"/>
                              <a:gd name="T29" fmla="*/ T28 w 311"/>
                              <a:gd name="T30" fmla="+- 0 1103 871"/>
                              <a:gd name="T31" fmla="*/ 1103 h 401"/>
                              <a:gd name="T32" fmla="+- 0 6940 6775"/>
                              <a:gd name="T33" fmla="*/ T32 w 311"/>
                              <a:gd name="T34" fmla="+- 0 1078 871"/>
                              <a:gd name="T35" fmla="*/ 1078 h 401"/>
                              <a:gd name="T36" fmla="+- 0 6925 6775"/>
                              <a:gd name="T37" fmla="*/ T36 w 311"/>
                              <a:gd name="T38" fmla="+- 0 1049 871"/>
                              <a:gd name="T39" fmla="*/ 1049 h 401"/>
                              <a:gd name="T40" fmla="+- 0 6917 6775"/>
                              <a:gd name="T41" fmla="*/ T40 w 311"/>
                              <a:gd name="T42" fmla="+- 0 1026 871"/>
                              <a:gd name="T43" fmla="*/ 1026 h 401"/>
                              <a:gd name="T44" fmla="+- 0 6903 6775"/>
                              <a:gd name="T45" fmla="*/ T44 w 311"/>
                              <a:gd name="T46" fmla="+- 0 1008 871"/>
                              <a:gd name="T47" fmla="*/ 1008 h 401"/>
                              <a:gd name="T48" fmla="+- 0 6892 6775"/>
                              <a:gd name="T49" fmla="*/ T48 w 311"/>
                              <a:gd name="T50" fmla="+- 0 989 871"/>
                              <a:gd name="T51" fmla="*/ 989 h 401"/>
                              <a:gd name="T52" fmla="+- 0 6873 6775"/>
                              <a:gd name="T53" fmla="*/ T52 w 311"/>
                              <a:gd name="T54" fmla="+- 0 967 871"/>
                              <a:gd name="T55" fmla="*/ 967 h 401"/>
                              <a:gd name="T56" fmla="+- 0 6851 6775"/>
                              <a:gd name="T57" fmla="*/ T56 w 311"/>
                              <a:gd name="T58" fmla="+- 0 952 871"/>
                              <a:gd name="T59" fmla="*/ 952 h 401"/>
                              <a:gd name="T60" fmla="+- 0 6814 6775"/>
                              <a:gd name="T61" fmla="*/ T60 w 311"/>
                              <a:gd name="T62" fmla="+- 0 933 871"/>
                              <a:gd name="T63" fmla="*/ 933 h 401"/>
                              <a:gd name="T64" fmla="+- 0 6788 6775"/>
                              <a:gd name="T65" fmla="*/ T64 w 311"/>
                              <a:gd name="T66" fmla="+- 0 918 871"/>
                              <a:gd name="T67" fmla="*/ 918 h 401"/>
                              <a:gd name="T68" fmla="+- 0 6775 6775"/>
                              <a:gd name="T69" fmla="*/ T68 w 311"/>
                              <a:gd name="T70" fmla="+- 0 898 871"/>
                              <a:gd name="T71" fmla="*/ 898 h 401"/>
                              <a:gd name="T72" fmla="+- 0 6775 6775"/>
                              <a:gd name="T73" fmla="*/ T72 w 311"/>
                              <a:gd name="T74" fmla="+- 0 880 871"/>
                              <a:gd name="T75" fmla="*/ 880 h 401"/>
                              <a:gd name="T76" fmla="+- 0 6811 6775"/>
                              <a:gd name="T77" fmla="*/ T76 w 311"/>
                              <a:gd name="T78" fmla="+- 0 871 871"/>
                              <a:gd name="T79" fmla="*/ 871 h 401"/>
                              <a:gd name="T80" fmla="+- 0 6840 6775"/>
                              <a:gd name="T81" fmla="*/ T80 w 311"/>
                              <a:gd name="T82" fmla="+- 0 893 871"/>
                              <a:gd name="T83" fmla="*/ 893 h 401"/>
                              <a:gd name="T84" fmla="+- 0 6864 6775"/>
                              <a:gd name="T85" fmla="*/ T84 w 311"/>
                              <a:gd name="T86" fmla="+- 0 913 871"/>
                              <a:gd name="T87" fmla="*/ 913 h 401"/>
                              <a:gd name="T88" fmla="+- 0 6884 6775"/>
                              <a:gd name="T89" fmla="*/ T88 w 311"/>
                              <a:gd name="T90" fmla="+- 0 930 871"/>
                              <a:gd name="T91" fmla="*/ 930 h 401"/>
                              <a:gd name="T92" fmla="+- 0 6899 6775"/>
                              <a:gd name="T93" fmla="*/ T92 w 311"/>
                              <a:gd name="T94" fmla="+- 0 949 871"/>
                              <a:gd name="T95" fmla="*/ 949 h 401"/>
                              <a:gd name="T96" fmla="+- 0 6920 6775"/>
                              <a:gd name="T97" fmla="*/ T96 w 311"/>
                              <a:gd name="T98" fmla="+- 0 972 871"/>
                              <a:gd name="T99" fmla="*/ 972 h 401"/>
                              <a:gd name="T100" fmla="+- 0 6944 6775"/>
                              <a:gd name="T101" fmla="*/ T100 w 311"/>
                              <a:gd name="T102" fmla="+- 0 994 871"/>
                              <a:gd name="T103" fmla="*/ 994 h 401"/>
                              <a:gd name="T104" fmla="+- 0 6970 6775"/>
                              <a:gd name="T105" fmla="*/ T104 w 311"/>
                              <a:gd name="T106" fmla="+- 0 1012 871"/>
                              <a:gd name="T107" fmla="*/ 1012 h 401"/>
                              <a:gd name="T108" fmla="+- 0 6990 6775"/>
                              <a:gd name="T109" fmla="*/ T108 w 311"/>
                              <a:gd name="T110" fmla="+- 0 1039 871"/>
                              <a:gd name="T111" fmla="*/ 1039 h 401"/>
                              <a:gd name="T112" fmla="+- 0 7005 6775"/>
                              <a:gd name="T113" fmla="*/ T112 w 311"/>
                              <a:gd name="T114" fmla="+- 0 1057 871"/>
                              <a:gd name="T115" fmla="*/ 1057 h 401"/>
                              <a:gd name="T116" fmla="+- 0 7025 6775"/>
                              <a:gd name="T117" fmla="*/ T116 w 311"/>
                              <a:gd name="T118" fmla="+- 0 1084 871"/>
                              <a:gd name="T119" fmla="*/ 1084 h 401"/>
                              <a:gd name="T120" fmla="+- 0 7042 6775"/>
                              <a:gd name="T121" fmla="*/ T120 w 311"/>
                              <a:gd name="T122" fmla="+- 0 1103 871"/>
                              <a:gd name="T123" fmla="*/ 1103 h 401"/>
                              <a:gd name="T124" fmla="+- 0 7060 6775"/>
                              <a:gd name="T125" fmla="*/ T124 w 311"/>
                              <a:gd name="T126" fmla="+- 0 1124 871"/>
                              <a:gd name="T127" fmla="*/ 1124 h 401"/>
                              <a:gd name="T128" fmla="+- 0 7079 6775"/>
                              <a:gd name="T129" fmla="*/ T128 w 311"/>
                              <a:gd name="T130" fmla="+- 0 1149 871"/>
                              <a:gd name="T131" fmla="*/ 1149 h 401"/>
                              <a:gd name="T132" fmla="+- 0 7085 6775"/>
                              <a:gd name="T133" fmla="*/ T132 w 311"/>
                              <a:gd name="T134" fmla="+- 0 1182 871"/>
                              <a:gd name="T135" fmla="*/ 1182 h 401"/>
                              <a:gd name="T136" fmla="+- 0 7084 6775"/>
                              <a:gd name="T137" fmla="*/ T136 w 311"/>
                              <a:gd name="T138" fmla="+- 0 1209 871"/>
                              <a:gd name="T139" fmla="*/ 1209 h 401"/>
                              <a:gd name="T140" fmla="+- 0 7075 6775"/>
                              <a:gd name="T141" fmla="*/ T140 w 311"/>
                              <a:gd name="T142" fmla="+- 0 1239 871"/>
                              <a:gd name="T143" fmla="*/ 1239 h 401"/>
                              <a:gd name="T144" fmla="+- 0 7070 6775"/>
                              <a:gd name="T145" fmla="*/ T144 w 311"/>
                              <a:gd name="T146" fmla="+- 0 1256 871"/>
                              <a:gd name="T147" fmla="*/ 1256 h 401"/>
                              <a:gd name="T148" fmla="+- 0 7070 6775"/>
                              <a:gd name="T149" fmla="*/ T148 w 311"/>
                              <a:gd name="T150" fmla="+- 0 1265 871"/>
                              <a:gd name="T151" fmla="*/ 126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1" h="401">
                                <a:moveTo>
                                  <a:pt x="289" y="401"/>
                                </a:moveTo>
                                <a:lnTo>
                                  <a:pt x="273" y="378"/>
                                </a:lnTo>
                                <a:lnTo>
                                  <a:pt x="252" y="348"/>
                                </a:lnTo>
                                <a:lnTo>
                                  <a:pt x="234" y="323"/>
                                </a:lnTo>
                                <a:lnTo>
                                  <a:pt x="209" y="290"/>
                                </a:lnTo>
                                <a:lnTo>
                                  <a:pt x="200" y="272"/>
                                </a:lnTo>
                                <a:lnTo>
                                  <a:pt x="189" y="255"/>
                                </a:lnTo>
                                <a:lnTo>
                                  <a:pt x="178" y="232"/>
                                </a:lnTo>
                                <a:lnTo>
                                  <a:pt x="165" y="207"/>
                                </a:lnTo>
                                <a:lnTo>
                                  <a:pt x="150" y="178"/>
                                </a:lnTo>
                                <a:lnTo>
                                  <a:pt x="142" y="155"/>
                                </a:lnTo>
                                <a:lnTo>
                                  <a:pt x="128" y="137"/>
                                </a:lnTo>
                                <a:lnTo>
                                  <a:pt x="117" y="118"/>
                                </a:lnTo>
                                <a:lnTo>
                                  <a:pt x="98" y="96"/>
                                </a:lnTo>
                                <a:lnTo>
                                  <a:pt x="76" y="81"/>
                                </a:lnTo>
                                <a:lnTo>
                                  <a:pt x="39" y="62"/>
                                </a:lnTo>
                                <a:lnTo>
                                  <a:pt x="13" y="47"/>
                                </a:lnTo>
                                <a:lnTo>
                                  <a:pt x="0" y="27"/>
                                </a:lnTo>
                                <a:lnTo>
                                  <a:pt x="0" y="9"/>
                                </a:lnTo>
                                <a:lnTo>
                                  <a:pt x="36" y="0"/>
                                </a:lnTo>
                                <a:lnTo>
                                  <a:pt x="65" y="22"/>
                                </a:lnTo>
                                <a:lnTo>
                                  <a:pt x="89" y="42"/>
                                </a:lnTo>
                                <a:lnTo>
                                  <a:pt x="109" y="59"/>
                                </a:lnTo>
                                <a:lnTo>
                                  <a:pt x="124" y="78"/>
                                </a:lnTo>
                                <a:lnTo>
                                  <a:pt x="145" y="101"/>
                                </a:lnTo>
                                <a:lnTo>
                                  <a:pt x="169" y="123"/>
                                </a:lnTo>
                                <a:lnTo>
                                  <a:pt x="195" y="141"/>
                                </a:lnTo>
                                <a:lnTo>
                                  <a:pt x="215" y="168"/>
                                </a:lnTo>
                                <a:lnTo>
                                  <a:pt x="230" y="186"/>
                                </a:lnTo>
                                <a:lnTo>
                                  <a:pt x="250" y="213"/>
                                </a:lnTo>
                                <a:lnTo>
                                  <a:pt x="267" y="232"/>
                                </a:lnTo>
                                <a:lnTo>
                                  <a:pt x="285" y="253"/>
                                </a:lnTo>
                                <a:lnTo>
                                  <a:pt x="304" y="278"/>
                                </a:lnTo>
                                <a:lnTo>
                                  <a:pt x="310" y="311"/>
                                </a:lnTo>
                                <a:lnTo>
                                  <a:pt x="309" y="338"/>
                                </a:lnTo>
                                <a:lnTo>
                                  <a:pt x="300" y="368"/>
                                </a:lnTo>
                                <a:lnTo>
                                  <a:pt x="295" y="385"/>
                                </a:lnTo>
                                <a:lnTo>
                                  <a:pt x="295" y="394"/>
                                </a:lnTo>
                              </a:path>
                            </a:pathLst>
                          </a:custGeom>
                          <a:noFill/>
                          <a:ln w="1153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222"/>
                        <wps:cNvSpPr>
                          <a:spLocks/>
                        </wps:cNvSpPr>
                        <wps:spPr bwMode="auto">
                          <a:xfrm>
                            <a:off x="7055" y="657"/>
                            <a:ext cx="73" cy="120"/>
                          </a:xfrm>
                          <a:custGeom>
                            <a:avLst/>
                            <a:gdLst>
                              <a:gd name="T0" fmla="+- 0 7127 7055"/>
                              <a:gd name="T1" fmla="*/ T0 w 73"/>
                              <a:gd name="T2" fmla="+- 0 776 657"/>
                              <a:gd name="T3" fmla="*/ 776 h 120"/>
                              <a:gd name="T4" fmla="+- 0 7116 7055"/>
                              <a:gd name="T5" fmla="*/ T4 w 73"/>
                              <a:gd name="T6" fmla="+- 0 756 657"/>
                              <a:gd name="T7" fmla="*/ 756 h 120"/>
                              <a:gd name="T8" fmla="+- 0 7096 7055"/>
                              <a:gd name="T9" fmla="*/ T8 w 73"/>
                              <a:gd name="T10" fmla="+- 0 733 657"/>
                              <a:gd name="T11" fmla="*/ 733 h 120"/>
                              <a:gd name="T12" fmla="+- 0 7077 7055"/>
                              <a:gd name="T13" fmla="*/ T12 w 73"/>
                              <a:gd name="T14" fmla="+- 0 710 657"/>
                              <a:gd name="T15" fmla="*/ 710 h 120"/>
                              <a:gd name="T16" fmla="+- 0 7055 7055"/>
                              <a:gd name="T17" fmla="*/ T16 w 73"/>
                              <a:gd name="T18" fmla="+- 0 690 657"/>
                              <a:gd name="T19" fmla="*/ 690 h 120"/>
                              <a:gd name="T20" fmla="+- 0 7060 7055"/>
                              <a:gd name="T21" fmla="*/ T20 w 73"/>
                              <a:gd name="T22" fmla="+- 0 668 657"/>
                              <a:gd name="T23" fmla="*/ 668 h 120"/>
                              <a:gd name="T24" fmla="+- 0 7088 7055"/>
                              <a:gd name="T25" fmla="*/ T24 w 73"/>
                              <a:gd name="T26" fmla="+- 0 657 657"/>
                              <a:gd name="T27" fmla="*/ 657 h 120"/>
                              <a:gd name="T28" fmla="+- 0 7107 7055"/>
                              <a:gd name="T29" fmla="*/ T28 w 73"/>
                              <a:gd name="T30" fmla="+- 0 674 657"/>
                              <a:gd name="T31" fmla="*/ 674 h 120"/>
                              <a:gd name="T32" fmla="+- 0 7107 7055"/>
                              <a:gd name="T33" fmla="*/ T32 w 73"/>
                              <a:gd name="T34" fmla="+- 0 696 657"/>
                              <a:gd name="T35" fmla="*/ 696 h 120"/>
                              <a:gd name="T36" fmla="+- 0 7112 7055"/>
                              <a:gd name="T37" fmla="*/ T36 w 73"/>
                              <a:gd name="T38" fmla="+- 0 717 657"/>
                              <a:gd name="T39" fmla="*/ 717 h 120"/>
                              <a:gd name="T40" fmla="+- 0 7120 7055"/>
                              <a:gd name="T41" fmla="*/ T40 w 73"/>
                              <a:gd name="T42" fmla="+- 0 740 657"/>
                              <a:gd name="T43" fmla="*/ 740 h 120"/>
                              <a:gd name="T44" fmla="+- 0 7127 7055"/>
                              <a:gd name="T45" fmla="*/ T44 w 73"/>
                              <a:gd name="T46" fmla="+- 0 776 657"/>
                              <a:gd name="T47" fmla="*/ 77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120">
                                <a:moveTo>
                                  <a:pt x="72" y="119"/>
                                </a:moveTo>
                                <a:lnTo>
                                  <a:pt x="61" y="99"/>
                                </a:lnTo>
                                <a:lnTo>
                                  <a:pt x="41" y="76"/>
                                </a:lnTo>
                                <a:lnTo>
                                  <a:pt x="22" y="53"/>
                                </a:lnTo>
                                <a:lnTo>
                                  <a:pt x="0" y="33"/>
                                </a:lnTo>
                                <a:lnTo>
                                  <a:pt x="5" y="11"/>
                                </a:lnTo>
                                <a:lnTo>
                                  <a:pt x="33" y="0"/>
                                </a:lnTo>
                                <a:lnTo>
                                  <a:pt x="52" y="17"/>
                                </a:lnTo>
                                <a:lnTo>
                                  <a:pt x="52" y="39"/>
                                </a:lnTo>
                                <a:lnTo>
                                  <a:pt x="57" y="60"/>
                                </a:lnTo>
                                <a:lnTo>
                                  <a:pt x="65" y="83"/>
                                </a:lnTo>
                                <a:lnTo>
                                  <a:pt x="72" y="119"/>
                                </a:lnTo>
                              </a:path>
                            </a:pathLst>
                          </a:custGeom>
                          <a:noFill/>
                          <a:ln w="1174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223"/>
                        <wps:cNvSpPr>
                          <a:spLocks/>
                        </wps:cNvSpPr>
                        <wps:spPr bwMode="auto">
                          <a:xfrm>
                            <a:off x="6725" y="1334"/>
                            <a:ext cx="170" cy="69"/>
                          </a:xfrm>
                          <a:custGeom>
                            <a:avLst/>
                            <a:gdLst>
                              <a:gd name="T0" fmla="+- 0 6832 6725"/>
                              <a:gd name="T1" fmla="*/ T0 w 170"/>
                              <a:gd name="T2" fmla="+- 0 1402 1334"/>
                              <a:gd name="T3" fmla="*/ 1402 h 69"/>
                              <a:gd name="T4" fmla="+- 0 6790 6725"/>
                              <a:gd name="T5" fmla="*/ T4 w 170"/>
                              <a:gd name="T6" fmla="+- 0 1395 1334"/>
                              <a:gd name="T7" fmla="*/ 1395 h 69"/>
                              <a:gd name="T8" fmla="+- 0 6756 6725"/>
                              <a:gd name="T9" fmla="*/ T8 w 170"/>
                              <a:gd name="T10" fmla="+- 0 1385 1334"/>
                              <a:gd name="T11" fmla="*/ 1385 h 69"/>
                              <a:gd name="T12" fmla="+- 0 6725 6725"/>
                              <a:gd name="T13" fmla="*/ T12 w 170"/>
                              <a:gd name="T14" fmla="+- 0 1374 1334"/>
                              <a:gd name="T15" fmla="*/ 1374 h 69"/>
                              <a:gd name="T16" fmla="+- 0 6738 6725"/>
                              <a:gd name="T17" fmla="*/ T16 w 170"/>
                              <a:gd name="T18" fmla="+- 0 1359 1334"/>
                              <a:gd name="T19" fmla="*/ 1359 h 69"/>
                              <a:gd name="T20" fmla="+- 0 6777 6725"/>
                              <a:gd name="T21" fmla="*/ T20 w 170"/>
                              <a:gd name="T22" fmla="+- 0 1347 1334"/>
                              <a:gd name="T23" fmla="*/ 1347 h 69"/>
                              <a:gd name="T24" fmla="+- 0 6804 6725"/>
                              <a:gd name="T25" fmla="*/ T24 w 170"/>
                              <a:gd name="T26" fmla="+- 0 1335 1334"/>
                              <a:gd name="T27" fmla="*/ 1335 h 69"/>
                              <a:gd name="T28" fmla="+- 0 6840 6725"/>
                              <a:gd name="T29" fmla="*/ T28 w 170"/>
                              <a:gd name="T30" fmla="+- 0 1334 1334"/>
                              <a:gd name="T31" fmla="*/ 1334 h 69"/>
                              <a:gd name="T32" fmla="+- 0 6873 6725"/>
                              <a:gd name="T33" fmla="*/ T32 w 170"/>
                              <a:gd name="T34" fmla="+- 0 1347 1334"/>
                              <a:gd name="T35" fmla="*/ 1347 h 69"/>
                              <a:gd name="T36" fmla="+- 0 6895 6725"/>
                              <a:gd name="T37" fmla="*/ T36 w 170"/>
                              <a:gd name="T38" fmla="+- 0 1362 1334"/>
                              <a:gd name="T39" fmla="*/ 1362 h 69"/>
                              <a:gd name="T40" fmla="+- 0 6895 6725"/>
                              <a:gd name="T41" fmla="*/ T40 w 170"/>
                              <a:gd name="T42" fmla="+- 0 1379 1334"/>
                              <a:gd name="T43" fmla="*/ 1379 h 69"/>
                              <a:gd name="T44" fmla="+- 0 6864 6725"/>
                              <a:gd name="T45" fmla="*/ T44 w 170"/>
                              <a:gd name="T46" fmla="+- 0 1389 1334"/>
                              <a:gd name="T47" fmla="*/ 1389 h 69"/>
                              <a:gd name="T48" fmla="+- 0 6829 6725"/>
                              <a:gd name="T49" fmla="*/ T48 w 170"/>
                              <a:gd name="T50" fmla="+- 0 1401 1334"/>
                              <a:gd name="T51" fmla="*/ 140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69">
                                <a:moveTo>
                                  <a:pt x="107" y="68"/>
                                </a:moveTo>
                                <a:lnTo>
                                  <a:pt x="65" y="61"/>
                                </a:lnTo>
                                <a:lnTo>
                                  <a:pt x="31" y="51"/>
                                </a:lnTo>
                                <a:lnTo>
                                  <a:pt x="0" y="40"/>
                                </a:lnTo>
                                <a:lnTo>
                                  <a:pt x="13" y="25"/>
                                </a:lnTo>
                                <a:lnTo>
                                  <a:pt x="52" y="13"/>
                                </a:lnTo>
                                <a:lnTo>
                                  <a:pt x="79" y="1"/>
                                </a:lnTo>
                                <a:lnTo>
                                  <a:pt x="115" y="0"/>
                                </a:lnTo>
                                <a:lnTo>
                                  <a:pt x="148" y="13"/>
                                </a:lnTo>
                                <a:lnTo>
                                  <a:pt x="170" y="28"/>
                                </a:lnTo>
                                <a:lnTo>
                                  <a:pt x="170" y="45"/>
                                </a:lnTo>
                                <a:lnTo>
                                  <a:pt x="139" y="55"/>
                                </a:lnTo>
                                <a:lnTo>
                                  <a:pt x="104" y="67"/>
                                </a:lnTo>
                              </a:path>
                            </a:pathLst>
                          </a:custGeom>
                          <a:noFill/>
                          <a:ln w="1059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12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47" y="1336"/>
                            <a:ext cx="614" cy="230"/>
                          </a:xfrm>
                          <a:prstGeom prst="rect">
                            <a:avLst/>
                          </a:prstGeom>
                          <a:noFill/>
                          <a:extLst>
                            <a:ext uri="{909E8E84-426E-40DD-AFC4-6F175D3DCCD1}">
                              <a14:hiddenFill xmlns:a14="http://schemas.microsoft.com/office/drawing/2010/main">
                                <a:solidFill>
                                  <a:srgbClr val="FFFFFF"/>
                                </a:solidFill>
                              </a14:hiddenFill>
                            </a:ext>
                          </a:extLst>
                        </pic:spPr>
                      </pic:pic>
                      <wps:wsp>
                        <wps:cNvPr id="222" name="Freeform 1225"/>
                        <wps:cNvSpPr>
                          <a:spLocks/>
                        </wps:cNvSpPr>
                        <wps:spPr bwMode="auto">
                          <a:xfrm>
                            <a:off x="5580" y="1286"/>
                            <a:ext cx="580" cy="84"/>
                          </a:xfrm>
                          <a:custGeom>
                            <a:avLst/>
                            <a:gdLst>
                              <a:gd name="T0" fmla="+- 0 6160 5580"/>
                              <a:gd name="T1" fmla="*/ T0 w 580"/>
                              <a:gd name="T2" fmla="+- 0 1286 1286"/>
                              <a:gd name="T3" fmla="*/ 1286 h 84"/>
                              <a:gd name="T4" fmla="+- 0 6110 5580"/>
                              <a:gd name="T5" fmla="*/ T4 w 580"/>
                              <a:gd name="T6" fmla="+- 0 1290 1286"/>
                              <a:gd name="T7" fmla="*/ 1290 h 84"/>
                              <a:gd name="T8" fmla="+- 0 6073 5580"/>
                              <a:gd name="T9" fmla="*/ T8 w 580"/>
                              <a:gd name="T10" fmla="+- 0 1290 1286"/>
                              <a:gd name="T11" fmla="*/ 1290 h 84"/>
                              <a:gd name="T12" fmla="+- 0 6037 5580"/>
                              <a:gd name="T13" fmla="*/ T12 w 580"/>
                              <a:gd name="T14" fmla="+- 0 1289 1286"/>
                              <a:gd name="T15" fmla="*/ 1289 h 84"/>
                              <a:gd name="T16" fmla="+- 0 6001 5580"/>
                              <a:gd name="T17" fmla="*/ T16 w 580"/>
                              <a:gd name="T18" fmla="+- 0 1296 1286"/>
                              <a:gd name="T19" fmla="*/ 1296 h 84"/>
                              <a:gd name="T20" fmla="+- 0 5954 5580"/>
                              <a:gd name="T21" fmla="*/ T20 w 580"/>
                              <a:gd name="T22" fmla="+- 0 1301 1286"/>
                              <a:gd name="T23" fmla="*/ 1301 h 84"/>
                              <a:gd name="T24" fmla="+- 0 5904 5580"/>
                              <a:gd name="T25" fmla="*/ T24 w 580"/>
                              <a:gd name="T26" fmla="+- 0 1304 1286"/>
                              <a:gd name="T27" fmla="*/ 1304 h 84"/>
                              <a:gd name="T28" fmla="+- 0 5858 5580"/>
                              <a:gd name="T29" fmla="*/ T28 w 580"/>
                              <a:gd name="T30" fmla="+- 0 1296 1286"/>
                              <a:gd name="T31" fmla="*/ 1296 h 84"/>
                              <a:gd name="T32" fmla="+- 0 5828 5580"/>
                              <a:gd name="T33" fmla="*/ T32 w 580"/>
                              <a:gd name="T34" fmla="+- 0 1301 1286"/>
                              <a:gd name="T35" fmla="*/ 1301 h 84"/>
                              <a:gd name="T36" fmla="+- 0 5769 5580"/>
                              <a:gd name="T37" fmla="*/ T36 w 580"/>
                              <a:gd name="T38" fmla="+- 0 1328 1286"/>
                              <a:gd name="T39" fmla="*/ 1328 h 84"/>
                              <a:gd name="T40" fmla="+- 0 5743 5580"/>
                              <a:gd name="T41" fmla="*/ T40 w 580"/>
                              <a:gd name="T42" fmla="+- 0 1337 1286"/>
                              <a:gd name="T43" fmla="*/ 1337 h 84"/>
                              <a:gd name="T44" fmla="+- 0 5706 5580"/>
                              <a:gd name="T45" fmla="*/ T44 w 580"/>
                              <a:gd name="T46" fmla="+- 0 1354 1286"/>
                              <a:gd name="T47" fmla="*/ 1354 h 84"/>
                              <a:gd name="T48" fmla="+- 0 5648 5580"/>
                              <a:gd name="T49" fmla="*/ T48 w 580"/>
                              <a:gd name="T50" fmla="+- 0 1365 1286"/>
                              <a:gd name="T51" fmla="*/ 1365 h 84"/>
                              <a:gd name="T52" fmla="+- 0 5600 5580"/>
                              <a:gd name="T53" fmla="*/ T52 w 580"/>
                              <a:gd name="T54" fmla="+- 0 1369 1286"/>
                              <a:gd name="T55" fmla="*/ 1369 h 84"/>
                              <a:gd name="T56" fmla="+- 0 5580 5580"/>
                              <a:gd name="T57" fmla="*/ T56 w 580"/>
                              <a:gd name="T58" fmla="+- 0 1368 1286"/>
                              <a:gd name="T59" fmla="*/ 136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0" h="84">
                                <a:moveTo>
                                  <a:pt x="580" y="0"/>
                                </a:moveTo>
                                <a:lnTo>
                                  <a:pt x="530" y="4"/>
                                </a:lnTo>
                                <a:lnTo>
                                  <a:pt x="493" y="4"/>
                                </a:lnTo>
                                <a:lnTo>
                                  <a:pt x="457" y="3"/>
                                </a:lnTo>
                                <a:lnTo>
                                  <a:pt x="421" y="10"/>
                                </a:lnTo>
                                <a:lnTo>
                                  <a:pt x="374" y="15"/>
                                </a:lnTo>
                                <a:lnTo>
                                  <a:pt x="324" y="18"/>
                                </a:lnTo>
                                <a:lnTo>
                                  <a:pt x="278" y="10"/>
                                </a:lnTo>
                                <a:lnTo>
                                  <a:pt x="248" y="15"/>
                                </a:lnTo>
                                <a:lnTo>
                                  <a:pt x="189" y="42"/>
                                </a:lnTo>
                                <a:lnTo>
                                  <a:pt x="163" y="51"/>
                                </a:lnTo>
                                <a:lnTo>
                                  <a:pt x="126" y="68"/>
                                </a:lnTo>
                                <a:lnTo>
                                  <a:pt x="68" y="79"/>
                                </a:lnTo>
                                <a:lnTo>
                                  <a:pt x="20" y="83"/>
                                </a:lnTo>
                                <a:lnTo>
                                  <a:pt x="0" y="82"/>
                                </a:lnTo>
                              </a:path>
                            </a:pathLst>
                          </a:custGeom>
                          <a:noFill/>
                          <a:ln w="1036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12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26" y="638"/>
                            <a:ext cx="156" cy="101"/>
                          </a:xfrm>
                          <a:prstGeom prst="rect">
                            <a:avLst/>
                          </a:prstGeom>
                          <a:noFill/>
                          <a:extLst>
                            <a:ext uri="{909E8E84-426E-40DD-AFC4-6F175D3DCCD1}">
                              <a14:hiddenFill xmlns:a14="http://schemas.microsoft.com/office/drawing/2010/main">
                                <a:solidFill>
                                  <a:srgbClr val="FFFFFF"/>
                                </a:solidFill>
                              </a14:hiddenFill>
                            </a:ext>
                          </a:extLst>
                        </pic:spPr>
                      </pic:pic>
                      <wps:wsp>
                        <wps:cNvPr id="224" name="Freeform 1227"/>
                        <wps:cNvSpPr>
                          <a:spLocks/>
                        </wps:cNvSpPr>
                        <wps:spPr bwMode="auto">
                          <a:xfrm>
                            <a:off x="5556" y="740"/>
                            <a:ext cx="555" cy="167"/>
                          </a:xfrm>
                          <a:custGeom>
                            <a:avLst/>
                            <a:gdLst>
                              <a:gd name="T0" fmla="+- 0 5556 5556"/>
                              <a:gd name="T1" fmla="*/ T0 w 555"/>
                              <a:gd name="T2" fmla="+- 0 740 740"/>
                              <a:gd name="T3" fmla="*/ 740 h 167"/>
                              <a:gd name="T4" fmla="+- 0 5582 5556"/>
                              <a:gd name="T5" fmla="*/ T4 w 555"/>
                              <a:gd name="T6" fmla="+- 0 759 740"/>
                              <a:gd name="T7" fmla="*/ 759 h 167"/>
                              <a:gd name="T8" fmla="+- 0 5632 5556"/>
                              <a:gd name="T9" fmla="*/ T8 w 555"/>
                              <a:gd name="T10" fmla="+- 0 780 740"/>
                              <a:gd name="T11" fmla="*/ 780 h 167"/>
                              <a:gd name="T12" fmla="+- 0 5678 5556"/>
                              <a:gd name="T13" fmla="*/ T12 w 555"/>
                              <a:gd name="T14" fmla="+- 0 789 740"/>
                              <a:gd name="T15" fmla="*/ 789 h 167"/>
                              <a:gd name="T16" fmla="+- 0 5728 5556"/>
                              <a:gd name="T17" fmla="*/ T16 w 555"/>
                              <a:gd name="T18" fmla="+- 0 792 740"/>
                              <a:gd name="T19" fmla="*/ 792 h 167"/>
                              <a:gd name="T20" fmla="+- 0 5761 5556"/>
                              <a:gd name="T21" fmla="*/ T20 w 555"/>
                              <a:gd name="T22" fmla="+- 0 801 740"/>
                              <a:gd name="T23" fmla="*/ 801 h 167"/>
                              <a:gd name="T24" fmla="+- 0 5786 5556"/>
                              <a:gd name="T25" fmla="*/ T24 w 555"/>
                              <a:gd name="T26" fmla="+- 0 810 740"/>
                              <a:gd name="T27" fmla="*/ 810 h 167"/>
                              <a:gd name="T28" fmla="+- 0 5806 5556"/>
                              <a:gd name="T29" fmla="*/ T28 w 555"/>
                              <a:gd name="T30" fmla="+- 0 825 740"/>
                              <a:gd name="T31" fmla="*/ 825 h 167"/>
                              <a:gd name="T32" fmla="+- 0 5834 5556"/>
                              <a:gd name="T33" fmla="*/ T32 w 555"/>
                              <a:gd name="T34" fmla="+- 0 844 740"/>
                              <a:gd name="T35" fmla="*/ 844 h 167"/>
                              <a:gd name="T36" fmla="+- 0 5863 5556"/>
                              <a:gd name="T37" fmla="*/ T36 w 555"/>
                              <a:gd name="T38" fmla="+- 0 860 740"/>
                              <a:gd name="T39" fmla="*/ 860 h 167"/>
                              <a:gd name="T40" fmla="+- 0 5886 5556"/>
                              <a:gd name="T41" fmla="*/ T40 w 555"/>
                              <a:gd name="T42" fmla="+- 0 874 740"/>
                              <a:gd name="T43" fmla="*/ 874 h 167"/>
                              <a:gd name="T44" fmla="+- 0 5916 5556"/>
                              <a:gd name="T45" fmla="*/ T44 w 555"/>
                              <a:gd name="T46" fmla="+- 0 886 740"/>
                              <a:gd name="T47" fmla="*/ 886 h 167"/>
                              <a:gd name="T48" fmla="+- 0 5949 5556"/>
                              <a:gd name="T49" fmla="*/ T48 w 555"/>
                              <a:gd name="T50" fmla="+- 0 896 740"/>
                              <a:gd name="T51" fmla="*/ 896 h 167"/>
                              <a:gd name="T52" fmla="+- 0 5982 5556"/>
                              <a:gd name="T53" fmla="*/ T52 w 555"/>
                              <a:gd name="T54" fmla="+- 0 902 740"/>
                              <a:gd name="T55" fmla="*/ 902 h 167"/>
                              <a:gd name="T56" fmla="+- 0 6032 5556"/>
                              <a:gd name="T57" fmla="*/ T56 w 555"/>
                              <a:gd name="T58" fmla="+- 0 907 740"/>
                              <a:gd name="T59" fmla="*/ 907 h 167"/>
                              <a:gd name="T60" fmla="+- 0 6071 5556"/>
                              <a:gd name="T61" fmla="*/ T60 w 555"/>
                              <a:gd name="T62" fmla="+- 0 907 740"/>
                              <a:gd name="T63" fmla="*/ 907 h 167"/>
                              <a:gd name="T64" fmla="+- 0 6106 5556"/>
                              <a:gd name="T65" fmla="*/ T64 w 555"/>
                              <a:gd name="T66" fmla="+- 0 901 740"/>
                              <a:gd name="T67" fmla="*/ 901 h 167"/>
                              <a:gd name="T68" fmla="+- 0 6110 5556"/>
                              <a:gd name="T69" fmla="*/ T68 w 555"/>
                              <a:gd name="T70" fmla="+- 0 899 740"/>
                              <a:gd name="T71" fmla="*/ 89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5" h="167">
                                <a:moveTo>
                                  <a:pt x="0" y="0"/>
                                </a:moveTo>
                                <a:lnTo>
                                  <a:pt x="26" y="19"/>
                                </a:lnTo>
                                <a:lnTo>
                                  <a:pt x="76" y="40"/>
                                </a:lnTo>
                                <a:lnTo>
                                  <a:pt x="122" y="49"/>
                                </a:lnTo>
                                <a:lnTo>
                                  <a:pt x="172" y="52"/>
                                </a:lnTo>
                                <a:lnTo>
                                  <a:pt x="205" y="61"/>
                                </a:lnTo>
                                <a:lnTo>
                                  <a:pt x="230" y="70"/>
                                </a:lnTo>
                                <a:lnTo>
                                  <a:pt x="250" y="85"/>
                                </a:lnTo>
                                <a:lnTo>
                                  <a:pt x="278" y="104"/>
                                </a:lnTo>
                                <a:lnTo>
                                  <a:pt x="307" y="120"/>
                                </a:lnTo>
                                <a:lnTo>
                                  <a:pt x="330" y="134"/>
                                </a:lnTo>
                                <a:lnTo>
                                  <a:pt x="360" y="146"/>
                                </a:lnTo>
                                <a:lnTo>
                                  <a:pt x="393" y="156"/>
                                </a:lnTo>
                                <a:lnTo>
                                  <a:pt x="426" y="162"/>
                                </a:lnTo>
                                <a:lnTo>
                                  <a:pt x="476" y="167"/>
                                </a:lnTo>
                                <a:lnTo>
                                  <a:pt x="515" y="167"/>
                                </a:lnTo>
                                <a:lnTo>
                                  <a:pt x="550" y="161"/>
                                </a:lnTo>
                                <a:lnTo>
                                  <a:pt x="554" y="159"/>
                                </a:lnTo>
                              </a:path>
                            </a:pathLst>
                          </a:custGeom>
                          <a:noFill/>
                          <a:ln w="1048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228"/>
                        <wps:cNvSpPr>
                          <a:spLocks/>
                        </wps:cNvSpPr>
                        <wps:spPr bwMode="auto">
                          <a:xfrm>
                            <a:off x="6214" y="787"/>
                            <a:ext cx="606" cy="275"/>
                          </a:xfrm>
                          <a:custGeom>
                            <a:avLst/>
                            <a:gdLst>
                              <a:gd name="T0" fmla="+- 0 6634 6214"/>
                              <a:gd name="T1" fmla="*/ T0 w 606"/>
                              <a:gd name="T2" fmla="+- 0 1045 787"/>
                              <a:gd name="T3" fmla="*/ 1045 h 275"/>
                              <a:gd name="T4" fmla="+- 0 6673 6214"/>
                              <a:gd name="T5" fmla="*/ T4 w 606"/>
                              <a:gd name="T6" fmla="+- 0 1055 787"/>
                              <a:gd name="T7" fmla="*/ 1055 h 275"/>
                              <a:gd name="T8" fmla="+- 0 6714 6214"/>
                              <a:gd name="T9" fmla="*/ T8 w 606"/>
                              <a:gd name="T10" fmla="+- 0 1059 787"/>
                              <a:gd name="T11" fmla="*/ 1059 h 275"/>
                              <a:gd name="T12" fmla="+- 0 6762 6214"/>
                              <a:gd name="T13" fmla="*/ T12 w 606"/>
                              <a:gd name="T14" fmla="+- 0 1062 787"/>
                              <a:gd name="T15" fmla="*/ 1062 h 275"/>
                              <a:gd name="T16" fmla="+- 0 6784 6214"/>
                              <a:gd name="T17" fmla="*/ T16 w 606"/>
                              <a:gd name="T18" fmla="+- 0 1048 787"/>
                              <a:gd name="T19" fmla="*/ 1048 h 275"/>
                              <a:gd name="T20" fmla="+- 0 6799 6214"/>
                              <a:gd name="T21" fmla="*/ T20 w 606"/>
                              <a:gd name="T22" fmla="+- 0 1031 787"/>
                              <a:gd name="T23" fmla="*/ 1031 h 275"/>
                              <a:gd name="T24" fmla="+- 0 6819 6214"/>
                              <a:gd name="T25" fmla="*/ T24 w 606"/>
                              <a:gd name="T26" fmla="+- 0 1011 787"/>
                              <a:gd name="T27" fmla="*/ 1011 h 275"/>
                              <a:gd name="T28" fmla="+- 0 6820 6214"/>
                              <a:gd name="T29" fmla="*/ T28 w 606"/>
                              <a:gd name="T30" fmla="+- 0 988 787"/>
                              <a:gd name="T31" fmla="*/ 988 h 275"/>
                              <a:gd name="T32" fmla="+- 0 6799 6214"/>
                              <a:gd name="T33" fmla="*/ T32 w 606"/>
                              <a:gd name="T34" fmla="+- 0 969 787"/>
                              <a:gd name="T35" fmla="*/ 969 h 275"/>
                              <a:gd name="T36" fmla="+- 0 6775 6214"/>
                              <a:gd name="T37" fmla="*/ T36 w 606"/>
                              <a:gd name="T38" fmla="+- 0 955 787"/>
                              <a:gd name="T39" fmla="*/ 955 h 275"/>
                              <a:gd name="T40" fmla="+- 0 6746 6214"/>
                              <a:gd name="T41" fmla="*/ T40 w 606"/>
                              <a:gd name="T42" fmla="+- 0 938 787"/>
                              <a:gd name="T43" fmla="*/ 938 h 275"/>
                              <a:gd name="T44" fmla="+- 0 6719 6214"/>
                              <a:gd name="T45" fmla="*/ T44 w 606"/>
                              <a:gd name="T46" fmla="+- 0 919 787"/>
                              <a:gd name="T47" fmla="*/ 919 h 275"/>
                              <a:gd name="T48" fmla="+- 0 6688 6214"/>
                              <a:gd name="T49" fmla="*/ T48 w 606"/>
                              <a:gd name="T50" fmla="+- 0 898 787"/>
                              <a:gd name="T51" fmla="*/ 898 h 275"/>
                              <a:gd name="T52" fmla="+- 0 6675 6214"/>
                              <a:gd name="T53" fmla="*/ T52 w 606"/>
                              <a:gd name="T54" fmla="+- 0 880 787"/>
                              <a:gd name="T55" fmla="*/ 880 h 275"/>
                              <a:gd name="T56" fmla="+- 0 6666 6214"/>
                              <a:gd name="T57" fmla="*/ T56 w 606"/>
                              <a:gd name="T58" fmla="+- 0 863 787"/>
                              <a:gd name="T59" fmla="*/ 863 h 275"/>
                              <a:gd name="T60" fmla="+- 0 6649 6214"/>
                              <a:gd name="T61" fmla="*/ T60 w 606"/>
                              <a:gd name="T62" fmla="+- 0 839 787"/>
                              <a:gd name="T63" fmla="*/ 839 h 275"/>
                              <a:gd name="T64" fmla="+- 0 6612 6214"/>
                              <a:gd name="T65" fmla="*/ T64 w 606"/>
                              <a:gd name="T66" fmla="+- 0 842 787"/>
                              <a:gd name="T67" fmla="*/ 842 h 275"/>
                              <a:gd name="T68" fmla="+- 0 6568 6214"/>
                              <a:gd name="T69" fmla="*/ T68 w 606"/>
                              <a:gd name="T70" fmla="+- 0 837 787"/>
                              <a:gd name="T71" fmla="*/ 837 h 275"/>
                              <a:gd name="T72" fmla="+- 0 6525 6214"/>
                              <a:gd name="T73" fmla="*/ T72 w 606"/>
                              <a:gd name="T74" fmla="+- 0 839 787"/>
                              <a:gd name="T75" fmla="*/ 839 h 275"/>
                              <a:gd name="T76" fmla="+- 0 6484 6214"/>
                              <a:gd name="T77" fmla="*/ T76 w 606"/>
                              <a:gd name="T78" fmla="+- 0 837 787"/>
                              <a:gd name="T79" fmla="*/ 837 h 275"/>
                              <a:gd name="T80" fmla="+- 0 6449 6214"/>
                              <a:gd name="T81" fmla="*/ T80 w 606"/>
                              <a:gd name="T82" fmla="+- 0 839 787"/>
                              <a:gd name="T83" fmla="*/ 839 h 275"/>
                              <a:gd name="T84" fmla="+- 0 6406 6214"/>
                              <a:gd name="T85" fmla="*/ T84 w 606"/>
                              <a:gd name="T86" fmla="+- 0 837 787"/>
                              <a:gd name="T87" fmla="*/ 837 h 275"/>
                              <a:gd name="T88" fmla="+- 0 6321 6214"/>
                              <a:gd name="T89" fmla="*/ T88 w 606"/>
                              <a:gd name="T90" fmla="+- 0 828 787"/>
                              <a:gd name="T91" fmla="*/ 828 h 275"/>
                              <a:gd name="T92" fmla="+- 0 6256 6214"/>
                              <a:gd name="T93" fmla="*/ T92 w 606"/>
                              <a:gd name="T94" fmla="+- 0 807 787"/>
                              <a:gd name="T95" fmla="*/ 807 h 275"/>
                              <a:gd name="T96" fmla="+- 0 6221 6214"/>
                              <a:gd name="T97" fmla="*/ T96 w 606"/>
                              <a:gd name="T98" fmla="+- 0 792 787"/>
                              <a:gd name="T99" fmla="*/ 792 h 275"/>
                              <a:gd name="T100" fmla="+- 0 6214 6214"/>
                              <a:gd name="T101" fmla="*/ T100 w 606"/>
                              <a:gd name="T102" fmla="+- 0 787 787"/>
                              <a:gd name="T103" fmla="*/ 787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6" h="275">
                                <a:moveTo>
                                  <a:pt x="420" y="258"/>
                                </a:moveTo>
                                <a:lnTo>
                                  <a:pt x="459" y="268"/>
                                </a:lnTo>
                                <a:lnTo>
                                  <a:pt x="500" y="272"/>
                                </a:lnTo>
                                <a:lnTo>
                                  <a:pt x="548" y="275"/>
                                </a:lnTo>
                                <a:lnTo>
                                  <a:pt x="570" y="261"/>
                                </a:lnTo>
                                <a:lnTo>
                                  <a:pt x="585" y="244"/>
                                </a:lnTo>
                                <a:lnTo>
                                  <a:pt x="605" y="224"/>
                                </a:lnTo>
                                <a:lnTo>
                                  <a:pt x="606" y="201"/>
                                </a:lnTo>
                                <a:lnTo>
                                  <a:pt x="585" y="182"/>
                                </a:lnTo>
                                <a:lnTo>
                                  <a:pt x="561" y="168"/>
                                </a:lnTo>
                                <a:lnTo>
                                  <a:pt x="532" y="151"/>
                                </a:lnTo>
                                <a:lnTo>
                                  <a:pt x="505" y="132"/>
                                </a:lnTo>
                                <a:lnTo>
                                  <a:pt x="474" y="111"/>
                                </a:lnTo>
                                <a:lnTo>
                                  <a:pt x="461" y="93"/>
                                </a:lnTo>
                                <a:lnTo>
                                  <a:pt x="452" y="76"/>
                                </a:lnTo>
                                <a:lnTo>
                                  <a:pt x="435" y="52"/>
                                </a:lnTo>
                                <a:lnTo>
                                  <a:pt x="398" y="55"/>
                                </a:lnTo>
                                <a:lnTo>
                                  <a:pt x="354" y="50"/>
                                </a:lnTo>
                                <a:lnTo>
                                  <a:pt x="311" y="52"/>
                                </a:lnTo>
                                <a:lnTo>
                                  <a:pt x="270" y="50"/>
                                </a:lnTo>
                                <a:lnTo>
                                  <a:pt x="235" y="52"/>
                                </a:lnTo>
                                <a:lnTo>
                                  <a:pt x="192" y="50"/>
                                </a:lnTo>
                                <a:lnTo>
                                  <a:pt x="107" y="41"/>
                                </a:lnTo>
                                <a:lnTo>
                                  <a:pt x="42" y="20"/>
                                </a:lnTo>
                                <a:lnTo>
                                  <a:pt x="7" y="5"/>
                                </a:lnTo>
                                <a:lnTo>
                                  <a:pt x="0" y="0"/>
                                </a:lnTo>
                              </a:path>
                            </a:pathLst>
                          </a:custGeom>
                          <a:noFill/>
                          <a:ln w="1065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229"/>
                        <wps:cNvSpPr>
                          <a:spLocks/>
                        </wps:cNvSpPr>
                        <wps:spPr bwMode="auto">
                          <a:xfrm>
                            <a:off x="5908" y="517"/>
                            <a:ext cx="406" cy="166"/>
                          </a:xfrm>
                          <a:custGeom>
                            <a:avLst/>
                            <a:gdLst>
                              <a:gd name="T0" fmla="+- 0 5908 5908"/>
                              <a:gd name="T1" fmla="*/ T0 w 406"/>
                              <a:gd name="T2" fmla="+- 0 517 517"/>
                              <a:gd name="T3" fmla="*/ 517 h 166"/>
                              <a:gd name="T4" fmla="+- 0 5934 5908"/>
                              <a:gd name="T5" fmla="*/ T4 w 406"/>
                              <a:gd name="T6" fmla="+- 0 545 517"/>
                              <a:gd name="T7" fmla="*/ 545 h 166"/>
                              <a:gd name="T8" fmla="+- 0 5967 5908"/>
                              <a:gd name="T9" fmla="*/ T8 w 406"/>
                              <a:gd name="T10" fmla="+- 0 568 517"/>
                              <a:gd name="T11" fmla="*/ 568 h 166"/>
                              <a:gd name="T12" fmla="+- 0 6004 5908"/>
                              <a:gd name="T13" fmla="*/ T12 w 406"/>
                              <a:gd name="T14" fmla="+- 0 581 517"/>
                              <a:gd name="T15" fmla="*/ 581 h 166"/>
                              <a:gd name="T16" fmla="+- 0 6060 5908"/>
                              <a:gd name="T17" fmla="*/ T16 w 406"/>
                              <a:gd name="T18" fmla="+- 0 586 517"/>
                              <a:gd name="T19" fmla="*/ 586 h 166"/>
                              <a:gd name="T20" fmla="+- 0 6113 5908"/>
                              <a:gd name="T21" fmla="*/ T20 w 406"/>
                              <a:gd name="T22" fmla="+- 0 592 517"/>
                              <a:gd name="T23" fmla="*/ 592 h 166"/>
                              <a:gd name="T24" fmla="+- 0 6158 5908"/>
                              <a:gd name="T25" fmla="*/ T24 w 406"/>
                              <a:gd name="T26" fmla="+- 0 598 517"/>
                              <a:gd name="T27" fmla="*/ 598 h 166"/>
                              <a:gd name="T28" fmla="+- 0 6197 5908"/>
                              <a:gd name="T29" fmla="*/ T28 w 406"/>
                              <a:gd name="T30" fmla="+- 0 610 517"/>
                              <a:gd name="T31" fmla="*/ 610 h 166"/>
                              <a:gd name="T32" fmla="+- 0 6217 5908"/>
                              <a:gd name="T33" fmla="*/ T32 w 406"/>
                              <a:gd name="T34" fmla="+- 0 626 517"/>
                              <a:gd name="T35" fmla="*/ 626 h 166"/>
                              <a:gd name="T36" fmla="+- 0 6236 5908"/>
                              <a:gd name="T37" fmla="*/ T36 w 406"/>
                              <a:gd name="T38" fmla="+- 0 645 517"/>
                              <a:gd name="T39" fmla="*/ 645 h 166"/>
                              <a:gd name="T40" fmla="+- 0 6273 5908"/>
                              <a:gd name="T41" fmla="*/ T40 w 406"/>
                              <a:gd name="T42" fmla="+- 0 659 517"/>
                              <a:gd name="T43" fmla="*/ 659 h 166"/>
                              <a:gd name="T44" fmla="+- 0 6302 5908"/>
                              <a:gd name="T45" fmla="*/ T44 w 406"/>
                              <a:gd name="T46" fmla="+- 0 668 517"/>
                              <a:gd name="T47" fmla="*/ 668 h 166"/>
                              <a:gd name="T48" fmla="+- 0 6314 5908"/>
                              <a:gd name="T49" fmla="*/ T48 w 406"/>
                              <a:gd name="T50" fmla="+- 0 683 517"/>
                              <a:gd name="T51" fmla="*/ 68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6" h="166">
                                <a:moveTo>
                                  <a:pt x="0" y="0"/>
                                </a:moveTo>
                                <a:lnTo>
                                  <a:pt x="26" y="28"/>
                                </a:lnTo>
                                <a:lnTo>
                                  <a:pt x="59" y="51"/>
                                </a:lnTo>
                                <a:lnTo>
                                  <a:pt x="96" y="64"/>
                                </a:lnTo>
                                <a:lnTo>
                                  <a:pt x="152" y="69"/>
                                </a:lnTo>
                                <a:lnTo>
                                  <a:pt x="205" y="75"/>
                                </a:lnTo>
                                <a:lnTo>
                                  <a:pt x="250" y="81"/>
                                </a:lnTo>
                                <a:lnTo>
                                  <a:pt x="289" y="93"/>
                                </a:lnTo>
                                <a:lnTo>
                                  <a:pt x="309" y="109"/>
                                </a:lnTo>
                                <a:lnTo>
                                  <a:pt x="328" y="128"/>
                                </a:lnTo>
                                <a:lnTo>
                                  <a:pt x="365" y="142"/>
                                </a:lnTo>
                                <a:lnTo>
                                  <a:pt x="394" y="151"/>
                                </a:lnTo>
                                <a:lnTo>
                                  <a:pt x="406" y="166"/>
                                </a:lnTo>
                              </a:path>
                            </a:pathLst>
                          </a:custGeom>
                          <a:noFill/>
                          <a:ln w="1059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12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42" y="403"/>
                            <a:ext cx="155"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12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79" y="117"/>
                            <a:ext cx="190" cy="220"/>
                          </a:xfrm>
                          <a:prstGeom prst="rect">
                            <a:avLst/>
                          </a:prstGeom>
                          <a:noFill/>
                          <a:extLst>
                            <a:ext uri="{909E8E84-426E-40DD-AFC4-6F175D3DCCD1}">
                              <a14:hiddenFill xmlns:a14="http://schemas.microsoft.com/office/drawing/2010/main">
                                <a:solidFill>
                                  <a:srgbClr val="FFFFFF"/>
                                </a:solidFill>
                              </a14:hiddenFill>
                            </a:ext>
                          </a:extLst>
                        </pic:spPr>
                      </pic:pic>
                      <wps:wsp>
                        <wps:cNvPr id="229" name="Freeform 1232"/>
                        <wps:cNvSpPr>
                          <a:spLocks/>
                        </wps:cNvSpPr>
                        <wps:spPr bwMode="auto">
                          <a:xfrm>
                            <a:off x="7137" y="578"/>
                            <a:ext cx="133" cy="141"/>
                          </a:xfrm>
                          <a:custGeom>
                            <a:avLst/>
                            <a:gdLst>
                              <a:gd name="T0" fmla="+- 0 7166 7137"/>
                              <a:gd name="T1" fmla="*/ T0 w 133"/>
                              <a:gd name="T2" fmla="+- 0 717 578"/>
                              <a:gd name="T3" fmla="*/ 717 h 141"/>
                              <a:gd name="T4" fmla="+- 0 7153 7137"/>
                              <a:gd name="T5" fmla="*/ T4 w 133"/>
                              <a:gd name="T6" fmla="+- 0 682 578"/>
                              <a:gd name="T7" fmla="*/ 682 h 141"/>
                              <a:gd name="T8" fmla="+- 0 7137 7137"/>
                              <a:gd name="T9" fmla="*/ T8 w 133"/>
                              <a:gd name="T10" fmla="+- 0 638 578"/>
                              <a:gd name="T11" fmla="*/ 638 h 141"/>
                              <a:gd name="T12" fmla="+- 0 7149 7137"/>
                              <a:gd name="T13" fmla="*/ T12 w 133"/>
                              <a:gd name="T14" fmla="+- 0 615 578"/>
                              <a:gd name="T15" fmla="*/ 615 h 141"/>
                              <a:gd name="T16" fmla="+- 0 7201 7137"/>
                              <a:gd name="T17" fmla="*/ T16 w 133"/>
                              <a:gd name="T18" fmla="+- 0 596 578"/>
                              <a:gd name="T19" fmla="*/ 596 h 141"/>
                              <a:gd name="T20" fmla="+- 0 7227 7137"/>
                              <a:gd name="T21" fmla="*/ T20 w 133"/>
                              <a:gd name="T22" fmla="+- 0 578 578"/>
                              <a:gd name="T23" fmla="*/ 578 h 141"/>
                              <a:gd name="T24" fmla="+- 0 7238 7137"/>
                              <a:gd name="T25" fmla="*/ T24 w 133"/>
                              <a:gd name="T26" fmla="+- 0 601 578"/>
                              <a:gd name="T27" fmla="*/ 601 h 141"/>
                              <a:gd name="T28" fmla="+- 0 7255 7137"/>
                              <a:gd name="T29" fmla="*/ T28 w 133"/>
                              <a:gd name="T30" fmla="+- 0 623 578"/>
                              <a:gd name="T31" fmla="*/ 623 h 141"/>
                              <a:gd name="T32" fmla="+- 0 7270 7137"/>
                              <a:gd name="T33" fmla="*/ T32 w 133"/>
                              <a:gd name="T34" fmla="+- 0 643 578"/>
                              <a:gd name="T35" fmla="*/ 643 h 141"/>
                              <a:gd name="T36" fmla="+- 0 7231 7137"/>
                              <a:gd name="T37" fmla="*/ T36 w 133"/>
                              <a:gd name="T38" fmla="+- 0 666 578"/>
                              <a:gd name="T39" fmla="*/ 666 h 141"/>
                              <a:gd name="T40" fmla="+- 0 7192 7137"/>
                              <a:gd name="T41" fmla="*/ T40 w 133"/>
                              <a:gd name="T42" fmla="+- 0 685 578"/>
                              <a:gd name="T43" fmla="*/ 685 h 141"/>
                              <a:gd name="T44" fmla="+- 0 7168 7137"/>
                              <a:gd name="T45" fmla="*/ T44 w 133"/>
                              <a:gd name="T46" fmla="+- 0 710 578"/>
                              <a:gd name="T47" fmla="*/ 710 h 141"/>
                              <a:gd name="T48" fmla="+- 0 7168 7137"/>
                              <a:gd name="T49" fmla="*/ T48 w 133"/>
                              <a:gd name="T50" fmla="+- 0 719 578"/>
                              <a:gd name="T51" fmla="*/ 71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141">
                                <a:moveTo>
                                  <a:pt x="29" y="139"/>
                                </a:moveTo>
                                <a:lnTo>
                                  <a:pt x="16" y="104"/>
                                </a:lnTo>
                                <a:lnTo>
                                  <a:pt x="0" y="60"/>
                                </a:lnTo>
                                <a:lnTo>
                                  <a:pt x="12" y="37"/>
                                </a:lnTo>
                                <a:lnTo>
                                  <a:pt x="64" y="18"/>
                                </a:lnTo>
                                <a:lnTo>
                                  <a:pt x="90" y="0"/>
                                </a:lnTo>
                                <a:lnTo>
                                  <a:pt x="101" y="23"/>
                                </a:lnTo>
                                <a:lnTo>
                                  <a:pt x="118" y="45"/>
                                </a:lnTo>
                                <a:lnTo>
                                  <a:pt x="133" y="65"/>
                                </a:lnTo>
                                <a:lnTo>
                                  <a:pt x="94" y="88"/>
                                </a:lnTo>
                                <a:lnTo>
                                  <a:pt x="55" y="107"/>
                                </a:lnTo>
                                <a:lnTo>
                                  <a:pt x="31" y="132"/>
                                </a:lnTo>
                                <a:lnTo>
                                  <a:pt x="31" y="141"/>
                                </a:lnTo>
                              </a:path>
                            </a:pathLst>
                          </a:custGeom>
                          <a:noFill/>
                          <a:ln w="1134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233"/>
                        <wps:cNvSpPr>
                          <a:spLocks/>
                        </wps:cNvSpPr>
                        <wps:spPr bwMode="auto">
                          <a:xfrm>
                            <a:off x="7203" y="740"/>
                            <a:ext cx="131" cy="120"/>
                          </a:xfrm>
                          <a:custGeom>
                            <a:avLst/>
                            <a:gdLst>
                              <a:gd name="T0" fmla="+- 0 7203 7203"/>
                              <a:gd name="T1" fmla="*/ T0 w 131"/>
                              <a:gd name="T2" fmla="+- 0 860 740"/>
                              <a:gd name="T3" fmla="*/ 860 h 120"/>
                              <a:gd name="T4" fmla="+- 0 7205 7203"/>
                              <a:gd name="T5" fmla="*/ T4 w 131"/>
                              <a:gd name="T6" fmla="+- 0 829 740"/>
                              <a:gd name="T7" fmla="*/ 829 h 120"/>
                              <a:gd name="T8" fmla="+- 0 7224 7203"/>
                              <a:gd name="T9" fmla="*/ T8 w 131"/>
                              <a:gd name="T10" fmla="+- 0 795 740"/>
                              <a:gd name="T11" fmla="*/ 795 h 120"/>
                              <a:gd name="T12" fmla="+- 0 7251 7203"/>
                              <a:gd name="T13" fmla="*/ T12 w 131"/>
                              <a:gd name="T14" fmla="+- 0 762 740"/>
                              <a:gd name="T15" fmla="*/ 762 h 120"/>
                              <a:gd name="T16" fmla="+- 0 7289 7203"/>
                              <a:gd name="T17" fmla="*/ T16 w 131"/>
                              <a:gd name="T18" fmla="+- 0 740 740"/>
                              <a:gd name="T19" fmla="*/ 740 h 120"/>
                              <a:gd name="T20" fmla="+- 0 7329 7203"/>
                              <a:gd name="T21" fmla="*/ T20 w 131"/>
                              <a:gd name="T22" fmla="+- 0 750 740"/>
                              <a:gd name="T23" fmla="*/ 750 h 120"/>
                              <a:gd name="T24" fmla="+- 0 7334 7203"/>
                              <a:gd name="T25" fmla="*/ T24 w 131"/>
                              <a:gd name="T26" fmla="+- 0 780 740"/>
                              <a:gd name="T27" fmla="*/ 780 h 120"/>
                              <a:gd name="T28" fmla="+- 0 7288 7203"/>
                              <a:gd name="T29" fmla="*/ T28 w 131"/>
                              <a:gd name="T30" fmla="+- 0 797 740"/>
                              <a:gd name="T31" fmla="*/ 797 h 120"/>
                              <a:gd name="T32" fmla="+- 0 7248 7203"/>
                              <a:gd name="T33" fmla="*/ T32 w 131"/>
                              <a:gd name="T34" fmla="+- 0 825 740"/>
                              <a:gd name="T35" fmla="*/ 825 h 120"/>
                              <a:gd name="T36" fmla="+- 0 7224 7203"/>
                              <a:gd name="T37" fmla="*/ T36 w 131"/>
                              <a:gd name="T38" fmla="+- 0 844 740"/>
                              <a:gd name="T39" fmla="*/ 844 h 120"/>
                              <a:gd name="T40" fmla="+- 0 7209 7203"/>
                              <a:gd name="T41" fmla="*/ T40 w 131"/>
                              <a:gd name="T42" fmla="+- 0 854 740"/>
                              <a:gd name="T43" fmla="*/ 8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 h="120">
                                <a:moveTo>
                                  <a:pt x="0" y="120"/>
                                </a:moveTo>
                                <a:lnTo>
                                  <a:pt x="2" y="89"/>
                                </a:lnTo>
                                <a:lnTo>
                                  <a:pt x="21" y="55"/>
                                </a:lnTo>
                                <a:lnTo>
                                  <a:pt x="48" y="22"/>
                                </a:lnTo>
                                <a:lnTo>
                                  <a:pt x="86" y="0"/>
                                </a:lnTo>
                                <a:lnTo>
                                  <a:pt x="126" y="10"/>
                                </a:lnTo>
                                <a:lnTo>
                                  <a:pt x="131" y="40"/>
                                </a:lnTo>
                                <a:lnTo>
                                  <a:pt x="85" y="57"/>
                                </a:lnTo>
                                <a:lnTo>
                                  <a:pt x="45" y="85"/>
                                </a:lnTo>
                                <a:lnTo>
                                  <a:pt x="21" y="104"/>
                                </a:lnTo>
                                <a:lnTo>
                                  <a:pt x="6" y="114"/>
                                </a:lnTo>
                              </a:path>
                            </a:pathLst>
                          </a:custGeom>
                          <a:noFill/>
                          <a:ln w="1120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234"/>
                        <wps:cNvSpPr>
                          <a:spLocks/>
                        </wps:cNvSpPr>
                        <wps:spPr bwMode="auto">
                          <a:xfrm>
                            <a:off x="7294" y="624"/>
                            <a:ext cx="296" cy="131"/>
                          </a:xfrm>
                          <a:custGeom>
                            <a:avLst/>
                            <a:gdLst>
                              <a:gd name="T0" fmla="+- 0 7294 7294"/>
                              <a:gd name="T1" fmla="*/ T0 w 296"/>
                              <a:gd name="T2" fmla="+- 0 731 624"/>
                              <a:gd name="T3" fmla="*/ 731 h 131"/>
                              <a:gd name="T4" fmla="+- 0 7316 7294"/>
                              <a:gd name="T5" fmla="*/ T4 w 296"/>
                              <a:gd name="T6" fmla="+- 0 694 624"/>
                              <a:gd name="T7" fmla="*/ 694 h 131"/>
                              <a:gd name="T8" fmla="+- 0 7331 7294"/>
                              <a:gd name="T9" fmla="*/ T8 w 296"/>
                              <a:gd name="T10" fmla="+- 0 669 624"/>
                              <a:gd name="T11" fmla="*/ 669 h 131"/>
                              <a:gd name="T12" fmla="+- 0 7388 7294"/>
                              <a:gd name="T13" fmla="*/ T12 w 296"/>
                              <a:gd name="T14" fmla="+- 0 657 624"/>
                              <a:gd name="T15" fmla="*/ 657 h 131"/>
                              <a:gd name="T16" fmla="+- 0 7429 7294"/>
                              <a:gd name="T17" fmla="*/ T16 w 296"/>
                              <a:gd name="T18" fmla="+- 0 646 624"/>
                              <a:gd name="T19" fmla="*/ 646 h 131"/>
                              <a:gd name="T20" fmla="+- 0 7468 7294"/>
                              <a:gd name="T21" fmla="*/ T20 w 296"/>
                              <a:gd name="T22" fmla="+- 0 637 624"/>
                              <a:gd name="T23" fmla="*/ 637 h 131"/>
                              <a:gd name="T24" fmla="+- 0 7518 7294"/>
                              <a:gd name="T25" fmla="*/ T24 w 296"/>
                              <a:gd name="T26" fmla="+- 0 629 624"/>
                              <a:gd name="T27" fmla="*/ 629 h 131"/>
                              <a:gd name="T28" fmla="+- 0 7563 7294"/>
                              <a:gd name="T29" fmla="*/ T28 w 296"/>
                              <a:gd name="T30" fmla="+- 0 624 624"/>
                              <a:gd name="T31" fmla="*/ 624 h 131"/>
                              <a:gd name="T32" fmla="+- 0 7590 7294"/>
                              <a:gd name="T33" fmla="*/ T32 w 296"/>
                              <a:gd name="T34" fmla="+- 0 643 624"/>
                              <a:gd name="T35" fmla="*/ 643 h 131"/>
                              <a:gd name="T36" fmla="+- 0 7554 7294"/>
                              <a:gd name="T37" fmla="*/ T36 w 296"/>
                              <a:gd name="T38" fmla="+- 0 663 624"/>
                              <a:gd name="T39" fmla="*/ 663 h 131"/>
                              <a:gd name="T40" fmla="+- 0 7511 7294"/>
                              <a:gd name="T41" fmla="*/ T40 w 296"/>
                              <a:gd name="T42" fmla="+- 0 690 624"/>
                              <a:gd name="T43" fmla="*/ 690 h 131"/>
                              <a:gd name="T44" fmla="+- 0 7464 7294"/>
                              <a:gd name="T45" fmla="*/ T44 w 296"/>
                              <a:gd name="T46" fmla="+- 0 716 624"/>
                              <a:gd name="T47" fmla="*/ 716 h 131"/>
                              <a:gd name="T48" fmla="+- 0 7425 7294"/>
                              <a:gd name="T49" fmla="*/ T48 w 296"/>
                              <a:gd name="T50" fmla="+- 0 736 624"/>
                              <a:gd name="T51" fmla="*/ 736 h 131"/>
                              <a:gd name="T52" fmla="+- 0 7385 7294"/>
                              <a:gd name="T53" fmla="*/ T52 w 296"/>
                              <a:gd name="T54" fmla="+- 0 754 624"/>
                              <a:gd name="T55" fmla="*/ 754 h 131"/>
                              <a:gd name="T56" fmla="+- 0 7329 7294"/>
                              <a:gd name="T57" fmla="*/ T56 w 296"/>
                              <a:gd name="T58" fmla="+- 0 740 624"/>
                              <a:gd name="T59" fmla="*/ 740 h 131"/>
                              <a:gd name="T60" fmla="+- 0 7301 7294"/>
                              <a:gd name="T61" fmla="*/ T60 w 296"/>
                              <a:gd name="T62" fmla="+- 0 735 624"/>
                              <a:gd name="T63" fmla="*/ 73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6" h="131">
                                <a:moveTo>
                                  <a:pt x="0" y="107"/>
                                </a:moveTo>
                                <a:lnTo>
                                  <a:pt x="22" y="70"/>
                                </a:lnTo>
                                <a:lnTo>
                                  <a:pt x="37" y="45"/>
                                </a:lnTo>
                                <a:lnTo>
                                  <a:pt x="94" y="33"/>
                                </a:lnTo>
                                <a:lnTo>
                                  <a:pt x="135" y="22"/>
                                </a:lnTo>
                                <a:lnTo>
                                  <a:pt x="174" y="13"/>
                                </a:lnTo>
                                <a:lnTo>
                                  <a:pt x="224" y="5"/>
                                </a:lnTo>
                                <a:lnTo>
                                  <a:pt x="269" y="0"/>
                                </a:lnTo>
                                <a:lnTo>
                                  <a:pt x="296" y="19"/>
                                </a:lnTo>
                                <a:lnTo>
                                  <a:pt x="260" y="39"/>
                                </a:lnTo>
                                <a:lnTo>
                                  <a:pt x="217" y="66"/>
                                </a:lnTo>
                                <a:lnTo>
                                  <a:pt x="170" y="92"/>
                                </a:lnTo>
                                <a:lnTo>
                                  <a:pt x="131" y="112"/>
                                </a:lnTo>
                                <a:lnTo>
                                  <a:pt x="91" y="130"/>
                                </a:lnTo>
                                <a:lnTo>
                                  <a:pt x="35" y="116"/>
                                </a:lnTo>
                                <a:lnTo>
                                  <a:pt x="7" y="111"/>
                                </a:lnTo>
                              </a:path>
                            </a:pathLst>
                          </a:custGeom>
                          <a:noFill/>
                          <a:ln w="1063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235"/>
                        <wps:cNvSpPr>
                          <a:spLocks/>
                        </wps:cNvSpPr>
                        <wps:spPr bwMode="auto">
                          <a:xfrm>
                            <a:off x="7325" y="531"/>
                            <a:ext cx="226" cy="126"/>
                          </a:xfrm>
                          <a:custGeom>
                            <a:avLst/>
                            <a:gdLst>
                              <a:gd name="T0" fmla="+- 0 7325 7325"/>
                              <a:gd name="T1" fmla="*/ T0 w 226"/>
                              <a:gd name="T2" fmla="+- 0 651 531"/>
                              <a:gd name="T3" fmla="*/ 651 h 126"/>
                              <a:gd name="T4" fmla="+- 0 7349 7325"/>
                              <a:gd name="T5" fmla="*/ T4 w 226"/>
                              <a:gd name="T6" fmla="+- 0 620 531"/>
                              <a:gd name="T7" fmla="*/ 620 h 126"/>
                              <a:gd name="T8" fmla="+- 0 7366 7325"/>
                              <a:gd name="T9" fmla="*/ T8 w 226"/>
                              <a:gd name="T10" fmla="+- 0 594 531"/>
                              <a:gd name="T11" fmla="*/ 594 h 126"/>
                              <a:gd name="T12" fmla="+- 0 7394 7325"/>
                              <a:gd name="T13" fmla="*/ T12 w 226"/>
                              <a:gd name="T14" fmla="+- 0 575 531"/>
                              <a:gd name="T15" fmla="*/ 575 h 126"/>
                              <a:gd name="T16" fmla="+- 0 7431 7325"/>
                              <a:gd name="T17" fmla="*/ T16 w 226"/>
                              <a:gd name="T18" fmla="+- 0 559 531"/>
                              <a:gd name="T19" fmla="*/ 559 h 126"/>
                              <a:gd name="T20" fmla="+- 0 7465 7325"/>
                              <a:gd name="T21" fmla="*/ T20 w 226"/>
                              <a:gd name="T22" fmla="+- 0 545 531"/>
                              <a:gd name="T23" fmla="*/ 545 h 126"/>
                              <a:gd name="T24" fmla="+- 0 7511 7325"/>
                              <a:gd name="T25" fmla="*/ T24 w 226"/>
                              <a:gd name="T26" fmla="+- 0 531 531"/>
                              <a:gd name="T27" fmla="*/ 531 h 126"/>
                              <a:gd name="T28" fmla="+- 0 7551 7325"/>
                              <a:gd name="T29" fmla="*/ T28 w 226"/>
                              <a:gd name="T30" fmla="+- 0 542 531"/>
                              <a:gd name="T31" fmla="*/ 542 h 126"/>
                              <a:gd name="T32" fmla="+- 0 7538 7325"/>
                              <a:gd name="T33" fmla="*/ T32 w 226"/>
                              <a:gd name="T34" fmla="+- 0 566 531"/>
                              <a:gd name="T35" fmla="*/ 566 h 126"/>
                              <a:gd name="T36" fmla="+- 0 7501 7325"/>
                              <a:gd name="T37" fmla="*/ T36 w 226"/>
                              <a:gd name="T38" fmla="+- 0 579 531"/>
                              <a:gd name="T39" fmla="*/ 579 h 126"/>
                              <a:gd name="T40" fmla="+- 0 7477 7325"/>
                              <a:gd name="T41" fmla="*/ T40 w 226"/>
                              <a:gd name="T42" fmla="+- 0 601 531"/>
                              <a:gd name="T43" fmla="*/ 601 h 126"/>
                              <a:gd name="T44" fmla="+- 0 7444 7325"/>
                              <a:gd name="T45" fmla="*/ T44 w 226"/>
                              <a:gd name="T46" fmla="+- 0 626 531"/>
                              <a:gd name="T47" fmla="*/ 626 h 126"/>
                              <a:gd name="T48" fmla="+- 0 7405 7325"/>
                              <a:gd name="T49" fmla="*/ T48 w 226"/>
                              <a:gd name="T50" fmla="+- 0 638 531"/>
                              <a:gd name="T51" fmla="*/ 638 h 126"/>
                              <a:gd name="T52" fmla="+- 0 7361 7325"/>
                              <a:gd name="T53" fmla="*/ T52 w 226"/>
                              <a:gd name="T54" fmla="+- 0 651 531"/>
                              <a:gd name="T55" fmla="*/ 651 h 126"/>
                              <a:gd name="T56" fmla="+- 0 7335 7325"/>
                              <a:gd name="T57" fmla="*/ T56 w 226"/>
                              <a:gd name="T58" fmla="+- 0 657 531"/>
                              <a:gd name="T59" fmla="*/ 65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6" h="126">
                                <a:moveTo>
                                  <a:pt x="0" y="120"/>
                                </a:moveTo>
                                <a:lnTo>
                                  <a:pt x="24" y="89"/>
                                </a:lnTo>
                                <a:lnTo>
                                  <a:pt x="41" y="63"/>
                                </a:lnTo>
                                <a:lnTo>
                                  <a:pt x="69" y="44"/>
                                </a:lnTo>
                                <a:lnTo>
                                  <a:pt x="106" y="28"/>
                                </a:lnTo>
                                <a:lnTo>
                                  <a:pt x="140" y="14"/>
                                </a:lnTo>
                                <a:lnTo>
                                  <a:pt x="186" y="0"/>
                                </a:lnTo>
                                <a:lnTo>
                                  <a:pt x="226" y="11"/>
                                </a:lnTo>
                                <a:lnTo>
                                  <a:pt x="213" y="35"/>
                                </a:lnTo>
                                <a:lnTo>
                                  <a:pt x="176" y="48"/>
                                </a:lnTo>
                                <a:lnTo>
                                  <a:pt x="152" y="70"/>
                                </a:lnTo>
                                <a:lnTo>
                                  <a:pt x="119" y="95"/>
                                </a:lnTo>
                                <a:lnTo>
                                  <a:pt x="80" y="107"/>
                                </a:lnTo>
                                <a:lnTo>
                                  <a:pt x="36" y="120"/>
                                </a:lnTo>
                                <a:lnTo>
                                  <a:pt x="10" y="126"/>
                                </a:lnTo>
                              </a:path>
                            </a:pathLst>
                          </a:custGeom>
                          <a:noFill/>
                          <a:ln w="1077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236"/>
                        <wps:cNvSpPr>
                          <a:spLocks/>
                        </wps:cNvSpPr>
                        <wps:spPr bwMode="auto">
                          <a:xfrm>
                            <a:off x="7486" y="578"/>
                            <a:ext cx="85" cy="33"/>
                          </a:xfrm>
                          <a:custGeom>
                            <a:avLst/>
                            <a:gdLst>
                              <a:gd name="T0" fmla="+- 0 7486 7486"/>
                              <a:gd name="T1" fmla="*/ T0 w 85"/>
                              <a:gd name="T2" fmla="+- 0 610 578"/>
                              <a:gd name="T3" fmla="*/ 610 h 33"/>
                              <a:gd name="T4" fmla="+- 0 7505 7486"/>
                              <a:gd name="T5" fmla="*/ T4 w 85"/>
                              <a:gd name="T6" fmla="+- 0 593 578"/>
                              <a:gd name="T7" fmla="*/ 593 h 33"/>
                              <a:gd name="T8" fmla="+- 0 7533 7486"/>
                              <a:gd name="T9" fmla="*/ T8 w 85"/>
                              <a:gd name="T10" fmla="+- 0 578 578"/>
                              <a:gd name="T11" fmla="*/ 578 h 33"/>
                              <a:gd name="T12" fmla="+- 0 7570 7486"/>
                              <a:gd name="T13" fmla="*/ T12 w 85"/>
                              <a:gd name="T14" fmla="+- 0 593 578"/>
                              <a:gd name="T15" fmla="*/ 593 h 33"/>
                              <a:gd name="T16" fmla="+- 0 7529 7486"/>
                              <a:gd name="T17" fmla="*/ T16 w 85"/>
                              <a:gd name="T18" fmla="+- 0 604 578"/>
                              <a:gd name="T19" fmla="*/ 604 h 33"/>
                              <a:gd name="T20" fmla="+- 0 7492 7486"/>
                              <a:gd name="T21" fmla="*/ T20 w 85"/>
                              <a:gd name="T22" fmla="+- 0 609 578"/>
                              <a:gd name="T23" fmla="*/ 609 h 33"/>
                            </a:gdLst>
                            <a:ahLst/>
                            <a:cxnLst>
                              <a:cxn ang="0">
                                <a:pos x="T1" y="T3"/>
                              </a:cxn>
                              <a:cxn ang="0">
                                <a:pos x="T5" y="T7"/>
                              </a:cxn>
                              <a:cxn ang="0">
                                <a:pos x="T9" y="T11"/>
                              </a:cxn>
                              <a:cxn ang="0">
                                <a:pos x="T13" y="T15"/>
                              </a:cxn>
                              <a:cxn ang="0">
                                <a:pos x="T17" y="T19"/>
                              </a:cxn>
                              <a:cxn ang="0">
                                <a:pos x="T21" y="T23"/>
                              </a:cxn>
                            </a:cxnLst>
                            <a:rect l="0" t="0" r="r" b="b"/>
                            <a:pathLst>
                              <a:path w="85" h="33">
                                <a:moveTo>
                                  <a:pt x="0" y="32"/>
                                </a:moveTo>
                                <a:lnTo>
                                  <a:pt x="19" y="15"/>
                                </a:lnTo>
                                <a:lnTo>
                                  <a:pt x="47" y="0"/>
                                </a:lnTo>
                                <a:lnTo>
                                  <a:pt x="84" y="15"/>
                                </a:lnTo>
                                <a:lnTo>
                                  <a:pt x="43" y="26"/>
                                </a:lnTo>
                                <a:lnTo>
                                  <a:pt x="6" y="31"/>
                                </a:lnTo>
                              </a:path>
                            </a:pathLst>
                          </a:custGeom>
                          <a:noFill/>
                          <a:ln w="1057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12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96" y="59"/>
                            <a:ext cx="160"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12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87" y="163"/>
                            <a:ext cx="24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12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661" y="163"/>
                            <a:ext cx="771" cy="575"/>
                          </a:xfrm>
                          <a:prstGeom prst="rect">
                            <a:avLst/>
                          </a:prstGeom>
                          <a:noFill/>
                          <a:extLst>
                            <a:ext uri="{909E8E84-426E-40DD-AFC4-6F175D3DCCD1}">
                              <a14:hiddenFill xmlns:a14="http://schemas.microsoft.com/office/drawing/2010/main">
                                <a:solidFill>
                                  <a:srgbClr val="FFFFFF"/>
                                </a:solidFill>
                              </a14:hiddenFill>
                            </a:ext>
                          </a:extLst>
                        </pic:spPr>
                      </pic:pic>
                      <wps:wsp>
                        <wps:cNvPr id="237" name="Freeform 1240"/>
                        <wps:cNvSpPr>
                          <a:spLocks/>
                        </wps:cNvSpPr>
                        <wps:spPr bwMode="auto">
                          <a:xfrm>
                            <a:off x="7622" y="896"/>
                            <a:ext cx="155" cy="83"/>
                          </a:xfrm>
                          <a:custGeom>
                            <a:avLst/>
                            <a:gdLst>
                              <a:gd name="T0" fmla="+- 0 7622 7622"/>
                              <a:gd name="T1" fmla="*/ T0 w 155"/>
                              <a:gd name="T2" fmla="+- 0 978 896"/>
                              <a:gd name="T3" fmla="*/ 978 h 83"/>
                              <a:gd name="T4" fmla="+- 0 7633 7622"/>
                              <a:gd name="T5" fmla="*/ T4 w 155"/>
                              <a:gd name="T6" fmla="+- 0 952 896"/>
                              <a:gd name="T7" fmla="*/ 952 h 83"/>
                              <a:gd name="T8" fmla="+- 0 7635 7622"/>
                              <a:gd name="T9" fmla="*/ T8 w 155"/>
                              <a:gd name="T10" fmla="+- 0 932 896"/>
                              <a:gd name="T11" fmla="*/ 932 h 83"/>
                              <a:gd name="T12" fmla="+- 0 7685 7622"/>
                              <a:gd name="T13" fmla="*/ T12 w 155"/>
                              <a:gd name="T14" fmla="+- 0 910 896"/>
                              <a:gd name="T15" fmla="*/ 910 h 83"/>
                              <a:gd name="T16" fmla="+- 0 7733 7622"/>
                              <a:gd name="T17" fmla="*/ T16 w 155"/>
                              <a:gd name="T18" fmla="+- 0 898 896"/>
                              <a:gd name="T19" fmla="*/ 898 h 83"/>
                              <a:gd name="T20" fmla="+- 0 7776 7622"/>
                              <a:gd name="T21" fmla="*/ T20 w 155"/>
                              <a:gd name="T22" fmla="+- 0 896 896"/>
                              <a:gd name="T23" fmla="*/ 896 h 83"/>
                              <a:gd name="T24" fmla="+- 0 7774 7622"/>
                              <a:gd name="T25" fmla="*/ T24 w 155"/>
                              <a:gd name="T26" fmla="+- 0 919 896"/>
                              <a:gd name="T27" fmla="*/ 919 h 83"/>
                              <a:gd name="T28" fmla="+- 0 7731 7622"/>
                              <a:gd name="T29" fmla="*/ T28 w 155"/>
                              <a:gd name="T30" fmla="+- 0 941 896"/>
                              <a:gd name="T31" fmla="*/ 941 h 83"/>
                              <a:gd name="T32" fmla="+- 0 7685 7622"/>
                              <a:gd name="T33" fmla="*/ T32 w 155"/>
                              <a:gd name="T34" fmla="+- 0 953 896"/>
                              <a:gd name="T35" fmla="*/ 953 h 83"/>
                              <a:gd name="T36" fmla="+- 0 7646 7622"/>
                              <a:gd name="T37" fmla="*/ T36 w 155"/>
                              <a:gd name="T38" fmla="+- 0 966 896"/>
                              <a:gd name="T39" fmla="*/ 966 h 83"/>
                              <a:gd name="T40" fmla="+- 0 7622 7622"/>
                              <a:gd name="T41" fmla="*/ T40 w 155"/>
                              <a:gd name="T42" fmla="+- 0 978 896"/>
                              <a:gd name="T43" fmla="*/ 97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 h="83">
                                <a:moveTo>
                                  <a:pt x="0" y="82"/>
                                </a:moveTo>
                                <a:lnTo>
                                  <a:pt x="11" y="56"/>
                                </a:lnTo>
                                <a:lnTo>
                                  <a:pt x="13" y="36"/>
                                </a:lnTo>
                                <a:lnTo>
                                  <a:pt x="63" y="14"/>
                                </a:lnTo>
                                <a:lnTo>
                                  <a:pt x="111" y="2"/>
                                </a:lnTo>
                                <a:lnTo>
                                  <a:pt x="154" y="0"/>
                                </a:lnTo>
                                <a:lnTo>
                                  <a:pt x="152" y="23"/>
                                </a:lnTo>
                                <a:lnTo>
                                  <a:pt x="109" y="45"/>
                                </a:lnTo>
                                <a:lnTo>
                                  <a:pt x="63" y="57"/>
                                </a:lnTo>
                                <a:lnTo>
                                  <a:pt x="24" y="70"/>
                                </a:lnTo>
                                <a:lnTo>
                                  <a:pt x="0" y="82"/>
                                </a:lnTo>
                              </a:path>
                            </a:pathLst>
                          </a:custGeom>
                          <a:noFill/>
                          <a:ln w="1075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241"/>
                        <wps:cNvSpPr>
                          <a:spLocks/>
                        </wps:cNvSpPr>
                        <wps:spPr bwMode="auto">
                          <a:xfrm>
                            <a:off x="7829" y="850"/>
                            <a:ext cx="665" cy="47"/>
                          </a:xfrm>
                          <a:custGeom>
                            <a:avLst/>
                            <a:gdLst>
                              <a:gd name="T0" fmla="+- 0 7870 7829"/>
                              <a:gd name="T1" fmla="*/ T0 w 665"/>
                              <a:gd name="T2" fmla="+- 0 851 850"/>
                              <a:gd name="T3" fmla="*/ 851 h 47"/>
                              <a:gd name="T4" fmla="+- 0 7915 7829"/>
                              <a:gd name="T5" fmla="*/ T4 w 665"/>
                              <a:gd name="T6" fmla="+- 0 851 850"/>
                              <a:gd name="T7" fmla="*/ 851 h 47"/>
                              <a:gd name="T8" fmla="+- 0 7972 7829"/>
                              <a:gd name="T9" fmla="*/ T8 w 665"/>
                              <a:gd name="T10" fmla="+- 0 854 850"/>
                              <a:gd name="T11" fmla="*/ 854 h 47"/>
                              <a:gd name="T12" fmla="+- 0 8031 7829"/>
                              <a:gd name="T13" fmla="*/ T12 w 665"/>
                              <a:gd name="T14" fmla="+- 0 851 850"/>
                              <a:gd name="T15" fmla="*/ 851 h 47"/>
                              <a:gd name="T16" fmla="+- 0 8089 7829"/>
                              <a:gd name="T17" fmla="*/ T16 w 665"/>
                              <a:gd name="T18" fmla="+- 0 852 850"/>
                              <a:gd name="T19" fmla="*/ 852 h 47"/>
                              <a:gd name="T20" fmla="+- 0 8154 7829"/>
                              <a:gd name="T21" fmla="*/ T20 w 665"/>
                              <a:gd name="T22" fmla="+- 0 851 850"/>
                              <a:gd name="T23" fmla="*/ 851 h 47"/>
                              <a:gd name="T24" fmla="+- 0 8202 7829"/>
                              <a:gd name="T25" fmla="*/ T24 w 665"/>
                              <a:gd name="T26" fmla="+- 0 850 850"/>
                              <a:gd name="T27" fmla="*/ 850 h 47"/>
                              <a:gd name="T28" fmla="+- 0 8141 7829"/>
                              <a:gd name="T29" fmla="*/ T28 w 665"/>
                              <a:gd name="T30" fmla="+- 0 854 850"/>
                              <a:gd name="T31" fmla="*/ 854 h 47"/>
                              <a:gd name="T32" fmla="+- 0 8092 7829"/>
                              <a:gd name="T33" fmla="*/ T32 w 665"/>
                              <a:gd name="T34" fmla="+- 0 857 850"/>
                              <a:gd name="T35" fmla="*/ 857 h 47"/>
                              <a:gd name="T36" fmla="+- 0 8024 7829"/>
                              <a:gd name="T37" fmla="*/ T36 w 665"/>
                              <a:gd name="T38" fmla="+- 0 860 850"/>
                              <a:gd name="T39" fmla="*/ 860 h 47"/>
                              <a:gd name="T40" fmla="+- 0 7964 7829"/>
                              <a:gd name="T41" fmla="*/ T40 w 665"/>
                              <a:gd name="T42" fmla="+- 0 863 850"/>
                              <a:gd name="T43" fmla="*/ 863 h 47"/>
                              <a:gd name="T44" fmla="+- 0 7918 7829"/>
                              <a:gd name="T45" fmla="*/ T44 w 665"/>
                              <a:gd name="T46" fmla="+- 0 863 850"/>
                              <a:gd name="T47" fmla="*/ 863 h 47"/>
                              <a:gd name="T48" fmla="+- 0 7872 7829"/>
                              <a:gd name="T49" fmla="*/ T48 w 665"/>
                              <a:gd name="T50" fmla="+- 0 863 850"/>
                              <a:gd name="T51" fmla="*/ 863 h 47"/>
                              <a:gd name="T52" fmla="+- 0 7833 7829"/>
                              <a:gd name="T53" fmla="*/ T52 w 665"/>
                              <a:gd name="T54" fmla="+- 0 877 850"/>
                              <a:gd name="T55" fmla="*/ 877 h 47"/>
                              <a:gd name="T56" fmla="+- 0 7829 7829"/>
                              <a:gd name="T57" fmla="*/ T56 w 665"/>
                              <a:gd name="T58" fmla="+- 0 896 850"/>
                              <a:gd name="T59" fmla="*/ 896 h 47"/>
                              <a:gd name="T60" fmla="+- 0 7872 7829"/>
                              <a:gd name="T61" fmla="*/ T60 w 665"/>
                              <a:gd name="T62" fmla="+- 0 891 850"/>
                              <a:gd name="T63" fmla="*/ 891 h 47"/>
                              <a:gd name="T64" fmla="+- 0 7924 7829"/>
                              <a:gd name="T65" fmla="*/ T64 w 665"/>
                              <a:gd name="T66" fmla="+- 0 885 850"/>
                              <a:gd name="T67" fmla="*/ 885 h 47"/>
                              <a:gd name="T68" fmla="+- 0 7987 7829"/>
                              <a:gd name="T69" fmla="*/ T68 w 665"/>
                              <a:gd name="T70" fmla="+- 0 877 850"/>
                              <a:gd name="T71" fmla="*/ 877 h 47"/>
                              <a:gd name="T72" fmla="+- 0 8035 7829"/>
                              <a:gd name="T73" fmla="*/ T72 w 665"/>
                              <a:gd name="T74" fmla="+- 0 871 850"/>
                              <a:gd name="T75" fmla="*/ 871 h 47"/>
                              <a:gd name="T76" fmla="+- 0 8089 7829"/>
                              <a:gd name="T77" fmla="*/ T76 w 665"/>
                              <a:gd name="T78" fmla="+- 0 868 850"/>
                              <a:gd name="T79" fmla="*/ 868 h 47"/>
                              <a:gd name="T80" fmla="+- 0 8148 7829"/>
                              <a:gd name="T81" fmla="*/ T80 w 665"/>
                              <a:gd name="T82" fmla="+- 0 866 850"/>
                              <a:gd name="T83" fmla="*/ 866 h 47"/>
                              <a:gd name="T84" fmla="+- 0 8217 7829"/>
                              <a:gd name="T85" fmla="*/ T84 w 665"/>
                              <a:gd name="T86" fmla="+- 0 868 850"/>
                              <a:gd name="T87" fmla="*/ 868 h 47"/>
                              <a:gd name="T88" fmla="+- 0 8291 7829"/>
                              <a:gd name="T89" fmla="*/ T88 w 665"/>
                              <a:gd name="T90" fmla="+- 0 871 850"/>
                              <a:gd name="T91" fmla="*/ 871 h 47"/>
                              <a:gd name="T92" fmla="+- 0 8335 7829"/>
                              <a:gd name="T93" fmla="*/ T92 w 665"/>
                              <a:gd name="T94" fmla="+- 0 874 850"/>
                              <a:gd name="T95" fmla="*/ 874 h 47"/>
                              <a:gd name="T96" fmla="+- 0 8426 7829"/>
                              <a:gd name="T97" fmla="*/ T96 w 665"/>
                              <a:gd name="T98" fmla="+- 0 874 850"/>
                              <a:gd name="T99" fmla="*/ 874 h 47"/>
                              <a:gd name="T100" fmla="+- 0 8467 7829"/>
                              <a:gd name="T101" fmla="*/ T100 w 665"/>
                              <a:gd name="T102" fmla="+- 0 865 850"/>
                              <a:gd name="T103" fmla="*/ 865 h 47"/>
                              <a:gd name="T104" fmla="+- 0 8493 7829"/>
                              <a:gd name="T105" fmla="*/ T104 w 665"/>
                              <a:gd name="T106" fmla="+- 0 857 850"/>
                              <a:gd name="T107" fmla="*/ 85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65" h="47">
                                <a:moveTo>
                                  <a:pt x="41" y="1"/>
                                </a:moveTo>
                                <a:lnTo>
                                  <a:pt x="86" y="1"/>
                                </a:lnTo>
                                <a:lnTo>
                                  <a:pt x="143" y="4"/>
                                </a:lnTo>
                                <a:lnTo>
                                  <a:pt x="202" y="1"/>
                                </a:lnTo>
                                <a:lnTo>
                                  <a:pt x="260" y="2"/>
                                </a:lnTo>
                                <a:lnTo>
                                  <a:pt x="325" y="1"/>
                                </a:lnTo>
                                <a:lnTo>
                                  <a:pt x="373" y="0"/>
                                </a:lnTo>
                                <a:lnTo>
                                  <a:pt x="312" y="4"/>
                                </a:lnTo>
                                <a:lnTo>
                                  <a:pt x="263" y="7"/>
                                </a:lnTo>
                                <a:lnTo>
                                  <a:pt x="195" y="10"/>
                                </a:lnTo>
                                <a:lnTo>
                                  <a:pt x="135" y="13"/>
                                </a:lnTo>
                                <a:lnTo>
                                  <a:pt x="89" y="13"/>
                                </a:lnTo>
                                <a:lnTo>
                                  <a:pt x="43" y="13"/>
                                </a:lnTo>
                                <a:lnTo>
                                  <a:pt x="4" y="27"/>
                                </a:lnTo>
                                <a:lnTo>
                                  <a:pt x="0" y="46"/>
                                </a:lnTo>
                                <a:lnTo>
                                  <a:pt x="43" y="41"/>
                                </a:lnTo>
                                <a:lnTo>
                                  <a:pt x="95" y="35"/>
                                </a:lnTo>
                                <a:lnTo>
                                  <a:pt x="158" y="27"/>
                                </a:lnTo>
                                <a:lnTo>
                                  <a:pt x="206" y="21"/>
                                </a:lnTo>
                                <a:lnTo>
                                  <a:pt x="260" y="18"/>
                                </a:lnTo>
                                <a:lnTo>
                                  <a:pt x="319" y="16"/>
                                </a:lnTo>
                                <a:lnTo>
                                  <a:pt x="388" y="18"/>
                                </a:lnTo>
                                <a:lnTo>
                                  <a:pt x="462" y="21"/>
                                </a:lnTo>
                                <a:lnTo>
                                  <a:pt x="506" y="24"/>
                                </a:lnTo>
                                <a:lnTo>
                                  <a:pt x="597" y="24"/>
                                </a:lnTo>
                                <a:lnTo>
                                  <a:pt x="638" y="15"/>
                                </a:lnTo>
                                <a:lnTo>
                                  <a:pt x="664" y="7"/>
                                </a:lnTo>
                              </a:path>
                            </a:pathLst>
                          </a:custGeom>
                          <a:noFill/>
                          <a:ln w="1033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242"/>
                        <wps:cNvSpPr>
                          <a:spLocks/>
                        </wps:cNvSpPr>
                        <wps:spPr bwMode="auto">
                          <a:xfrm>
                            <a:off x="8096" y="694"/>
                            <a:ext cx="557" cy="47"/>
                          </a:xfrm>
                          <a:custGeom>
                            <a:avLst/>
                            <a:gdLst>
                              <a:gd name="T0" fmla="+- 0 8652 8096"/>
                              <a:gd name="T1" fmla="*/ T0 w 557"/>
                              <a:gd name="T2" fmla="+- 0 694 694"/>
                              <a:gd name="T3" fmla="*/ 694 h 47"/>
                              <a:gd name="T4" fmla="+- 0 8591 8096"/>
                              <a:gd name="T5" fmla="*/ T4 w 557"/>
                              <a:gd name="T6" fmla="+- 0 706 694"/>
                              <a:gd name="T7" fmla="*/ 706 h 47"/>
                              <a:gd name="T8" fmla="+- 0 8548 8096"/>
                              <a:gd name="T9" fmla="*/ T8 w 557"/>
                              <a:gd name="T10" fmla="+- 0 714 694"/>
                              <a:gd name="T11" fmla="*/ 714 h 47"/>
                              <a:gd name="T12" fmla="+- 0 8498 8096"/>
                              <a:gd name="T13" fmla="*/ T12 w 557"/>
                              <a:gd name="T14" fmla="+- 0 727 694"/>
                              <a:gd name="T15" fmla="*/ 727 h 47"/>
                              <a:gd name="T16" fmla="+- 0 8448 8096"/>
                              <a:gd name="T17" fmla="*/ T16 w 557"/>
                              <a:gd name="T18" fmla="+- 0 730 694"/>
                              <a:gd name="T19" fmla="*/ 730 h 47"/>
                              <a:gd name="T20" fmla="+- 0 8387 8096"/>
                              <a:gd name="T21" fmla="*/ T20 w 557"/>
                              <a:gd name="T22" fmla="+- 0 727 694"/>
                              <a:gd name="T23" fmla="*/ 727 h 47"/>
                              <a:gd name="T24" fmla="+- 0 8336 8096"/>
                              <a:gd name="T25" fmla="*/ T24 w 557"/>
                              <a:gd name="T26" fmla="+- 0 724 694"/>
                              <a:gd name="T27" fmla="*/ 724 h 47"/>
                              <a:gd name="T28" fmla="+- 0 8276 8096"/>
                              <a:gd name="T29" fmla="*/ T28 w 557"/>
                              <a:gd name="T30" fmla="+- 0 725 694"/>
                              <a:gd name="T31" fmla="*/ 725 h 47"/>
                              <a:gd name="T32" fmla="+- 0 8230 8096"/>
                              <a:gd name="T33" fmla="*/ T32 w 557"/>
                              <a:gd name="T34" fmla="+- 0 735 694"/>
                              <a:gd name="T35" fmla="*/ 735 h 47"/>
                              <a:gd name="T36" fmla="+- 0 8187 8096"/>
                              <a:gd name="T37" fmla="*/ T36 w 557"/>
                              <a:gd name="T38" fmla="+- 0 740 694"/>
                              <a:gd name="T39" fmla="*/ 740 h 47"/>
                              <a:gd name="T40" fmla="+- 0 8139 8096"/>
                              <a:gd name="T41" fmla="*/ T40 w 557"/>
                              <a:gd name="T42" fmla="+- 0 738 694"/>
                              <a:gd name="T43" fmla="*/ 738 h 47"/>
                              <a:gd name="T44" fmla="+- 0 8096 8096"/>
                              <a:gd name="T45" fmla="*/ T44 w 557"/>
                              <a:gd name="T46" fmla="+- 0 728 694"/>
                              <a:gd name="T47" fmla="*/ 72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7" h="47">
                                <a:moveTo>
                                  <a:pt x="556" y="0"/>
                                </a:moveTo>
                                <a:lnTo>
                                  <a:pt x="495" y="12"/>
                                </a:lnTo>
                                <a:lnTo>
                                  <a:pt x="452" y="20"/>
                                </a:lnTo>
                                <a:lnTo>
                                  <a:pt x="402" y="33"/>
                                </a:lnTo>
                                <a:lnTo>
                                  <a:pt x="352" y="36"/>
                                </a:lnTo>
                                <a:lnTo>
                                  <a:pt x="291" y="33"/>
                                </a:lnTo>
                                <a:lnTo>
                                  <a:pt x="240" y="30"/>
                                </a:lnTo>
                                <a:lnTo>
                                  <a:pt x="180" y="31"/>
                                </a:lnTo>
                                <a:lnTo>
                                  <a:pt x="134" y="41"/>
                                </a:lnTo>
                                <a:lnTo>
                                  <a:pt x="91" y="46"/>
                                </a:lnTo>
                                <a:lnTo>
                                  <a:pt x="43" y="44"/>
                                </a:lnTo>
                                <a:lnTo>
                                  <a:pt x="0" y="34"/>
                                </a:lnTo>
                              </a:path>
                            </a:pathLst>
                          </a:custGeom>
                          <a:noFill/>
                          <a:ln w="1033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243"/>
                        <wps:cNvSpPr>
                          <a:spLocks/>
                        </wps:cNvSpPr>
                        <wps:spPr bwMode="auto">
                          <a:xfrm>
                            <a:off x="7593" y="1095"/>
                            <a:ext cx="331" cy="36"/>
                          </a:xfrm>
                          <a:custGeom>
                            <a:avLst/>
                            <a:gdLst>
                              <a:gd name="T0" fmla="+- 0 7593 7593"/>
                              <a:gd name="T1" fmla="*/ T0 w 331"/>
                              <a:gd name="T2" fmla="+- 0 1130 1095"/>
                              <a:gd name="T3" fmla="*/ 1130 h 36"/>
                              <a:gd name="T4" fmla="+- 0 7629 7593"/>
                              <a:gd name="T5" fmla="*/ T4 w 331"/>
                              <a:gd name="T6" fmla="+- 0 1113 1095"/>
                              <a:gd name="T7" fmla="*/ 1113 h 36"/>
                              <a:gd name="T8" fmla="+- 0 7674 7593"/>
                              <a:gd name="T9" fmla="*/ T8 w 331"/>
                              <a:gd name="T10" fmla="+- 0 1118 1095"/>
                              <a:gd name="T11" fmla="*/ 1118 h 36"/>
                              <a:gd name="T12" fmla="+- 0 7720 7593"/>
                              <a:gd name="T13" fmla="*/ T12 w 331"/>
                              <a:gd name="T14" fmla="+- 0 1105 1095"/>
                              <a:gd name="T15" fmla="*/ 1105 h 36"/>
                              <a:gd name="T16" fmla="+- 0 7781 7593"/>
                              <a:gd name="T17" fmla="*/ T16 w 331"/>
                              <a:gd name="T18" fmla="+- 0 1095 1095"/>
                              <a:gd name="T19" fmla="*/ 1095 h 36"/>
                              <a:gd name="T20" fmla="+- 0 7820 7593"/>
                              <a:gd name="T21" fmla="*/ T20 w 331"/>
                              <a:gd name="T22" fmla="+- 0 1104 1095"/>
                              <a:gd name="T23" fmla="*/ 1104 h 36"/>
                              <a:gd name="T24" fmla="+- 0 7866 7593"/>
                              <a:gd name="T25" fmla="*/ T24 w 331"/>
                              <a:gd name="T26" fmla="+- 0 1104 1095"/>
                              <a:gd name="T27" fmla="*/ 1104 h 36"/>
                              <a:gd name="T28" fmla="+- 0 7885 7593"/>
                              <a:gd name="T29" fmla="*/ T28 w 331"/>
                              <a:gd name="T30" fmla="+- 0 1127 1095"/>
                              <a:gd name="T31" fmla="*/ 1127 h 36"/>
                              <a:gd name="T32" fmla="+- 0 7924 7593"/>
                              <a:gd name="T33" fmla="*/ T32 w 331"/>
                              <a:gd name="T34" fmla="+- 0 1130 1095"/>
                              <a:gd name="T35" fmla="*/ 113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1" h="36">
                                <a:moveTo>
                                  <a:pt x="0" y="35"/>
                                </a:moveTo>
                                <a:lnTo>
                                  <a:pt x="36" y="18"/>
                                </a:lnTo>
                                <a:lnTo>
                                  <a:pt x="81" y="23"/>
                                </a:lnTo>
                                <a:lnTo>
                                  <a:pt x="127" y="10"/>
                                </a:lnTo>
                                <a:lnTo>
                                  <a:pt x="188" y="0"/>
                                </a:lnTo>
                                <a:lnTo>
                                  <a:pt x="227" y="9"/>
                                </a:lnTo>
                                <a:lnTo>
                                  <a:pt x="273" y="9"/>
                                </a:lnTo>
                                <a:lnTo>
                                  <a:pt x="292" y="32"/>
                                </a:lnTo>
                                <a:lnTo>
                                  <a:pt x="331" y="35"/>
                                </a:lnTo>
                              </a:path>
                            </a:pathLst>
                          </a:custGeom>
                          <a:noFill/>
                          <a:ln w="1034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12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87" y="1314"/>
                            <a:ext cx="192" cy="206"/>
                          </a:xfrm>
                          <a:prstGeom prst="rect">
                            <a:avLst/>
                          </a:prstGeom>
                          <a:noFill/>
                          <a:extLst>
                            <a:ext uri="{909E8E84-426E-40DD-AFC4-6F175D3DCCD1}">
                              <a14:hiddenFill xmlns:a14="http://schemas.microsoft.com/office/drawing/2010/main">
                                <a:solidFill>
                                  <a:srgbClr val="FFFFFF"/>
                                </a:solidFill>
                              </a14:hiddenFill>
                            </a:ext>
                          </a:extLst>
                        </pic:spPr>
                      </pic:pic>
                      <wps:wsp>
                        <wps:cNvPr id="242" name="Freeform 1245"/>
                        <wps:cNvSpPr>
                          <a:spLocks/>
                        </wps:cNvSpPr>
                        <wps:spPr bwMode="auto">
                          <a:xfrm>
                            <a:off x="7844" y="1308"/>
                            <a:ext cx="496" cy="48"/>
                          </a:xfrm>
                          <a:custGeom>
                            <a:avLst/>
                            <a:gdLst>
                              <a:gd name="T0" fmla="+- 0 7844 7844"/>
                              <a:gd name="T1" fmla="*/ T0 w 496"/>
                              <a:gd name="T2" fmla="+- 0 1308 1308"/>
                              <a:gd name="T3" fmla="*/ 1308 h 48"/>
                              <a:gd name="T4" fmla="+- 0 7894 7844"/>
                              <a:gd name="T5" fmla="*/ T4 w 496"/>
                              <a:gd name="T6" fmla="+- 0 1331 1308"/>
                              <a:gd name="T7" fmla="*/ 1331 h 48"/>
                              <a:gd name="T8" fmla="+- 0 7948 7844"/>
                              <a:gd name="T9" fmla="*/ T8 w 496"/>
                              <a:gd name="T10" fmla="+- 0 1340 1308"/>
                              <a:gd name="T11" fmla="*/ 1340 h 48"/>
                              <a:gd name="T12" fmla="+- 0 8015 7844"/>
                              <a:gd name="T13" fmla="*/ T12 w 496"/>
                              <a:gd name="T14" fmla="+- 0 1339 1308"/>
                              <a:gd name="T15" fmla="*/ 1339 h 48"/>
                              <a:gd name="T16" fmla="+- 0 8059 7844"/>
                              <a:gd name="T17" fmla="*/ T16 w 496"/>
                              <a:gd name="T18" fmla="+- 0 1334 1308"/>
                              <a:gd name="T19" fmla="*/ 1334 h 48"/>
                              <a:gd name="T20" fmla="+- 0 8116 7844"/>
                              <a:gd name="T21" fmla="*/ T20 w 496"/>
                              <a:gd name="T22" fmla="+- 0 1332 1308"/>
                              <a:gd name="T23" fmla="*/ 1332 h 48"/>
                              <a:gd name="T24" fmla="+- 0 8196 7844"/>
                              <a:gd name="T25" fmla="*/ T24 w 496"/>
                              <a:gd name="T26" fmla="+- 0 1347 1308"/>
                              <a:gd name="T27" fmla="*/ 1347 h 48"/>
                              <a:gd name="T28" fmla="+- 0 8250 7844"/>
                              <a:gd name="T29" fmla="*/ T28 w 496"/>
                              <a:gd name="T30" fmla="+- 0 1355 1308"/>
                              <a:gd name="T31" fmla="*/ 1355 h 48"/>
                              <a:gd name="T32" fmla="+- 0 8295 7844"/>
                              <a:gd name="T33" fmla="*/ T32 w 496"/>
                              <a:gd name="T34" fmla="+- 0 1355 1308"/>
                              <a:gd name="T35" fmla="*/ 1355 h 48"/>
                              <a:gd name="T36" fmla="+- 0 8339 7844"/>
                              <a:gd name="T37" fmla="*/ T36 w 496"/>
                              <a:gd name="T38" fmla="+- 0 1351 1308"/>
                              <a:gd name="T39" fmla="*/ 135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6" h="48">
                                <a:moveTo>
                                  <a:pt x="0" y="0"/>
                                </a:moveTo>
                                <a:lnTo>
                                  <a:pt x="50" y="23"/>
                                </a:lnTo>
                                <a:lnTo>
                                  <a:pt x="104" y="32"/>
                                </a:lnTo>
                                <a:lnTo>
                                  <a:pt x="171" y="31"/>
                                </a:lnTo>
                                <a:lnTo>
                                  <a:pt x="215" y="26"/>
                                </a:lnTo>
                                <a:lnTo>
                                  <a:pt x="272" y="24"/>
                                </a:lnTo>
                                <a:lnTo>
                                  <a:pt x="352" y="39"/>
                                </a:lnTo>
                                <a:lnTo>
                                  <a:pt x="406" y="47"/>
                                </a:lnTo>
                                <a:lnTo>
                                  <a:pt x="451" y="47"/>
                                </a:lnTo>
                                <a:lnTo>
                                  <a:pt x="495" y="43"/>
                                </a:lnTo>
                              </a:path>
                            </a:pathLst>
                          </a:custGeom>
                          <a:noFill/>
                          <a:ln w="1033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246"/>
                        <wps:cNvSpPr>
                          <a:spLocks/>
                        </wps:cNvSpPr>
                        <wps:spPr bwMode="auto">
                          <a:xfrm>
                            <a:off x="8109" y="1261"/>
                            <a:ext cx="350" cy="47"/>
                          </a:xfrm>
                          <a:custGeom>
                            <a:avLst/>
                            <a:gdLst>
                              <a:gd name="T0" fmla="+- 0 8109 8109"/>
                              <a:gd name="T1" fmla="*/ T0 w 350"/>
                              <a:gd name="T2" fmla="+- 0 1261 1261"/>
                              <a:gd name="T3" fmla="*/ 1261 h 47"/>
                              <a:gd name="T4" fmla="+- 0 8163 8109"/>
                              <a:gd name="T5" fmla="*/ T4 w 350"/>
                              <a:gd name="T6" fmla="+- 0 1269 1261"/>
                              <a:gd name="T7" fmla="*/ 1269 h 47"/>
                              <a:gd name="T8" fmla="+- 0 8213 8109"/>
                              <a:gd name="T9" fmla="*/ T8 w 350"/>
                              <a:gd name="T10" fmla="+- 0 1270 1261"/>
                              <a:gd name="T11" fmla="*/ 1270 h 47"/>
                              <a:gd name="T12" fmla="+- 0 8252 8109"/>
                              <a:gd name="T13" fmla="*/ T12 w 350"/>
                              <a:gd name="T14" fmla="+- 0 1283 1261"/>
                              <a:gd name="T15" fmla="*/ 1283 h 47"/>
                              <a:gd name="T16" fmla="+- 0 8311 8109"/>
                              <a:gd name="T17" fmla="*/ T16 w 350"/>
                              <a:gd name="T18" fmla="+- 0 1290 1261"/>
                              <a:gd name="T19" fmla="*/ 1290 h 47"/>
                              <a:gd name="T20" fmla="+- 0 8359 8109"/>
                              <a:gd name="T21" fmla="*/ T20 w 350"/>
                              <a:gd name="T22" fmla="+- 0 1289 1261"/>
                              <a:gd name="T23" fmla="*/ 1289 h 47"/>
                              <a:gd name="T24" fmla="+- 0 8415 8109"/>
                              <a:gd name="T25" fmla="*/ T24 w 350"/>
                              <a:gd name="T26" fmla="+- 0 1296 1261"/>
                              <a:gd name="T27" fmla="*/ 1296 h 47"/>
                              <a:gd name="T28" fmla="+- 0 8458 8109"/>
                              <a:gd name="T29" fmla="*/ T28 w 350"/>
                              <a:gd name="T30" fmla="+- 0 1308 1261"/>
                              <a:gd name="T31" fmla="*/ 1308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0" h="47">
                                <a:moveTo>
                                  <a:pt x="0" y="0"/>
                                </a:moveTo>
                                <a:lnTo>
                                  <a:pt x="54" y="8"/>
                                </a:lnTo>
                                <a:lnTo>
                                  <a:pt x="104" y="9"/>
                                </a:lnTo>
                                <a:lnTo>
                                  <a:pt x="143" y="22"/>
                                </a:lnTo>
                                <a:lnTo>
                                  <a:pt x="202" y="29"/>
                                </a:lnTo>
                                <a:lnTo>
                                  <a:pt x="250" y="28"/>
                                </a:lnTo>
                                <a:lnTo>
                                  <a:pt x="306" y="35"/>
                                </a:lnTo>
                                <a:lnTo>
                                  <a:pt x="349" y="47"/>
                                </a:lnTo>
                              </a:path>
                            </a:pathLst>
                          </a:custGeom>
                          <a:noFill/>
                          <a:ln w="1035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247"/>
                        <wps:cNvSpPr>
                          <a:spLocks/>
                        </wps:cNvSpPr>
                        <wps:spPr bwMode="auto">
                          <a:xfrm>
                            <a:off x="5446" y="947"/>
                            <a:ext cx="39" cy="21"/>
                          </a:xfrm>
                          <a:custGeom>
                            <a:avLst/>
                            <a:gdLst>
                              <a:gd name="T0" fmla="+- 0 5481 5446"/>
                              <a:gd name="T1" fmla="*/ T0 w 39"/>
                              <a:gd name="T2" fmla="+- 0 947 947"/>
                              <a:gd name="T3" fmla="*/ 947 h 21"/>
                              <a:gd name="T4" fmla="+- 0 5481 5446"/>
                              <a:gd name="T5" fmla="*/ T4 w 39"/>
                              <a:gd name="T6" fmla="+- 0 947 947"/>
                              <a:gd name="T7" fmla="*/ 947 h 21"/>
                              <a:gd name="T8" fmla="+- 0 5446 5446"/>
                              <a:gd name="T9" fmla="*/ T8 w 39"/>
                              <a:gd name="T10" fmla="+- 0 951 947"/>
                              <a:gd name="T11" fmla="*/ 951 h 21"/>
                              <a:gd name="T12" fmla="+- 0 5449 5446"/>
                              <a:gd name="T13" fmla="*/ T12 w 39"/>
                              <a:gd name="T14" fmla="+- 0 968 947"/>
                              <a:gd name="T15" fmla="*/ 968 h 21"/>
                              <a:gd name="T16" fmla="+- 0 5484 5446"/>
                              <a:gd name="T17" fmla="*/ T16 w 39"/>
                              <a:gd name="T18" fmla="+- 0 963 947"/>
                              <a:gd name="T19" fmla="*/ 963 h 21"/>
                              <a:gd name="T20" fmla="+- 0 5484 5446"/>
                              <a:gd name="T21" fmla="*/ T20 w 39"/>
                              <a:gd name="T22" fmla="+- 0 963 947"/>
                              <a:gd name="T23" fmla="*/ 963 h 21"/>
                              <a:gd name="T24" fmla="+- 0 5481 5446"/>
                              <a:gd name="T25" fmla="*/ T24 w 39"/>
                              <a:gd name="T26" fmla="+- 0 947 947"/>
                              <a:gd name="T27" fmla="*/ 947 h 21"/>
                            </a:gdLst>
                            <a:ahLst/>
                            <a:cxnLst>
                              <a:cxn ang="0">
                                <a:pos x="T1" y="T3"/>
                              </a:cxn>
                              <a:cxn ang="0">
                                <a:pos x="T5" y="T7"/>
                              </a:cxn>
                              <a:cxn ang="0">
                                <a:pos x="T9" y="T11"/>
                              </a:cxn>
                              <a:cxn ang="0">
                                <a:pos x="T13" y="T15"/>
                              </a:cxn>
                              <a:cxn ang="0">
                                <a:pos x="T17" y="T19"/>
                              </a:cxn>
                              <a:cxn ang="0">
                                <a:pos x="T21" y="T23"/>
                              </a:cxn>
                              <a:cxn ang="0">
                                <a:pos x="T25" y="T27"/>
                              </a:cxn>
                            </a:cxnLst>
                            <a:rect l="0" t="0" r="r" b="b"/>
                            <a:pathLst>
                              <a:path w="39" h="21">
                                <a:moveTo>
                                  <a:pt x="35" y="0"/>
                                </a:moveTo>
                                <a:lnTo>
                                  <a:pt x="35" y="0"/>
                                </a:lnTo>
                                <a:lnTo>
                                  <a:pt x="0" y="4"/>
                                </a:lnTo>
                                <a:lnTo>
                                  <a:pt x="3" y="21"/>
                                </a:lnTo>
                                <a:lnTo>
                                  <a:pt x="38" y="16"/>
                                </a:lnTo>
                                <a:lnTo>
                                  <a:pt x="35"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248"/>
                        <wps:cNvSpPr>
                          <a:spLocks/>
                        </wps:cNvSpPr>
                        <wps:spPr bwMode="auto">
                          <a:xfrm>
                            <a:off x="5481" y="941"/>
                            <a:ext cx="51" cy="23"/>
                          </a:xfrm>
                          <a:custGeom>
                            <a:avLst/>
                            <a:gdLst>
                              <a:gd name="T0" fmla="+- 0 5529 5481"/>
                              <a:gd name="T1" fmla="*/ T0 w 51"/>
                              <a:gd name="T2" fmla="+- 0 941 941"/>
                              <a:gd name="T3" fmla="*/ 941 h 23"/>
                              <a:gd name="T4" fmla="+- 0 5481 5481"/>
                              <a:gd name="T5" fmla="*/ T4 w 51"/>
                              <a:gd name="T6" fmla="+- 0 947 941"/>
                              <a:gd name="T7" fmla="*/ 947 h 23"/>
                              <a:gd name="T8" fmla="+- 0 5484 5481"/>
                              <a:gd name="T9" fmla="*/ T8 w 51"/>
                              <a:gd name="T10" fmla="+- 0 963 941"/>
                              <a:gd name="T11" fmla="*/ 963 h 23"/>
                              <a:gd name="T12" fmla="+- 0 5532 5481"/>
                              <a:gd name="T13" fmla="*/ T12 w 51"/>
                              <a:gd name="T14" fmla="+- 0 957 941"/>
                              <a:gd name="T15" fmla="*/ 957 h 23"/>
                              <a:gd name="T16" fmla="+- 0 5529 5481"/>
                              <a:gd name="T17" fmla="*/ T16 w 51"/>
                              <a:gd name="T18" fmla="+- 0 941 941"/>
                              <a:gd name="T19" fmla="*/ 941 h 23"/>
                            </a:gdLst>
                            <a:ahLst/>
                            <a:cxnLst>
                              <a:cxn ang="0">
                                <a:pos x="T1" y="T3"/>
                              </a:cxn>
                              <a:cxn ang="0">
                                <a:pos x="T5" y="T7"/>
                              </a:cxn>
                              <a:cxn ang="0">
                                <a:pos x="T9" y="T11"/>
                              </a:cxn>
                              <a:cxn ang="0">
                                <a:pos x="T13" y="T15"/>
                              </a:cxn>
                              <a:cxn ang="0">
                                <a:pos x="T17" y="T19"/>
                              </a:cxn>
                            </a:cxnLst>
                            <a:rect l="0" t="0" r="r" b="b"/>
                            <a:pathLst>
                              <a:path w="51" h="23">
                                <a:moveTo>
                                  <a:pt x="48" y="0"/>
                                </a:moveTo>
                                <a:lnTo>
                                  <a:pt x="0" y="6"/>
                                </a:lnTo>
                                <a:lnTo>
                                  <a:pt x="3" y="22"/>
                                </a:lnTo>
                                <a:lnTo>
                                  <a:pt x="51" y="16"/>
                                </a:lnTo>
                                <a:lnTo>
                                  <a:pt x="48"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249"/>
                        <wps:cNvSpPr>
                          <a:spLocks/>
                        </wps:cNvSpPr>
                        <wps:spPr bwMode="auto">
                          <a:xfrm>
                            <a:off x="5529" y="935"/>
                            <a:ext cx="45" cy="23"/>
                          </a:xfrm>
                          <a:custGeom>
                            <a:avLst/>
                            <a:gdLst>
                              <a:gd name="T0" fmla="+- 0 5570 5529"/>
                              <a:gd name="T1" fmla="*/ T0 w 45"/>
                              <a:gd name="T2" fmla="+- 0 935 935"/>
                              <a:gd name="T3" fmla="*/ 935 h 23"/>
                              <a:gd name="T4" fmla="+- 0 5529 5529"/>
                              <a:gd name="T5" fmla="*/ T4 w 45"/>
                              <a:gd name="T6" fmla="+- 0 941 935"/>
                              <a:gd name="T7" fmla="*/ 941 h 23"/>
                              <a:gd name="T8" fmla="+- 0 5532 5529"/>
                              <a:gd name="T9" fmla="*/ T8 w 45"/>
                              <a:gd name="T10" fmla="+- 0 957 935"/>
                              <a:gd name="T11" fmla="*/ 957 h 23"/>
                              <a:gd name="T12" fmla="+- 0 5573 5529"/>
                              <a:gd name="T13" fmla="*/ T12 w 45"/>
                              <a:gd name="T14" fmla="+- 0 951 935"/>
                              <a:gd name="T15" fmla="*/ 951 h 23"/>
                              <a:gd name="T16" fmla="+- 0 5571 5529"/>
                              <a:gd name="T17" fmla="*/ T16 w 45"/>
                              <a:gd name="T18" fmla="+- 0 943 935"/>
                              <a:gd name="T19" fmla="*/ 943 h 23"/>
                              <a:gd name="T20" fmla="+- 0 5570 5529"/>
                              <a:gd name="T21" fmla="*/ T20 w 45"/>
                              <a:gd name="T22" fmla="+- 0 935 935"/>
                              <a:gd name="T23" fmla="*/ 935 h 23"/>
                            </a:gdLst>
                            <a:ahLst/>
                            <a:cxnLst>
                              <a:cxn ang="0">
                                <a:pos x="T1" y="T3"/>
                              </a:cxn>
                              <a:cxn ang="0">
                                <a:pos x="T5" y="T7"/>
                              </a:cxn>
                              <a:cxn ang="0">
                                <a:pos x="T9" y="T11"/>
                              </a:cxn>
                              <a:cxn ang="0">
                                <a:pos x="T13" y="T15"/>
                              </a:cxn>
                              <a:cxn ang="0">
                                <a:pos x="T17" y="T19"/>
                              </a:cxn>
                              <a:cxn ang="0">
                                <a:pos x="T21" y="T23"/>
                              </a:cxn>
                            </a:cxnLst>
                            <a:rect l="0" t="0" r="r" b="b"/>
                            <a:pathLst>
                              <a:path w="45" h="23">
                                <a:moveTo>
                                  <a:pt x="41" y="0"/>
                                </a:moveTo>
                                <a:lnTo>
                                  <a:pt x="0" y="6"/>
                                </a:lnTo>
                                <a:lnTo>
                                  <a:pt x="3" y="22"/>
                                </a:lnTo>
                                <a:lnTo>
                                  <a:pt x="44" y="16"/>
                                </a:lnTo>
                                <a:lnTo>
                                  <a:pt x="42" y="8"/>
                                </a:lnTo>
                                <a:lnTo>
                                  <a:pt x="41" y="0"/>
                                </a:lnTo>
                                <a:close/>
                              </a:path>
                            </a:pathLst>
                          </a:custGeom>
                          <a:solidFill>
                            <a:srgbClr val="3E9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12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700" y="523"/>
                            <a:ext cx="626" cy="158"/>
                          </a:xfrm>
                          <a:prstGeom prst="rect">
                            <a:avLst/>
                          </a:prstGeom>
                          <a:noFill/>
                          <a:extLst>
                            <a:ext uri="{909E8E84-426E-40DD-AFC4-6F175D3DCCD1}">
                              <a14:hiddenFill xmlns:a14="http://schemas.microsoft.com/office/drawing/2010/main">
                                <a:solidFill>
                                  <a:srgbClr val="FFFFFF"/>
                                </a:solidFill>
                              </a14:hiddenFill>
                            </a:ext>
                          </a:extLst>
                        </pic:spPr>
                      </pic:pic>
                      <wps:wsp>
                        <wps:cNvPr id="248" name="Freeform 1251"/>
                        <wps:cNvSpPr>
                          <a:spLocks/>
                        </wps:cNvSpPr>
                        <wps:spPr bwMode="auto">
                          <a:xfrm>
                            <a:off x="7161" y="1323"/>
                            <a:ext cx="207" cy="694"/>
                          </a:xfrm>
                          <a:custGeom>
                            <a:avLst/>
                            <a:gdLst>
                              <a:gd name="T0" fmla="+- 0 7368 7161"/>
                              <a:gd name="T1" fmla="*/ T0 w 207"/>
                              <a:gd name="T2" fmla="+- 0 1323 1323"/>
                              <a:gd name="T3" fmla="*/ 1323 h 694"/>
                              <a:gd name="T4" fmla="+- 0 7335 7161"/>
                              <a:gd name="T5" fmla="*/ T4 w 207"/>
                              <a:gd name="T6" fmla="+- 0 1331 1323"/>
                              <a:gd name="T7" fmla="*/ 1331 h 694"/>
                              <a:gd name="T8" fmla="+- 0 7298 7161"/>
                              <a:gd name="T9" fmla="*/ T8 w 207"/>
                              <a:gd name="T10" fmla="+- 0 1335 1323"/>
                              <a:gd name="T11" fmla="*/ 1335 h 694"/>
                              <a:gd name="T12" fmla="+- 0 7268 7161"/>
                              <a:gd name="T13" fmla="*/ T12 w 207"/>
                              <a:gd name="T14" fmla="+- 0 1345 1323"/>
                              <a:gd name="T15" fmla="*/ 1345 h 694"/>
                              <a:gd name="T16" fmla="+- 0 7214 7161"/>
                              <a:gd name="T17" fmla="*/ T16 w 207"/>
                              <a:gd name="T18" fmla="+- 0 1380 1323"/>
                              <a:gd name="T19" fmla="*/ 1380 h 694"/>
                              <a:gd name="T20" fmla="+- 0 7199 7161"/>
                              <a:gd name="T21" fmla="*/ T20 w 207"/>
                              <a:gd name="T22" fmla="+- 0 1442 1323"/>
                              <a:gd name="T23" fmla="*/ 1442 h 694"/>
                              <a:gd name="T24" fmla="+- 0 7199 7161"/>
                              <a:gd name="T25" fmla="*/ T24 w 207"/>
                              <a:gd name="T26" fmla="+- 0 1467 1323"/>
                              <a:gd name="T27" fmla="*/ 1467 h 694"/>
                              <a:gd name="T28" fmla="+- 0 7194 7161"/>
                              <a:gd name="T29" fmla="*/ T28 w 207"/>
                              <a:gd name="T30" fmla="+- 0 1489 1323"/>
                              <a:gd name="T31" fmla="*/ 1489 h 694"/>
                              <a:gd name="T32" fmla="+- 0 7188 7161"/>
                              <a:gd name="T33" fmla="*/ T32 w 207"/>
                              <a:gd name="T34" fmla="+- 0 1513 1323"/>
                              <a:gd name="T35" fmla="*/ 1513 h 694"/>
                              <a:gd name="T36" fmla="+- 0 7185 7161"/>
                              <a:gd name="T37" fmla="*/ T36 w 207"/>
                              <a:gd name="T38" fmla="+- 0 1537 1323"/>
                              <a:gd name="T39" fmla="*/ 1537 h 694"/>
                              <a:gd name="T40" fmla="+- 0 7179 7161"/>
                              <a:gd name="T41" fmla="*/ T40 w 207"/>
                              <a:gd name="T42" fmla="+- 0 1562 1323"/>
                              <a:gd name="T43" fmla="*/ 1562 h 694"/>
                              <a:gd name="T44" fmla="+- 0 7177 7161"/>
                              <a:gd name="T45" fmla="*/ T44 w 207"/>
                              <a:gd name="T46" fmla="+- 0 1582 1323"/>
                              <a:gd name="T47" fmla="*/ 1582 h 694"/>
                              <a:gd name="T48" fmla="+- 0 7175 7161"/>
                              <a:gd name="T49" fmla="*/ T48 w 207"/>
                              <a:gd name="T50" fmla="+- 0 1608 1323"/>
                              <a:gd name="T51" fmla="*/ 1608 h 694"/>
                              <a:gd name="T52" fmla="+- 0 7166 7161"/>
                              <a:gd name="T53" fmla="*/ T52 w 207"/>
                              <a:gd name="T54" fmla="+- 0 1635 1323"/>
                              <a:gd name="T55" fmla="*/ 1635 h 694"/>
                              <a:gd name="T56" fmla="+- 0 7164 7161"/>
                              <a:gd name="T57" fmla="*/ T56 w 207"/>
                              <a:gd name="T58" fmla="+- 0 1659 1323"/>
                              <a:gd name="T59" fmla="*/ 1659 h 694"/>
                              <a:gd name="T60" fmla="+- 0 7161 7161"/>
                              <a:gd name="T61" fmla="*/ T60 w 207"/>
                              <a:gd name="T62" fmla="+- 0 1683 1323"/>
                              <a:gd name="T63" fmla="*/ 1683 h 694"/>
                              <a:gd name="T64" fmla="+- 0 7166 7161"/>
                              <a:gd name="T65" fmla="*/ T64 w 207"/>
                              <a:gd name="T66" fmla="+- 0 1711 1323"/>
                              <a:gd name="T67" fmla="*/ 1711 h 694"/>
                              <a:gd name="T68" fmla="+- 0 7164 7161"/>
                              <a:gd name="T69" fmla="*/ T68 w 207"/>
                              <a:gd name="T70" fmla="+- 0 1738 1323"/>
                              <a:gd name="T71" fmla="*/ 1738 h 694"/>
                              <a:gd name="T72" fmla="+- 0 7161 7161"/>
                              <a:gd name="T73" fmla="*/ T72 w 207"/>
                              <a:gd name="T74" fmla="+- 0 1767 1323"/>
                              <a:gd name="T75" fmla="*/ 1767 h 694"/>
                              <a:gd name="T76" fmla="+- 0 7166 7161"/>
                              <a:gd name="T77" fmla="*/ T76 w 207"/>
                              <a:gd name="T78" fmla="+- 0 1793 1323"/>
                              <a:gd name="T79" fmla="*/ 1793 h 694"/>
                              <a:gd name="T80" fmla="+- 0 7166 7161"/>
                              <a:gd name="T81" fmla="*/ T80 w 207"/>
                              <a:gd name="T82" fmla="+- 0 1823 1323"/>
                              <a:gd name="T83" fmla="*/ 1823 h 694"/>
                              <a:gd name="T84" fmla="+- 0 7175 7161"/>
                              <a:gd name="T85" fmla="*/ T84 w 207"/>
                              <a:gd name="T86" fmla="+- 0 1848 1323"/>
                              <a:gd name="T87" fmla="*/ 1848 h 694"/>
                              <a:gd name="T88" fmla="+- 0 7175 7161"/>
                              <a:gd name="T89" fmla="*/ T88 w 207"/>
                              <a:gd name="T90" fmla="+- 0 1879 1323"/>
                              <a:gd name="T91" fmla="*/ 1879 h 694"/>
                              <a:gd name="T92" fmla="+- 0 7175 7161"/>
                              <a:gd name="T93" fmla="*/ T92 w 207"/>
                              <a:gd name="T94" fmla="+- 0 1900 1323"/>
                              <a:gd name="T95" fmla="*/ 1900 h 694"/>
                              <a:gd name="T96" fmla="+- 0 7179 7161"/>
                              <a:gd name="T97" fmla="*/ T96 w 207"/>
                              <a:gd name="T98" fmla="+- 0 1925 1323"/>
                              <a:gd name="T99" fmla="*/ 1925 h 694"/>
                              <a:gd name="T100" fmla="+- 0 7179 7161"/>
                              <a:gd name="T101" fmla="*/ T100 w 207"/>
                              <a:gd name="T102" fmla="+- 0 1947 1323"/>
                              <a:gd name="T103" fmla="*/ 1947 h 694"/>
                              <a:gd name="T104" fmla="+- 0 7183 7161"/>
                              <a:gd name="T105" fmla="*/ T104 w 207"/>
                              <a:gd name="T106" fmla="+- 0 1975 1323"/>
                              <a:gd name="T107" fmla="*/ 1975 h 694"/>
                              <a:gd name="T108" fmla="+- 0 7188 7161"/>
                              <a:gd name="T109" fmla="*/ T108 w 207"/>
                              <a:gd name="T110" fmla="+- 0 2002 1323"/>
                              <a:gd name="T111" fmla="*/ 2002 h 694"/>
                              <a:gd name="T112" fmla="+- 0 7194 7161"/>
                              <a:gd name="T113" fmla="*/ T112 w 207"/>
                              <a:gd name="T114" fmla="+- 0 2017 1323"/>
                              <a:gd name="T115" fmla="*/ 2017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7" h="694">
                                <a:moveTo>
                                  <a:pt x="207" y="0"/>
                                </a:moveTo>
                                <a:lnTo>
                                  <a:pt x="174" y="8"/>
                                </a:lnTo>
                                <a:lnTo>
                                  <a:pt x="137" y="12"/>
                                </a:lnTo>
                                <a:lnTo>
                                  <a:pt x="107" y="22"/>
                                </a:lnTo>
                                <a:lnTo>
                                  <a:pt x="53" y="57"/>
                                </a:lnTo>
                                <a:lnTo>
                                  <a:pt x="38" y="119"/>
                                </a:lnTo>
                                <a:lnTo>
                                  <a:pt x="38" y="144"/>
                                </a:lnTo>
                                <a:lnTo>
                                  <a:pt x="33" y="166"/>
                                </a:lnTo>
                                <a:lnTo>
                                  <a:pt x="27" y="190"/>
                                </a:lnTo>
                                <a:lnTo>
                                  <a:pt x="24" y="214"/>
                                </a:lnTo>
                                <a:lnTo>
                                  <a:pt x="18" y="239"/>
                                </a:lnTo>
                                <a:lnTo>
                                  <a:pt x="16" y="259"/>
                                </a:lnTo>
                                <a:lnTo>
                                  <a:pt x="14" y="285"/>
                                </a:lnTo>
                                <a:lnTo>
                                  <a:pt x="5" y="312"/>
                                </a:lnTo>
                                <a:lnTo>
                                  <a:pt x="3" y="336"/>
                                </a:lnTo>
                                <a:lnTo>
                                  <a:pt x="0" y="360"/>
                                </a:lnTo>
                                <a:lnTo>
                                  <a:pt x="5" y="388"/>
                                </a:lnTo>
                                <a:lnTo>
                                  <a:pt x="3" y="415"/>
                                </a:lnTo>
                                <a:lnTo>
                                  <a:pt x="0" y="444"/>
                                </a:lnTo>
                                <a:lnTo>
                                  <a:pt x="5" y="470"/>
                                </a:lnTo>
                                <a:lnTo>
                                  <a:pt x="5" y="500"/>
                                </a:lnTo>
                                <a:lnTo>
                                  <a:pt x="14" y="525"/>
                                </a:lnTo>
                                <a:lnTo>
                                  <a:pt x="14" y="556"/>
                                </a:lnTo>
                                <a:lnTo>
                                  <a:pt x="14" y="577"/>
                                </a:lnTo>
                                <a:lnTo>
                                  <a:pt x="18" y="602"/>
                                </a:lnTo>
                                <a:lnTo>
                                  <a:pt x="18" y="624"/>
                                </a:lnTo>
                                <a:lnTo>
                                  <a:pt x="22" y="652"/>
                                </a:lnTo>
                                <a:lnTo>
                                  <a:pt x="27" y="679"/>
                                </a:lnTo>
                                <a:lnTo>
                                  <a:pt x="33" y="694"/>
                                </a:lnTo>
                              </a:path>
                            </a:pathLst>
                          </a:custGeom>
                          <a:noFill/>
                          <a:ln w="1210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12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74" y="1981"/>
                            <a:ext cx="111" cy="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12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97" y="1029"/>
                            <a:ext cx="397" cy="109"/>
                          </a:xfrm>
                          <a:prstGeom prst="rect">
                            <a:avLst/>
                          </a:prstGeom>
                          <a:noFill/>
                          <a:extLst>
                            <a:ext uri="{909E8E84-426E-40DD-AFC4-6F175D3DCCD1}">
                              <a14:hiddenFill xmlns:a14="http://schemas.microsoft.com/office/drawing/2010/main">
                                <a:solidFill>
                                  <a:srgbClr val="FFFFFF"/>
                                </a:solidFill>
                              </a14:hiddenFill>
                            </a:ext>
                          </a:extLst>
                        </pic:spPr>
                      </pic:pic>
                      <wps:wsp>
                        <wps:cNvPr id="251" name="Freeform 1254"/>
                        <wps:cNvSpPr>
                          <a:spLocks/>
                        </wps:cNvSpPr>
                        <wps:spPr bwMode="auto">
                          <a:xfrm>
                            <a:off x="7798" y="161"/>
                            <a:ext cx="105" cy="63"/>
                          </a:xfrm>
                          <a:custGeom>
                            <a:avLst/>
                            <a:gdLst>
                              <a:gd name="T0" fmla="+- 0 7902 7798"/>
                              <a:gd name="T1" fmla="*/ T0 w 105"/>
                              <a:gd name="T2" fmla="+- 0 161 161"/>
                              <a:gd name="T3" fmla="*/ 161 h 63"/>
                              <a:gd name="T4" fmla="+- 0 7859 7798"/>
                              <a:gd name="T5" fmla="*/ T4 w 105"/>
                              <a:gd name="T6" fmla="+- 0 182 161"/>
                              <a:gd name="T7" fmla="*/ 182 h 63"/>
                              <a:gd name="T8" fmla="+- 0 7844 7798"/>
                              <a:gd name="T9" fmla="*/ T8 w 105"/>
                              <a:gd name="T10" fmla="+- 0 208 161"/>
                              <a:gd name="T11" fmla="*/ 208 h 63"/>
                              <a:gd name="T12" fmla="+- 0 7809 7798"/>
                              <a:gd name="T13" fmla="*/ T12 w 105"/>
                              <a:gd name="T14" fmla="+- 0 221 161"/>
                              <a:gd name="T15" fmla="*/ 221 h 63"/>
                              <a:gd name="T16" fmla="+- 0 7798 7798"/>
                              <a:gd name="T17" fmla="*/ T16 w 105"/>
                              <a:gd name="T18" fmla="+- 0 224 161"/>
                              <a:gd name="T19" fmla="*/ 224 h 63"/>
                            </a:gdLst>
                            <a:ahLst/>
                            <a:cxnLst>
                              <a:cxn ang="0">
                                <a:pos x="T1" y="T3"/>
                              </a:cxn>
                              <a:cxn ang="0">
                                <a:pos x="T5" y="T7"/>
                              </a:cxn>
                              <a:cxn ang="0">
                                <a:pos x="T9" y="T11"/>
                              </a:cxn>
                              <a:cxn ang="0">
                                <a:pos x="T13" y="T15"/>
                              </a:cxn>
                              <a:cxn ang="0">
                                <a:pos x="T17" y="T19"/>
                              </a:cxn>
                            </a:cxnLst>
                            <a:rect l="0" t="0" r="r" b="b"/>
                            <a:pathLst>
                              <a:path w="105" h="63">
                                <a:moveTo>
                                  <a:pt x="104" y="0"/>
                                </a:moveTo>
                                <a:lnTo>
                                  <a:pt x="61" y="21"/>
                                </a:lnTo>
                                <a:lnTo>
                                  <a:pt x="46" y="47"/>
                                </a:lnTo>
                                <a:lnTo>
                                  <a:pt x="11" y="60"/>
                                </a:lnTo>
                                <a:lnTo>
                                  <a:pt x="0" y="63"/>
                                </a:lnTo>
                              </a:path>
                            </a:pathLst>
                          </a:custGeom>
                          <a:noFill/>
                          <a:ln w="1082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255"/>
                        <wps:cNvSpPr>
                          <a:spLocks/>
                        </wps:cNvSpPr>
                        <wps:spPr bwMode="auto">
                          <a:xfrm>
                            <a:off x="7915" y="885"/>
                            <a:ext cx="459" cy="80"/>
                          </a:xfrm>
                          <a:custGeom>
                            <a:avLst/>
                            <a:gdLst>
                              <a:gd name="T0" fmla="+- 0 8157 7915"/>
                              <a:gd name="T1" fmla="*/ T0 w 459"/>
                              <a:gd name="T2" fmla="+- 0 894 885"/>
                              <a:gd name="T3" fmla="*/ 894 h 80"/>
                              <a:gd name="T4" fmla="+- 0 8116 7915"/>
                              <a:gd name="T5" fmla="*/ T4 w 459"/>
                              <a:gd name="T6" fmla="+- 0 885 885"/>
                              <a:gd name="T7" fmla="*/ 885 h 80"/>
                              <a:gd name="T8" fmla="+- 0 8056 7915"/>
                              <a:gd name="T9" fmla="*/ T8 w 459"/>
                              <a:gd name="T10" fmla="+- 0 888 885"/>
                              <a:gd name="T11" fmla="*/ 888 h 80"/>
                              <a:gd name="T12" fmla="+- 0 8005 7915"/>
                              <a:gd name="T13" fmla="*/ T12 w 459"/>
                              <a:gd name="T14" fmla="+- 0 894 885"/>
                              <a:gd name="T15" fmla="*/ 894 h 80"/>
                              <a:gd name="T16" fmla="+- 0 7957 7915"/>
                              <a:gd name="T17" fmla="*/ T16 w 459"/>
                              <a:gd name="T18" fmla="+- 0 901 885"/>
                              <a:gd name="T19" fmla="*/ 901 h 80"/>
                              <a:gd name="T20" fmla="+- 0 7915 7915"/>
                              <a:gd name="T21" fmla="*/ T20 w 459"/>
                              <a:gd name="T22" fmla="+- 0 909 885"/>
                              <a:gd name="T23" fmla="*/ 909 h 80"/>
                              <a:gd name="T24" fmla="+- 0 7942 7915"/>
                              <a:gd name="T25" fmla="*/ T24 w 459"/>
                              <a:gd name="T26" fmla="+- 0 933 885"/>
                              <a:gd name="T27" fmla="*/ 933 h 80"/>
                              <a:gd name="T28" fmla="+- 0 7983 7915"/>
                              <a:gd name="T29" fmla="*/ T28 w 459"/>
                              <a:gd name="T30" fmla="+- 0 944 885"/>
                              <a:gd name="T31" fmla="*/ 944 h 80"/>
                              <a:gd name="T32" fmla="+- 0 8031 7915"/>
                              <a:gd name="T33" fmla="*/ T32 w 459"/>
                              <a:gd name="T34" fmla="+- 0 955 885"/>
                              <a:gd name="T35" fmla="*/ 955 h 80"/>
                              <a:gd name="T36" fmla="+- 0 8085 7915"/>
                              <a:gd name="T37" fmla="*/ T36 w 459"/>
                              <a:gd name="T38" fmla="+- 0 961 885"/>
                              <a:gd name="T39" fmla="*/ 961 h 80"/>
                              <a:gd name="T40" fmla="+- 0 8139 7915"/>
                              <a:gd name="T41" fmla="*/ T40 w 459"/>
                              <a:gd name="T42" fmla="+- 0 959 885"/>
                              <a:gd name="T43" fmla="*/ 959 h 80"/>
                              <a:gd name="T44" fmla="+- 0 8183 7915"/>
                              <a:gd name="T45" fmla="*/ T44 w 459"/>
                              <a:gd name="T46" fmla="+- 0 955 885"/>
                              <a:gd name="T47" fmla="*/ 955 h 80"/>
                              <a:gd name="T48" fmla="+- 0 8248 7915"/>
                              <a:gd name="T49" fmla="*/ T48 w 459"/>
                              <a:gd name="T50" fmla="+- 0 964 885"/>
                              <a:gd name="T51" fmla="*/ 964 h 80"/>
                              <a:gd name="T52" fmla="+- 0 8300 7915"/>
                              <a:gd name="T53" fmla="*/ T52 w 459"/>
                              <a:gd name="T54" fmla="+- 0 963 885"/>
                              <a:gd name="T55" fmla="*/ 963 h 80"/>
                              <a:gd name="T56" fmla="+- 0 8348 7915"/>
                              <a:gd name="T57" fmla="*/ T56 w 459"/>
                              <a:gd name="T58" fmla="+- 0 958 885"/>
                              <a:gd name="T59" fmla="*/ 958 h 80"/>
                              <a:gd name="T60" fmla="+- 0 8374 7915"/>
                              <a:gd name="T61" fmla="*/ T60 w 459"/>
                              <a:gd name="T62" fmla="+- 0 955 885"/>
                              <a:gd name="T63" fmla="*/ 95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9" h="80">
                                <a:moveTo>
                                  <a:pt x="242" y="9"/>
                                </a:moveTo>
                                <a:lnTo>
                                  <a:pt x="201" y="0"/>
                                </a:lnTo>
                                <a:lnTo>
                                  <a:pt x="141" y="3"/>
                                </a:lnTo>
                                <a:lnTo>
                                  <a:pt x="90" y="9"/>
                                </a:lnTo>
                                <a:lnTo>
                                  <a:pt x="42" y="16"/>
                                </a:lnTo>
                                <a:lnTo>
                                  <a:pt x="0" y="24"/>
                                </a:lnTo>
                                <a:lnTo>
                                  <a:pt x="27" y="48"/>
                                </a:lnTo>
                                <a:lnTo>
                                  <a:pt x="68" y="59"/>
                                </a:lnTo>
                                <a:lnTo>
                                  <a:pt x="116" y="70"/>
                                </a:lnTo>
                                <a:lnTo>
                                  <a:pt x="170" y="76"/>
                                </a:lnTo>
                                <a:lnTo>
                                  <a:pt x="224" y="74"/>
                                </a:lnTo>
                                <a:lnTo>
                                  <a:pt x="268" y="70"/>
                                </a:lnTo>
                                <a:lnTo>
                                  <a:pt x="333" y="79"/>
                                </a:lnTo>
                                <a:lnTo>
                                  <a:pt x="385" y="78"/>
                                </a:lnTo>
                                <a:lnTo>
                                  <a:pt x="433" y="73"/>
                                </a:lnTo>
                                <a:lnTo>
                                  <a:pt x="459" y="70"/>
                                </a:lnTo>
                              </a:path>
                            </a:pathLst>
                          </a:custGeom>
                          <a:noFill/>
                          <a:ln w="1037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256"/>
                        <wps:cNvSpPr>
                          <a:spLocks/>
                        </wps:cNvSpPr>
                        <wps:spPr bwMode="auto">
                          <a:xfrm>
                            <a:off x="8654" y="839"/>
                            <a:ext cx="187" cy="22"/>
                          </a:xfrm>
                          <a:custGeom>
                            <a:avLst/>
                            <a:gdLst>
                              <a:gd name="T0" fmla="+- 0 8841 8654"/>
                              <a:gd name="T1" fmla="*/ T0 w 187"/>
                              <a:gd name="T2" fmla="+- 0 846 839"/>
                              <a:gd name="T3" fmla="*/ 846 h 22"/>
                              <a:gd name="T4" fmla="+- 0 8789 8654"/>
                              <a:gd name="T5" fmla="*/ T4 w 187"/>
                              <a:gd name="T6" fmla="+- 0 856 839"/>
                              <a:gd name="T7" fmla="*/ 856 h 22"/>
                              <a:gd name="T8" fmla="+- 0 8732 8654"/>
                              <a:gd name="T9" fmla="*/ T8 w 187"/>
                              <a:gd name="T10" fmla="+- 0 860 839"/>
                              <a:gd name="T11" fmla="*/ 860 h 22"/>
                              <a:gd name="T12" fmla="+- 0 8685 8654"/>
                              <a:gd name="T13" fmla="*/ T12 w 187"/>
                              <a:gd name="T14" fmla="+- 0 848 839"/>
                              <a:gd name="T15" fmla="*/ 848 h 22"/>
                              <a:gd name="T16" fmla="+- 0 8654 8654"/>
                              <a:gd name="T17" fmla="*/ T16 w 187"/>
                              <a:gd name="T18" fmla="+- 0 839 839"/>
                              <a:gd name="T19" fmla="*/ 839 h 22"/>
                            </a:gdLst>
                            <a:ahLst/>
                            <a:cxnLst>
                              <a:cxn ang="0">
                                <a:pos x="T1" y="T3"/>
                              </a:cxn>
                              <a:cxn ang="0">
                                <a:pos x="T5" y="T7"/>
                              </a:cxn>
                              <a:cxn ang="0">
                                <a:pos x="T9" y="T11"/>
                              </a:cxn>
                              <a:cxn ang="0">
                                <a:pos x="T13" y="T15"/>
                              </a:cxn>
                              <a:cxn ang="0">
                                <a:pos x="T17" y="T19"/>
                              </a:cxn>
                            </a:cxnLst>
                            <a:rect l="0" t="0" r="r" b="b"/>
                            <a:pathLst>
                              <a:path w="187" h="22">
                                <a:moveTo>
                                  <a:pt x="187" y="7"/>
                                </a:moveTo>
                                <a:lnTo>
                                  <a:pt x="135" y="17"/>
                                </a:lnTo>
                                <a:lnTo>
                                  <a:pt x="78" y="21"/>
                                </a:lnTo>
                                <a:lnTo>
                                  <a:pt x="31" y="9"/>
                                </a:lnTo>
                                <a:lnTo>
                                  <a:pt x="0" y="0"/>
                                </a:lnTo>
                              </a:path>
                            </a:pathLst>
                          </a:custGeom>
                          <a:noFill/>
                          <a:ln w="1034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257"/>
                        <wps:cNvSpPr>
                          <a:spLocks/>
                        </wps:cNvSpPr>
                        <wps:spPr bwMode="auto">
                          <a:xfrm>
                            <a:off x="8246" y="708"/>
                            <a:ext cx="498" cy="94"/>
                          </a:xfrm>
                          <a:custGeom>
                            <a:avLst/>
                            <a:gdLst>
                              <a:gd name="T0" fmla="+- 0 8246 8246"/>
                              <a:gd name="T1" fmla="*/ T0 w 498"/>
                              <a:gd name="T2" fmla="+- 0 801 708"/>
                              <a:gd name="T3" fmla="*/ 801 h 94"/>
                              <a:gd name="T4" fmla="+- 0 8271 8246"/>
                              <a:gd name="T5" fmla="*/ T4 w 498"/>
                              <a:gd name="T6" fmla="+- 0 797 708"/>
                              <a:gd name="T7" fmla="*/ 797 h 94"/>
                              <a:gd name="T8" fmla="+- 0 8321 8246"/>
                              <a:gd name="T9" fmla="*/ T8 w 498"/>
                              <a:gd name="T10" fmla="+- 0 791 708"/>
                              <a:gd name="T11" fmla="*/ 791 h 94"/>
                              <a:gd name="T12" fmla="+- 0 8378 8246"/>
                              <a:gd name="T13" fmla="*/ T12 w 498"/>
                              <a:gd name="T14" fmla="+- 0 784 708"/>
                              <a:gd name="T15" fmla="*/ 784 h 94"/>
                              <a:gd name="T16" fmla="+- 0 8420 8246"/>
                              <a:gd name="T17" fmla="*/ T16 w 498"/>
                              <a:gd name="T18" fmla="+- 0 775 708"/>
                              <a:gd name="T19" fmla="*/ 775 h 94"/>
                              <a:gd name="T20" fmla="+- 0 8467 8246"/>
                              <a:gd name="T21" fmla="*/ T20 w 498"/>
                              <a:gd name="T22" fmla="+- 0 769 708"/>
                              <a:gd name="T23" fmla="*/ 769 h 94"/>
                              <a:gd name="T24" fmla="+- 0 8524 8246"/>
                              <a:gd name="T25" fmla="*/ T24 w 498"/>
                              <a:gd name="T26" fmla="+- 0 762 708"/>
                              <a:gd name="T27" fmla="*/ 762 h 94"/>
                              <a:gd name="T28" fmla="+- 0 8574 8246"/>
                              <a:gd name="T29" fmla="*/ T28 w 498"/>
                              <a:gd name="T30" fmla="+- 0 762 708"/>
                              <a:gd name="T31" fmla="*/ 762 h 94"/>
                              <a:gd name="T32" fmla="+- 0 8621 8246"/>
                              <a:gd name="T33" fmla="*/ T32 w 498"/>
                              <a:gd name="T34" fmla="+- 0 750 708"/>
                              <a:gd name="T35" fmla="*/ 750 h 94"/>
                              <a:gd name="T36" fmla="+- 0 8661 8246"/>
                              <a:gd name="T37" fmla="*/ T36 w 498"/>
                              <a:gd name="T38" fmla="+- 0 731 708"/>
                              <a:gd name="T39" fmla="*/ 731 h 94"/>
                              <a:gd name="T40" fmla="+- 0 8708 8246"/>
                              <a:gd name="T41" fmla="*/ T40 w 498"/>
                              <a:gd name="T42" fmla="+- 0 717 708"/>
                              <a:gd name="T43" fmla="*/ 717 h 94"/>
                              <a:gd name="T44" fmla="+- 0 8743 8246"/>
                              <a:gd name="T45" fmla="*/ T44 w 498"/>
                              <a:gd name="T46" fmla="+- 0 708 708"/>
                              <a:gd name="T47" fmla="*/ 70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8" h="94">
                                <a:moveTo>
                                  <a:pt x="0" y="93"/>
                                </a:moveTo>
                                <a:lnTo>
                                  <a:pt x="25" y="89"/>
                                </a:lnTo>
                                <a:lnTo>
                                  <a:pt x="75" y="83"/>
                                </a:lnTo>
                                <a:lnTo>
                                  <a:pt x="132" y="76"/>
                                </a:lnTo>
                                <a:lnTo>
                                  <a:pt x="174" y="67"/>
                                </a:lnTo>
                                <a:lnTo>
                                  <a:pt x="221" y="61"/>
                                </a:lnTo>
                                <a:lnTo>
                                  <a:pt x="278" y="54"/>
                                </a:lnTo>
                                <a:lnTo>
                                  <a:pt x="328" y="54"/>
                                </a:lnTo>
                                <a:lnTo>
                                  <a:pt x="375" y="42"/>
                                </a:lnTo>
                                <a:lnTo>
                                  <a:pt x="415" y="23"/>
                                </a:lnTo>
                                <a:lnTo>
                                  <a:pt x="462" y="9"/>
                                </a:lnTo>
                                <a:lnTo>
                                  <a:pt x="497" y="0"/>
                                </a:lnTo>
                              </a:path>
                            </a:pathLst>
                          </a:custGeom>
                          <a:noFill/>
                          <a:ln w="1038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258"/>
                        <wps:cNvSpPr>
                          <a:spLocks/>
                        </wps:cNvSpPr>
                        <wps:spPr bwMode="auto">
                          <a:xfrm>
                            <a:off x="8246" y="646"/>
                            <a:ext cx="337" cy="62"/>
                          </a:xfrm>
                          <a:custGeom>
                            <a:avLst/>
                            <a:gdLst>
                              <a:gd name="T0" fmla="+- 0 8582 8246"/>
                              <a:gd name="T1" fmla="*/ T0 w 337"/>
                              <a:gd name="T2" fmla="+- 0 646 646"/>
                              <a:gd name="T3" fmla="*/ 646 h 62"/>
                              <a:gd name="T4" fmla="+- 0 8541 8246"/>
                              <a:gd name="T5" fmla="*/ T4 w 337"/>
                              <a:gd name="T6" fmla="+- 0 654 646"/>
                              <a:gd name="T7" fmla="*/ 654 h 62"/>
                              <a:gd name="T8" fmla="+- 0 8506 8246"/>
                              <a:gd name="T9" fmla="*/ T8 w 337"/>
                              <a:gd name="T10" fmla="+- 0 669 646"/>
                              <a:gd name="T11" fmla="*/ 669 h 62"/>
                              <a:gd name="T12" fmla="+- 0 8472 8246"/>
                              <a:gd name="T13" fmla="*/ T12 w 337"/>
                              <a:gd name="T14" fmla="+- 0 683 646"/>
                              <a:gd name="T15" fmla="*/ 683 h 62"/>
                              <a:gd name="T16" fmla="+- 0 8420 8246"/>
                              <a:gd name="T17" fmla="*/ T16 w 337"/>
                              <a:gd name="T18" fmla="+- 0 696 646"/>
                              <a:gd name="T19" fmla="*/ 696 h 62"/>
                              <a:gd name="T20" fmla="+- 0 8372 8246"/>
                              <a:gd name="T21" fmla="*/ T20 w 337"/>
                              <a:gd name="T22" fmla="+- 0 697 646"/>
                              <a:gd name="T23" fmla="*/ 697 h 62"/>
                              <a:gd name="T24" fmla="+- 0 8317 8246"/>
                              <a:gd name="T25" fmla="*/ T24 w 337"/>
                              <a:gd name="T26" fmla="+- 0 700 646"/>
                              <a:gd name="T27" fmla="*/ 700 h 62"/>
                              <a:gd name="T28" fmla="+- 0 8270 8246"/>
                              <a:gd name="T29" fmla="*/ T28 w 337"/>
                              <a:gd name="T30" fmla="+- 0 704 646"/>
                              <a:gd name="T31" fmla="*/ 704 h 62"/>
                              <a:gd name="T32" fmla="+- 0 8246 8246"/>
                              <a:gd name="T33" fmla="*/ T32 w 337"/>
                              <a:gd name="T34" fmla="+- 0 708 646"/>
                              <a:gd name="T35" fmla="*/ 70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7" h="62">
                                <a:moveTo>
                                  <a:pt x="336" y="0"/>
                                </a:moveTo>
                                <a:lnTo>
                                  <a:pt x="295" y="8"/>
                                </a:lnTo>
                                <a:lnTo>
                                  <a:pt x="260" y="23"/>
                                </a:lnTo>
                                <a:lnTo>
                                  <a:pt x="226" y="37"/>
                                </a:lnTo>
                                <a:lnTo>
                                  <a:pt x="174" y="50"/>
                                </a:lnTo>
                                <a:lnTo>
                                  <a:pt x="126" y="51"/>
                                </a:lnTo>
                                <a:lnTo>
                                  <a:pt x="71" y="54"/>
                                </a:lnTo>
                                <a:lnTo>
                                  <a:pt x="24" y="58"/>
                                </a:lnTo>
                                <a:lnTo>
                                  <a:pt x="0" y="62"/>
                                </a:lnTo>
                              </a:path>
                            </a:pathLst>
                          </a:custGeom>
                          <a:noFill/>
                          <a:ln w="1038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1259"/>
                        <wps:cNvCnPr>
                          <a:cxnSpLocks noChangeShapeType="1"/>
                        </wps:cNvCnPr>
                        <wps:spPr bwMode="auto">
                          <a:xfrm>
                            <a:off x="8580" y="599"/>
                            <a:ext cx="0" cy="0"/>
                          </a:xfrm>
                          <a:prstGeom prst="line">
                            <a:avLst/>
                          </a:prstGeom>
                          <a:noFill/>
                          <a:ln w="11296">
                            <a:solidFill>
                              <a:srgbClr val="121315"/>
                            </a:solidFill>
                            <a:round/>
                            <a:headEnd/>
                            <a:tailEnd/>
                          </a:ln>
                          <a:extLst>
                            <a:ext uri="{909E8E84-426E-40DD-AFC4-6F175D3DCCD1}">
                              <a14:hiddenFill xmlns:a14="http://schemas.microsoft.com/office/drawing/2010/main">
                                <a:noFill/>
                              </a14:hiddenFill>
                            </a:ext>
                          </a:extLst>
                        </wps:spPr>
                        <wps:bodyPr/>
                      </wps:wsp>
                      <wps:wsp>
                        <wps:cNvPr id="257" name="Line 1260"/>
                        <wps:cNvCnPr>
                          <a:cxnSpLocks noChangeShapeType="1"/>
                        </wps:cNvCnPr>
                        <wps:spPr bwMode="auto">
                          <a:xfrm>
                            <a:off x="7918" y="517"/>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258" name="Freeform 1261"/>
                        <wps:cNvSpPr>
                          <a:spLocks/>
                        </wps:cNvSpPr>
                        <wps:spPr bwMode="auto">
                          <a:xfrm>
                            <a:off x="8176" y="365"/>
                            <a:ext cx="307" cy="153"/>
                          </a:xfrm>
                          <a:custGeom>
                            <a:avLst/>
                            <a:gdLst>
                              <a:gd name="T0" fmla="+- 0 8482 8176"/>
                              <a:gd name="T1" fmla="*/ T0 w 307"/>
                              <a:gd name="T2" fmla="+- 0 365 365"/>
                              <a:gd name="T3" fmla="*/ 365 h 153"/>
                              <a:gd name="T4" fmla="+- 0 8443 8176"/>
                              <a:gd name="T5" fmla="*/ T4 w 307"/>
                              <a:gd name="T6" fmla="+- 0 385 365"/>
                              <a:gd name="T7" fmla="*/ 385 h 153"/>
                              <a:gd name="T8" fmla="+- 0 8415 8176"/>
                              <a:gd name="T9" fmla="*/ T8 w 307"/>
                              <a:gd name="T10" fmla="+- 0 404 365"/>
                              <a:gd name="T11" fmla="*/ 404 h 153"/>
                              <a:gd name="T12" fmla="+- 0 8396 8176"/>
                              <a:gd name="T13" fmla="*/ T12 w 307"/>
                              <a:gd name="T14" fmla="+- 0 430 365"/>
                              <a:gd name="T15" fmla="*/ 430 h 153"/>
                              <a:gd name="T16" fmla="+- 0 8360 8176"/>
                              <a:gd name="T17" fmla="*/ T16 w 307"/>
                              <a:gd name="T18" fmla="+- 0 458 365"/>
                              <a:gd name="T19" fmla="*/ 458 h 153"/>
                              <a:gd name="T20" fmla="+- 0 8333 8176"/>
                              <a:gd name="T21" fmla="*/ T20 w 307"/>
                              <a:gd name="T22" fmla="+- 0 477 365"/>
                              <a:gd name="T23" fmla="*/ 477 h 153"/>
                              <a:gd name="T24" fmla="+- 0 8293 8176"/>
                              <a:gd name="T25" fmla="*/ T24 w 307"/>
                              <a:gd name="T26" fmla="+- 0 495 365"/>
                              <a:gd name="T27" fmla="*/ 495 h 153"/>
                              <a:gd name="T28" fmla="+- 0 8241 8176"/>
                              <a:gd name="T29" fmla="*/ T28 w 307"/>
                              <a:gd name="T30" fmla="+- 0 501 365"/>
                              <a:gd name="T31" fmla="*/ 501 h 153"/>
                              <a:gd name="T32" fmla="+- 0 8200 8176"/>
                              <a:gd name="T33" fmla="*/ T32 w 307"/>
                              <a:gd name="T34" fmla="+- 0 514 365"/>
                              <a:gd name="T35" fmla="*/ 514 h 153"/>
                              <a:gd name="T36" fmla="+- 0 8176 8176"/>
                              <a:gd name="T37" fmla="*/ T36 w 307"/>
                              <a:gd name="T38" fmla="+- 0 517 365"/>
                              <a:gd name="T39" fmla="*/ 517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 h="153">
                                <a:moveTo>
                                  <a:pt x="306" y="0"/>
                                </a:moveTo>
                                <a:lnTo>
                                  <a:pt x="267" y="20"/>
                                </a:lnTo>
                                <a:lnTo>
                                  <a:pt x="239" y="39"/>
                                </a:lnTo>
                                <a:lnTo>
                                  <a:pt x="220" y="65"/>
                                </a:lnTo>
                                <a:lnTo>
                                  <a:pt x="184" y="93"/>
                                </a:lnTo>
                                <a:lnTo>
                                  <a:pt x="157" y="112"/>
                                </a:lnTo>
                                <a:lnTo>
                                  <a:pt x="117" y="130"/>
                                </a:lnTo>
                                <a:lnTo>
                                  <a:pt x="65" y="136"/>
                                </a:lnTo>
                                <a:lnTo>
                                  <a:pt x="24" y="149"/>
                                </a:lnTo>
                                <a:lnTo>
                                  <a:pt x="0" y="152"/>
                                </a:lnTo>
                              </a:path>
                            </a:pathLst>
                          </a:custGeom>
                          <a:noFill/>
                          <a:ln w="1070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262"/>
                        <wps:cNvSpPr>
                          <a:spLocks/>
                        </wps:cNvSpPr>
                        <wps:spPr bwMode="auto">
                          <a:xfrm>
                            <a:off x="8074" y="517"/>
                            <a:ext cx="103" cy="14"/>
                          </a:xfrm>
                          <a:custGeom>
                            <a:avLst/>
                            <a:gdLst>
                              <a:gd name="T0" fmla="+- 0 8074 8074"/>
                              <a:gd name="T1" fmla="*/ T0 w 103"/>
                              <a:gd name="T2" fmla="+- 0 531 517"/>
                              <a:gd name="T3" fmla="*/ 531 h 14"/>
                              <a:gd name="T4" fmla="+- 0 8137 8074"/>
                              <a:gd name="T5" fmla="*/ T4 w 103"/>
                              <a:gd name="T6" fmla="+- 0 520 517"/>
                              <a:gd name="T7" fmla="*/ 520 h 14"/>
                              <a:gd name="T8" fmla="+- 0 8176 8074"/>
                              <a:gd name="T9" fmla="*/ T8 w 103"/>
                              <a:gd name="T10" fmla="+- 0 517 517"/>
                              <a:gd name="T11" fmla="*/ 517 h 14"/>
                            </a:gdLst>
                            <a:ahLst/>
                            <a:cxnLst>
                              <a:cxn ang="0">
                                <a:pos x="T1" y="T3"/>
                              </a:cxn>
                              <a:cxn ang="0">
                                <a:pos x="T5" y="T7"/>
                              </a:cxn>
                              <a:cxn ang="0">
                                <a:pos x="T9" y="T11"/>
                              </a:cxn>
                            </a:cxnLst>
                            <a:rect l="0" t="0" r="r" b="b"/>
                            <a:pathLst>
                              <a:path w="103" h="14">
                                <a:moveTo>
                                  <a:pt x="0" y="14"/>
                                </a:moveTo>
                                <a:lnTo>
                                  <a:pt x="63" y="3"/>
                                </a:lnTo>
                                <a:lnTo>
                                  <a:pt x="102" y="0"/>
                                </a:lnTo>
                              </a:path>
                            </a:pathLst>
                          </a:custGeom>
                          <a:noFill/>
                          <a:ln w="1035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263"/>
                        <wps:cNvSpPr>
                          <a:spLocks/>
                        </wps:cNvSpPr>
                        <wps:spPr bwMode="auto">
                          <a:xfrm>
                            <a:off x="7835" y="531"/>
                            <a:ext cx="239" cy="94"/>
                          </a:xfrm>
                          <a:custGeom>
                            <a:avLst/>
                            <a:gdLst>
                              <a:gd name="T0" fmla="+- 0 7835 7835"/>
                              <a:gd name="T1" fmla="*/ T0 w 239"/>
                              <a:gd name="T2" fmla="+- 0 624 531"/>
                              <a:gd name="T3" fmla="*/ 624 h 94"/>
                              <a:gd name="T4" fmla="+- 0 7870 7835"/>
                              <a:gd name="T5" fmla="*/ T4 w 239"/>
                              <a:gd name="T6" fmla="+- 0 601 531"/>
                              <a:gd name="T7" fmla="*/ 601 h 94"/>
                              <a:gd name="T8" fmla="+- 0 7918 7835"/>
                              <a:gd name="T9" fmla="*/ T8 w 239"/>
                              <a:gd name="T10" fmla="+- 0 590 531"/>
                              <a:gd name="T11" fmla="*/ 590 h 94"/>
                              <a:gd name="T12" fmla="+- 0 7972 7835"/>
                              <a:gd name="T13" fmla="*/ T12 w 239"/>
                              <a:gd name="T14" fmla="+- 0 579 531"/>
                              <a:gd name="T15" fmla="*/ 579 h 94"/>
                              <a:gd name="T16" fmla="+- 0 8011 7835"/>
                              <a:gd name="T17" fmla="*/ T16 w 239"/>
                              <a:gd name="T18" fmla="+- 0 568 531"/>
                              <a:gd name="T19" fmla="*/ 568 h 94"/>
                              <a:gd name="T20" fmla="+- 0 8053 7835"/>
                              <a:gd name="T21" fmla="*/ T20 w 239"/>
                              <a:gd name="T22" fmla="+- 0 553 531"/>
                              <a:gd name="T23" fmla="*/ 553 h 94"/>
                              <a:gd name="T24" fmla="+- 0 8074 7835"/>
                              <a:gd name="T25" fmla="*/ T24 w 239"/>
                              <a:gd name="T26" fmla="+- 0 531 531"/>
                              <a:gd name="T27" fmla="*/ 531 h 94"/>
                            </a:gdLst>
                            <a:ahLst/>
                            <a:cxnLst>
                              <a:cxn ang="0">
                                <a:pos x="T1" y="T3"/>
                              </a:cxn>
                              <a:cxn ang="0">
                                <a:pos x="T5" y="T7"/>
                              </a:cxn>
                              <a:cxn ang="0">
                                <a:pos x="T9" y="T11"/>
                              </a:cxn>
                              <a:cxn ang="0">
                                <a:pos x="T13" y="T15"/>
                              </a:cxn>
                              <a:cxn ang="0">
                                <a:pos x="T17" y="T19"/>
                              </a:cxn>
                              <a:cxn ang="0">
                                <a:pos x="T21" y="T23"/>
                              </a:cxn>
                              <a:cxn ang="0">
                                <a:pos x="T25" y="T27"/>
                              </a:cxn>
                            </a:cxnLst>
                            <a:rect l="0" t="0" r="r" b="b"/>
                            <a:pathLst>
                              <a:path w="239" h="94">
                                <a:moveTo>
                                  <a:pt x="0" y="93"/>
                                </a:moveTo>
                                <a:lnTo>
                                  <a:pt x="35" y="70"/>
                                </a:lnTo>
                                <a:lnTo>
                                  <a:pt x="83" y="59"/>
                                </a:lnTo>
                                <a:lnTo>
                                  <a:pt x="137" y="48"/>
                                </a:lnTo>
                                <a:lnTo>
                                  <a:pt x="176" y="37"/>
                                </a:lnTo>
                                <a:lnTo>
                                  <a:pt x="218" y="22"/>
                                </a:lnTo>
                                <a:lnTo>
                                  <a:pt x="239" y="0"/>
                                </a:lnTo>
                              </a:path>
                            </a:pathLst>
                          </a:custGeom>
                          <a:noFill/>
                          <a:ln w="1057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1264"/>
                        <wps:cNvCnPr>
                          <a:cxnSpLocks noChangeShapeType="1"/>
                        </wps:cNvCnPr>
                        <wps:spPr bwMode="auto">
                          <a:xfrm>
                            <a:off x="8098" y="624"/>
                            <a:ext cx="35" cy="0"/>
                          </a:xfrm>
                          <a:prstGeom prst="line">
                            <a:avLst/>
                          </a:prstGeom>
                          <a:noFill/>
                          <a:ln w="10588">
                            <a:solidFill>
                              <a:srgbClr val="121315"/>
                            </a:solidFill>
                            <a:round/>
                            <a:headEnd/>
                            <a:tailEnd/>
                          </a:ln>
                          <a:extLst>
                            <a:ext uri="{909E8E84-426E-40DD-AFC4-6F175D3DCCD1}">
                              <a14:hiddenFill xmlns:a14="http://schemas.microsoft.com/office/drawing/2010/main">
                                <a:noFill/>
                              </a14:hiddenFill>
                            </a:ext>
                          </a:extLst>
                        </wps:spPr>
                        <wps:bodyPr/>
                      </wps:wsp>
                      <wps:wsp>
                        <wps:cNvPr id="262" name="Freeform 1265"/>
                        <wps:cNvSpPr>
                          <a:spLocks/>
                        </wps:cNvSpPr>
                        <wps:spPr bwMode="auto">
                          <a:xfrm>
                            <a:off x="7766" y="624"/>
                            <a:ext cx="221" cy="70"/>
                          </a:xfrm>
                          <a:custGeom>
                            <a:avLst/>
                            <a:gdLst>
                              <a:gd name="T0" fmla="+- 0 7987 7766"/>
                              <a:gd name="T1" fmla="*/ T0 w 221"/>
                              <a:gd name="T2" fmla="+- 0 683 624"/>
                              <a:gd name="T3" fmla="*/ 683 h 70"/>
                              <a:gd name="T4" fmla="+- 0 7965 7766"/>
                              <a:gd name="T5" fmla="*/ T4 w 221"/>
                              <a:gd name="T6" fmla="+- 0 680 624"/>
                              <a:gd name="T7" fmla="*/ 680 h 70"/>
                              <a:gd name="T8" fmla="+- 0 7918 7766"/>
                              <a:gd name="T9" fmla="*/ T8 w 221"/>
                              <a:gd name="T10" fmla="+- 0 677 624"/>
                              <a:gd name="T11" fmla="*/ 677 h 70"/>
                              <a:gd name="T12" fmla="+- 0 7872 7766"/>
                              <a:gd name="T13" fmla="*/ T12 w 221"/>
                              <a:gd name="T14" fmla="+- 0 679 624"/>
                              <a:gd name="T15" fmla="*/ 679 h 70"/>
                              <a:gd name="T16" fmla="+- 0 7820 7766"/>
                              <a:gd name="T17" fmla="*/ T16 w 221"/>
                              <a:gd name="T18" fmla="+- 0 685 624"/>
                              <a:gd name="T19" fmla="*/ 685 h 70"/>
                              <a:gd name="T20" fmla="+- 0 7779 7766"/>
                              <a:gd name="T21" fmla="*/ T20 w 221"/>
                              <a:gd name="T22" fmla="+- 0 694 624"/>
                              <a:gd name="T23" fmla="*/ 694 h 70"/>
                              <a:gd name="T24" fmla="+- 0 7766 7766"/>
                              <a:gd name="T25" fmla="*/ T24 w 221"/>
                              <a:gd name="T26" fmla="+- 0 668 624"/>
                              <a:gd name="T27" fmla="*/ 668 h 70"/>
                              <a:gd name="T28" fmla="+- 0 7805 7766"/>
                              <a:gd name="T29" fmla="*/ T28 w 221"/>
                              <a:gd name="T30" fmla="+- 0 643 624"/>
                              <a:gd name="T31" fmla="*/ 643 h 70"/>
                              <a:gd name="T32" fmla="+- 0 7835 7766"/>
                              <a:gd name="T33" fmla="*/ T32 w 221"/>
                              <a:gd name="T34" fmla="+- 0 626 624"/>
                              <a:gd name="T35" fmla="*/ 626 h 70"/>
                              <a:gd name="T36" fmla="+- 0 7844 7766"/>
                              <a:gd name="T37" fmla="*/ T36 w 221"/>
                              <a:gd name="T38" fmla="+- 0 624 624"/>
                              <a:gd name="T39" fmla="*/ 62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1" h="70">
                                <a:moveTo>
                                  <a:pt x="221" y="59"/>
                                </a:moveTo>
                                <a:lnTo>
                                  <a:pt x="199" y="56"/>
                                </a:lnTo>
                                <a:lnTo>
                                  <a:pt x="152" y="53"/>
                                </a:lnTo>
                                <a:lnTo>
                                  <a:pt x="106" y="55"/>
                                </a:lnTo>
                                <a:lnTo>
                                  <a:pt x="54" y="61"/>
                                </a:lnTo>
                                <a:lnTo>
                                  <a:pt x="13" y="70"/>
                                </a:lnTo>
                                <a:lnTo>
                                  <a:pt x="0" y="44"/>
                                </a:lnTo>
                                <a:lnTo>
                                  <a:pt x="39" y="19"/>
                                </a:lnTo>
                                <a:lnTo>
                                  <a:pt x="69" y="2"/>
                                </a:lnTo>
                                <a:lnTo>
                                  <a:pt x="78" y="0"/>
                                </a:lnTo>
                              </a:path>
                            </a:pathLst>
                          </a:custGeom>
                          <a:noFill/>
                          <a:ln w="1049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266"/>
                        <wps:cNvSpPr>
                          <a:spLocks/>
                        </wps:cNvSpPr>
                        <wps:spPr bwMode="auto">
                          <a:xfrm>
                            <a:off x="7646" y="694"/>
                            <a:ext cx="316" cy="145"/>
                          </a:xfrm>
                          <a:custGeom>
                            <a:avLst/>
                            <a:gdLst>
                              <a:gd name="T0" fmla="+- 0 7659 7646"/>
                              <a:gd name="T1" fmla="*/ T0 w 316"/>
                              <a:gd name="T2" fmla="+- 0 839 694"/>
                              <a:gd name="T3" fmla="*/ 839 h 145"/>
                              <a:gd name="T4" fmla="+- 0 7648 7646"/>
                              <a:gd name="T5" fmla="*/ T4 w 316"/>
                              <a:gd name="T6" fmla="+- 0 806 694"/>
                              <a:gd name="T7" fmla="*/ 806 h 145"/>
                              <a:gd name="T8" fmla="+- 0 7646 7646"/>
                              <a:gd name="T9" fmla="*/ T8 w 316"/>
                              <a:gd name="T10" fmla="+- 0 778 694"/>
                              <a:gd name="T11" fmla="*/ 778 h 145"/>
                              <a:gd name="T12" fmla="+- 0 7659 7646"/>
                              <a:gd name="T13" fmla="*/ T12 w 316"/>
                              <a:gd name="T14" fmla="+- 0 753 694"/>
                              <a:gd name="T15" fmla="*/ 753 h 145"/>
                              <a:gd name="T16" fmla="+- 0 7705 7646"/>
                              <a:gd name="T17" fmla="*/ T16 w 316"/>
                              <a:gd name="T18" fmla="+- 0 738 694"/>
                              <a:gd name="T19" fmla="*/ 738 h 145"/>
                              <a:gd name="T20" fmla="+- 0 7759 7646"/>
                              <a:gd name="T21" fmla="*/ T20 w 316"/>
                              <a:gd name="T22" fmla="+- 0 719 694"/>
                              <a:gd name="T23" fmla="*/ 719 h 145"/>
                              <a:gd name="T24" fmla="+- 0 7807 7646"/>
                              <a:gd name="T25" fmla="*/ T24 w 316"/>
                              <a:gd name="T26" fmla="+- 0 705 694"/>
                              <a:gd name="T27" fmla="*/ 705 h 145"/>
                              <a:gd name="T28" fmla="+- 0 7861 7646"/>
                              <a:gd name="T29" fmla="*/ T28 w 316"/>
                              <a:gd name="T30" fmla="+- 0 699 694"/>
                              <a:gd name="T31" fmla="*/ 699 h 145"/>
                              <a:gd name="T32" fmla="+- 0 7902 7646"/>
                              <a:gd name="T33" fmla="*/ T32 w 316"/>
                              <a:gd name="T34" fmla="+- 0 694 694"/>
                              <a:gd name="T35" fmla="*/ 694 h 145"/>
                              <a:gd name="T36" fmla="+- 0 7961 7646"/>
                              <a:gd name="T37" fmla="*/ T36 w 316"/>
                              <a:gd name="T38" fmla="+- 0 699 694"/>
                              <a:gd name="T39" fmla="*/ 699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6" h="145">
                                <a:moveTo>
                                  <a:pt x="13" y="145"/>
                                </a:moveTo>
                                <a:lnTo>
                                  <a:pt x="2" y="112"/>
                                </a:lnTo>
                                <a:lnTo>
                                  <a:pt x="0" y="84"/>
                                </a:lnTo>
                                <a:lnTo>
                                  <a:pt x="13" y="59"/>
                                </a:lnTo>
                                <a:lnTo>
                                  <a:pt x="59" y="44"/>
                                </a:lnTo>
                                <a:lnTo>
                                  <a:pt x="113" y="25"/>
                                </a:lnTo>
                                <a:lnTo>
                                  <a:pt x="161" y="11"/>
                                </a:lnTo>
                                <a:lnTo>
                                  <a:pt x="215" y="5"/>
                                </a:lnTo>
                                <a:lnTo>
                                  <a:pt x="256" y="0"/>
                                </a:lnTo>
                                <a:lnTo>
                                  <a:pt x="315" y="5"/>
                                </a:lnTo>
                              </a:path>
                            </a:pathLst>
                          </a:custGeom>
                          <a:noFill/>
                          <a:ln w="1065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267"/>
                        <wps:cNvSpPr>
                          <a:spLocks/>
                        </wps:cNvSpPr>
                        <wps:spPr bwMode="auto">
                          <a:xfrm>
                            <a:off x="7679" y="719"/>
                            <a:ext cx="248" cy="120"/>
                          </a:xfrm>
                          <a:custGeom>
                            <a:avLst/>
                            <a:gdLst>
                              <a:gd name="T0" fmla="+- 0 7926 7679"/>
                              <a:gd name="T1" fmla="*/ T0 w 248"/>
                              <a:gd name="T2" fmla="+- 0 719 719"/>
                              <a:gd name="T3" fmla="*/ 719 h 120"/>
                              <a:gd name="T4" fmla="+- 0 7870 7679"/>
                              <a:gd name="T5" fmla="*/ T4 w 248"/>
                              <a:gd name="T6" fmla="+- 0 738 719"/>
                              <a:gd name="T7" fmla="*/ 738 h 120"/>
                              <a:gd name="T8" fmla="+- 0 7831 7679"/>
                              <a:gd name="T9" fmla="*/ T8 w 248"/>
                              <a:gd name="T10" fmla="+- 0 752 719"/>
                              <a:gd name="T11" fmla="*/ 752 h 120"/>
                              <a:gd name="T12" fmla="+- 0 7800 7679"/>
                              <a:gd name="T13" fmla="*/ T12 w 248"/>
                              <a:gd name="T14" fmla="+- 0 773 719"/>
                              <a:gd name="T15" fmla="*/ 773 h 120"/>
                              <a:gd name="T16" fmla="+- 0 7766 7679"/>
                              <a:gd name="T17" fmla="*/ T16 w 248"/>
                              <a:gd name="T18" fmla="+- 0 798 719"/>
                              <a:gd name="T19" fmla="*/ 798 h 120"/>
                              <a:gd name="T20" fmla="+- 0 7716 7679"/>
                              <a:gd name="T21" fmla="*/ T20 w 248"/>
                              <a:gd name="T22" fmla="+- 0 818 719"/>
                              <a:gd name="T23" fmla="*/ 818 h 120"/>
                              <a:gd name="T24" fmla="+- 0 7684 7679"/>
                              <a:gd name="T25" fmla="*/ T24 w 248"/>
                              <a:gd name="T26" fmla="+- 0 836 719"/>
                              <a:gd name="T27" fmla="*/ 836 h 120"/>
                              <a:gd name="T28" fmla="+- 0 7679 7679"/>
                              <a:gd name="T29" fmla="*/ T28 w 248"/>
                              <a:gd name="T30" fmla="+- 0 839 719"/>
                              <a:gd name="T31" fmla="*/ 83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120">
                                <a:moveTo>
                                  <a:pt x="247" y="0"/>
                                </a:moveTo>
                                <a:lnTo>
                                  <a:pt x="191" y="19"/>
                                </a:lnTo>
                                <a:lnTo>
                                  <a:pt x="152" y="33"/>
                                </a:lnTo>
                                <a:lnTo>
                                  <a:pt x="121" y="54"/>
                                </a:lnTo>
                                <a:lnTo>
                                  <a:pt x="87" y="79"/>
                                </a:lnTo>
                                <a:lnTo>
                                  <a:pt x="37" y="99"/>
                                </a:lnTo>
                                <a:lnTo>
                                  <a:pt x="5" y="117"/>
                                </a:lnTo>
                                <a:lnTo>
                                  <a:pt x="0" y="120"/>
                                </a:lnTo>
                              </a:path>
                            </a:pathLst>
                          </a:custGeom>
                          <a:noFill/>
                          <a:ln w="1068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1268"/>
                        <wps:cNvCnPr>
                          <a:cxnSpLocks noChangeShapeType="1"/>
                        </wps:cNvCnPr>
                        <wps:spPr bwMode="auto">
                          <a:xfrm>
                            <a:off x="7926" y="719"/>
                            <a:ext cx="53" cy="0"/>
                          </a:xfrm>
                          <a:prstGeom prst="line">
                            <a:avLst/>
                          </a:prstGeom>
                          <a:noFill/>
                          <a:ln w="10491">
                            <a:solidFill>
                              <a:srgbClr val="121315"/>
                            </a:solidFill>
                            <a:round/>
                            <a:headEnd/>
                            <a:tailEnd/>
                          </a:ln>
                          <a:extLst>
                            <a:ext uri="{909E8E84-426E-40DD-AFC4-6F175D3DCCD1}">
                              <a14:hiddenFill xmlns:a14="http://schemas.microsoft.com/office/drawing/2010/main">
                                <a:noFill/>
                              </a14:hiddenFill>
                            </a:ext>
                          </a:extLst>
                        </wps:spPr>
                        <wps:bodyPr/>
                      </wps:wsp>
                      <wps:wsp>
                        <wps:cNvPr id="266" name="Freeform 1269"/>
                        <wps:cNvSpPr>
                          <a:spLocks/>
                        </wps:cNvSpPr>
                        <wps:spPr bwMode="auto">
                          <a:xfrm>
                            <a:off x="7987" y="624"/>
                            <a:ext cx="112" cy="59"/>
                          </a:xfrm>
                          <a:custGeom>
                            <a:avLst/>
                            <a:gdLst>
                              <a:gd name="T0" fmla="+- 0 7987 7987"/>
                              <a:gd name="T1" fmla="*/ T0 w 112"/>
                              <a:gd name="T2" fmla="+- 0 683 624"/>
                              <a:gd name="T3" fmla="*/ 683 h 59"/>
                              <a:gd name="T4" fmla="+- 0 8024 7987"/>
                              <a:gd name="T5" fmla="*/ T4 w 112"/>
                              <a:gd name="T6" fmla="+- 0 659 624"/>
                              <a:gd name="T7" fmla="*/ 659 h 59"/>
                              <a:gd name="T8" fmla="+- 0 8098 7987"/>
                              <a:gd name="T9" fmla="*/ T8 w 112"/>
                              <a:gd name="T10" fmla="+- 0 624 624"/>
                              <a:gd name="T11" fmla="*/ 624 h 59"/>
                            </a:gdLst>
                            <a:ahLst/>
                            <a:cxnLst>
                              <a:cxn ang="0">
                                <a:pos x="T1" y="T3"/>
                              </a:cxn>
                              <a:cxn ang="0">
                                <a:pos x="T5" y="T7"/>
                              </a:cxn>
                              <a:cxn ang="0">
                                <a:pos x="T9" y="T11"/>
                              </a:cxn>
                            </a:cxnLst>
                            <a:rect l="0" t="0" r="r" b="b"/>
                            <a:pathLst>
                              <a:path w="112" h="59">
                                <a:moveTo>
                                  <a:pt x="0" y="59"/>
                                </a:moveTo>
                                <a:lnTo>
                                  <a:pt x="37" y="35"/>
                                </a:lnTo>
                                <a:lnTo>
                                  <a:pt x="111" y="0"/>
                                </a:lnTo>
                              </a:path>
                            </a:pathLst>
                          </a:custGeom>
                          <a:noFill/>
                          <a:ln w="1074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270"/>
                        <wps:cNvSpPr>
                          <a:spLocks/>
                        </wps:cNvSpPr>
                        <wps:spPr bwMode="auto">
                          <a:xfrm>
                            <a:off x="7168" y="672"/>
                            <a:ext cx="90" cy="115"/>
                          </a:xfrm>
                          <a:custGeom>
                            <a:avLst/>
                            <a:gdLst>
                              <a:gd name="T0" fmla="+- 0 7185 7168"/>
                              <a:gd name="T1" fmla="*/ T0 w 90"/>
                              <a:gd name="T2" fmla="+- 0 787 672"/>
                              <a:gd name="T3" fmla="*/ 787 h 115"/>
                              <a:gd name="T4" fmla="+- 0 7175 7168"/>
                              <a:gd name="T5" fmla="*/ T4 w 90"/>
                              <a:gd name="T6" fmla="+- 0 765 672"/>
                              <a:gd name="T7" fmla="*/ 765 h 115"/>
                              <a:gd name="T8" fmla="+- 0 7168 7168"/>
                              <a:gd name="T9" fmla="*/ T8 w 90"/>
                              <a:gd name="T10" fmla="+- 0 739 672"/>
                              <a:gd name="T11" fmla="*/ 739 h 115"/>
                              <a:gd name="T12" fmla="+- 0 7188 7168"/>
                              <a:gd name="T13" fmla="*/ T12 w 90"/>
                              <a:gd name="T14" fmla="+- 0 716 672"/>
                              <a:gd name="T15" fmla="*/ 716 h 115"/>
                              <a:gd name="T16" fmla="+- 0 7221 7168"/>
                              <a:gd name="T17" fmla="*/ T16 w 90"/>
                              <a:gd name="T18" fmla="+- 0 692 672"/>
                              <a:gd name="T19" fmla="*/ 692 h 115"/>
                              <a:gd name="T20" fmla="+- 0 7253 7168"/>
                              <a:gd name="T21" fmla="*/ T20 w 90"/>
                              <a:gd name="T22" fmla="+- 0 672 672"/>
                              <a:gd name="T23" fmla="*/ 672 h 115"/>
                              <a:gd name="T24" fmla="+- 0 7257 7168"/>
                              <a:gd name="T25" fmla="*/ T24 w 90"/>
                              <a:gd name="T26" fmla="+- 0 704 672"/>
                              <a:gd name="T27" fmla="*/ 704 h 115"/>
                              <a:gd name="T28" fmla="+- 0 7242 7168"/>
                              <a:gd name="T29" fmla="*/ T28 w 90"/>
                              <a:gd name="T30" fmla="+- 0 731 672"/>
                              <a:gd name="T31" fmla="*/ 731 h 115"/>
                              <a:gd name="T32" fmla="+- 0 7229 7168"/>
                              <a:gd name="T33" fmla="*/ T32 w 90"/>
                              <a:gd name="T34" fmla="+- 0 758 672"/>
                              <a:gd name="T35" fmla="*/ 758 h 115"/>
                              <a:gd name="T36" fmla="+- 0 7199 7168"/>
                              <a:gd name="T37" fmla="*/ T36 w 90"/>
                              <a:gd name="T38" fmla="+- 0 781 672"/>
                              <a:gd name="T39" fmla="*/ 78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15">
                                <a:moveTo>
                                  <a:pt x="17" y="115"/>
                                </a:moveTo>
                                <a:lnTo>
                                  <a:pt x="7" y="93"/>
                                </a:lnTo>
                                <a:lnTo>
                                  <a:pt x="0" y="67"/>
                                </a:lnTo>
                                <a:lnTo>
                                  <a:pt x="20" y="44"/>
                                </a:lnTo>
                                <a:lnTo>
                                  <a:pt x="53" y="20"/>
                                </a:lnTo>
                                <a:lnTo>
                                  <a:pt x="85" y="0"/>
                                </a:lnTo>
                                <a:lnTo>
                                  <a:pt x="89" y="32"/>
                                </a:lnTo>
                                <a:lnTo>
                                  <a:pt x="74" y="59"/>
                                </a:lnTo>
                                <a:lnTo>
                                  <a:pt x="61" y="86"/>
                                </a:lnTo>
                                <a:lnTo>
                                  <a:pt x="31" y="109"/>
                                </a:lnTo>
                              </a:path>
                            </a:pathLst>
                          </a:custGeom>
                          <a:noFill/>
                          <a:ln w="1152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Line 1271"/>
                        <wps:cNvCnPr>
                          <a:cxnSpLocks noChangeShapeType="1"/>
                        </wps:cNvCnPr>
                        <wps:spPr bwMode="auto">
                          <a:xfrm>
                            <a:off x="7444" y="823"/>
                            <a:ext cx="57" cy="0"/>
                          </a:xfrm>
                          <a:prstGeom prst="line">
                            <a:avLst/>
                          </a:prstGeom>
                          <a:noFill/>
                          <a:ln w="10866">
                            <a:solidFill>
                              <a:srgbClr val="121315"/>
                            </a:solidFill>
                            <a:round/>
                            <a:headEnd/>
                            <a:tailEnd/>
                          </a:ln>
                          <a:extLst>
                            <a:ext uri="{909E8E84-426E-40DD-AFC4-6F175D3DCCD1}">
                              <a14:hiddenFill xmlns:a14="http://schemas.microsoft.com/office/drawing/2010/main">
                                <a:noFill/>
                              </a14:hiddenFill>
                            </a:ext>
                          </a:extLst>
                        </wps:spPr>
                        <wps:bodyPr/>
                      </wps:wsp>
                      <wps:wsp>
                        <wps:cNvPr id="269" name="Line 1272"/>
                        <wps:cNvCnPr>
                          <a:cxnSpLocks noChangeShapeType="1"/>
                        </wps:cNvCnPr>
                        <wps:spPr bwMode="auto">
                          <a:xfrm>
                            <a:off x="7346" y="787"/>
                            <a:ext cx="70" cy="0"/>
                          </a:xfrm>
                          <a:prstGeom prst="line">
                            <a:avLst/>
                          </a:prstGeom>
                          <a:noFill/>
                          <a:ln w="10673">
                            <a:solidFill>
                              <a:srgbClr val="121315"/>
                            </a:solidFill>
                            <a:round/>
                            <a:headEnd/>
                            <a:tailEnd/>
                          </a:ln>
                          <a:extLst>
                            <a:ext uri="{909E8E84-426E-40DD-AFC4-6F175D3DCCD1}">
                              <a14:hiddenFill xmlns:a14="http://schemas.microsoft.com/office/drawing/2010/main">
                                <a:noFill/>
                              </a14:hiddenFill>
                            </a:ext>
                          </a:extLst>
                        </wps:spPr>
                        <wps:bodyPr/>
                      </wps:wsp>
                      <wps:wsp>
                        <wps:cNvPr id="270" name="Freeform 1273"/>
                        <wps:cNvSpPr>
                          <a:spLocks/>
                        </wps:cNvSpPr>
                        <wps:spPr bwMode="auto">
                          <a:xfrm>
                            <a:off x="7188" y="787"/>
                            <a:ext cx="159" cy="192"/>
                          </a:xfrm>
                          <a:custGeom>
                            <a:avLst/>
                            <a:gdLst>
                              <a:gd name="T0" fmla="+- 0 7229 7188"/>
                              <a:gd name="T1" fmla="*/ T0 w 159"/>
                              <a:gd name="T2" fmla="+- 0 978 787"/>
                              <a:gd name="T3" fmla="*/ 978 h 192"/>
                              <a:gd name="T4" fmla="+- 0 7216 7188"/>
                              <a:gd name="T5" fmla="*/ T4 w 159"/>
                              <a:gd name="T6" fmla="+- 0 953 787"/>
                              <a:gd name="T7" fmla="*/ 953 h 192"/>
                              <a:gd name="T8" fmla="+- 0 7205 7188"/>
                              <a:gd name="T9" fmla="*/ T8 w 159"/>
                              <a:gd name="T10" fmla="+- 0 924 787"/>
                              <a:gd name="T11" fmla="*/ 924 h 192"/>
                              <a:gd name="T12" fmla="+- 0 7188 7188"/>
                              <a:gd name="T13" fmla="*/ T12 w 159"/>
                              <a:gd name="T14" fmla="+- 0 896 787"/>
                              <a:gd name="T15" fmla="*/ 896 h 192"/>
                              <a:gd name="T16" fmla="+- 0 7227 7188"/>
                              <a:gd name="T17" fmla="*/ T16 w 159"/>
                              <a:gd name="T18" fmla="+- 0 877 787"/>
                              <a:gd name="T19" fmla="*/ 877 h 192"/>
                              <a:gd name="T20" fmla="+- 0 7255 7188"/>
                              <a:gd name="T21" fmla="*/ T20 w 159"/>
                              <a:gd name="T22" fmla="+- 0 860 787"/>
                              <a:gd name="T23" fmla="*/ 860 h 192"/>
                              <a:gd name="T24" fmla="+- 0 7286 7188"/>
                              <a:gd name="T25" fmla="*/ T24 w 159"/>
                              <a:gd name="T26" fmla="+- 0 832 787"/>
                              <a:gd name="T27" fmla="*/ 832 h 192"/>
                              <a:gd name="T28" fmla="+- 0 7312 7188"/>
                              <a:gd name="T29" fmla="*/ T28 w 159"/>
                              <a:gd name="T30" fmla="+- 0 807 787"/>
                              <a:gd name="T31" fmla="*/ 807 h 192"/>
                              <a:gd name="T32" fmla="+- 0 7346 7188"/>
                              <a:gd name="T33" fmla="*/ T32 w 159"/>
                              <a:gd name="T34" fmla="+- 0 787 787"/>
                              <a:gd name="T35" fmla="*/ 787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9" h="192">
                                <a:moveTo>
                                  <a:pt x="41" y="191"/>
                                </a:moveTo>
                                <a:lnTo>
                                  <a:pt x="28" y="166"/>
                                </a:lnTo>
                                <a:lnTo>
                                  <a:pt x="17" y="137"/>
                                </a:lnTo>
                                <a:lnTo>
                                  <a:pt x="0" y="109"/>
                                </a:lnTo>
                                <a:lnTo>
                                  <a:pt x="39" y="90"/>
                                </a:lnTo>
                                <a:lnTo>
                                  <a:pt x="67" y="73"/>
                                </a:lnTo>
                                <a:lnTo>
                                  <a:pt x="98" y="45"/>
                                </a:lnTo>
                                <a:lnTo>
                                  <a:pt x="124" y="20"/>
                                </a:lnTo>
                                <a:lnTo>
                                  <a:pt x="158" y="0"/>
                                </a:lnTo>
                              </a:path>
                            </a:pathLst>
                          </a:custGeom>
                          <a:noFill/>
                          <a:ln w="1146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274"/>
                        <wps:cNvSpPr>
                          <a:spLocks/>
                        </wps:cNvSpPr>
                        <wps:spPr bwMode="auto">
                          <a:xfrm>
                            <a:off x="7414" y="646"/>
                            <a:ext cx="209" cy="141"/>
                          </a:xfrm>
                          <a:custGeom>
                            <a:avLst/>
                            <a:gdLst>
                              <a:gd name="T0" fmla="+- 0 7414 7414"/>
                              <a:gd name="T1" fmla="*/ T0 w 209"/>
                              <a:gd name="T2" fmla="+- 0 756 646"/>
                              <a:gd name="T3" fmla="*/ 756 h 141"/>
                              <a:gd name="T4" fmla="+- 0 7418 7414"/>
                              <a:gd name="T5" fmla="*/ T4 w 209"/>
                              <a:gd name="T6" fmla="+- 0 752 646"/>
                              <a:gd name="T7" fmla="*/ 752 h 141"/>
                              <a:gd name="T8" fmla="+- 0 7455 7414"/>
                              <a:gd name="T9" fmla="*/ T8 w 209"/>
                              <a:gd name="T10" fmla="+- 0 739 646"/>
                              <a:gd name="T11" fmla="*/ 739 h 141"/>
                              <a:gd name="T12" fmla="+- 0 7490 7414"/>
                              <a:gd name="T13" fmla="*/ T12 w 209"/>
                              <a:gd name="T14" fmla="+- 0 720 646"/>
                              <a:gd name="T15" fmla="*/ 720 h 141"/>
                              <a:gd name="T16" fmla="+- 0 7529 7414"/>
                              <a:gd name="T17" fmla="*/ T16 w 209"/>
                              <a:gd name="T18" fmla="+- 0 694 646"/>
                              <a:gd name="T19" fmla="*/ 694 h 141"/>
                              <a:gd name="T20" fmla="+- 0 7568 7414"/>
                              <a:gd name="T21" fmla="*/ T20 w 209"/>
                              <a:gd name="T22" fmla="+- 0 668 646"/>
                              <a:gd name="T23" fmla="*/ 668 h 141"/>
                              <a:gd name="T24" fmla="+- 0 7598 7414"/>
                              <a:gd name="T25" fmla="*/ T24 w 209"/>
                              <a:gd name="T26" fmla="+- 0 646 646"/>
                              <a:gd name="T27" fmla="*/ 646 h 141"/>
                              <a:gd name="T28" fmla="+- 0 7620 7414"/>
                              <a:gd name="T29" fmla="*/ T28 w 209"/>
                              <a:gd name="T30" fmla="+- 0 671 646"/>
                              <a:gd name="T31" fmla="*/ 671 h 141"/>
                              <a:gd name="T32" fmla="+- 0 7622 7414"/>
                              <a:gd name="T33" fmla="*/ T32 w 209"/>
                              <a:gd name="T34" fmla="+- 0 697 646"/>
                              <a:gd name="T35" fmla="*/ 697 h 141"/>
                              <a:gd name="T36" fmla="+- 0 7618 7414"/>
                              <a:gd name="T37" fmla="*/ T36 w 209"/>
                              <a:gd name="T38" fmla="+- 0 727 646"/>
                              <a:gd name="T39" fmla="*/ 727 h 141"/>
                              <a:gd name="T40" fmla="+- 0 7583 7414"/>
                              <a:gd name="T41" fmla="*/ T40 w 209"/>
                              <a:gd name="T42" fmla="+- 0 752 646"/>
                              <a:gd name="T43" fmla="*/ 752 h 141"/>
                              <a:gd name="T44" fmla="+- 0 7539 7414"/>
                              <a:gd name="T45" fmla="*/ T44 w 209"/>
                              <a:gd name="T46" fmla="+- 0 767 646"/>
                              <a:gd name="T47" fmla="*/ 767 h 141"/>
                              <a:gd name="T48" fmla="+- 0 7501 7414"/>
                              <a:gd name="T49" fmla="*/ T48 w 209"/>
                              <a:gd name="T50" fmla="+- 0 787 646"/>
                              <a:gd name="T51" fmla="*/ 78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9" h="141">
                                <a:moveTo>
                                  <a:pt x="0" y="110"/>
                                </a:moveTo>
                                <a:lnTo>
                                  <a:pt x="4" y="106"/>
                                </a:lnTo>
                                <a:lnTo>
                                  <a:pt x="41" y="93"/>
                                </a:lnTo>
                                <a:lnTo>
                                  <a:pt x="76" y="74"/>
                                </a:lnTo>
                                <a:lnTo>
                                  <a:pt x="115" y="48"/>
                                </a:lnTo>
                                <a:lnTo>
                                  <a:pt x="154" y="22"/>
                                </a:lnTo>
                                <a:lnTo>
                                  <a:pt x="184" y="0"/>
                                </a:lnTo>
                                <a:lnTo>
                                  <a:pt x="206" y="25"/>
                                </a:lnTo>
                                <a:lnTo>
                                  <a:pt x="208" y="51"/>
                                </a:lnTo>
                                <a:lnTo>
                                  <a:pt x="204" y="81"/>
                                </a:lnTo>
                                <a:lnTo>
                                  <a:pt x="169" y="106"/>
                                </a:lnTo>
                                <a:lnTo>
                                  <a:pt x="125" y="121"/>
                                </a:lnTo>
                                <a:lnTo>
                                  <a:pt x="87" y="141"/>
                                </a:lnTo>
                              </a:path>
                            </a:pathLst>
                          </a:custGeom>
                          <a:noFill/>
                          <a:ln w="1092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275"/>
                        <wps:cNvSpPr>
                          <a:spLocks/>
                        </wps:cNvSpPr>
                        <wps:spPr bwMode="auto">
                          <a:xfrm>
                            <a:off x="7224" y="823"/>
                            <a:ext cx="220" cy="156"/>
                          </a:xfrm>
                          <a:custGeom>
                            <a:avLst/>
                            <a:gdLst>
                              <a:gd name="T0" fmla="+- 0 7444 7224"/>
                              <a:gd name="T1" fmla="*/ T0 w 220"/>
                              <a:gd name="T2" fmla="+- 0 823 823"/>
                              <a:gd name="T3" fmla="*/ 823 h 156"/>
                              <a:gd name="T4" fmla="+- 0 7405 7224"/>
                              <a:gd name="T5" fmla="*/ T4 w 220"/>
                              <a:gd name="T6" fmla="+- 0 831 823"/>
                              <a:gd name="T7" fmla="*/ 831 h 156"/>
                              <a:gd name="T8" fmla="+- 0 7353 7224"/>
                              <a:gd name="T9" fmla="*/ T8 w 220"/>
                              <a:gd name="T10" fmla="+- 0 848 823"/>
                              <a:gd name="T11" fmla="*/ 848 h 156"/>
                              <a:gd name="T12" fmla="+- 0 7322 7224"/>
                              <a:gd name="T13" fmla="*/ T12 w 220"/>
                              <a:gd name="T14" fmla="+- 0 866 823"/>
                              <a:gd name="T15" fmla="*/ 866 h 156"/>
                              <a:gd name="T16" fmla="+- 0 7303 7224"/>
                              <a:gd name="T17" fmla="*/ T16 w 220"/>
                              <a:gd name="T18" fmla="+- 0 893 823"/>
                              <a:gd name="T19" fmla="*/ 893 h 156"/>
                              <a:gd name="T20" fmla="+- 0 7281 7224"/>
                              <a:gd name="T21" fmla="*/ T20 w 220"/>
                              <a:gd name="T22" fmla="+- 0 921 823"/>
                              <a:gd name="T23" fmla="*/ 921 h 156"/>
                              <a:gd name="T24" fmla="+- 0 7259 7224"/>
                              <a:gd name="T25" fmla="*/ T24 w 220"/>
                              <a:gd name="T26" fmla="+- 0 947 823"/>
                              <a:gd name="T27" fmla="*/ 947 h 156"/>
                              <a:gd name="T28" fmla="+- 0 7227 7224"/>
                              <a:gd name="T29" fmla="*/ T28 w 220"/>
                              <a:gd name="T30" fmla="+- 0 975 823"/>
                              <a:gd name="T31" fmla="*/ 975 h 156"/>
                              <a:gd name="T32" fmla="+- 0 7224 7224"/>
                              <a:gd name="T33" fmla="*/ T32 w 220"/>
                              <a:gd name="T34" fmla="+- 0 978 823"/>
                              <a:gd name="T35" fmla="*/ 97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0" h="156">
                                <a:moveTo>
                                  <a:pt x="220" y="0"/>
                                </a:moveTo>
                                <a:lnTo>
                                  <a:pt x="181" y="8"/>
                                </a:lnTo>
                                <a:lnTo>
                                  <a:pt x="129" y="25"/>
                                </a:lnTo>
                                <a:lnTo>
                                  <a:pt x="98" y="43"/>
                                </a:lnTo>
                                <a:lnTo>
                                  <a:pt x="79" y="70"/>
                                </a:lnTo>
                                <a:lnTo>
                                  <a:pt x="57" y="98"/>
                                </a:lnTo>
                                <a:lnTo>
                                  <a:pt x="35" y="124"/>
                                </a:lnTo>
                                <a:lnTo>
                                  <a:pt x="3" y="152"/>
                                </a:lnTo>
                                <a:lnTo>
                                  <a:pt x="0" y="155"/>
                                </a:lnTo>
                              </a:path>
                            </a:pathLst>
                          </a:custGeom>
                          <a:noFill/>
                          <a:ln w="1096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276"/>
                        <wps:cNvSpPr>
                          <a:spLocks/>
                        </wps:cNvSpPr>
                        <wps:spPr bwMode="auto">
                          <a:xfrm>
                            <a:off x="7388" y="172"/>
                            <a:ext cx="11" cy="2"/>
                          </a:xfrm>
                          <a:custGeom>
                            <a:avLst/>
                            <a:gdLst>
                              <a:gd name="T0" fmla="+- 0 7388 7388"/>
                              <a:gd name="T1" fmla="*/ T0 w 11"/>
                              <a:gd name="T2" fmla="+- 0 7396 7388"/>
                              <a:gd name="T3" fmla="*/ T2 w 11"/>
                              <a:gd name="T4" fmla="+- 0 7398 7388"/>
                              <a:gd name="T5" fmla="*/ T4 w 11"/>
                            </a:gdLst>
                            <a:ahLst/>
                            <a:cxnLst>
                              <a:cxn ang="0">
                                <a:pos x="T1" y="0"/>
                              </a:cxn>
                              <a:cxn ang="0">
                                <a:pos x="T3" y="0"/>
                              </a:cxn>
                              <a:cxn ang="0">
                                <a:pos x="T5" y="0"/>
                              </a:cxn>
                            </a:cxnLst>
                            <a:rect l="0" t="0" r="r" b="b"/>
                            <a:pathLst>
                              <a:path w="11">
                                <a:moveTo>
                                  <a:pt x="0" y="0"/>
                                </a:moveTo>
                                <a:lnTo>
                                  <a:pt x="8" y="0"/>
                                </a:lnTo>
                                <a:lnTo>
                                  <a:pt x="10" y="0"/>
                                </a:lnTo>
                              </a:path>
                            </a:pathLst>
                          </a:custGeom>
                          <a:noFill/>
                          <a:ln w="1032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277"/>
                        <wps:cNvSpPr>
                          <a:spLocks/>
                        </wps:cNvSpPr>
                        <wps:spPr bwMode="auto">
                          <a:xfrm>
                            <a:off x="7092" y="57"/>
                            <a:ext cx="46" cy="200"/>
                          </a:xfrm>
                          <a:custGeom>
                            <a:avLst/>
                            <a:gdLst>
                              <a:gd name="T0" fmla="+- 0 7096 7092"/>
                              <a:gd name="T1" fmla="*/ T0 w 46"/>
                              <a:gd name="T2" fmla="+- 0 256 57"/>
                              <a:gd name="T3" fmla="*/ 256 h 200"/>
                              <a:gd name="T4" fmla="+- 0 7092 7092"/>
                              <a:gd name="T5" fmla="*/ T4 w 46"/>
                              <a:gd name="T6" fmla="+- 0 250 57"/>
                              <a:gd name="T7" fmla="*/ 250 h 200"/>
                              <a:gd name="T8" fmla="+- 0 7101 7092"/>
                              <a:gd name="T9" fmla="*/ T8 w 46"/>
                              <a:gd name="T10" fmla="+- 0 225 57"/>
                              <a:gd name="T11" fmla="*/ 225 h 200"/>
                              <a:gd name="T12" fmla="+- 0 7101 7092"/>
                              <a:gd name="T13" fmla="*/ T12 w 46"/>
                              <a:gd name="T14" fmla="+- 0 199 57"/>
                              <a:gd name="T15" fmla="*/ 199 h 200"/>
                              <a:gd name="T16" fmla="+- 0 7134 7092"/>
                              <a:gd name="T17" fmla="*/ T16 w 46"/>
                              <a:gd name="T18" fmla="+- 0 174 57"/>
                              <a:gd name="T19" fmla="*/ 174 h 200"/>
                              <a:gd name="T20" fmla="+- 0 7137 7092"/>
                              <a:gd name="T21" fmla="*/ T20 w 46"/>
                              <a:gd name="T22" fmla="+- 0 151 57"/>
                              <a:gd name="T23" fmla="*/ 151 h 200"/>
                              <a:gd name="T24" fmla="+- 0 7118 7092"/>
                              <a:gd name="T25" fmla="*/ T24 w 46"/>
                              <a:gd name="T26" fmla="+- 0 129 57"/>
                              <a:gd name="T27" fmla="*/ 129 h 200"/>
                              <a:gd name="T28" fmla="+- 0 7116 7092"/>
                              <a:gd name="T29" fmla="*/ T28 w 46"/>
                              <a:gd name="T30" fmla="+- 0 99 57"/>
                              <a:gd name="T31" fmla="*/ 99 h 200"/>
                              <a:gd name="T32" fmla="+- 0 7131 7092"/>
                              <a:gd name="T33" fmla="*/ T32 w 46"/>
                              <a:gd name="T34" fmla="+- 0 76 57"/>
                              <a:gd name="T35" fmla="*/ 76 h 200"/>
                              <a:gd name="T36" fmla="+- 0 7134 7092"/>
                              <a:gd name="T37" fmla="*/ T36 w 46"/>
                              <a:gd name="T38" fmla="+- 0 57 57"/>
                              <a:gd name="T39" fmla="*/ 5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 h="200">
                                <a:moveTo>
                                  <a:pt x="4" y="199"/>
                                </a:moveTo>
                                <a:lnTo>
                                  <a:pt x="0" y="193"/>
                                </a:lnTo>
                                <a:lnTo>
                                  <a:pt x="9" y="168"/>
                                </a:lnTo>
                                <a:lnTo>
                                  <a:pt x="9" y="142"/>
                                </a:lnTo>
                                <a:lnTo>
                                  <a:pt x="42" y="117"/>
                                </a:lnTo>
                                <a:lnTo>
                                  <a:pt x="45" y="94"/>
                                </a:lnTo>
                                <a:lnTo>
                                  <a:pt x="26" y="72"/>
                                </a:lnTo>
                                <a:lnTo>
                                  <a:pt x="24" y="42"/>
                                </a:lnTo>
                                <a:lnTo>
                                  <a:pt x="39" y="19"/>
                                </a:lnTo>
                                <a:lnTo>
                                  <a:pt x="42" y="0"/>
                                </a:lnTo>
                              </a:path>
                            </a:pathLst>
                          </a:custGeom>
                          <a:noFill/>
                          <a:ln w="1216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1278"/>
                        <wps:cNvCnPr>
                          <a:cxnSpLocks noChangeShapeType="1"/>
                        </wps:cNvCnPr>
                        <wps:spPr bwMode="auto">
                          <a:xfrm>
                            <a:off x="6394" y="401"/>
                            <a:ext cx="38" cy="20"/>
                          </a:xfrm>
                          <a:prstGeom prst="line">
                            <a:avLst/>
                          </a:prstGeom>
                          <a:noFill/>
                          <a:ln w="10779">
                            <a:solidFill>
                              <a:srgbClr val="121315"/>
                            </a:solidFill>
                            <a:round/>
                            <a:headEnd/>
                            <a:tailEnd/>
                          </a:ln>
                          <a:extLst>
                            <a:ext uri="{909E8E84-426E-40DD-AFC4-6F175D3DCCD1}">
                              <a14:hiddenFill xmlns:a14="http://schemas.microsoft.com/office/drawing/2010/main">
                                <a:noFill/>
                              </a14:hiddenFill>
                            </a:ext>
                          </a:extLst>
                        </wps:spPr>
                        <wps:bodyPr/>
                      </wps:wsp>
                      <wps:wsp>
                        <wps:cNvPr id="276" name="Freeform 1279"/>
                        <wps:cNvSpPr>
                          <a:spLocks/>
                        </wps:cNvSpPr>
                        <wps:spPr bwMode="auto">
                          <a:xfrm>
                            <a:off x="6415" y="365"/>
                            <a:ext cx="154" cy="58"/>
                          </a:xfrm>
                          <a:custGeom>
                            <a:avLst/>
                            <a:gdLst>
                              <a:gd name="T0" fmla="+- 0 6568 6415"/>
                              <a:gd name="T1" fmla="*/ T0 w 154"/>
                              <a:gd name="T2" fmla="+- 0 422 365"/>
                              <a:gd name="T3" fmla="*/ 422 h 58"/>
                              <a:gd name="T4" fmla="+- 0 6534 6415"/>
                              <a:gd name="T5" fmla="*/ T4 w 154"/>
                              <a:gd name="T6" fmla="+- 0 414 365"/>
                              <a:gd name="T7" fmla="*/ 414 h 58"/>
                              <a:gd name="T8" fmla="+- 0 6499 6415"/>
                              <a:gd name="T9" fmla="*/ T8 w 154"/>
                              <a:gd name="T10" fmla="+- 0 401 365"/>
                              <a:gd name="T11" fmla="*/ 401 h 58"/>
                              <a:gd name="T12" fmla="+- 0 6464 6415"/>
                              <a:gd name="T13" fmla="*/ T12 w 154"/>
                              <a:gd name="T14" fmla="+- 0 390 365"/>
                              <a:gd name="T15" fmla="*/ 390 h 58"/>
                              <a:gd name="T16" fmla="+- 0 6434 6415"/>
                              <a:gd name="T17" fmla="*/ T16 w 154"/>
                              <a:gd name="T18" fmla="+- 0 376 365"/>
                              <a:gd name="T19" fmla="*/ 376 h 58"/>
                              <a:gd name="T20" fmla="+- 0 6415 6415"/>
                              <a:gd name="T21" fmla="*/ T20 w 154"/>
                              <a:gd name="T22" fmla="+- 0 365 365"/>
                              <a:gd name="T23" fmla="*/ 365 h 58"/>
                            </a:gdLst>
                            <a:ahLst/>
                            <a:cxnLst>
                              <a:cxn ang="0">
                                <a:pos x="T1" y="T3"/>
                              </a:cxn>
                              <a:cxn ang="0">
                                <a:pos x="T5" y="T7"/>
                              </a:cxn>
                              <a:cxn ang="0">
                                <a:pos x="T9" y="T11"/>
                              </a:cxn>
                              <a:cxn ang="0">
                                <a:pos x="T13" y="T15"/>
                              </a:cxn>
                              <a:cxn ang="0">
                                <a:pos x="T17" y="T19"/>
                              </a:cxn>
                              <a:cxn ang="0">
                                <a:pos x="T21" y="T23"/>
                              </a:cxn>
                            </a:cxnLst>
                            <a:rect l="0" t="0" r="r" b="b"/>
                            <a:pathLst>
                              <a:path w="154" h="58">
                                <a:moveTo>
                                  <a:pt x="153" y="57"/>
                                </a:moveTo>
                                <a:lnTo>
                                  <a:pt x="119" y="49"/>
                                </a:lnTo>
                                <a:lnTo>
                                  <a:pt x="84" y="36"/>
                                </a:lnTo>
                                <a:lnTo>
                                  <a:pt x="49" y="25"/>
                                </a:lnTo>
                                <a:lnTo>
                                  <a:pt x="19" y="11"/>
                                </a:lnTo>
                                <a:lnTo>
                                  <a:pt x="0" y="0"/>
                                </a:lnTo>
                              </a:path>
                            </a:pathLst>
                          </a:custGeom>
                          <a:noFill/>
                          <a:ln w="1055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280"/>
                        <wps:cNvSpPr>
                          <a:spLocks/>
                        </wps:cNvSpPr>
                        <wps:spPr bwMode="auto">
                          <a:xfrm>
                            <a:off x="6310" y="328"/>
                            <a:ext cx="85" cy="73"/>
                          </a:xfrm>
                          <a:custGeom>
                            <a:avLst/>
                            <a:gdLst>
                              <a:gd name="T0" fmla="+- 0 6310 6310"/>
                              <a:gd name="T1" fmla="*/ T0 w 85"/>
                              <a:gd name="T2" fmla="+- 0 328 328"/>
                              <a:gd name="T3" fmla="*/ 328 h 73"/>
                              <a:gd name="T4" fmla="+- 0 6312 6310"/>
                              <a:gd name="T5" fmla="*/ T4 w 85"/>
                              <a:gd name="T6" fmla="+- 0 353 328"/>
                              <a:gd name="T7" fmla="*/ 353 h 73"/>
                              <a:gd name="T8" fmla="+- 0 6326 6310"/>
                              <a:gd name="T9" fmla="*/ T8 w 85"/>
                              <a:gd name="T10" fmla="+- 0 374 328"/>
                              <a:gd name="T11" fmla="*/ 374 h 73"/>
                              <a:gd name="T12" fmla="+- 0 6356 6310"/>
                              <a:gd name="T13" fmla="*/ T12 w 85"/>
                              <a:gd name="T14" fmla="+- 0 387 328"/>
                              <a:gd name="T15" fmla="*/ 387 h 73"/>
                              <a:gd name="T16" fmla="+- 0 6390 6310"/>
                              <a:gd name="T17" fmla="*/ T16 w 85"/>
                              <a:gd name="T18" fmla="+- 0 401 328"/>
                              <a:gd name="T19" fmla="*/ 401 h 73"/>
                              <a:gd name="T20" fmla="+- 0 6394 6310"/>
                              <a:gd name="T21" fmla="*/ T20 w 85"/>
                              <a:gd name="T22" fmla="+- 0 401 328"/>
                              <a:gd name="T23" fmla="*/ 401 h 73"/>
                            </a:gdLst>
                            <a:ahLst/>
                            <a:cxnLst>
                              <a:cxn ang="0">
                                <a:pos x="T1" y="T3"/>
                              </a:cxn>
                              <a:cxn ang="0">
                                <a:pos x="T5" y="T7"/>
                              </a:cxn>
                              <a:cxn ang="0">
                                <a:pos x="T9" y="T11"/>
                              </a:cxn>
                              <a:cxn ang="0">
                                <a:pos x="T13" y="T15"/>
                              </a:cxn>
                              <a:cxn ang="0">
                                <a:pos x="T17" y="T19"/>
                              </a:cxn>
                              <a:cxn ang="0">
                                <a:pos x="T21" y="T23"/>
                              </a:cxn>
                            </a:cxnLst>
                            <a:rect l="0" t="0" r="r" b="b"/>
                            <a:pathLst>
                              <a:path w="85" h="73">
                                <a:moveTo>
                                  <a:pt x="0" y="0"/>
                                </a:moveTo>
                                <a:lnTo>
                                  <a:pt x="2" y="25"/>
                                </a:lnTo>
                                <a:lnTo>
                                  <a:pt x="16" y="46"/>
                                </a:lnTo>
                                <a:lnTo>
                                  <a:pt x="46" y="59"/>
                                </a:lnTo>
                                <a:lnTo>
                                  <a:pt x="80" y="73"/>
                                </a:lnTo>
                                <a:lnTo>
                                  <a:pt x="84" y="73"/>
                                </a:lnTo>
                              </a:path>
                            </a:pathLst>
                          </a:custGeom>
                          <a:noFill/>
                          <a:ln w="1115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1281"/>
                        <wps:cNvCnPr>
                          <a:cxnSpLocks noChangeShapeType="1"/>
                        </wps:cNvCnPr>
                        <wps:spPr bwMode="auto">
                          <a:xfrm>
                            <a:off x="6875" y="551"/>
                            <a:ext cx="0" cy="0"/>
                          </a:xfrm>
                          <a:prstGeom prst="line">
                            <a:avLst/>
                          </a:prstGeom>
                          <a:noFill/>
                          <a:ln w="10735">
                            <a:solidFill>
                              <a:srgbClr val="121315"/>
                            </a:solidFill>
                            <a:round/>
                            <a:headEnd/>
                            <a:tailEnd/>
                          </a:ln>
                          <a:extLst>
                            <a:ext uri="{909E8E84-426E-40DD-AFC4-6F175D3DCCD1}">
                              <a14:hiddenFill xmlns:a14="http://schemas.microsoft.com/office/drawing/2010/main">
                                <a:noFill/>
                              </a14:hiddenFill>
                            </a:ext>
                          </a:extLst>
                        </wps:spPr>
                        <wps:bodyPr/>
                      </wps:wsp>
                      <wps:wsp>
                        <wps:cNvPr id="279" name="Freeform 1282"/>
                        <wps:cNvSpPr>
                          <a:spLocks/>
                        </wps:cNvSpPr>
                        <wps:spPr bwMode="auto">
                          <a:xfrm>
                            <a:off x="6790" y="480"/>
                            <a:ext cx="57" cy="38"/>
                          </a:xfrm>
                          <a:custGeom>
                            <a:avLst/>
                            <a:gdLst>
                              <a:gd name="T0" fmla="+- 0 6810 6790"/>
                              <a:gd name="T1" fmla="*/ T0 w 57"/>
                              <a:gd name="T2" fmla="+- 0 517 480"/>
                              <a:gd name="T3" fmla="*/ 517 h 38"/>
                              <a:gd name="T4" fmla="+- 0 6790 6790"/>
                              <a:gd name="T5" fmla="*/ T4 w 57"/>
                              <a:gd name="T6" fmla="+- 0 497 480"/>
                              <a:gd name="T7" fmla="*/ 497 h 38"/>
                              <a:gd name="T8" fmla="+- 0 6808 6790"/>
                              <a:gd name="T9" fmla="*/ T8 w 57"/>
                              <a:gd name="T10" fmla="+- 0 480 480"/>
                              <a:gd name="T11" fmla="*/ 480 h 38"/>
                              <a:gd name="T12" fmla="+- 0 6847 6790"/>
                              <a:gd name="T13" fmla="*/ T12 w 57"/>
                              <a:gd name="T14" fmla="+- 0 483 480"/>
                              <a:gd name="T15" fmla="*/ 483 h 38"/>
                            </a:gdLst>
                            <a:ahLst/>
                            <a:cxnLst>
                              <a:cxn ang="0">
                                <a:pos x="T1" y="T3"/>
                              </a:cxn>
                              <a:cxn ang="0">
                                <a:pos x="T5" y="T7"/>
                              </a:cxn>
                              <a:cxn ang="0">
                                <a:pos x="T9" y="T11"/>
                              </a:cxn>
                              <a:cxn ang="0">
                                <a:pos x="T13" y="T15"/>
                              </a:cxn>
                            </a:cxnLst>
                            <a:rect l="0" t="0" r="r" b="b"/>
                            <a:pathLst>
                              <a:path w="57" h="38">
                                <a:moveTo>
                                  <a:pt x="20" y="37"/>
                                </a:moveTo>
                                <a:lnTo>
                                  <a:pt x="0" y="17"/>
                                </a:lnTo>
                                <a:lnTo>
                                  <a:pt x="18" y="0"/>
                                </a:lnTo>
                                <a:lnTo>
                                  <a:pt x="57" y="3"/>
                                </a:lnTo>
                              </a:path>
                            </a:pathLst>
                          </a:custGeom>
                          <a:noFill/>
                          <a:ln w="1091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1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461" y="190"/>
                            <a:ext cx="169" cy="242"/>
                          </a:xfrm>
                          <a:prstGeom prst="rect">
                            <a:avLst/>
                          </a:prstGeom>
                          <a:noFill/>
                          <a:extLst>
                            <a:ext uri="{909E8E84-426E-40DD-AFC4-6F175D3DCCD1}">
                              <a14:hiddenFill xmlns:a14="http://schemas.microsoft.com/office/drawing/2010/main">
                                <a:solidFill>
                                  <a:srgbClr val="FFFFFF"/>
                                </a:solidFill>
                              </a14:hiddenFill>
                            </a:ext>
                          </a:extLst>
                        </pic:spPr>
                      </pic:pic>
                      <wps:wsp>
                        <wps:cNvPr id="281" name="Line 1284"/>
                        <wps:cNvCnPr>
                          <a:cxnSpLocks noChangeShapeType="1"/>
                        </wps:cNvCnPr>
                        <wps:spPr bwMode="auto">
                          <a:xfrm>
                            <a:off x="6857" y="542"/>
                            <a:ext cx="27" cy="22"/>
                          </a:xfrm>
                          <a:prstGeom prst="line">
                            <a:avLst/>
                          </a:prstGeom>
                          <a:noFill/>
                          <a:ln w="11103">
                            <a:solidFill>
                              <a:srgbClr val="121315"/>
                            </a:solidFill>
                            <a:round/>
                            <a:headEnd/>
                            <a:tailEnd/>
                          </a:ln>
                          <a:extLst>
                            <a:ext uri="{909E8E84-426E-40DD-AFC4-6F175D3DCCD1}">
                              <a14:hiddenFill xmlns:a14="http://schemas.microsoft.com/office/drawing/2010/main">
                                <a:noFill/>
                              </a14:hiddenFill>
                            </a:ext>
                          </a:extLst>
                        </wps:spPr>
                        <wps:bodyPr/>
                      </wps:wsp>
                      <wps:wsp>
                        <wps:cNvPr id="282" name="Line 1285"/>
                        <wps:cNvCnPr>
                          <a:cxnSpLocks noChangeShapeType="1"/>
                        </wps:cNvCnPr>
                        <wps:spPr bwMode="auto">
                          <a:xfrm>
                            <a:off x="6907" y="590"/>
                            <a:ext cx="0" cy="0"/>
                          </a:xfrm>
                          <a:prstGeom prst="line">
                            <a:avLst/>
                          </a:prstGeom>
                          <a:noFill/>
                          <a:ln w="11329">
                            <a:solidFill>
                              <a:srgbClr val="121315"/>
                            </a:solidFill>
                            <a:round/>
                            <a:headEnd/>
                            <a:tailEnd/>
                          </a:ln>
                          <a:extLst>
                            <a:ext uri="{909E8E84-426E-40DD-AFC4-6F175D3DCCD1}">
                              <a14:hiddenFill xmlns:a14="http://schemas.microsoft.com/office/drawing/2010/main">
                                <a:noFill/>
                              </a14:hiddenFill>
                            </a:ext>
                          </a:extLst>
                        </wps:spPr>
                        <wps:bodyPr/>
                      </wps:wsp>
                      <wps:wsp>
                        <wps:cNvPr id="283" name="Line 1286"/>
                        <wps:cNvCnPr>
                          <a:cxnSpLocks noChangeShapeType="1"/>
                        </wps:cNvCnPr>
                        <wps:spPr bwMode="auto">
                          <a:xfrm>
                            <a:off x="6917" y="515"/>
                            <a:ext cx="0" cy="0"/>
                          </a:xfrm>
                          <a:prstGeom prst="line">
                            <a:avLst/>
                          </a:prstGeom>
                          <a:noFill/>
                          <a:ln w="10714">
                            <a:solidFill>
                              <a:srgbClr val="121315"/>
                            </a:solidFill>
                            <a:round/>
                            <a:headEnd/>
                            <a:tailEnd/>
                          </a:ln>
                          <a:extLst>
                            <a:ext uri="{909E8E84-426E-40DD-AFC4-6F175D3DCCD1}">
                              <a14:hiddenFill xmlns:a14="http://schemas.microsoft.com/office/drawing/2010/main">
                                <a:noFill/>
                              </a14:hiddenFill>
                            </a:ext>
                          </a:extLst>
                        </wps:spPr>
                        <wps:bodyPr/>
                      </wps:wsp>
                      <wps:wsp>
                        <wps:cNvPr id="284" name="Freeform 1287"/>
                        <wps:cNvSpPr>
                          <a:spLocks/>
                        </wps:cNvSpPr>
                        <wps:spPr bwMode="auto">
                          <a:xfrm>
                            <a:off x="6899" y="507"/>
                            <a:ext cx="44" cy="58"/>
                          </a:xfrm>
                          <a:custGeom>
                            <a:avLst/>
                            <a:gdLst>
                              <a:gd name="T0" fmla="+- 0 6899 6899"/>
                              <a:gd name="T1" fmla="*/ T0 w 44"/>
                              <a:gd name="T2" fmla="+- 0 507 507"/>
                              <a:gd name="T3" fmla="*/ 507 h 58"/>
                              <a:gd name="T4" fmla="+- 0 6923 6899"/>
                              <a:gd name="T5" fmla="*/ T4 w 44"/>
                              <a:gd name="T6" fmla="+- 0 519 507"/>
                              <a:gd name="T7" fmla="*/ 519 h 58"/>
                              <a:gd name="T8" fmla="+- 0 6942 6899"/>
                              <a:gd name="T9" fmla="*/ T8 w 44"/>
                              <a:gd name="T10" fmla="+- 0 544 507"/>
                              <a:gd name="T11" fmla="*/ 544 h 58"/>
                              <a:gd name="T12" fmla="+- 0 6929 6899"/>
                              <a:gd name="T13" fmla="*/ T12 w 44"/>
                              <a:gd name="T14" fmla="+- 0 560 507"/>
                              <a:gd name="T15" fmla="*/ 560 h 58"/>
                              <a:gd name="T16" fmla="+- 0 6929 6899"/>
                              <a:gd name="T17" fmla="*/ T16 w 44"/>
                              <a:gd name="T18" fmla="+- 0 564 507"/>
                              <a:gd name="T19" fmla="*/ 564 h 58"/>
                            </a:gdLst>
                            <a:ahLst/>
                            <a:cxnLst>
                              <a:cxn ang="0">
                                <a:pos x="T1" y="T3"/>
                              </a:cxn>
                              <a:cxn ang="0">
                                <a:pos x="T5" y="T7"/>
                              </a:cxn>
                              <a:cxn ang="0">
                                <a:pos x="T9" y="T11"/>
                              </a:cxn>
                              <a:cxn ang="0">
                                <a:pos x="T13" y="T15"/>
                              </a:cxn>
                              <a:cxn ang="0">
                                <a:pos x="T17" y="T19"/>
                              </a:cxn>
                            </a:cxnLst>
                            <a:rect l="0" t="0" r="r" b="b"/>
                            <a:pathLst>
                              <a:path w="44" h="58">
                                <a:moveTo>
                                  <a:pt x="0" y="0"/>
                                </a:moveTo>
                                <a:lnTo>
                                  <a:pt x="24" y="12"/>
                                </a:lnTo>
                                <a:lnTo>
                                  <a:pt x="43" y="37"/>
                                </a:lnTo>
                                <a:lnTo>
                                  <a:pt x="30" y="53"/>
                                </a:lnTo>
                                <a:lnTo>
                                  <a:pt x="30" y="57"/>
                                </a:lnTo>
                              </a:path>
                            </a:pathLst>
                          </a:custGeom>
                          <a:noFill/>
                          <a:ln w="1155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12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21" y="1064"/>
                            <a:ext cx="163" cy="102"/>
                          </a:xfrm>
                          <a:prstGeom prst="rect">
                            <a:avLst/>
                          </a:prstGeom>
                          <a:noFill/>
                          <a:extLst>
                            <a:ext uri="{909E8E84-426E-40DD-AFC4-6F175D3DCCD1}">
                              <a14:hiddenFill xmlns:a14="http://schemas.microsoft.com/office/drawing/2010/main">
                                <a:solidFill>
                                  <a:srgbClr val="FFFFFF"/>
                                </a:solidFill>
                              </a14:hiddenFill>
                            </a:ext>
                          </a:extLst>
                        </pic:spPr>
                      </pic:pic>
                      <wps:wsp>
                        <wps:cNvPr id="286" name="Freeform 1289"/>
                        <wps:cNvSpPr>
                          <a:spLocks/>
                        </wps:cNvSpPr>
                        <wps:spPr bwMode="auto">
                          <a:xfrm>
                            <a:off x="6466" y="1037"/>
                            <a:ext cx="116" cy="47"/>
                          </a:xfrm>
                          <a:custGeom>
                            <a:avLst/>
                            <a:gdLst>
                              <a:gd name="T0" fmla="+- 0 6466 6466"/>
                              <a:gd name="T1" fmla="*/ T0 w 116"/>
                              <a:gd name="T2" fmla="+- 0 1048 1037"/>
                              <a:gd name="T3" fmla="*/ 1048 h 47"/>
                              <a:gd name="T4" fmla="+- 0 6540 6466"/>
                              <a:gd name="T5" fmla="*/ T4 w 116"/>
                              <a:gd name="T6" fmla="+- 0 1078 1037"/>
                              <a:gd name="T7" fmla="*/ 1078 h 47"/>
                              <a:gd name="T8" fmla="+- 0 6577 6466"/>
                              <a:gd name="T9" fmla="*/ T8 w 116"/>
                              <a:gd name="T10" fmla="+- 0 1084 1037"/>
                              <a:gd name="T11" fmla="*/ 1084 h 47"/>
                              <a:gd name="T12" fmla="+- 0 6577 6466"/>
                              <a:gd name="T13" fmla="*/ T12 w 116"/>
                              <a:gd name="T14" fmla="+- 0 1059 1037"/>
                              <a:gd name="T15" fmla="*/ 1059 h 47"/>
                              <a:gd name="T16" fmla="+- 0 6582 6466"/>
                              <a:gd name="T17" fmla="*/ T16 w 116"/>
                              <a:gd name="T18" fmla="+- 0 1037 1037"/>
                              <a:gd name="T19" fmla="*/ 1037 h 47"/>
                            </a:gdLst>
                            <a:ahLst/>
                            <a:cxnLst>
                              <a:cxn ang="0">
                                <a:pos x="T1" y="T3"/>
                              </a:cxn>
                              <a:cxn ang="0">
                                <a:pos x="T5" y="T7"/>
                              </a:cxn>
                              <a:cxn ang="0">
                                <a:pos x="T9" y="T11"/>
                              </a:cxn>
                              <a:cxn ang="0">
                                <a:pos x="T13" y="T15"/>
                              </a:cxn>
                              <a:cxn ang="0">
                                <a:pos x="T17" y="T19"/>
                              </a:cxn>
                            </a:cxnLst>
                            <a:rect l="0" t="0" r="r" b="b"/>
                            <a:pathLst>
                              <a:path w="116" h="47">
                                <a:moveTo>
                                  <a:pt x="0" y="11"/>
                                </a:moveTo>
                                <a:lnTo>
                                  <a:pt x="74" y="41"/>
                                </a:lnTo>
                                <a:lnTo>
                                  <a:pt x="111" y="47"/>
                                </a:lnTo>
                                <a:lnTo>
                                  <a:pt x="111" y="22"/>
                                </a:lnTo>
                                <a:lnTo>
                                  <a:pt x="116" y="0"/>
                                </a:lnTo>
                              </a:path>
                            </a:pathLst>
                          </a:custGeom>
                          <a:noFill/>
                          <a:ln w="1058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290"/>
                        <wps:cNvSpPr>
                          <a:spLocks/>
                        </wps:cNvSpPr>
                        <wps:spPr bwMode="auto">
                          <a:xfrm>
                            <a:off x="6423" y="1015"/>
                            <a:ext cx="159" cy="33"/>
                          </a:xfrm>
                          <a:custGeom>
                            <a:avLst/>
                            <a:gdLst>
                              <a:gd name="T0" fmla="+- 0 6466 6423"/>
                              <a:gd name="T1" fmla="*/ T0 w 159"/>
                              <a:gd name="T2" fmla="+- 0 1048 1015"/>
                              <a:gd name="T3" fmla="*/ 1048 h 33"/>
                              <a:gd name="T4" fmla="+- 0 6442 6423"/>
                              <a:gd name="T5" fmla="*/ T4 w 159"/>
                              <a:gd name="T6" fmla="+- 0 1034 1015"/>
                              <a:gd name="T7" fmla="*/ 1034 h 33"/>
                              <a:gd name="T8" fmla="+- 0 6423 6423"/>
                              <a:gd name="T9" fmla="*/ T8 w 159"/>
                              <a:gd name="T10" fmla="+- 0 1019 1015"/>
                              <a:gd name="T11" fmla="*/ 1019 h 33"/>
                              <a:gd name="T12" fmla="+- 0 6469 6423"/>
                              <a:gd name="T13" fmla="*/ T12 w 159"/>
                              <a:gd name="T14" fmla="+- 0 1015 1015"/>
                              <a:gd name="T15" fmla="*/ 1015 h 33"/>
                              <a:gd name="T16" fmla="+- 0 6505 6423"/>
                              <a:gd name="T17" fmla="*/ T16 w 159"/>
                              <a:gd name="T18" fmla="+- 0 1017 1015"/>
                              <a:gd name="T19" fmla="*/ 1017 h 33"/>
                              <a:gd name="T20" fmla="+- 0 6553 6423"/>
                              <a:gd name="T21" fmla="*/ T20 w 159"/>
                              <a:gd name="T22" fmla="+- 0 1028 1015"/>
                              <a:gd name="T23" fmla="*/ 1028 h 33"/>
                              <a:gd name="T24" fmla="+- 0 6582 6423"/>
                              <a:gd name="T25" fmla="*/ T24 w 159"/>
                              <a:gd name="T26" fmla="+- 0 1039 1015"/>
                              <a:gd name="T27" fmla="*/ 1039 h 33"/>
                            </a:gdLst>
                            <a:ahLst/>
                            <a:cxnLst>
                              <a:cxn ang="0">
                                <a:pos x="T1" y="T3"/>
                              </a:cxn>
                              <a:cxn ang="0">
                                <a:pos x="T5" y="T7"/>
                              </a:cxn>
                              <a:cxn ang="0">
                                <a:pos x="T9" y="T11"/>
                              </a:cxn>
                              <a:cxn ang="0">
                                <a:pos x="T13" y="T15"/>
                              </a:cxn>
                              <a:cxn ang="0">
                                <a:pos x="T17" y="T19"/>
                              </a:cxn>
                              <a:cxn ang="0">
                                <a:pos x="T21" y="T23"/>
                              </a:cxn>
                              <a:cxn ang="0">
                                <a:pos x="T25" y="T27"/>
                              </a:cxn>
                            </a:cxnLst>
                            <a:rect l="0" t="0" r="r" b="b"/>
                            <a:pathLst>
                              <a:path w="159" h="33">
                                <a:moveTo>
                                  <a:pt x="43" y="33"/>
                                </a:moveTo>
                                <a:lnTo>
                                  <a:pt x="19" y="19"/>
                                </a:lnTo>
                                <a:lnTo>
                                  <a:pt x="0" y="4"/>
                                </a:lnTo>
                                <a:lnTo>
                                  <a:pt x="46" y="0"/>
                                </a:lnTo>
                                <a:lnTo>
                                  <a:pt x="82" y="2"/>
                                </a:lnTo>
                                <a:lnTo>
                                  <a:pt x="130" y="13"/>
                                </a:lnTo>
                                <a:lnTo>
                                  <a:pt x="159" y="24"/>
                                </a:lnTo>
                              </a:path>
                            </a:pathLst>
                          </a:custGeom>
                          <a:noFill/>
                          <a:ln w="1039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291"/>
                        <wps:cNvSpPr>
                          <a:spLocks/>
                        </wps:cNvSpPr>
                        <wps:spPr bwMode="auto">
                          <a:xfrm>
                            <a:off x="5882" y="1015"/>
                            <a:ext cx="433" cy="142"/>
                          </a:xfrm>
                          <a:custGeom>
                            <a:avLst/>
                            <a:gdLst>
                              <a:gd name="T0" fmla="+- 0 5882 5882"/>
                              <a:gd name="T1" fmla="*/ T0 w 433"/>
                              <a:gd name="T2" fmla="+- 0 1115 1015"/>
                              <a:gd name="T3" fmla="*/ 1115 h 142"/>
                              <a:gd name="T4" fmla="+- 0 5925 5882"/>
                              <a:gd name="T5" fmla="*/ T4 w 433"/>
                              <a:gd name="T6" fmla="+- 0 1104 1015"/>
                              <a:gd name="T7" fmla="*/ 1104 h 142"/>
                              <a:gd name="T8" fmla="+- 0 5958 5882"/>
                              <a:gd name="T9" fmla="*/ T8 w 433"/>
                              <a:gd name="T10" fmla="+- 0 1090 1015"/>
                              <a:gd name="T11" fmla="*/ 1090 h 142"/>
                              <a:gd name="T12" fmla="+- 0 5984 5882"/>
                              <a:gd name="T13" fmla="*/ T12 w 433"/>
                              <a:gd name="T14" fmla="+- 0 1065 1015"/>
                              <a:gd name="T15" fmla="*/ 1065 h 142"/>
                              <a:gd name="T16" fmla="+- 0 5995 5882"/>
                              <a:gd name="T17" fmla="*/ T16 w 433"/>
                              <a:gd name="T18" fmla="+- 0 1041 1015"/>
                              <a:gd name="T19" fmla="*/ 1041 h 142"/>
                              <a:gd name="T20" fmla="+- 0 6017 5882"/>
                              <a:gd name="T21" fmla="*/ T20 w 433"/>
                              <a:gd name="T22" fmla="+- 0 1023 1015"/>
                              <a:gd name="T23" fmla="*/ 1023 h 142"/>
                              <a:gd name="T24" fmla="+- 0 6052 5882"/>
                              <a:gd name="T25" fmla="*/ T24 w 433"/>
                              <a:gd name="T26" fmla="+- 0 1015 1015"/>
                              <a:gd name="T27" fmla="*/ 1015 h 142"/>
                              <a:gd name="T28" fmla="+- 0 6097 5882"/>
                              <a:gd name="T29" fmla="*/ T28 w 433"/>
                              <a:gd name="T30" fmla="+- 0 1020 1015"/>
                              <a:gd name="T31" fmla="*/ 1020 h 142"/>
                              <a:gd name="T32" fmla="+- 0 6143 5882"/>
                              <a:gd name="T33" fmla="*/ T32 w 433"/>
                              <a:gd name="T34" fmla="+- 0 1026 1015"/>
                              <a:gd name="T35" fmla="*/ 1026 h 142"/>
                              <a:gd name="T36" fmla="+- 0 6169 5882"/>
                              <a:gd name="T37" fmla="*/ T36 w 433"/>
                              <a:gd name="T38" fmla="+- 0 1042 1015"/>
                              <a:gd name="T39" fmla="*/ 1042 h 142"/>
                              <a:gd name="T40" fmla="+- 0 6197 5882"/>
                              <a:gd name="T41" fmla="*/ T40 w 433"/>
                              <a:gd name="T42" fmla="+- 0 1062 1015"/>
                              <a:gd name="T43" fmla="*/ 1062 h 142"/>
                              <a:gd name="T44" fmla="+- 0 6232 5882"/>
                              <a:gd name="T45" fmla="*/ T44 w 433"/>
                              <a:gd name="T46" fmla="+- 0 1075 1015"/>
                              <a:gd name="T47" fmla="*/ 1075 h 142"/>
                              <a:gd name="T48" fmla="+- 0 6271 5882"/>
                              <a:gd name="T49" fmla="*/ T48 w 433"/>
                              <a:gd name="T50" fmla="+- 0 1089 1015"/>
                              <a:gd name="T51" fmla="*/ 1089 h 142"/>
                              <a:gd name="T52" fmla="+- 0 6314 5882"/>
                              <a:gd name="T53" fmla="*/ T52 w 433"/>
                              <a:gd name="T54" fmla="+- 0 1103 1015"/>
                              <a:gd name="T55" fmla="*/ 1103 h 142"/>
                              <a:gd name="T56" fmla="+- 0 6293 5882"/>
                              <a:gd name="T57" fmla="*/ T56 w 433"/>
                              <a:gd name="T58" fmla="+- 0 1121 1015"/>
                              <a:gd name="T59" fmla="*/ 1121 h 142"/>
                              <a:gd name="T60" fmla="+- 0 6249 5882"/>
                              <a:gd name="T61" fmla="*/ T60 w 433"/>
                              <a:gd name="T62" fmla="+- 0 1134 1015"/>
                              <a:gd name="T63" fmla="*/ 1134 h 142"/>
                              <a:gd name="T64" fmla="+- 0 6217 5882"/>
                              <a:gd name="T65" fmla="*/ T64 w 433"/>
                              <a:gd name="T66" fmla="+- 0 1143 1015"/>
                              <a:gd name="T67" fmla="*/ 1143 h 142"/>
                              <a:gd name="T68" fmla="+- 0 6181 5882"/>
                              <a:gd name="T69" fmla="*/ T68 w 433"/>
                              <a:gd name="T70" fmla="+- 0 1150 1015"/>
                              <a:gd name="T71" fmla="*/ 1150 h 142"/>
                              <a:gd name="T72" fmla="+- 0 6165 5882"/>
                              <a:gd name="T73" fmla="*/ T72 w 433"/>
                              <a:gd name="T74" fmla="+- 0 1157 1015"/>
                              <a:gd name="T75" fmla="*/ 115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3" h="142">
                                <a:moveTo>
                                  <a:pt x="0" y="100"/>
                                </a:moveTo>
                                <a:lnTo>
                                  <a:pt x="43" y="89"/>
                                </a:lnTo>
                                <a:lnTo>
                                  <a:pt x="76" y="75"/>
                                </a:lnTo>
                                <a:lnTo>
                                  <a:pt x="102" y="50"/>
                                </a:lnTo>
                                <a:lnTo>
                                  <a:pt x="113" y="26"/>
                                </a:lnTo>
                                <a:lnTo>
                                  <a:pt x="135" y="8"/>
                                </a:lnTo>
                                <a:lnTo>
                                  <a:pt x="170" y="0"/>
                                </a:lnTo>
                                <a:lnTo>
                                  <a:pt x="215" y="5"/>
                                </a:lnTo>
                                <a:lnTo>
                                  <a:pt x="261" y="11"/>
                                </a:lnTo>
                                <a:lnTo>
                                  <a:pt x="287" y="27"/>
                                </a:lnTo>
                                <a:lnTo>
                                  <a:pt x="315" y="47"/>
                                </a:lnTo>
                                <a:lnTo>
                                  <a:pt x="350" y="60"/>
                                </a:lnTo>
                                <a:lnTo>
                                  <a:pt x="389" y="74"/>
                                </a:lnTo>
                                <a:lnTo>
                                  <a:pt x="432" y="88"/>
                                </a:lnTo>
                                <a:lnTo>
                                  <a:pt x="411" y="106"/>
                                </a:lnTo>
                                <a:lnTo>
                                  <a:pt x="367" y="119"/>
                                </a:lnTo>
                                <a:lnTo>
                                  <a:pt x="335" y="128"/>
                                </a:lnTo>
                                <a:lnTo>
                                  <a:pt x="299" y="135"/>
                                </a:lnTo>
                                <a:lnTo>
                                  <a:pt x="283" y="142"/>
                                </a:lnTo>
                              </a:path>
                            </a:pathLst>
                          </a:custGeom>
                          <a:noFill/>
                          <a:ln w="1050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Line 1292"/>
                        <wps:cNvCnPr>
                          <a:cxnSpLocks noChangeShapeType="1"/>
                        </wps:cNvCnPr>
                        <wps:spPr bwMode="auto">
                          <a:xfrm>
                            <a:off x="6736" y="564"/>
                            <a:ext cx="0" cy="0"/>
                          </a:xfrm>
                          <a:prstGeom prst="line">
                            <a:avLst/>
                          </a:prstGeom>
                          <a:noFill/>
                          <a:ln w="11296">
                            <a:solidFill>
                              <a:srgbClr val="121315"/>
                            </a:solidFill>
                            <a:round/>
                            <a:headEnd/>
                            <a:tailEnd/>
                          </a:ln>
                          <a:extLst>
                            <a:ext uri="{909E8E84-426E-40DD-AFC4-6F175D3DCCD1}">
                              <a14:hiddenFill xmlns:a14="http://schemas.microsoft.com/office/drawing/2010/main">
                                <a:noFill/>
                              </a14:hiddenFill>
                            </a:ext>
                          </a:extLst>
                        </wps:spPr>
                        <wps:bodyPr/>
                      </wps:wsp>
                      <wps:wsp>
                        <wps:cNvPr id="290" name="Freeform 1293"/>
                        <wps:cNvSpPr>
                          <a:spLocks/>
                        </wps:cNvSpPr>
                        <wps:spPr bwMode="auto">
                          <a:xfrm>
                            <a:off x="6656" y="458"/>
                            <a:ext cx="129" cy="85"/>
                          </a:xfrm>
                          <a:custGeom>
                            <a:avLst/>
                            <a:gdLst>
                              <a:gd name="T0" fmla="+- 0 6712 6656"/>
                              <a:gd name="T1" fmla="*/ T0 w 129"/>
                              <a:gd name="T2" fmla="+- 0 542 458"/>
                              <a:gd name="T3" fmla="*/ 542 h 85"/>
                              <a:gd name="T4" fmla="+- 0 6701 6656"/>
                              <a:gd name="T5" fmla="*/ T4 w 129"/>
                              <a:gd name="T6" fmla="+- 0 522 458"/>
                              <a:gd name="T7" fmla="*/ 522 h 85"/>
                              <a:gd name="T8" fmla="+- 0 6692 6656"/>
                              <a:gd name="T9" fmla="*/ T8 w 129"/>
                              <a:gd name="T10" fmla="+- 0 503 458"/>
                              <a:gd name="T11" fmla="*/ 503 h 85"/>
                              <a:gd name="T12" fmla="+- 0 6679 6656"/>
                              <a:gd name="T13" fmla="*/ T12 w 129"/>
                              <a:gd name="T14" fmla="+- 0 482 458"/>
                              <a:gd name="T15" fmla="*/ 482 h 85"/>
                              <a:gd name="T16" fmla="+- 0 6656 6656"/>
                              <a:gd name="T17" fmla="*/ T16 w 129"/>
                              <a:gd name="T18" fmla="+- 0 463 458"/>
                              <a:gd name="T19" fmla="*/ 463 h 85"/>
                              <a:gd name="T20" fmla="+- 0 6698 6656"/>
                              <a:gd name="T21" fmla="*/ T20 w 129"/>
                              <a:gd name="T22" fmla="+- 0 458 458"/>
                              <a:gd name="T23" fmla="*/ 458 h 85"/>
                              <a:gd name="T24" fmla="+- 0 6738 6656"/>
                              <a:gd name="T25" fmla="*/ T24 w 129"/>
                              <a:gd name="T26" fmla="+- 0 464 458"/>
                              <a:gd name="T27" fmla="*/ 464 h 85"/>
                              <a:gd name="T28" fmla="+- 0 6784 6656"/>
                              <a:gd name="T29" fmla="*/ T28 w 129"/>
                              <a:gd name="T30" fmla="+- 0 475 458"/>
                              <a:gd name="T31" fmla="*/ 475 h 85"/>
                              <a:gd name="T32" fmla="+- 0 6775 6656"/>
                              <a:gd name="T33" fmla="*/ T32 w 129"/>
                              <a:gd name="T34" fmla="+- 0 492 458"/>
                              <a:gd name="T35" fmla="*/ 492 h 85"/>
                              <a:gd name="T36" fmla="+- 0 6768 6656"/>
                              <a:gd name="T37" fmla="*/ T36 w 129"/>
                              <a:gd name="T38" fmla="+- 0 497 458"/>
                              <a:gd name="T39" fmla="*/ 497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85">
                                <a:moveTo>
                                  <a:pt x="56" y="84"/>
                                </a:moveTo>
                                <a:lnTo>
                                  <a:pt x="45" y="64"/>
                                </a:lnTo>
                                <a:lnTo>
                                  <a:pt x="36" y="45"/>
                                </a:lnTo>
                                <a:lnTo>
                                  <a:pt x="23" y="24"/>
                                </a:lnTo>
                                <a:lnTo>
                                  <a:pt x="0" y="5"/>
                                </a:lnTo>
                                <a:lnTo>
                                  <a:pt x="42" y="0"/>
                                </a:lnTo>
                                <a:lnTo>
                                  <a:pt x="82" y="6"/>
                                </a:lnTo>
                                <a:lnTo>
                                  <a:pt x="128" y="17"/>
                                </a:lnTo>
                                <a:lnTo>
                                  <a:pt x="119" y="34"/>
                                </a:lnTo>
                                <a:lnTo>
                                  <a:pt x="112" y="39"/>
                                </a:lnTo>
                              </a:path>
                            </a:pathLst>
                          </a:custGeom>
                          <a:noFill/>
                          <a:ln w="1090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1294"/>
                        <wps:cNvCnPr>
                          <a:cxnSpLocks noChangeShapeType="1"/>
                        </wps:cNvCnPr>
                        <wps:spPr bwMode="auto">
                          <a:xfrm>
                            <a:off x="6799" y="530"/>
                            <a:ext cx="0" cy="0"/>
                          </a:xfrm>
                          <a:prstGeom prst="line">
                            <a:avLst/>
                          </a:prstGeom>
                          <a:noFill/>
                          <a:ln w="11273">
                            <a:solidFill>
                              <a:srgbClr val="121315"/>
                            </a:solidFill>
                            <a:round/>
                            <a:headEnd/>
                            <a:tailEnd/>
                          </a:ln>
                          <a:extLst>
                            <a:ext uri="{909E8E84-426E-40DD-AFC4-6F175D3DCCD1}">
                              <a14:hiddenFill xmlns:a14="http://schemas.microsoft.com/office/drawing/2010/main">
                                <a:noFill/>
                              </a14:hiddenFill>
                            </a:ext>
                          </a:extLst>
                        </wps:spPr>
                        <wps:bodyPr/>
                      </wps:wsp>
                      <wps:wsp>
                        <wps:cNvPr id="292" name="Freeform 1295"/>
                        <wps:cNvSpPr>
                          <a:spLocks/>
                        </wps:cNvSpPr>
                        <wps:spPr bwMode="auto">
                          <a:xfrm>
                            <a:off x="6725" y="553"/>
                            <a:ext cx="64" cy="47"/>
                          </a:xfrm>
                          <a:custGeom>
                            <a:avLst/>
                            <a:gdLst>
                              <a:gd name="T0" fmla="+- 0 6788 6725"/>
                              <a:gd name="T1" fmla="*/ T0 w 64"/>
                              <a:gd name="T2" fmla="+- 0 599 553"/>
                              <a:gd name="T3" fmla="*/ 599 h 47"/>
                              <a:gd name="T4" fmla="+- 0 6773 6725"/>
                              <a:gd name="T5" fmla="*/ T4 w 64"/>
                              <a:gd name="T6" fmla="+- 0 584 553"/>
                              <a:gd name="T7" fmla="*/ 584 h 47"/>
                              <a:gd name="T8" fmla="+- 0 6740 6725"/>
                              <a:gd name="T9" fmla="*/ T8 w 64"/>
                              <a:gd name="T10" fmla="+- 0 570 553"/>
                              <a:gd name="T11" fmla="*/ 570 h 47"/>
                              <a:gd name="T12" fmla="+- 0 6725 6725"/>
                              <a:gd name="T13" fmla="*/ T12 w 64"/>
                              <a:gd name="T14" fmla="+- 0 553 553"/>
                              <a:gd name="T15" fmla="*/ 553 h 47"/>
                            </a:gdLst>
                            <a:ahLst/>
                            <a:cxnLst>
                              <a:cxn ang="0">
                                <a:pos x="T1" y="T3"/>
                              </a:cxn>
                              <a:cxn ang="0">
                                <a:pos x="T5" y="T7"/>
                              </a:cxn>
                              <a:cxn ang="0">
                                <a:pos x="T9" y="T11"/>
                              </a:cxn>
                              <a:cxn ang="0">
                                <a:pos x="T13" y="T15"/>
                              </a:cxn>
                            </a:cxnLst>
                            <a:rect l="0" t="0" r="r" b="b"/>
                            <a:pathLst>
                              <a:path w="64" h="47">
                                <a:moveTo>
                                  <a:pt x="63" y="46"/>
                                </a:moveTo>
                                <a:lnTo>
                                  <a:pt x="48" y="31"/>
                                </a:lnTo>
                                <a:lnTo>
                                  <a:pt x="15" y="17"/>
                                </a:lnTo>
                                <a:lnTo>
                                  <a:pt x="0" y="0"/>
                                </a:lnTo>
                              </a:path>
                            </a:pathLst>
                          </a:custGeom>
                          <a:noFill/>
                          <a:ln w="1099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296"/>
                        <wps:cNvCnPr>
                          <a:cxnSpLocks noChangeShapeType="1"/>
                        </wps:cNvCnPr>
                        <wps:spPr bwMode="auto">
                          <a:xfrm>
                            <a:off x="6686" y="554"/>
                            <a:ext cx="0" cy="0"/>
                          </a:xfrm>
                          <a:prstGeom prst="line">
                            <a:avLst/>
                          </a:prstGeom>
                          <a:noFill/>
                          <a:ln w="12033">
                            <a:solidFill>
                              <a:srgbClr val="121315"/>
                            </a:solidFill>
                            <a:round/>
                            <a:headEnd/>
                            <a:tailEnd/>
                          </a:ln>
                          <a:extLst>
                            <a:ext uri="{909E8E84-426E-40DD-AFC4-6F175D3DCCD1}">
                              <a14:hiddenFill xmlns:a14="http://schemas.microsoft.com/office/drawing/2010/main">
                                <a:noFill/>
                              </a14:hiddenFill>
                            </a:ext>
                          </a:extLst>
                        </wps:spPr>
                        <wps:bodyPr/>
                      </wps:wsp>
                      <wps:wsp>
                        <wps:cNvPr id="294" name="Freeform 1297"/>
                        <wps:cNvSpPr>
                          <a:spLocks/>
                        </wps:cNvSpPr>
                        <wps:spPr bwMode="auto">
                          <a:xfrm>
                            <a:off x="6549" y="412"/>
                            <a:ext cx="120" cy="95"/>
                          </a:xfrm>
                          <a:custGeom>
                            <a:avLst/>
                            <a:gdLst>
                              <a:gd name="T0" fmla="+- 0 6668 6549"/>
                              <a:gd name="T1" fmla="*/ T0 w 120"/>
                              <a:gd name="T2" fmla="+- 0 507 412"/>
                              <a:gd name="T3" fmla="*/ 507 h 95"/>
                              <a:gd name="T4" fmla="+- 0 6651 6549"/>
                              <a:gd name="T5" fmla="*/ T4 w 120"/>
                              <a:gd name="T6" fmla="+- 0 492 412"/>
                              <a:gd name="T7" fmla="*/ 492 h 95"/>
                              <a:gd name="T8" fmla="+- 0 6636 6549"/>
                              <a:gd name="T9" fmla="*/ T8 w 120"/>
                              <a:gd name="T10" fmla="+- 0 472 412"/>
                              <a:gd name="T11" fmla="*/ 472 h 95"/>
                              <a:gd name="T12" fmla="+- 0 6623 6549"/>
                              <a:gd name="T13" fmla="*/ T12 w 120"/>
                              <a:gd name="T14" fmla="+- 0 448 412"/>
                              <a:gd name="T15" fmla="*/ 448 h 95"/>
                              <a:gd name="T16" fmla="+- 0 6601 6549"/>
                              <a:gd name="T17" fmla="*/ T16 w 120"/>
                              <a:gd name="T18" fmla="+- 0 426 412"/>
                              <a:gd name="T19" fmla="*/ 426 h 95"/>
                              <a:gd name="T20" fmla="+- 0 6570 6549"/>
                              <a:gd name="T21" fmla="*/ T20 w 120"/>
                              <a:gd name="T22" fmla="+- 0 416 412"/>
                              <a:gd name="T23" fmla="*/ 416 h 95"/>
                              <a:gd name="T24" fmla="+- 0 6549 6549"/>
                              <a:gd name="T25" fmla="*/ T24 w 120"/>
                              <a:gd name="T26" fmla="+- 0 412 412"/>
                              <a:gd name="T27" fmla="*/ 412 h 95"/>
                            </a:gdLst>
                            <a:ahLst/>
                            <a:cxnLst>
                              <a:cxn ang="0">
                                <a:pos x="T1" y="T3"/>
                              </a:cxn>
                              <a:cxn ang="0">
                                <a:pos x="T5" y="T7"/>
                              </a:cxn>
                              <a:cxn ang="0">
                                <a:pos x="T9" y="T11"/>
                              </a:cxn>
                              <a:cxn ang="0">
                                <a:pos x="T13" y="T15"/>
                              </a:cxn>
                              <a:cxn ang="0">
                                <a:pos x="T17" y="T19"/>
                              </a:cxn>
                              <a:cxn ang="0">
                                <a:pos x="T21" y="T23"/>
                              </a:cxn>
                              <a:cxn ang="0">
                                <a:pos x="T25" y="T27"/>
                              </a:cxn>
                            </a:cxnLst>
                            <a:rect l="0" t="0" r="r" b="b"/>
                            <a:pathLst>
                              <a:path w="120" h="95">
                                <a:moveTo>
                                  <a:pt x="119" y="95"/>
                                </a:moveTo>
                                <a:lnTo>
                                  <a:pt x="102" y="80"/>
                                </a:lnTo>
                                <a:lnTo>
                                  <a:pt x="87" y="60"/>
                                </a:lnTo>
                                <a:lnTo>
                                  <a:pt x="74" y="36"/>
                                </a:lnTo>
                                <a:lnTo>
                                  <a:pt x="52" y="14"/>
                                </a:lnTo>
                                <a:lnTo>
                                  <a:pt x="21" y="4"/>
                                </a:lnTo>
                                <a:lnTo>
                                  <a:pt x="0" y="0"/>
                                </a:lnTo>
                              </a:path>
                            </a:pathLst>
                          </a:custGeom>
                          <a:noFill/>
                          <a:ln w="1107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298"/>
                        <wps:cNvSpPr>
                          <a:spLocks/>
                        </wps:cNvSpPr>
                        <wps:spPr bwMode="auto">
                          <a:xfrm>
                            <a:off x="6786" y="517"/>
                            <a:ext cx="37" cy="25"/>
                          </a:xfrm>
                          <a:custGeom>
                            <a:avLst/>
                            <a:gdLst>
                              <a:gd name="T0" fmla="+- 0 6786 6786"/>
                              <a:gd name="T1" fmla="*/ T0 w 37"/>
                              <a:gd name="T2" fmla="+- 0 517 517"/>
                              <a:gd name="T3" fmla="*/ 517 h 25"/>
                              <a:gd name="T4" fmla="+- 0 6819 6786"/>
                              <a:gd name="T5" fmla="*/ T4 w 37"/>
                              <a:gd name="T6" fmla="+- 0 537 517"/>
                              <a:gd name="T7" fmla="*/ 537 h 25"/>
                              <a:gd name="T8" fmla="+- 0 6823 6786"/>
                              <a:gd name="T9" fmla="*/ T8 w 37"/>
                              <a:gd name="T10" fmla="+- 0 542 517"/>
                              <a:gd name="T11" fmla="*/ 542 h 25"/>
                            </a:gdLst>
                            <a:ahLst/>
                            <a:cxnLst>
                              <a:cxn ang="0">
                                <a:pos x="T1" y="T3"/>
                              </a:cxn>
                              <a:cxn ang="0">
                                <a:pos x="T5" y="T7"/>
                              </a:cxn>
                              <a:cxn ang="0">
                                <a:pos x="T9" y="T11"/>
                              </a:cxn>
                            </a:cxnLst>
                            <a:rect l="0" t="0" r="r" b="b"/>
                            <a:pathLst>
                              <a:path w="37" h="25">
                                <a:moveTo>
                                  <a:pt x="0" y="0"/>
                                </a:moveTo>
                                <a:lnTo>
                                  <a:pt x="33" y="20"/>
                                </a:lnTo>
                                <a:lnTo>
                                  <a:pt x="37" y="25"/>
                                </a:lnTo>
                              </a:path>
                            </a:pathLst>
                          </a:custGeom>
                          <a:noFill/>
                          <a:ln w="1092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299"/>
                        <wps:cNvSpPr>
                          <a:spLocks/>
                        </wps:cNvSpPr>
                        <wps:spPr bwMode="auto">
                          <a:xfrm>
                            <a:off x="6895" y="564"/>
                            <a:ext cx="35" cy="25"/>
                          </a:xfrm>
                          <a:custGeom>
                            <a:avLst/>
                            <a:gdLst>
                              <a:gd name="T0" fmla="+- 0 6929 6895"/>
                              <a:gd name="T1" fmla="*/ T0 w 35"/>
                              <a:gd name="T2" fmla="+- 0 564 564"/>
                              <a:gd name="T3" fmla="*/ 564 h 25"/>
                              <a:gd name="T4" fmla="+- 0 6929 6895"/>
                              <a:gd name="T5" fmla="*/ T4 w 35"/>
                              <a:gd name="T6" fmla="+- 0 588 564"/>
                              <a:gd name="T7" fmla="*/ 588 h 25"/>
                              <a:gd name="T8" fmla="+- 0 6899 6895"/>
                              <a:gd name="T9" fmla="*/ T8 w 35"/>
                              <a:gd name="T10" fmla="+- 0 578 564"/>
                              <a:gd name="T11" fmla="*/ 578 h 25"/>
                              <a:gd name="T12" fmla="+- 0 6895 6895"/>
                              <a:gd name="T13" fmla="*/ T12 w 35"/>
                              <a:gd name="T14" fmla="+- 0 567 564"/>
                              <a:gd name="T15" fmla="*/ 567 h 25"/>
                            </a:gdLst>
                            <a:ahLst/>
                            <a:cxnLst>
                              <a:cxn ang="0">
                                <a:pos x="T1" y="T3"/>
                              </a:cxn>
                              <a:cxn ang="0">
                                <a:pos x="T5" y="T7"/>
                              </a:cxn>
                              <a:cxn ang="0">
                                <a:pos x="T9" y="T11"/>
                              </a:cxn>
                              <a:cxn ang="0">
                                <a:pos x="T13" y="T15"/>
                              </a:cxn>
                            </a:cxnLst>
                            <a:rect l="0" t="0" r="r" b="b"/>
                            <a:pathLst>
                              <a:path w="35" h="25">
                                <a:moveTo>
                                  <a:pt x="34" y="0"/>
                                </a:moveTo>
                                <a:lnTo>
                                  <a:pt x="34" y="24"/>
                                </a:lnTo>
                                <a:lnTo>
                                  <a:pt x="4" y="14"/>
                                </a:lnTo>
                                <a:lnTo>
                                  <a:pt x="0" y="3"/>
                                </a:lnTo>
                              </a:path>
                            </a:pathLst>
                          </a:custGeom>
                          <a:noFill/>
                          <a:ln w="1097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1300"/>
                        <wps:cNvCnPr>
                          <a:cxnSpLocks noChangeShapeType="1"/>
                        </wps:cNvCnPr>
                        <wps:spPr bwMode="auto">
                          <a:xfrm>
                            <a:off x="6933" y="604"/>
                            <a:ext cx="0" cy="0"/>
                          </a:xfrm>
                          <a:prstGeom prst="line">
                            <a:avLst/>
                          </a:prstGeom>
                          <a:noFill/>
                          <a:ln w="10413">
                            <a:solidFill>
                              <a:srgbClr val="121315"/>
                            </a:solidFill>
                            <a:round/>
                            <a:headEnd/>
                            <a:tailEnd/>
                          </a:ln>
                          <a:extLst>
                            <a:ext uri="{909E8E84-426E-40DD-AFC4-6F175D3DCCD1}">
                              <a14:hiddenFill xmlns:a14="http://schemas.microsoft.com/office/drawing/2010/main">
                                <a:noFill/>
                              </a14:hiddenFill>
                            </a:ext>
                          </a:extLst>
                        </wps:spPr>
                        <wps:bodyPr/>
                      </wps:wsp>
                      <wps:wsp>
                        <wps:cNvPr id="298" name="Line 1301"/>
                        <wps:cNvCnPr>
                          <a:cxnSpLocks noChangeShapeType="1"/>
                        </wps:cNvCnPr>
                        <wps:spPr bwMode="auto">
                          <a:xfrm>
                            <a:off x="6773" y="672"/>
                            <a:ext cx="31" cy="22"/>
                          </a:xfrm>
                          <a:prstGeom prst="line">
                            <a:avLst/>
                          </a:prstGeom>
                          <a:noFill/>
                          <a:ln w="10969">
                            <a:solidFill>
                              <a:srgbClr val="121315"/>
                            </a:solidFill>
                            <a:round/>
                            <a:headEnd/>
                            <a:tailEnd/>
                          </a:ln>
                          <a:extLst>
                            <a:ext uri="{909E8E84-426E-40DD-AFC4-6F175D3DCCD1}">
                              <a14:hiddenFill xmlns:a14="http://schemas.microsoft.com/office/drawing/2010/main">
                                <a:noFill/>
                              </a14:hiddenFill>
                            </a:ext>
                          </a:extLst>
                        </wps:spPr>
                        <wps:bodyPr/>
                      </wps:wsp>
                      <wps:wsp>
                        <wps:cNvPr id="299" name="Line 1302"/>
                        <wps:cNvCnPr>
                          <a:cxnSpLocks noChangeShapeType="1"/>
                        </wps:cNvCnPr>
                        <wps:spPr bwMode="auto">
                          <a:xfrm>
                            <a:off x="6912" y="663"/>
                            <a:ext cx="0" cy="0"/>
                          </a:xfrm>
                          <a:prstGeom prst="line">
                            <a:avLst/>
                          </a:prstGeom>
                          <a:noFill/>
                          <a:ln w="10557">
                            <a:solidFill>
                              <a:srgbClr val="121315"/>
                            </a:solidFill>
                            <a:round/>
                            <a:headEnd/>
                            <a:tailEnd/>
                          </a:ln>
                          <a:extLst>
                            <a:ext uri="{909E8E84-426E-40DD-AFC4-6F175D3DCCD1}">
                              <a14:hiddenFill xmlns:a14="http://schemas.microsoft.com/office/drawing/2010/main">
                                <a:noFill/>
                              </a14:hiddenFill>
                            </a:ext>
                          </a:extLst>
                        </wps:spPr>
                        <wps:bodyPr/>
                      </wps:wsp>
                      <wps:wsp>
                        <wps:cNvPr id="300" name="Freeform 1303"/>
                        <wps:cNvSpPr>
                          <a:spLocks/>
                        </wps:cNvSpPr>
                        <wps:spPr bwMode="auto">
                          <a:xfrm>
                            <a:off x="6964" y="599"/>
                            <a:ext cx="60" cy="58"/>
                          </a:xfrm>
                          <a:custGeom>
                            <a:avLst/>
                            <a:gdLst>
                              <a:gd name="T0" fmla="+- 0 7023 6964"/>
                              <a:gd name="T1" fmla="*/ T0 w 60"/>
                              <a:gd name="T2" fmla="+- 0 657 599"/>
                              <a:gd name="T3" fmla="*/ 657 h 58"/>
                              <a:gd name="T4" fmla="+- 0 6997 6964"/>
                              <a:gd name="T5" fmla="*/ T4 w 60"/>
                              <a:gd name="T6" fmla="+- 0 637 599"/>
                              <a:gd name="T7" fmla="*/ 637 h 58"/>
                              <a:gd name="T8" fmla="+- 0 6970 6964"/>
                              <a:gd name="T9" fmla="*/ T8 w 60"/>
                              <a:gd name="T10" fmla="+- 0 615 599"/>
                              <a:gd name="T11" fmla="*/ 615 h 58"/>
                              <a:gd name="T12" fmla="+- 0 6964 6964"/>
                              <a:gd name="T13" fmla="*/ T12 w 60"/>
                              <a:gd name="T14" fmla="+- 0 599 599"/>
                              <a:gd name="T15" fmla="*/ 599 h 58"/>
                            </a:gdLst>
                            <a:ahLst/>
                            <a:cxnLst>
                              <a:cxn ang="0">
                                <a:pos x="T1" y="T3"/>
                              </a:cxn>
                              <a:cxn ang="0">
                                <a:pos x="T5" y="T7"/>
                              </a:cxn>
                              <a:cxn ang="0">
                                <a:pos x="T9" y="T11"/>
                              </a:cxn>
                              <a:cxn ang="0">
                                <a:pos x="T13" y="T15"/>
                              </a:cxn>
                            </a:cxnLst>
                            <a:rect l="0" t="0" r="r" b="b"/>
                            <a:pathLst>
                              <a:path w="60" h="58">
                                <a:moveTo>
                                  <a:pt x="59" y="58"/>
                                </a:moveTo>
                                <a:lnTo>
                                  <a:pt x="33" y="38"/>
                                </a:lnTo>
                                <a:lnTo>
                                  <a:pt x="6" y="16"/>
                                </a:lnTo>
                                <a:lnTo>
                                  <a:pt x="0" y="0"/>
                                </a:lnTo>
                              </a:path>
                            </a:pathLst>
                          </a:custGeom>
                          <a:noFill/>
                          <a:ln w="1126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304"/>
                        <wps:cNvSpPr>
                          <a:spLocks/>
                        </wps:cNvSpPr>
                        <wps:spPr bwMode="auto">
                          <a:xfrm>
                            <a:off x="6962" y="564"/>
                            <a:ext cx="2" cy="36"/>
                          </a:xfrm>
                          <a:custGeom>
                            <a:avLst/>
                            <a:gdLst>
                              <a:gd name="T0" fmla="+- 0 6964 6962"/>
                              <a:gd name="T1" fmla="*/ T0 w 2"/>
                              <a:gd name="T2" fmla="+- 0 599 564"/>
                              <a:gd name="T3" fmla="*/ 599 h 36"/>
                              <a:gd name="T4" fmla="+- 0 6962 6962"/>
                              <a:gd name="T5" fmla="*/ T4 w 2"/>
                              <a:gd name="T6" fmla="+- 0 582 564"/>
                              <a:gd name="T7" fmla="*/ 582 h 36"/>
                              <a:gd name="T8" fmla="+- 0 6964 6962"/>
                              <a:gd name="T9" fmla="*/ T8 w 2"/>
                              <a:gd name="T10" fmla="+- 0 564 564"/>
                              <a:gd name="T11" fmla="*/ 564 h 36"/>
                            </a:gdLst>
                            <a:ahLst/>
                            <a:cxnLst>
                              <a:cxn ang="0">
                                <a:pos x="T1" y="T3"/>
                              </a:cxn>
                              <a:cxn ang="0">
                                <a:pos x="T5" y="T7"/>
                              </a:cxn>
                              <a:cxn ang="0">
                                <a:pos x="T9" y="T11"/>
                              </a:cxn>
                            </a:cxnLst>
                            <a:rect l="0" t="0" r="r" b="b"/>
                            <a:pathLst>
                              <a:path w="2" h="36">
                                <a:moveTo>
                                  <a:pt x="2" y="35"/>
                                </a:moveTo>
                                <a:lnTo>
                                  <a:pt x="0" y="18"/>
                                </a:lnTo>
                                <a:lnTo>
                                  <a:pt x="2" y="0"/>
                                </a:lnTo>
                              </a:path>
                            </a:pathLst>
                          </a:custGeom>
                          <a:noFill/>
                          <a:ln w="1225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1305"/>
                        <wps:cNvCnPr>
                          <a:cxnSpLocks noChangeShapeType="1"/>
                        </wps:cNvCnPr>
                        <wps:spPr bwMode="auto">
                          <a:xfrm>
                            <a:off x="7042" y="685"/>
                            <a:ext cx="0" cy="0"/>
                          </a:xfrm>
                          <a:prstGeom prst="line">
                            <a:avLst/>
                          </a:prstGeom>
                          <a:noFill/>
                          <a:ln w="11627">
                            <a:solidFill>
                              <a:srgbClr val="121315"/>
                            </a:solidFill>
                            <a:round/>
                            <a:headEnd/>
                            <a:tailEnd/>
                          </a:ln>
                          <a:extLst>
                            <a:ext uri="{909E8E84-426E-40DD-AFC4-6F175D3DCCD1}">
                              <a14:hiddenFill xmlns:a14="http://schemas.microsoft.com/office/drawing/2010/main">
                                <a:noFill/>
                              </a14:hiddenFill>
                            </a:ext>
                          </a:extLst>
                        </wps:spPr>
                        <wps:bodyPr/>
                      </wps:wsp>
                      <wps:wsp>
                        <wps:cNvPr id="303" name="Freeform 1306"/>
                        <wps:cNvSpPr>
                          <a:spLocks/>
                        </wps:cNvSpPr>
                        <wps:spPr bwMode="auto">
                          <a:xfrm>
                            <a:off x="6771" y="317"/>
                            <a:ext cx="187" cy="95"/>
                          </a:xfrm>
                          <a:custGeom>
                            <a:avLst/>
                            <a:gdLst>
                              <a:gd name="T0" fmla="+- 0 6771 6771"/>
                              <a:gd name="T1" fmla="*/ T0 w 187"/>
                              <a:gd name="T2" fmla="+- 0 317 317"/>
                              <a:gd name="T3" fmla="*/ 317 h 95"/>
                              <a:gd name="T4" fmla="+- 0 6820 6771"/>
                              <a:gd name="T5" fmla="*/ T4 w 187"/>
                              <a:gd name="T6" fmla="+- 0 339 317"/>
                              <a:gd name="T7" fmla="*/ 339 h 95"/>
                              <a:gd name="T8" fmla="+- 0 6851 6771"/>
                              <a:gd name="T9" fmla="*/ T8 w 187"/>
                              <a:gd name="T10" fmla="+- 0 360 317"/>
                              <a:gd name="T11" fmla="*/ 360 h 95"/>
                              <a:gd name="T12" fmla="+- 0 6869 6771"/>
                              <a:gd name="T13" fmla="*/ T12 w 187"/>
                              <a:gd name="T14" fmla="+- 0 377 317"/>
                              <a:gd name="T15" fmla="*/ 377 h 95"/>
                              <a:gd name="T16" fmla="+- 0 6890 6771"/>
                              <a:gd name="T17" fmla="*/ T16 w 187"/>
                              <a:gd name="T18" fmla="+- 0 393 317"/>
                              <a:gd name="T19" fmla="*/ 393 h 95"/>
                              <a:gd name="T20" fmla="+- 0 6918 6771"/>
                              <a:gd name="T21" fmla="*/ T20 w 187"/>
                              <a:gd name="T22" fmla="+- 0 412 317"/>
                              <a:gd name="T23" fmla="*/ 412 h 95"/>
                              <a:gd name="T24" fmla="+- 0 6940 6771"/>
                              <a:gd name="T25" fmla="*/ T24 w 187"/>
                              <a:gd name="T26" fmla="+- 0 393 317"/>
                              <a:gd name="T27" fmla="*/ 393 h 95"/>
                              <a:gd name="T28" fmla="+- 0 6944 6771"/>
                              <a:gd name="T29" fmla="*/ T28 w 187"/>
                              <a:gd name="T30" fmla="+- 0 371 317"/>
                              <a:gd name="T31" fmla="*/ 371 h 95"/>
                              <a:gd name="T32" fmla="+- 0 6957 6771"/>
                              <a:gd name="T33" fmla="*/ T32 w 187"/>
                              <a:gd name="T34" fmla="+- 0 374 317"/>
                              <a:gd name="T35" fmla="*/ 37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 h="95">
                                <a:moveTo>
                                  <a:pt x="0" y="0"/>
                                </a:moveTo>
                                <a:lnTo>
                                  <a:pt x="49" y="22"/>
                                </a:lnTo>
                                <a:lnTo>
                                  <a:pt x="80" y="43"/>
                                </a:lnTo>
                                <a:lnTo>
                                  <a:pt x="98" y="60"/>
                                </a:lnTo>
                                <a:lnTo>
                                  <a:pt x="119" y="76"/>
                                </a:lnTo>
                                <a:lnTo>
                                  <a:pt x="147" y="95"/>
                                </a:lnTo>
                                <a:lnTo>
                                  <a:pt x="169" y="76"/>
                                </a:lnTo>
                                <a:lnTo>
                                  <a:pt x="173" y="54"/>
                                </a:lnTo>
                                <a:lnTo>
                                  <a:pt x="186" y="57"/>
                                </a:lnTo>
                              </a:path>
                            </a:pathLst>
                          </a:custGeom>
                          <a:noFill/>
                          <a:ln w="1071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307"/>
                        <wps:cNvSpPr>
                          <a:spLocks/>
                        </wps:cNvSpPr>
                        <wps:spPr bwMode="auto">
                          <a:xfrm>
                            <a:off x="6108" y="1157"/>
                            <a:ext cx="133" cy="22"/>
                          </a:xfrm>
                          <a:custGeom>
                            <a:avLst/>
                            <a:gdLst>
                              <a:gd name="T0" fmla="+- 0 6241 6108"/>
                              <a:gd name="T1" fmla="*/ T0 w 133"/>
                              <a:gd name="T2" fmla="+- 0 1157 1157"/>
                              <a:gd name="T3" fmla="*/ 1157 h 22"/>
                              <a:gd name="T4" fmla="+- 0 6177 6108"/>
                              <a:gd name="T5" fmla="*/ T4 w 133"/>
                              <a:gd name="T6" fmla="+- 0 1168 1157"/>
                              <a:gd name="T7" fmla="*/ 1168 h 22"/>
                              <a:gd name="T8" fmla="+- 0 6108 6108"/>
                              <a:gd name="T9" fmla="*/ T8 w 133"/>
                              <a:gd name="T10" fmla="+- 0 1179 1157"/>
                              <a:gd name="T11" fmla="*/ 1179 h 22"/>
                            </a:gdLst>
                            <a:ahLst/>
                            <a:cxnLst>
                              <a:cxn ang="0">
                                <a:pos x="T1" y="T3"/>
                              </a:cxn>
                              <a:cxn ang="0">
                                <a:pos x="T5" y="T7"/>
                              </a:cxn>
                              <a:cxn ang="0">
                                <a:pos x="T9" y="T11"/>
                              </a:cxn>
                            </a:cxnLst>
                            <a:rect l="0" t="0" r="r" b="b"/>
                            <a:pathLst>
                              <a:path w="133" h="22">
                                <a:moveTo>
                                  <a:pt x="133" y="0"/>
                                </a:moveTo>
                                <a:lnTo>
                                  <a:pt x="69" y="11"/>
                                </a:lnTo>
                                <a:lnTo>
                                  <a:pt x="0" y="22"/>
                                </a:lnTo>
                              </a:path>
                            </a:pathLst>
                          </a:custGeom>
                          <a:noFill/>
                          <a:ln w="1037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Line 1308"/>
                        <wps:cNvCnPr>
                          <a:cxnSpLocks noChangeShapeType="1"/>
                        </wps:cNvCnPr>
                        <wps:spPr bwMode="auto">
                          <a:xfrm>
                            <a:off x="6165" y="1157"/>
                            <a:ext cx="0" cy="22"/>
                          </a:xfrm>
                          <a:prstGeom prst="line">
                            <a:avLst/>
                          </a:prstGeom>
                          <a:noFill/>
                          <a:ln w="10571">
                            <a:solidFill>
                              <a:srgbClr val="121315"/>
                            </a:solidFill>
                            <a:round/>
                            <a:headEnd/>
                            <a:tailEnd/>
                          </a:ln>
                          <a:extLst>
                            <a:ext uri="{909E8E84-426E-40DD-AFC4-6F175D3DCCD1}">
                              <a14:hiddenFill xmlns:a14="http://schemas.microsoft.com/office/drawing/2010/main">
                                <a:noFill/>
                              </a14:hiddenFill>
                            </a:ext>
                          </a:extLst>
                        </wps:spPr>
                        <wps:bodyPr/>
                      </wps:wsp>
                      <wps:wsp>
                        <wps:cNvPr id="306" name="Freeform 1309"/>
                        <wps:cNvSpPr>
                          <a:spLocks/>
                        </wps:cNvSpPr>
                        <wps:spPr bwMode="auto">
                          <a:xfrm>
                            <a:off x="6895" y="433"/>
                            <a:ext cx="37" cy="36"/>
                          </a:xfrm>
                          <a:custGeom>
                            <a:avLst/>
                            <a:gdLst>
                              <a:gd name="T0" fmla="+- 0 6895 6895"/>
                              <a:gd name="T1" fmla="*/ T0 w 37"/>
                              <a:gd name="T2" fmla="+- 0 433 433"/>
                              <a:gd name="T3" fmla="*/ 433 h 36"/>
                              <a:gd name="T4" fmla="+- 0 6914 6895"/>
                              <a:gd name="T5" fmla="*/ T4 w 37"/>
                              <a:gd name="T6" fmla="+- 0 446 433"/>
                              <a:gd name="T7" fmla="*/ 446 h 36"/>
                              <a:gd name="T8" fmla="+- 0 6925 6895"/>
                              <a:gd name="T9" fmla="*/ T8 w 37"/>
                              <a:gd name="T10" fmla="+- 0 464 433"/>
                              <a:gd name="T11" fmla="*/ 464 h 36"/>
                              <a:gd name="T12" fmla="+- 0 6932 6895"/>
                              <a:gd name="T13" fmla="*/ T12 w 37"/>
                              <a:gd name="T14" fmla="+- 0 469 433"/>
                              <a:gd name="T15" fmla="*/ 469 h 36"/>
                            </a:gdLst>
                            <a:ahLst/>
                            <a:cxnLst>
                              <a:cxn ang="0">
                                <a:pos x="T1" y="T3"/>
                              </a:cxn>
                              <a:cxn ang="0">
                                <a:pos x="T5" y="T7"/>
                              </a:cxn>
                              <a:cxn ang="0">
                                <a:pos x="T9" y="T11"/>
                              </a:cxn>
                              <a:cxn ang="0">
                                <a:pos x="T13" y="T15"/>
                              </a:cxn>
                            </a:cxnLst>
                            <a:rect l="0" t="0" r="r" b="b"/>
                            <a:pathLst>
                              <a:path w="37" h="36">
                                <a:moveTo>
                                  <a:pt x="0" y="0"/>
                                </a:moveTo>
                                <a:lnTo>
                                  <a:pt x="19" y="13"/>
                                </a:lnTo>
                                <a:lnTo>
                                  <a:pt x="30" y="31"/>
                                </a:lnTo>
                                <a:lnTo>
                                  <a:pt x="37" y="36"/>
                                </a:lnTo>
                              </a:path>
                            </a:pathLst>
                          </a:custGeom>
                          <a:noFill/>
                          <a:ln w="1125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310"/>
                        <wps:cNvSpPr>
                          <a:spLocks/>
                        </wps:cNvSpPr>
                        <wps:spPr bwMode="auto">
                          <a:xfrm>
                            <a:off x="6859" y="458"/>
                            <a:ext cx="83" cy="37"/>
                          </a:xfrm>
                          <a:custGeom>
                            <a:avLst/>
                            <a:gdLst>
                              <a:gd name="T0" fmla="+- 0 6932 6859"/>
                              <a:gd name="T1" fmla="*/ T0 w 83"/>
                              <a:gd name="T2" fmla="+- 0 471 458"/>
                              <a:gd name="T3" fmla="*/ 471 h 37"/>
                              <a:gd name="T4" fmla="+- 0 6942 6859"/>
                              <a:gd name="T5" fmla="*/ T4 w 83"/>
                              <a:gd name="T6" fmla="+- 0 494 458"/>
                              <a:gd name="T7" fmla="*/ 494 h 37"/>
                              <a:gd name="T8" fmla="+- 0 6907 6859"/>
                              <a:gd name="T9" fmla="*/ T8 w 83"/>
                              <a:gd name="T10" fmla="+- 0 478 458"/>
                              <a:gd name="T11" fmla="*/ 478 h 37"/>
                              <a:gd name="T12" fmla="+- 0 6890 6859"/>
                              <a:gd name="T13" fmla="*/ T12 w 83"/>
                              <a:gd name="T14" fmla="+- 0 463 458"/>
                              <a:gd name="T15" fmla="*/ 463 h 37"/>
                              <a:gd name="T16" fmla="+- 0 6859 6859"/>
                              <a:gd name="T17" fmla="*/ T16 w 83"/>
                              <a:gd name="T18" fmla="+- 0 458 458"/>
                              <a:gd name="T19" fmla="*/ 458 h 37"/>
                            </a:gdLst>
                            <a:ahLst/>
                            <a:cxnLst>
                              <a:cxn ang="0">
                                <a:pos x="T1" y="T3"/>
                              </a:cxn>
                              <a:cxn ang="0">
                                <a:pos x="T5" y="T7"/>
                              </a:cxn>
                              <a:cxn ang="0">
                                <a:pos x="T9" y="T11"/>
                              </a:cxn>
                              <a:cxn ang="0">
                                <a:pos x="T13" y="T15"/>
                              </a:cxn>
                              <a:cxn ang="0">
                                <a:pos x="T17" y="T19"/>
                              </a:cxn>
                            </a:cxnLst>
                            <a:rect l="0" t="0" r="r" b="b"/>
                            <a:pathLst>
                              <a:path w="83" h="37">
                                <a:moveTo>
                                  <a:pt x="73" y="13"/>
                                </a:moveTo>
                                <a:lnTo>
                                  <a:pt x="83" y="36"/>
                                </a:lnTo>
                                <a:lnTo>
                                  <a:pt x="48" y="20"/>
                                </a:lnTo>
                                <a:lnTo>
                                  <a:pt x="31" y="5"/>
                                </a:lnTo>
                                <a:lnTo>
                                  <a:pt x="0" y="0"/>
                                </a:lnTo>
                              </a:path>
                            </a:pathLst>
                          </a:custGeom>
                          <a:noFill/>
                          <a:ln w="1063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311"/>
                        <wps:cNvCnPr>
                          <a:cxnSpLocks noChangeShapeType="1"/>
                        </wps:cNvCnPr>
                        <wps:spPr bwMode="auto">
                          <a:xfrm>
                            <a:off x="6866" y="376"/>
                            <a:ext cx="35" cy="70"/>
                          </a:xfrm>
                          <a:prstGeom prst="line">
                            <a:avLst/>
                          </a:prstGeom>
                          <a:noFill/>
                          <a:ln w="11879">
                            <a:solidFill>
                              <a:srgbClr val="121315"/>
                            </a:solidFill>
                            <a:round/>
                            <a:headEnd/>
                            <a:tailEnd/>
                          </a:ln>
                          <a:extLst>
                            <a:ext uri="{909E8E84-426E-40DD-AFC4-6F175D3DCCD1}">
                              <a14:hiddenFill xmlns:a14="http://schemas.microsoft.com/office/drawing/2010/main">
                                <a:noFill/>
                              </a14:hiddenFill>
                            </a:ext>
                          </a:extLst>
                        </wps:spPr>
                        <wps:bodyPr/>
                      </wps:wsp>
                      <wps:wsp>
                        <wps:cNvPr id="309" name="Freeform 1312"/>
                        <wps:cNvSpPr>
                          <a:spLocks/>
                        </wps:cNvSpPr>
                        <wps:spPr bwMode="auto">
                          <a:xfrm>
                            <a:off x="6988" y="339"/>
                            <a:ext cx="61" cy="27"/>
                          </a:xfrm>
                          <a:custGeom>
                            <a:avLst/>
                            <a:gdLst>
                              <a:gd name="T0" fmla="+- 0 7048 6988"/>
                              <a:gd name="T1" fmla="*/ T0 w 61"/>
                              <a:gd name="T2" fmla="+- 0 365 339"/>
                              <a:gd name="T3" fmla="*/ 365 h 27"/>
                              <a:gd name="T4" fmla="+- 0 7031 6988"/>
                              <a:gd name="T5" fmla="*/ T4 w 61"/>
                              <a:gd name="T6" fmla="+- 0 357 339"/>
                              <a:gd name="T7" fmla="*/ 357 h 27"/>
                              <a:gd name="T8" fmla="+- 0 6988 6988"/>
                              <a:gd name="T9" fmla="*/ T8 w 61"/>
                              <a:gd name="T10" fmla="+- 0 339 339"/>
                              <a:gd name="T11" fmla="*/ 339 h 27"/>
                            </a:gdLst>
                            <a:ahLst/>
                            <a:cxnLst>
                              <a:cxn ang="0">
                                <a:pos x="T1" y="T3"/>
                              </a:cxn>
                              <a:cxn ang="0">
                                <a:pos x="T5" y="T7"/>
                              </a:cxn>
                              <a:cxn ang="0">
                                <a:pos x="T9" y="T11"/>
                              </a:cxn>
                            </a:cxnLst>
                            <a:rect l="0" t="0" r="r" b="b"/>
                            <a:pathLst>
                              <a:path w="61" h="27">
                                <a:moveTo>
                                  <a:pt x="60" y="26"/>
                                </a:moveTo>
                                <a:lnTo>
                                  <a:pt x="43" y="18"/>
                                </a:lnTo>
                                <a:lnTo>
                                  <a:pt x="0" y="0"/>
                                </a:lnTo>
                              </a:path>
                            </a:pathLst>
                          </a:custGeom>
                          <a:noFill/>
                          <a:ln w="1062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313"/>
                        <wps:cNvSpPr>
                          <a:spLocks/>
                        </wps:cNvSpPr>
                        <wps:spPr bwMode="auto">
                          <a:xfrm>
                            <a:off x="7045" y="339"/>
                            <a:ext cx="46" cy="27"/>
                          </a:xfrm>
                          <a:custGeom>
                            <a:avLst/>
                            <a:gdLst>
                              <a:gd name="T0" fmla="+- 0 7045 7045"/>
                              <a:gd name="T1" fmla="*/ T0 w 46"/>
                              <a:gd name="T2" fmla="+- 0 339 339"/>
                              <a:gd name="T3" fmla="*/ 339 h 27"/>
                              <a:gd name="T4" fmla="+- 0 7046 7045"/>
                              <a:gd name="T5" fmla="*/ T4 w 46"/>
                              <a:gd name="T6" fmla="+- 0 354 339"/>
                              <a:gd name="T7" fmla="*/ 354 h 27"/>
                              <a:gd name="T8" fmla="+- 0 7061 7045"/>
                              <a:gd name="T9" fmla="*/ T8 w 46"/>
                              <a:gd name="T10" fmla="+- 0 365 339"/>
                              <a:gd name="T11" fmla="*/ 365 h 27"/>
                              <a:gd name="T12" fmla="+- 0 7090 7045"/>
                              <a:gd name="T13" fmla="*/ T12 w 46"/>
                              <a:gd name="T14" fmla="+- 0 365 339"/>
                              <a:gd name="T15" fmla="*/ 365 h 27"/>
                            </a:gdLst>
                            <a:ahLst/>
                            <a:cxnLst>
                              <a:cxn ang="0">
                                <a:pos x="T1" y="T3"/>
                              </a:cxn>
                              <a:cxn ang="0">
                                <a:pos x="T5" y="T7"/>
                              </a:cxn>
                              <a:cxn ang="0">
                                <a:pos x="T9" y="T11"/>
                              </a:cxn>
                              <a:cxn ang="0">
                                <a:pos x="T13" y="T15"/>
                              </a:cxn>
                            </a:cxnLst>
                            <a:rect l="0" t="0" r="r" b="b"/>
                            <a:pathLst>
                              <a:path w="46" h="27">
                                <a:moveTo>
                                  <a:pt x="0" y="0"/>
                                </a:moveTo>
                                <a:lnTo>
                                  <a:pt x="1" y="15"/>
                                </a:lnTo>
                                <a:lnTo>
                                  <a:pt x="16" y="26"/>
                                </a:lnTo>
                                <a:lnTo>
                                  <a:pt x="45" y="26"/>
                                </a:lnTo>
                              </a:path>
                            </a:pathLst>
                          </a:custGeom>
                          <a:noFill/>
                          <a:ln w="1080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1314"/>
                        <wps:cNvCnPr>
                          <a:cxnSpLocks noChangeShapeType="1"/>
                        </wps:cNvCnPr>
                        <wps:spPr bwMode="auto">
                          <a:xfrm>
                            <a:off x="7120" y="387"/>
                            <a:ext cx="0" cy="0"/>
                          </a:xfrm>
                          <a:prstGeom prst="line">
                            <a:avLst/>
                          </a:prstGeom>
                          <a:noFill/>
                          <a:ln w="10980">
                            <a:solidFill>
                              <a:srgbClr val="121315"/>
                            </a:solidFill>
                            <a:round/>
                            <a:headEnd/>
                            <a:tailEnd/>
                          </a:ln>
                          <a:extLst>
                            <a:ext uri="{909E8E84-426E-40DD-AFC4-6F175D3DCCD1}">
                              <a14:hiddenFill xmlns:a14="http://schemas.microsoft.com/office/drawing/2010/main">
                                <a:noFill/>
                              </a14:hiddenFill>
                            </a:ext>
                          </a:extLst>
                        </wps:spPr>
                        <wps:bodyPr/>
                      </wps:wsp>
                      <wps:wsp>
                        <wps:cNvPr id="312" name="Freeform 1315"/>
                        <wps:cNvSpPr>
                          <a:spLocks/>
                        </wps:cNvSpPr>
                        <wps:spPr bwMode="auto">
                          <a:xfrm>
                            <a:off x="6977" y="317"/>
                            <a:ext cx="68" cy="22"/>
                          </a:xfrm>
                          <a:custGeom>
                            <a:avLst/>
                            <a:gdLst>
                              <a:gd name="T0" fmla="+- 0 6990 6977"/>
                              <a:gd name="T1" fmla="*/ T0 w 68"/>
                              <a:gd name="T2" fmla="+- 0 337 317"/>
                              <a:gd name="T3" fmla="*/ 337 h 22"/>
                              <a:gd name="T4" fmla="+- 0 6977 6977"/>
                              <a:gd name="T5" fmla="*/ T4 w 68"/>
                              <a:gd name="T6" fmla="+- 0 317 317"/>
                              <a:gd name="T7" fmla="*/ 317 h 22"/>
                              <a:gd name="T8" fmla="+- 0 7023 6977"/>
                              <a:gd name="T9" fmla="*/ T8 w 68"/>
                              <a:gd name="T10" fmla="+- 0 325 317"/>
                              <a:gd name="T11" fmla="*/ 325 h 22"/>
                              <a:gd name="T12" fmla="+- 0 7045 6977"/>
                              <a:gd name="T13" fmla="*/ T12 w 68"/>
                              <a:gd name="T14" fmla="+- 0 339 317"/>
                              <a:gd name="T15" fmla="*/ 339 h 22"/>
                            </a:gdLst>
                            <a:ahLst/>
                            <a:cxnLst>
                              <a:cxn ang="0">
                                <a:pos x="T1" y="T3"/>
                              </a:cxn>
                              <a:cxn ang="0">
                                <a:pos x="T5" y="T7"/>
                              </a:cxn>
                              <a:cxn ang="0">
                                <a:pos x="T9" y="T11"/>
                              </a:cxn>
                              <a:cxn ang="0">
                                <a:pos x="T13" y="T15"/>
                              </a:cxn>
                            </a:cxnLst>
                            <a:rect l="0" t="0" r="r" b="b"/>
                            <a:pathLst>
                              <a:path w="68" h="22">
                                <a:moveTo>
                                  <a:pt x="13" y="20"/>
                                </a:moveTo>
                                <a:lnTo>
                                  <a:pt x="0" y="0"/>
                                </a:lnTo>
                                <a:lnTo>
                                  <a:pt x="46" y="8"/>
                                </a:lnTo>
                                <a:lnTo>
                                  <a:pt x="68" y="22"/>
                                </a:lnTo>
                              </a:path>
                            </a:pathLst>
                          </a:custGeom>
                          <a:noFill/>
                          <a:ln w="1050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1316"/>
                        <wps:cNvCnPr>
                          <a:cxnSpLocks noChangeShapeType="1"/>
                        </wps:cNvCnPr>
                        <wps:spPr bwMode="auto">
                          <a:xfrm>
                            <a:off x="7079" y="303"/>
                            <a:ext cx="30" cy="63"/>
                          </a:xfrm>
                          <a:prstGeom prst="line">
                            <a:avLst/>
                          </a:prstGeom>
                          <a:noFill/>
                          <a:ln w="11909">
                            <a:solidFill>
                              <a:srgbClr val="121315"/>
                            </a:solidFill>
                            <a:round/>
                            <a:headEnd/>
                            <a:tailEnd/>
                          </a:ln>
                          <a:extLst>
                            <a:ext uri="{909E8E84-426E-40DD-AFC4-6F175D3DCCD1}">
                              <a14:hiddenFill xmlns:a14="http://schemas.microsoft.com/office/drawing/2010/main">
                                <a:noFill/>
                              </a14:hiddenFill>
                            </a:ext>
                          </a:extLst>
                        </wps:spPr>
                        <wps:bodyPr/>
                      </wps:wsp>
                      <wps:wsp>
                        <wps:cNvPr id="314" name="Freeform 1317"/>
                        <wps:cNvSpPr>
                          <a:spLocks/>
                        </wps:cNvSpPr>
                        <wps:spPr bwMode="auto">
                          <a:xfrm>
                            <a:off x="7075" y="245"/>
                            <a:ext cx="16" cy="58"/>
                          </a:xfrm>
                          <a:custGeom>
                            <a:avLst/>
                            <a:gdLst>
                              <a:gd name="T0" fmla="+- 0 7090 7075"/>
                              <a:gd name="T1" fmla="*/ T0 w 16"/>
                              <a:gd name="T2" fmla="+- 0 245 245"/>
                              <a:gd name="T3" fmla="*/ 245 h 58"/>
                              <a:gd name="T4" fmla="+- 0 7075 7075"/>
                              <a:gd name="T5" fmla="*/ T4 w 16"/>
                              <a:gd name="T6" fmla="+- 0 273 245"/>
                              <a:gd name="T7" fmla="*/ 273 h 58"/>
                              <a:gd name="T8" fmla="+- 0 7077 7075"/>
                              <a:gd name="T9" fmla="*/ T8 w 16"/>
                              <a:gd name="T10" fmla="+- 0 303 245"/>
                              <a:gd name="T11" fmla="*/ 303 h 58"/>
                            </a:gdLst>
                            <a:ahLst/>
                            <a:cxnLst>
                              <a:cxn ang="0">
                                <a:pos x="T1" y="T3"/>
                              </a:cxn>
                              <a:cxn ang="0">
                                <a:pos x="T5" y="T7"/>
                              </a:cxn>
                              <a:cxn ang="0">
                                <a:pos x="T9" y="T11"/>
                              </a:cxn>
                            </a:cxnLst>
                            <a:rect l="0" t="0" r="r" b="b"/>
                            <a:pathLst>
                              <a:path w="16" h="58">
                                <a:moveTo>
                                  <a:pt x="15" y="0"/>
                                </a:moveTo>
                                <a:lnTo>
                                  <a:pt x="0" y="28"/>
                                </a:lnTo>
                                <a:lnTo>
                                  <a:pt x="2" y="58"/>
                                </a:lnTo>
                              </a:path>
                            </a:pathLst>
                          </a:custGeom>
                          <a:noFill/>
                          <a:ln w="1212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318"/>
                        <wps:cNvCnPr>
                          <a:cxnSpLocks noChangeShapeType="1"/>
                        </wps:cNvCnPr>
                        <wps:spPr bwMode="auto">
                          <a:xfrm>
                            <a:off x="7012" y="542"/>
                            <a:ext cx="39"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316" name="Freeform 1319"/>
                        <wps:cNvSpPr>
                          <a:spLocks/>
                        </wps:cNvSpPr>
                        <wps:spPr bwMode="auto">
                          <a:xfrm>
                            <a:off x="7033" y="542"/>
                            <a:ext cx="57" cy="58"/>
                          </a:xfrm>
                          <a:custGeom>
                            <a:avLst/>
                            <a:gdLst>
                              <a:gd name="T0" fmla="+- 0 7033 7033"/>
                              <a:gd name="T1" fmla="*/ T0 w 57"/>
                              <a:gd name="T2" fmla="+- 0 542 542"/>
                              <a:gd name="T3" fmla="*/ 542 h 58"/>
                              <a:gd name="T4" fmla="+- 0 7066 7033"/>
                              <a:gd name="T5" fmla="*/ T4 w 57"/>
                              <a:gd name="T6" fmla="+- 0 558 542"/>
                              <a:gd name="T7" fmla="*/ 558 h 58"/>
                              <a:gd name="T8" fmla="+- 0 7090 7033"/>
                              <a:gd name="T9" fmla="*/ T8 w 57"/>
                              <a:gd name="T10" fmla="+- 0 575 542"/>
                              <a:gd name="T11" fmla="*/ 575 h 58"/>
                              <a:gd name="T12" fmla="+- 0 7088 7033"/>
                              <a:gd name="T13" fmla="*/ T12 w 57"/>
                              <a:gd name="T14" fmla="+- 0 599 542"/>
                              <a:gd name="T15" fmla="*/ 599 h 58"/>
                            </a:gdLst>
                            <a:ahLst/>
                            <a:cxnLst>
                              <a:cxn ang="0">
                                <a:pos x="T1" y="T3"/>
                              </a:cxn>
                              <a:cxn ang="0">
                                <a:pos x="T5" y="T7"/>
                              </a:cxn>
                              <a:cxn ang="0">
                                <a:pos x="T9" y="T11"/>
                              </a:cxn>
                              <a:cxn ang="0">
                                <a:pos x="T13" y="T15"/>
                              </a:cxn>
                            </a:cxnLst>
                            <a:rect l="0" t="0" r="r" b="b"/>
                            <a:pathLst>
                              <a:path w="57" h="58">
                                <a:moveTo>
                                  <a:pt x="0" y="0"/>
                                </a:moveTo>
                                <a:lnTo>
                                  <a:pt x="33" y="16"/>
                                </a:lnTo>
                                <a:lnTo>
                                  <a:pt x="57" y="33"/>
                                </a:lnTo>
                                <a:lnTo>
                                  <a:pt x="55" y="57"/>
                                </a:lnTo>
                              </a:path>
                            </a:pathLst>
                          </a:custGeom>
                          <a:noFill/>
                          <a:ln w="1129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320"/>
                        <wps:cNvCnPr>
                          <a:cxnSpLocks noChangeShapeType="1"/>
                        </wps:cNvCnPr>
                        <wps:spPr bwMode="auto">
                          <a:xfrm>
                            <a:off x="6442" y="553"/>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318" name="Line 1321"/>
                        <wps:cNvCnPr>
                          <a:cxnSpLocks noChangeShapeType="1"/>
                        </wps:cNvCnPr>
                        <wps:spPr bwMode="auto">
                          <a:xfrm>
                            <a:off x="7131" y="507"/>
                            <a:ext cx="0" cy="0"/>
                          </a:xfrm>
                          <a:prstGeom prst="line">
                            <a:avLst/>
                          </a:prstGeom>
                          <a:noFill/>
                          <a:ln w="12043">
                            <a:solidFill>
                              <a:srgbClr val="121315"/>
                            </a:solidFill>
                            <a:round/>
                            <a:headEnd/>
                            <a:tailEnd/>
                          </a:ln>
                          <a:extLst>
                            <a:ext uri="{909E8E84-426E-40DD-AFC4-6F175D3DCCD1}">
                              <a14:hiddenFill xmlns:a14="http://schemas.microsoft.com/office/drawing/2010/main">
                                <a:noFill/>
                              </a14:hiddenFill>
                            </a:ext>
                          </a:extLst>
                        </wps:spPr>
                        <wps:bodyPr/>
                      </wps:wsp>
                      <wps:wsp>
                        <wps:cNvPr id="319" name="Freeform 1322"/>
                        <wps:cNvSpPr>
                          <a:spLocks/>
                        </wps:cNvSpPr>
                        <wps:spPr bwMode="auto">
                          <a:xfrm>
                            <a:off x="7127" y="458"/>
                            <a:ext cx="33" cy="37"/>
                          </a:xfrm>
                          <a:custGeom>
                            <a:avLst/>
                            <a:gdLst>
                              <a:gd name="T0" fmla="+- 0 7160 7127"/>
                              <a:gd name="T1" fmla="*/ T0 w 33"/>
                              <a:gd name="T2" fmla="+- 0 458 458"/>
                              <a:gd name="T3" fmla="*/ 458 h 37"/>
                              <a:gd name="T4" fmla="+- 0 7140 7127"/>
                              <a:gd name="T5" fmla="*/ T4 w 33"/>
                              <a:gd name="T6" fmla="+- 0 482 458"/>
                              <a:gd name="T7" fmla="*/ 482 h 37"/>
                              <a:gd name="T8" fmla="+- 0 7127 7127"/>
                              <a:gd name="T9" fmla="*/ T8 w 33"/>
                              <a:gd name="T10" fmla="+- 0 494 458"/>
                              <a:gd name="T11" fmla="*/ 494 h 37"/>
                            </a:gdLst>
                            <a:ahLst/>
                            <a:cxnLst>
                              <a:cxn ang="0">
                                <a:pos x="T1" y="T3"/>
                              </a:cxn>
                              <a:cxn ang="0">
                                <a:pos x="T5" y="T7"/>
                              </a:cxn>
                              <a:cxn ang="0">
                                <a:pos x="T9" y="T11"/>
                              </a:cxn>
                            </a:cxnLst>
                            <a:rect l="0" t="0" r="r" b="b"/>
                            <a:pathLst>
                              <a:path w="33" h="37">
                                <a:moveTo>
                                  <a:pt x="33" y="0"/>
                                </a:moveTo>
                                <a:lnTo>
                                  <a:pt x="13" y="24"/>
                                </a:lnTo>
                                <a:lnTo>
                                  <a:pt x="0" y="36"/>
                                </a:lnTo>
                              </a:path>
                            </a:pathLst>
                          </a:custGeom>
                          <a:noFill/>
                          <a:ln w="1137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323"/>
                        <wps:cNvSpPr>
                          <a:spLocks/>
                        </wps:cNvSpPr>
                        <wps:spPr bwMode="auto">
                          <a:xfrm>
                            <a:off x="7375" y="281"/>
                            <a:ext cx="40" cy="36"/>
                          </a:xfrm>
                          <a:custGeom>
                            <a:avLst/>
                            <a:gdLst>
                              <a:gd name="T0" fmla="+- 0 7375 7375"/>
                              <a:gd name="T1" fmla="*/ T0 w 40"/>
                              <a:gd name="T2" fmla="+- 0 317 281"/>
                              <a:gd name="T3" fmla="*/ 317 h 36"/>
                              <a:gd name="T4" fmla="+- 0 7400 7375"/>
                              <a:gd name="T5" fmla="*/ T4 w 40"/>
                              <a:gd name="T6" fmla="+- 0 300 281"/>
                              <a:gd name="T7" fmla="*/ 300 h 36"/>
                              <a:gd name="T8" fmla="+- 0 7414 7375"/>
                              <a:gd name="T9" fmla="*/ T8 w 40"/>
                              <a:gd name="T10" fmla="+- 0 281 281"/>
                              <a:gd name="T11" fmla="*/ 281 h 36"/>
                            </a:gdLst>
                            <a:ahLst/>
                            <a:cxnLst>
                              <a:cxn ang="0">
                                <a:pos x="T1" y="T3"/>
                              </a:cxn>
                              <a:cxn ang="0">
                                <a:pos x="T5" y="T7"/>
                              </a:cxn>
                              <a:cxn ang="0">
                                <a:pos x="T9" y="T11"/>
                              </a:cxn>
                            </a:cxnLst>
                            <a:rect l="0" t="0" r="r" b="b"/>
                            <a:pathLst>
                              <a:path w="40" h="36">
                                <a:moveTo>
                                  <a:pt x="0" y="36"/>
                                </a:moveTo>
                                <a:lnTo>
                                  <a:pt x="25" y="19"/>
                                </a:lnTo>
                                <a:lnTo>
                                  <a:pt x="39" y="0"/>
                                </a:lnTo>
                              </a:path>
                            </a:pathLst>
                          </a:custGeom>
                          <a:noFill/>
                          <a:ln w="1119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324"/>
                        <wps:cNvCnPr>
                          <a:cxnSpLocks noChangeShapeType="1"/>
                        </wps:cNvCnPr>
                        <wps:spPr bwMode="auto">
                          <a:xfrm>
                            <a:off x="7360" y="366"/>
                            <a:ext cx="15" cy="0"/>
                          </a:xfrm>
                          <a:prstGeom prst="line">
                            <a:avLst/>
                          </a:prstGeom>
                          <a:noFill/>
                          <a:ln w="12094">
                            <a:solidFill>
                              <a:srgbClr val="121315"/>
                            </a:solidFill>
                            <a:round/>
                            <a:headEnd/>
                            <a:tailEnd/>
                          </a:ln>
                          <a:extLst>
                            <a:ext uri="{909E8E84-426E-40DD-AFC4-6F175D3DCCD1}">
                              <a14:hiddenFill xmlns:a14="http://schemas.microsoft.com/office/drawing/2010/main">
                                <a:noFill/>
                              </a14:hiddenFill>
                            </a:ext>
                          </a:extLst>
                        </wps:spPr>
                        <wps:bodyPr/>
                      </wps:wsp>
                      <wps:wsp>
                        <wps:cNvPr id="322" name="Freeform 1325"/>
                        <wps:cNvSpPr>
                          <a:spLocks/>
                        </wps:cNvSpPr>
                        <wps:spPr bwMode="auto">
                          <a:xfrm>
                            <a:off x="7353" y="354"/>
                            <a:ext cx="113" cy="116"/>
                          </a:xfrm>
                          <a:custGeom>
                            <a:avLst/>
                            <a:gdLst>
                              <a:gd name="T0" fmla="+- 0 7353 7353"/>
                              <a:gd name="T1" fmla="*/ T0 w 113"/>
                              <a:gd name="T2" fmla="+- 0 469 354"/>
                              <a:gd name="T3" fmla="*/ 469 h 116"/>
                              <a:gd name="T4" fmla="+- 0 7364 7353"/>
                              <a:gd name="T5" fmla="*/ T4 w 113"/>
                              <a:gd name="T6" fmla="+- 0 442 354"/>
                              <a:gd name="T7" fmla="*/ 442 h 116"/>
                              <a:gd name="T8" fmla="+- 0 7377 7353"/>
                              <a:gd name="T9" fmla="*/ T8 w 113"/>
                              <a:gd name="T10" fmla="+- 0 414 354"/>
                              <a:gd name="T11" fmla="*/ 414 h 116"/>
                              <a:gd name="T12" fmla="+- 0 7407 7353"/>
                              <a:gd name="T13" fmla="*/ T12 w 113"/>
                              <a:gd name="T14" fmla="+- 0 393 354"/>
                              <a:gd name="T15" fmla="*/ 393 h 116"/>
                              <a:gd name="T16" fmla="+- 0 7448 7353"/>
                              <a:gd name="T17" fmla="*/ T16 w 113"/>
                              <a:gd name="T18" fmla="+- 0 373 354"/>
                              <a:gd name="T19" fmla="*/ 373 h 116"/>
                              <a:gd name="T20" fmla="+- 0 7465 7353"/>
                              <a:gd name="T21" fmla="*/ T20 w 113"/>
                              <a:gd name="T22" fmla="+- 0 354 354"/>
                              <a:gd name="T23" fmla="*/ 354 h 116"/>
                            </a:gdLst>
                            <a:ahLst/>
                            <a:cxnLst>
                              <a:cxn ang="0">
                                <a:pos x="T1" y="T3"/>
                              </a:cxn>
                              <a:cxn ang="0">
                                <a:pos x="T5" y="T7"/>
                              </a:cxn>
                              <a:cxn ang="0">
                                <a:pos x="T9" y="T11"/>
                              </a:cxn>
                              <a:cxn ang="0">
                                <a:pos x="T13" y="T15"/>
                              </a:cxn>
                              <a:cxn ang="0">
                                <a:pos x="T17" y="T19"/>
                              </a:cxn>
                              <a:cxn ang="0">
                                <a:pos x="T21" y="T23"/>
                              </a:cxn>
                            </a:cxnLst>
                            <a:rect l="0" t="0" r="r" b="b"/>
                            <a:pathLst>
                              <a:path w="113" h="116">
                                <a:moveTo>
                                  <a:pt x="0" y="115"/>
                                </a:moveTo>
                                <a:lnTo>
                                  <a:pt x="11" y="88"/>
                                </a:lnTo>
                                <a:lnTo>
                                  <a:pt x="24" y="60"/>
                                </a:lnTo>
                                <a:lnTo>
                                  <a:pt x="54" y="39"/>
                                </a:lnTo>
                                <a:lnTo>
                                  <a:pt x="95" y="19"/>
                                </a:lnTo>
                                <a:lnTo>
                                  <a:pt x="112" y="0"/>
                                </a:lnTo>
                              </a:path>
                            </a:pathLst>
                          </a:custGeom>
                          <a:noFill/>
                          <a:ln w="1131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326"/>
                        <wps:cNvSpPr>
                          <a:spLocks/>
                        </wps:cNvSpPr>
                        <wps:spPr bwMode="auto">
                          <a:xfrm>
                            <a:off x="6525" y="553"/>
                            <a:ext cx="94" cy="12"/>
                          </a:xfrm>
                          <a:custGeom>
                            <a:avLst/>
                            <a:gdLst>
                              <a:gd name="T0" fmla="+- 0 6618 6525"/>
                              <a:gd name="T1" fmla="*/ T0 w 94"/>
                              <a:gd name="T2" fmla="+- 0 564 553"/>
                              <a:gd name="T3" fmla="*/ 564 h 12"/>
                              <a:gd name="T4" fmla="+- 0 6570 6525"/>
                              <a:gd name="T5" fmla="*/ T4 w 94"/>
                              <a:gd name="T6" fmla="+- 0 554 553"/>
                              <a:gd name="T7" fmla="*/ 554 h 12"/>
                              <a:gd name="T8" fmla="+- 0 6525 6525"/>
                              <a:gd name="T9" fmla="*/ T8 w 94"/>
                              <a:gd name="T10" fmla="+- 0 553 553"/>
                              <a:gd name="T11" fmla="*/ 553 h 12"/>
                            </a:gdLst>
                            <a:ahLst/>
                            <a:cxnLst>
                              <a:cxn ang="0">
                                <a:pos x="T1" y="T3"/>
                              </a:cxn>
                              <a:cxn ang="0">
                                <a:pos x="T5" y="T7"/>
                              </a:cxn>
                              <a:cxn ang="0">
                                <a:pos x="T9" y="T11"/>
                              </a:cxn>
                            </a:cxnLst>
                            <a:rect l="0" t="0" r="r" b="b"/>
                            <a:pathLst>
                              <a:path w="94" h="12">
                                <a:moveTo>
                                  <a:pt x="93" y="11"/>
                                </a:moveTo>
                                <a:lnTo>
                                  <a:pt x="45" y="1"/>
                                </a:lnTo>
                                <a:lnTo>
                                  <a:pt x="0" y="0"/>
                                </a:lnTo>
                              </a:path>
                            </a:pathLst>
                          </a:custGeom>
                          <a:noFill/>
                          <a:ln w="1034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327"/>
                        <wps:cNvSpPr>
                          <a:spLocks/>
                        </wps:cNvSpPr>
                        <wps:spPr bwMode="auto">
                          <a:xfrm>
                            <a:off x="6527" y="480"/>
                            <a:ext cx="55" cy="52"/>
                          </a:xfrm>
                          <a:custGeom>
                            <a:avLst/>
                            <a:gdLst>
                              <a:gd name="T0" fmla="+- 0 6582 6527"/>
                              <a:gd name="T1" fmla="*/ T0 w 55"/>
                              <a:gd name="T2" fmla="+- 0 531 480"/>
                              <a:gd name="T3" fmla="*/ 531 h 52"/>
                              <a:gd name="T4" fmla="+- 0 6545 6527"/>
                              <a:gd name="T5" fmla="*/ T4 w 55"/>
                              <a:gd name="T6" fmla="+- 0 507 480"/>
                              <a:gd name="T7" fmla="*/ 507 h 52"/>
                              <a:gd name="T8" fmla="+- 0 6527 6527"/>
                              <a:gd name="T9" fmla="*/ T8 w 55"/>
                              <a:gd name="T10" fmla="+- 0 480 480"/>
                              <a:gd name="T11" fmla="*/ 480 h 52"/>
                            </a:gdLst>
                            <a:ahLst/>
                            <a:cxnLst>
                              <a:cxn ang="0">
                                <a:pos x="T1" y="T3"/>
                              </a:cxn>
                              <a:cxn ang="0">
                                <a:pos x="T5" y="T7"/>
                              </a:cxn>
                              <a:cxn ang="0">
                                <a:pos x="T9" y="T11"/>
                              </a:cxn>
                            </a:cxnLst>
                            <a:rect l="0" t="0" r="r" b="b"/>
                            <a:pathLst>
                              <a:path w="55" h="52">
                                <a:moveTo>
                                  <a:pt x="55" y="51"/>
                                </a:moveTo>
                                <a:lnTo>
                                  <a:pt x="18" y="27"/>
                                </a:lnTo>
                                <a:lnTo>
                                  <a:pt x="0" y="0"/>
                                </a:lnTo>
                              </a:path>
                            </a:pathLst>
                          </a:custGeom>
                          <a:noFill/>
                          <a:ln w="1122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328"/>
                        <wps:cNvSpPr>
                          <a:spLocks/>
                        </wps:cNvSpPr>
                        <wps:spPr bwMode="auto">
                          <a:xfrm>
                            <a:off x="6582" y="531"/>
                            <a:ext cx="107" cy="69"/>
                          </a:xfrm>
                          <a:custGeom>
                            <a:avLst/>
                            <a:gdLst>
                              <a:gd name="T0" fmla="+- 0 6618 6582"/>
                              <a:gd name="T1" fmla="*/ T0 w 107"/>
                              <a:gd name="T2" fmla="+- 0 566 531"/>
                              <a:gd name="T3" fmla="*/ 566 h 69"/>
                              <a:gd name="T4" fmla="+- 0 6658 6582"/>
                              <a:gd name="T5" fmla="*/ T4 w 107"/>
                              <a:gd name="T6" fmla="+- 0 582 531"/>
                              <a:gd name="T7" fmla="*/ 582 h 69"/>
                              <a:gd name="T8" fmla="+- 0 6681 6582"/>
                              <a:gd name="T9" fmla="*/ T8 w 107"/>
                              <a:gd name="T10" fmla="+- 0 599 531"/>
                              <a:gd name="T11" fmla="*/ 599 h 69"/>
                              <a:gd name="T12" fmla="+- 0 6688 6582"/>
                              <a:gd name="T13" fmla="*/ T12 w 107"/>
                              <a:gd name="T14" fmla="+- 0 578 531"/>
                              <a:gd name="T15" fmla="*/ 578 h 69"/>
                              <a:gd name="T16" fmla="+- 0 6656 6582"/>
                              <a:gd name="T17" fmla="*/ T16 w 107"/>
                              <a:gd name="T18" fmla="+- 0 559 531"/>
                              <a:gd name="T19" fmla="*/ 559 h 69"/>
                              <a:gd name="T20" fmla="+- 0 6614 6582"/>
                              <a:gd name="T21" fmla="*/ T20 w 107"/>
                              <a:gd name="T22" fmla="+- 0 544 531"/>
                              <a:gd name="T23" fmla="*/ 544 h 69"/>
                              <a:gd name="T24" fmla="+- 0 6582 6582"/>
                              <a:gd name="T25" fmla="*/ T24 w 107"/>
                              <a:gd name="T26" fmla="+- 0 531 531"/>
                              <a:gd name="T27" fmla="*/ 531 h 69"/>
                            </a:gdLst>
                            <a:ahLst/>
                            <a:cxnLst>
                              <a:cxn ang="0">
                                <a:pos x="T1" y="T3"/>
                              </a:cxn>
                              <a:cxn ang="0">
                                <a:pos x="T5" y="T7"/>
                              </a:cxn>
                              <a:cxn ang="0">
                                <a:pos x="T9" y="T11"/>
                              </a:cxn>
                              <a:cxn ang="0">
                                <a:pos x="T13" y="T15"/>
                              </a:cxn>
                              <a:cxn ang="0">
                                <a:pos x="T17" y="T19"/>
                              </a:cxn>
                              <a:cxn ang="0">
                                <a:pos x="T21" y="T23"/>
                              </a:cxn>
                              <a:cxn ang="0">
                                <a:pos x="T25" y="T27"/>
                              </a:cxn>
                            </a:cxnLst>
                            <a:rect l="0" t="0" r="r" b="b"/>
                            <a:pathLst>
                              <a:path w="107" h="69">
                                <a:moveTo>
                                  <a:pt x="36" y="35"/>
                                </a:moveTo>
                                <a:lnTo>
                                  <a:pt x="76" y="51"/>
                                </a:lnTo>
                                <a:lnTo>
                                  <a:pt x="99" y="68"/>
                                </a:lnTo>
                                <a:lnTo>
                                  <a:pt x="106" y="47"/>
                                </a:lnTo>
                                <a:lnTo>
                                  <a:pt x="74" y="28"/>
                                </a:lnTo>
                                <a:lnTo>
                                  <a:pt x="32" y="13"/>
                                </a:lnTo>
                                <a:lnTo>
                                  <a:pt x="0" y="0"/>
                                </a:lnTo>
                              </a:path>
                            </a:pathLst>
                          </a:custGeom>
                          <a:noFill/>
                          <a:ln w="1088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329"/>
                        <wps:cNvSpPr>
                          <a:spLocks/>
                        </wps:cNvSpPr>
                        <wps:spPr bwMode="auto">
                          <a:xfrm>
                            <a:off x="7185" y="469"/>
                            <a:ext cx="9" cy="84"/>
                          </a:xfrm>
                          <a:custGeom>
                            <a:avLst/>
                            <a:gdLst>
                              <a:gd name="T0" fmla="+- 0 7185 7185"/>
                              <a:gd name="T1" fmla="*/ T0 w 9"/>
                              <a:gd name="T2" fmla="+- 0 553 469"/>
                              <a:gd name="T3" fmla="*/ 553 h 84"/>
                              <a:gd name="T4" fmla="+- 0 7190 7185"/>
                              <a:gd name="T5" fmla="*/ T4 w 9"/>
                              <a:gd name="T6" fmla="+- 0 523 469"/>
                              <a:gd name="T7" fmla="*/ 523 h 84"/>
                              <a:gd name="T8" fmla="+- 0 7194 7185"/>
                              <a:gd name="T9" fmla="*/ T8 w 9"/>
                              <a:gd name="T10" fmla="+- 0 507 469"/>
                              <a:gd name="T11" fmla="*/ 507 h 84"/>
                              <a:gd name="T12" fmla="+- 0 7192 7185"/>
                              <a:gd name="T13" fmla="*/ T12 w 9"/>
                              <a:gd name="T14" fmla="+- 0 469 469"/>
                              <a:gd name="T15" fmla="*/ 469 h 84"/>
                            </a:gdLst>
                            <a:ahLst/>
                            <a:cxnLst>
                              <a:cxn ang="0">
                                <a:pos x="T1" y="T3"/>
                              </a:cxn>
                              <a:cxn ang="0">
                                <a:pos x="T5" y="T7"/>
                              </a:cxn>
                              <a:cxn ang="0">
                                <a:pos x="T9" y="T11"/>
                              </a:cxn>
                              <a:cxn ang="0">
                                <a:pos x="T13" y="T15"/>
                              </a:cxn>
                            </a:cxnLst>
                            <a:rect l="0" t="0" r="r" b="b"/>
                            <a:pathLst>
                              <a:path w="9" h="84">
                                <a:moveTo>
                                  <a:pt x="0" y="84"/>
                                </a:moveTo>
                                <a:lnTo>
                                  <a:pt x="5" y="54"/>
                                </a:lnTo>
                                <a:lnTo>
                                  <a:pt x="9" y="38"/>
                                </a:lnTo>
                                <a:lnTo>
                                  <a:pt x="7" y="0"/>
                                </a:lnTo>
                              </a:path>
                            </a:pathLst>
                          </a:custGeom>
                          <a:noFill/>
                          <a:ln w="1223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1330"/>
                        <wps:cNvCnPr>
                          <a:cxnSpLocks noChangeShapeType="1"/>
                        </wps:cNvCnPr>
                        <wps:spPr bwMode="auto">
                          <a:xfrm>
                            <a:off x="7139" y="576"/>
                            <a:ext cx="0" cy="0"/>
                          </a:xfrm>
                          <a:prstGeom prst="line">
                            <a:avLst/>
                          </a:prstGeom>
                          <a:noFill/>
                          <a:ln w="12240">
                            <a:solidFill>
                              <a:srgbClr val="121315"/>
                            </a:solidFill>
                            <a:round/>
                            <a:headEnd/>
                            <a:tailEnd/>
                          </a:ln>
                          <a:extLst>
                            <a:ext uri="{909E8E84-426E-40DD-AFC4-6F175D3DCCD1}">
                              <a14:hiddenFill xmlns:a14="http://schemas.microsoft.com/office/drawing/2010/main">
                                <a:noFill/>
                              </a14:hiddenFill>
                            </a:ext>
                          </a:extLst>
                        </wps:spPr>
                        <wps:bodyPr/>
                      </wps:wsp>
                      <wps:wsp>
                        <wps:cNvPr id="328" name="Line 1331"/>
                        <wps:cNvCnPr>
                          <a:cxnSpLocks noChangeShapeType="1"/>
                        </wps:cNvCnPr>
                        <wps:spPr bwMode="auto">
                          <a:xfrm>
                            <a:off x="7137" y="612"/>
                            <a:ext cx="0" cy="0"/>
                          </a:xfrm>
                          <a:prstGeom prst="line">
                            <a:avLst/>
                          </a:prstGeom>
                          <a:noFill/>
                          <a:ln w="12258">
                            <a:solidFill>
                              <a:srgbClr val="121315"/>
                            </a:solidFill>
                            <a:round/>
                            <a:headEnd/>
                            <a:tailEnd/>
                          </a:ln>
                          <a:extLst>
                            <a:ext uri="{909E8E84-426E-40DD-AFC4-6F175D3DCCD1}">
                              <a14:hiddenFill xmlns:a14="http://schemas.microsoft.com/office/drawing/2010/main">
                                <a:noFill/>
                              </a14:hiddenFill>
                            </a:ext>
                          </a:extLst>
                        </wps:spPr>
                        <wps:bodyPr/>
                      </wps:wsp>
                      <wps:wsp>
                        <wps:cNvPr id="329" name="Freeform 1332"/>
                        <wps:cNvSpPr>
                          <a:spLocks/>
                        </wps:cNvSpPr>
                        <wps:spPr bwMode="auto">
                          <a:xfrm>
                            <a:off x="7144" y="553"/>
                            <a:ext cx="42" cy="47"/>
                          </a:xfrm>
                          <a:custGeom>
                            <a:avLst/>
                            <a:gdLst>
                              <a:gd name="T0" fmla="+- 0 7185 7144"/>
                              <a:gd name="T1" fmla="*/ T0 w 42"/>
                              <a:gd name="T2" fmla="+- 0 553 553"/>
                              <a:gd name="T3" fmla="*/ 553 h 47"/>
                              <a:gd name="T4" fmla="+- 0 7185 7144"/>
                              <a:gd name="T5" fmla="*/ T4 w 42"/>
                              <a:gd name="T6" fmla="+- 0 575 553"/>
                              <a:gd name="T7" fmla="*/ 575 h 47"/>
                              <a:gd name="T8" fmla="+- 0 7175 7144"/>
                              <a:gd name="T9" fmla="*/ T8 w 42"/>
                              <a:gd name="T10" fmla="+- 0 594 553"/>
                              <a:gd name="T11" fmla="*/ 594 h 47"/>
                              <a:gd name="T12" fmla="+- 0 7144 7144"/>
                              <a:gd name="T13" fmla="*/ T12 w 42"/>
                              <a:gd name="T14" fmla="+- 0 599 553"/>
                              <a:gd name="T15" fmla="*/ 599 h 47"/>
                            </a:gdLst>
                            <a:ahLst/>
                            <a:cxnLst>
                              <a:cxn ang="0">
                                <a:pos x="T1" y="T3"/>
                              </a:cxn>
                              <a:cxn ang="0">
                                <a:pos x="T5" y="T7"/>
                              </a:cxn>
                              <a:cxn ang="0">
                                <a:pos x="T9" y="T11"/>
                              </a:cxn>
                              <a:cxn ang="0">
                                <a:pos x="T13" y="T15"/>
                              </a:cxn>
                            </a:cxnLst>
                            <a:rect l="0" t="0" r="r" b="b"/>
                            <a:pathLst>
                              <a:path w="42" h="47">
                                <a:moveTo>
                                  <a:pt x="41" y="0"/>
                                </a:moveTo>
                                <a:lnTo>
                                  <a:pt x="41" y="22"/>
                                </a:lnTo>
                                <a:lnTo>
                                  <a:pt x="31" y="41"/>
                                </a:lnTo>
                                <a:lnTo>
                                  <a:pt x="0" y="46"/>
                                </a:lnTo>
                              </a:path>
                            </a:pathLst>
                          </a:custGeom>
                          <a:noFill/>
                          <a:ln w="1141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333"/>
                        <wps:cNvSpPr>
                          <a:spLocks/>
                        </wps:cNvSpPr>
                        <wps:spPr bwMode="auto">
                          <a:xfrm>
                            <a:off x="7134" y="469"/>
                            <a:ext cx="59" cy="74"/>
                          </a:xfrm>
                          <a:custGeom>
                            <a:avLst/>
                            <a:gdLst>
                              <a:gd name="T0" fmla="+- 0 7136 7134"/>
                              <a:gd name="T1" fmla="*/ T0 w 59"/>
                              <a:gd name="T2" fmla="+- 0 542 469"/>
                              <a:gd name="T3" fmla="*/ 542 h 74"/>
                              <a:gd name="T4" fmla="+- 0 7134 7134"/>
                              <a:gd name="T5" fmla="*/ T4 w 59"/>
                              <a:gd name="T6" fmla="+- 0 516 469"/>
                              <a:gd name="T7" fmla="*/ 516 h 74"/>
                              <a:gd name="T8" fmla="+- 0 7160 7134"/>
                              <a:gd name="T9" fmla="*/ T8 w 59"/>
                              <a:gd name="T10" fmla="+- 0 495 469"/>
                              <a:gd name="T11" fmla="*/ 495 h 74"/>
                              <a:gd name="T12" fmla="+- 0 7192 7134"/>
                              <a:gd name="T13" fmla="*/ T12 w 59"/>
                              <a:gd name="T14" fmla="+- 0 469 469"/>
                              <a:gd name="T15" fmla="*/ 469 h 74"/>
                            </a:gdLst>
                            <a:ahLst/>
                            <a:cxnLst>
                              <a:cxn ang="0">
                                <a:pos x="T1" y="T3"/>
                              </a:cxn>
                              <a:cxn ang="0">
                                <a:pos x="T5" y="T7"/>
                              </a:cxn>
                              <a:cxn ang="0">
                                <a:pos x="T9" y="T11"/>
                              </a:cxn>
                              <a:cxn ang="0">
                                <a:pos x="T13" y="T15"/>
                              </a:cxn>
                            </a:cxnLst>
                            <a:rect l="0" t="0" r="r" b="b"/>
                            <a:pathLst>
                              <a:path w="59" h="74">
                                <a:moveTo>
                                  <a:pt x="2" y="73"/>
                                </a:moveTo>
                                <a:lnTo>
                                  <a:pt x="0" y="47"/>
                                </a:lnTo>
                                <a:lnTo>
                                  <a:pt x="26" y="26"/>
                                </a:lnTo>
                                <a:lnTo>
                                  <a:pt x="58" y="0"/>
                                </a:lnTo>
                              </a:path>
                            </a:pathLst>
                          </a:custGeom>
                          <a:noFill/>
                          <a:ln w="1150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1334"/>
                        <wps:cNvCnPr>
                          <a:cxnSpLocks noChangeShapeType="1"/>
                        </wps:cNvCnPr>
                        <wps:spPr bwMode="auto">
                          <a:xfrm>
                            <a:off x="7576" y="377"/>
                            <a:ext cx="2" cy="0"/>
                          </a:xfrm>
                          <a:prstGeom prst="line">
                            <a:avLst/>
                          </a:prstGeom>
                          <a:noFill/>
                          <a:ln w="12248">
                            <a:solidFill>
                              <a:srgbClr val="121315"/>
                            </a:solidFill>
                            <a:round/>
                            <a:headEnd/>
                            <a:tailEnd/>
                          </a:ln>
                          <a:extLst>
                            <a:ext uri="{909E8E84-426E-40DD-AFC4-6F175D3DCCD1}">
                              <a14:hiddenFill xmlns:a14="http://schemas.microsoft.com/office/drawing/2010/main">
                                <a:noFill/>
                              </a14:hiddenFill>
                            </a:ext>
                          </a:extLst>
                        </wps:spPr>
                        <wps:bodyPr/>
                      </wps:wsp>
                      <wps:wsp>
                        <wps:cNvPr id="332" name="Line 1335"/>
                        <wps:cNvCnPr>
                          <a:cxnSpLocks noChangeShapeType="1"/>
                        </wps:cNvCnPr>
                        <wps:spPr bwMode="auto">
                          <a:xfrm>
                            <a:off x="7709" y="339"/>
                            <a:ext cx="26" cy="0"/>
                          </a:xfrm>
                          <a:prstGeom prst="line">
                            <a:avLst/>
                          </a:prstGeom>
                          <a:noFill/>
                          <a:ln w="10609">
                            <a:solidFill>
                              <a:srgbClr val="121315"/>
                            </a:solidFill>
                            <a:round/>
                            <a:headEnd/>
                            <a:tailEnd/>
                          </a:ln>
                          <a:extLst>
                            <a:ext uri="{909E8E84-426E-40DD-AFC4-6F175D3DCCD1}">
                              <a14:hiddenFill xmlns:a14="http://schemas.microsoft.com/office/drawing/2010/main">
                                <a:noFill/>
                              </a14:hiddenFill>
                            </a:ext>
                          </a:extLst>
                        </wps:spPr>
                        <wps:bodyPr/>
                      </wps:wsp>
                      <wps:wsp>
                        <wps:cNvPr id="333" name="Line 1336"/>
                        <wps:cNvCnPr>
                          <a:cxnSpLocks noChangeShapeType="1"/>
                        </wps:cNvCnPr>
                        <wps:spPr bwMode="auto">
                          <a:xfrm>
                            <a:off x="7675" y="340"/>
                            <a:ext cx="14" cy="0"/>
                          </a:xfrm>
                          <a:prstGeom prst="line">
                            <a:avLst/>
                          </a:prstGeom>
                          <a:noFill/>
                          <a:ln w="12096">
                            <a:solidFill>
                              <a:srgbClr val="121315"/>
                            </a:solidFill>
                            <a:round/>
                            <a:headEnd/>
                            <a:tailEnd/>
                          </a:ln>
                          <a:extLst>
                            <a:ext uri="{909E8E84-426E-40DD-AFC4-6F175D3DCCD1}">
                              <a14:hiddenFill xmlns:a14="http://schemas.microsoft.com/office/drawing/2010/main">
                                <a:noFill/>
                              </a14:hiddenFill>
                            </a:ext>
                          </a:extLst>
                        </wps:spPr>
                        <wps:bodyPr/>
                      </wps:wsp>
                      <wps:wsp>
                        <wps:cNvPr id="334" name="Freeform 1337"/>
                        <wps:cNvSpPr>
                          <a:spLocks/>
                        </wps:cNvSpPr>
                        <wps:spPr bwMode="auto">
                          <a:xfrm>
                            <a:off x="7359" y="412"/>
                            <a:ext cx="127" cy="58"/>
                          </a:xfrm>
                          <a:custGeom>
                            <a:avLst/>
                            <a:gdLst>
                              <a:gd name="T0" fmla="+- 0 7486 7359"/>
                              <a:gd name="T1" fmla="*/ T0 w 127"/>
                              <a:gd name="T2" fmla="+- 0 412 412"/>
                              <a:gd name="T3" fmla="*/ 412 h 58"/>
                              <a:gd name="T4" fmla="+- 0 7472 7359"/>
                              <a:gd name="T5" fmla="*/ T4 w 127"/>
                              <a:gd name="T6" fmla="+- 0 418 412"/>
                              <a:gd name="T7" fmla="*/ 418 h 58"/>
                              <a:gd name="T8" fmla="+- 0 7426 7359"/>
                              <a:gd name="T9" fmla="*/ T8 w 127"/>
                              <a:gd name="T10" fmla="+- 0 441 412"/>
                              <a:gd name="T11" fmla="*/ 441 h 58"/>
                              <a:gd name="T12" fmla="+- 0 7383 7359"/>
                              <a:gd name="T13" fmla="*/ T12 w 127"/>
                              <a:gd name="T14" fmla="+- 0 458 412"/>
                              <a:gd name="T15" fmla="*/ 458 h 58"/>
                              <a:gd name="T16" fmla="+- 0 7359 7359"/>
                              <a:gd name="T17" fmla="*/ T16 w 127"/>
                              <a:gd name="T18" fmla="+- 0 469 412"/>
                              <a:gd name="T19" fmla="*/ 469 h 58"/>
                            </a:gdLst>
                            <a:ahLst/>
                            <a:cxnLst>
                              <a:cxn ang="0">
                                <a:pos x="T1" y="T3"/>
                              </a:cxn>
                              <a:cxn ang="0">
                                <a:pos x="T5" y="T7"/>
                              </a:cxn>
                              <a:cxn ang="0">
                                <a:pos x="T9" y="T11"/>
                              </a:cxn>
                              <a:cxn ang="0">
                                <a:pos x="T13" y="T15"/>
                              </a:cxn>
                              <a:cxn ang="0">
                                <a:pos x="T17" y="T19"/>
                              </a:cxn>
                            </a:cxnLst>
                            <a:rect l="0" t="0" r="r" b="b"/>
                            <a:pathLst>
                              <a:path w="127" h="58">
                                <a:moveTo>
                                  <a:pt x="127" y="0"/>
                                </a:moveTo>
                                <a:lnTo>
                                  <a:pt x="113" y="6"/>
                                </a:lnTo>
                                <a:lnTo>
                                  <a:pt x="67" y="29"/>
                                </a:lnTo>
                                <a:lnTo>
                                  <a:pt x="24" y="46"/>
                                </a:lnTo>
                                <a:lnTo>
                                  <a:pt x="0" y="57"/>
                                </a:lnTo>
                              </a:path>
                            </a:pathLst>
                          </a:custGeom>
                          <a:noFill/>
                          <a:ln w="1065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1338"/>
                        <wps:cNvCnPr>
                          <a:cxnSpLocks noChangeShapeType="1"/>
                        </wps:cNvCnPr>
                        <wps:spPr bwMode="auto">
                          <a:xfrm>
                            <a:off x="7538" y="395"/>
                            <a:ext cx="0" cy="17"/>
                          </a:xfrm>
                          <a:prstGeom prst="line">
                            <a:avLst/>
                          </a:prstGeom>
                          <a:noFill/>
                          <a:ln w="10503">
                            <a:solidFill>
                              <a:srgbClr val="121315"/>
                            </a:solidFill>
                            <a:round/>
                            <a:headEnd/>
                            <a:tailEnd/>
                          </a:ln>
                          <a:extLst>
                            <a:ext uri="{909E8E84-426E-40DD-AFC4-6F175D3DCCD1}">
                              <a14:hiddenFill xmlns:a14="http://schemas.microsoft.com/office/drawing/2010/main">
                                <a:noFill/>
                              </a14:hiddenFill>
                            </a:ext>
                          </a:extLst>
                        </wps:spPr>
                        <wps:bodyPr/>
                      </wps:wsp>
                      <wps:wsp>
                        <wps:cNvPr id="336" name="Freeform 1339"/>
                        <wps:cNvSpPr>
                          <a:spLocks/>
                        </wps:cNvSpPr>
                        <wps:spPr bwMode="auto">
                          <a:xfrm>
                            <a:off x="7578" y="172"/>
                            <a:ext cx="207" cy="167"/>
                          </a:xfrm>
                          <a:custGeom>
                            <a:avLst/>
                            <a:gdLst>
                              <a:gd name="T0" fmla="+- 0 7785 7578"/>
                              <a:gd name="T1" fmla="*/ T0 w 207"/>
                              <a:gd name="T2" fmla="+- 0 172 172"/>
                              <a:gd name="T3" fmla="*/ 172 h 167"/>
                              <a:gd name="T4" fmla="+- 0 7766 7578"/>
                              <a:gd name="T5" fmla="*/ T4 w 207"/>
                              <a:gd name="T6" fmla="+- 0 195 172"/>
                              <a:gd name="T7" fmla="*/ 195 h 167"/>
                              <a:gd name="T8" fmla="+- 0 7722 7578"/>
                              <a:gd name="T9" fmla="*/ T8 w 207"/>
                              <a:gd name="T10" fmla="+- 0 221 172"/>
                              <a:gd name="T11" fmla="*/ 221 h 167"/>
                              <a:gd name="T12" fmla="+- 0 7681 7578"/>
                              <a:gd name="T13" fmla="*/ T12 w 207"/>
                              <a:gd name="T14" fmla="+- 0 232 172"/>
                              <a:gd name="T15" fmla="*/ 232 h 167"/>
                              <a:gd name="T16" fmla="+- 0 7638 7578"/>
                              <a:gd name="T17" fmla="*/ T16 w 207"/>
                              <a:gd name="T18" fmla="+- 0 249 172"/>
                              <a:gd name="T19" fmla="*/ 249 h 167"/>
                              <a:gd name="T20" fmla="+- 0 7629 7578"/>
                              <a:gd name="T21" fmla="*/ T20 w 207"/>
                              <a:gd name="T22" fmla="+- 0 272 172"/>
                              <a:gd name="T23" fmla="*/ 272 h 167"/>
                              <a:gd name="T24" fmla="+- 0 7624 7578"/>
                              <a:gd name="T25" fmla="*/ T24 w 207"/>
                              <a:gd name="T26" fmla="+- 0 294 172"/>
                              <a:gd name="T27" fmla="*/ 294 h 167"/>
                              <a:gd name="T28" fmla="+- 0 7583 7578"/>
                              <a:gd name="T29" fmla="*/ T28 w 207"/>
                              <a:gd name="T30" fmla="+- 0 314 172"/>
                              <a:gd name="T31" fmla="*/ 314 h 167"/>
                              <a:gd name="T32" fmla="+- 0 7578 7578"/>
                              <a:gd name="T33" fmla="*/ T32 w 207"/>
                              <a:gd name="T34" fmla="+- 0 339 172"/>
                              <a:gd name="T35" fmla="*/ 33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7" h="167">
                                <a:moveTo>
                                  <a:pt x="207" y="0"/>
                                </a:moveTo>
                                <a:lnTo>
                                  <a:pt x="188" y="23"/>
                                </a:lnTo>
                                <a:lnTo>
                                  <a:pt x="144" y="49"/>
                                </a:lnTo>
                                <a:lnTo>
                                  <a:pt x="103" y="60"/>
                                </a:lnTo>
                                <a:lnTo>
                                  <a:pt x="60" y="77"/>
                                </a:lnTo>
                                <a:lnTo>
                                  <a:pt x="51" y="100"/>
                                </a:lnTo>
                                <a:lnTo>
                                  <a:pt x="46" y="122"/>
                                </a:lnTo>
                                <a:lnTo>
                                  <a:pt x="5" y="142"/>
                                </a:lnTo>
                                <a:lnTo>
                                  <a:pt x="0" y="167"/>
                                </a:lnTo>
                              </a:path>
                            </a:pathLst>
                          </a:custGeom>
                          <a:noFill/>
                          <a:ln w="1108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340"/>
                        <wps:cNvSpPr>
                          <a:spLocks/>
                        </wps:cNvSpPr>
                        <wps:spPr bwMode="auto">
                          <a:xfrm>
                            <a:off x="6627" y="161"/>
                            <a:ext cx="63" cy="109"/>
                          </a:xfrm>
                          <a:custGeom>
                            <a:avLst/>
                            <a:gdLst>
                              <a:gd name="T0" fmla="+- 0 6638 6627"/>
                              <a:gd name="T1" fmla="*/ T0 w 63"/>
                              <a:gd name="T2" fmla="+- 0 161 161"/>
                              <a:gd name="T3" fmla="*/ 161 h 109"/>
                              <a:gd name="T4" fmla="+- 0 6632 6627"/>
                              <a:gd name="T5" fmla="*/ T4 w 63"/>
                              <a:gd name="T6" fmla="+- 0 183 161"/>
                              <a:gd name="T7" fmla="*/ 183 h 109"/>
                              <a:gd name="T8" fmla="+- 0 6627 6627"/>
                              <a:gd name="T9" fmla="*/ T8 w 63"/>
                              <a:gd name="T10" fmla="+- 0 201 161"/>
                              <a:gd name="T11" fmla="*/ 201 h 109"/>
                              <a:gd name="T12" fmla="+- 0 6640 6627"/>
                              <a:gd name="T13" fmla="*/ T12 w 63"/>
                              <a:gd name="T14" fmla="+- 0 216 161"/>
                              <a:gd name="T15" fmla="*/ 216 h 109"/>
                              <a:gd name="T16" fmla="+- 0 6677 6627"/>
                              <a:gd name="T17" fmla="*/ T16 w 63"/>
                              <a:gd name="T18" fmla="+- 0 225 161"/>
                              <a:gd name="T19" fmla="*/ 225 h 109"/>
                              <a:gd name="T20" fmla="+- 0 6690 6627"/>
                              <a:gd name="T21" fmla="*/ T20 w 63"/>
                              <a:gd name="T22" fmla="+- 0 244 161"/>
                              <a:gd name="T23" fmla="*/ 244 h 109"/>
                              <a:gd name="T24" fmla="+- 0 6681 6627"/>
                              <a:gd name="T25" fmla="*/ T24 w 63"/>
                              <a:gd name="T26" fmla="+- 0 270 161"/>
                              <a:gd name="T27" fmla="*/ 270 h 109"/>
                            </a:gdLst>
                            <a:ahLst/>
                            <a:cxnLst>
                              <a:cxn ang="0">
                                <a:pos x="T1" y="T3"/>
                              </a:cxn>
                              <a:cxn ang="0">
                                <a:pos x="T5" y="T7"/>
                              </a:cxn>
                              <a:cxn ang="0">
                                <a:pos x="T9" y="T11"/>
                              </a:cxn>
                              <a:cxn ang="0">
                                <a:pos x="T13" y="T15"/>
                              </a:cxn>
                              <a:cxn ang="0">
                                <a:pos x="T17" y="T19"/>
                              </a:cxn>
                              <a:cxn ang="0">
                                <a:pos x="T21" y="T23"/>
                              </a:cxn>
                              <a:cxn ang="0">
                                <a:pos x="T25" y="T27"/>
                              </a:cxn>
                            </a:cxnLst>
                            <a:rect l="0" t="0" r="r" b="b"/>
                            <a:pathLst>
                              <a:path w="63" h="109">
                                <a:moveTo>
                                  <a:pt x="11" y="0"/>
                                </a:moveTo>
                                <a:lnTo>
                                  <a:pt x="5" y="22"/>
                                </a:lnTo>
                                <a:lnTo>
                                  <a:pt x="0" y="40"/>
                                </a:lnTo>
                                <a:lnTo>
                                  <a:pt x="13" y="55"/>
                                </a:lnTo>
                                <a:lnTo>
                                  <a:pt x="50" y="64"/>
                                </a:lnTo>
                                <a:lnTo>
                                  <a:pt x="63" y="83"/>
                                </a:lnTo>
                                <a:lnTo>
                                  <a:pt x="54" y="109"/>
                                </a:lnTo>
                              </a:path>
                            </a:pathLst>
                          </a:custGeom>
                          <a:noFill/>
                          <a:ln w="1177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341"/>
                        <wps:cNvSpPr>
                          <a:spLocks/>
                        </wps:cNvSpPr>
                        <wps:spPr bwMode="auto">
                          <a:xfrm>
                            <a:off x="7585" y="224"/>
                            <a:ext cx="213" cy="152"/>
                          </a:xfrm>
                          <a:custGeom>
                            <a:avLst/>
                            <a:gdLst>
                              <a:gd name="T0" fmla="+- 0 7798 7585"/>
                              <a:gd name="T1" fmla="*/ T0 w 213"/>
                              <a:gd name="T2" fmla="+- 0 224 224"/>
                              <a:gd name="T3" fmla="*/ 224 h 152"/>
                              <a:gd name="T4" fmla="+- 0 7772 7585"/>
                              <a:gd name="T5" fmla="*/ T4 w 213"/>
                              <a:gd name="T6" fmla="+- 0 244 224"/>
                              <a:gd name="T7" fmla="*/ 244 h 152"/>
                              <a:gd name="T8" fmla="+- 0 7748 7585"/>
                              <a:gd name="T9" fmla="*/ T8 w 213"/>
                              <a:gd name="T10" fmla="+- 0 264 224"/>
                              <a:gd name="T11" fmla="*/ 264 h 152"/>
                              <a:gd name="T12" fmla="+- 0 7718 7585"/>
                              <a:gd name="T13" fmla="*/ T12 w 213"/>
                              <a:gd name="T14" fmla="+- 0 280 224"/>
                              <a:gd name="T15" fmla="*/ 280 h 152"/>
                              <a:gd name="T16" fmla="+- 0 7685 7585"/>
                              <a:gd name="T17" fmla="*/ T16 w 213"/>
                              <a:gd name="T18" fmla="+- 0 294 224"/>
                              <a:gd name="T19" fmla="*/ 294 h 152"/>
                              <a:gd name="T20" fmla="+- 0 7663 7585"/>
                              <a:gd name="T21" fmla="*/ T20 w 213"/>
                              <a:gd name="T22" fmla="+- 0 320 224"/>
                              <a:gd name="T23" fmla="*/ 320 h 152"/>
                              <a:gd name="T24" fmla="+- 0 7646 7585"/>
                              <a:gd name="T25" fmla="*/ T24 w 213"/>
                              <a:gd name="T26" fmla="+- 0 341 224"/>
                              <a:gd name="T27" fmla="*/ 341 h 152"/>
                              <a:gd name="T28" fmla="+- 0 7607 7585"/>
                              <a:gd name="T29" fmla="*/ T28 w 213"/>
                              <a:gd name="T30" fmla="+- 0 366 224"/>
                              <a:gd name="T31" fmla="*/ 366 h 152"/>
                              <a:gd name="T32" fmla="+- 0 7585 7585"/>
                              <a:gd name="T33" fmla="*/ T32 w 213"/>
                              <a:gd name="T34" fmla="+- 0 376 224"/>
                              <a:gd name="T35" fmla="*/ 37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152">
                                <a:moveTo>
                                  <a:pt x="213" y="0"/>
                                </a:moveTo>
                                <a:lnTo>
                                  <a:pt x="187" y="20"/>
                                </a:lnTo>
                                <a:lnTo>
                                  <a:pt x="163" y="40"/>
                                </a:lnTo>
                                <a:lnTo>
                                  <a:pt x="133" y="56"/>
                                </a:lnTo>
                                <a:lnTo>
                                  <a:pt x="100" y="70"/>
                                </a:lnTo>
                                <a:lnTo>
                                  <a:pt x="78" y="96"/>
                                </a:lnTo>
                                <a:lnTo>
                                  <a:pt x="61" y="117"/>
                                </a:lnTo>
                                <a:lnTo>
                                  <a:pt x="22" y="142"/>
                                </a:lnTo>
                                <a:lnTo>
                                  <a:pt x="0" y="152"/>
                                </a:lnTo>
                              </a:path>
                            </a:pathLst>
                          </a:custGeom>
                          <a:noFill/>
                          <a:ln w="1097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1342"/>
                        <wps:cNvCnPr>
                          <a:cxnSpLocks noChangeShapeType="1"/>
                        </wps:cNvCnPr>
                        <wps:spPr bwMode="auto">
                          <a:xfrm>
                            <a:off x="7785" y="140"/>
                            <a:ext cx="0" cy="45"/>
                          </a:xfrm>
                          <a:prstGeom prst="line">
                            <a:avLst/>
                          </a:prstGeom>
                          <a:noFill/>
                          <a:ln w="12258">
                            <a:solidFill>
                              <a:srgbClr val="121315"/>
                            </a:solidFill>
                            <a:round/>
                            <a:headEnd/>
                            <a:tailEnd/>
                          </a:ln>
                          <a:extLst>
                            <a:ext uri="{909E8E84-426E-40DD-AFC4-6F175D3DCCD1}">
                              <a14:hiddenFill xmlns:a14="http://schemas.microsoft.com/office/drawing/2010/main">
                                <a:noFill/>
                              </a14:hiddenFill>
                            </a:ext>
                          </a:extLst>
                        </wps:spPr>
                        <wps:bodyPr/>
                      </wps:wsp>
                      <wps:wsp>
                        <wps:cNvPr id="340" name="Line 1343"/>
                        <wps:cNvCnPr>
                          <a:cxnSpLocks noChangeShapeType="1"/>
                        </wps:cNvCnPr>
                        <wps:spPr bwMode="auto">
                          <a:xfrm>
                            <a:off x="7312" y="544"/>
                            <a:ext cx="17" cy="0"/>
                          </a:xfrm>
                          <a:prstGeom prst="line">
                            <a:avLst/>
                          </a:prstGeom>
                          <a:noFill/>
                          <a:ln w="11943">
                            <a:solidFill>
                              <a:srgbClr val="121315"/>
                            </a:solidFill>
                            <a:round/>
                            <a:headEnd/>
                            <a:tailEnd/>
                          </a:ln>
                          <a:extLst>
                            <a:ext uri="{909E8E84-426E-40DD-AFC4-6F175D3DCCD1}">
                              <a14:hiddenFill xmlns:a14="http://schemas.microsoft.com/office/drawing/2010/main">
                                <a:noFill/>
                              </a14:hiddenFill>
                            </a:ext>
                          </a:extLst>
                        </wps:spPr>
                        <wps:bodyPr/>
                      </wps:wsp>
                      <wps:wsp>
                        <wps:cNvPr id="341" name="Line 1344"/>
                        <wps:cNvCnPr>
                          <a:cxnSpLocks noChangeShapeType="1"/>
                        </wps:cNvCnPr>
                        <wps:spPr bwMode="auto">
                          <a:xfrm>
                            <a:off x="7276" y="519"/>
                            <a:ext cx="3" cy="0"/>
                          </a:xfrm>
                          <a:prstGeom prst="line">
                            <a:avLst/>
                          </a:prstGeom>
                          <a:noFill/>
                          <a:ln w="12244">
                            <a:solidFill>
                              <a:srgbClr val="121315"/>
                            </a:solidFill>
                            <a:round/>
                            <a:headEnd/>
                            <a:tailEnd/>
                          </a:ln>
                          <a:extLst>
                            <a:ext uri="{909E8E84-426E-40DD-AFC4-6F175D3DCCD1}">
                              <a14:hiddenFill xmlns:a14="http://schemas.microsoft.com/office/drawing/2010/main">
                                <a:noFill/>
                              </a14:hiddenFill>
                            </a:ext>
                          </a:extLst>
                        </wps:spPr>
                        <wps:bodyPr/>
                      </wps:wsp>
                      <wps:wsp>
                        <wps:cNvPr id="342" name="Freeform 1345"/>
                        <wps:cNvSpPr>
                          <a:spLocks/>
                        </wps:cNvSpPr>
                        <wps:spPr bwMode="auto">
                          <a:xfrm>
                            <a:off x="7279" y="433"/>
                            <a:ext cx="50" cy="74"/>
                          </a:xfrm>
                          <a:custGeom>
                            <a:avLst/>
                            <a:gdLst>
                              <a:gd name="T0" fmla="+- 0 7279 7279"/>
                              <a:gd name="T1" fmla="*/ T0 w 50"/>
                              <a:gd name="T2" fmla="+- 0 485 433"/>
                              <a:gd name="T3" fmla="*/ 485 h 74"/>
                              <a:gd name="T4" fmla="+- 0 7286 7279"/>
                              <a:gd name="T5" fmla="*/ T4 w 50"/>
                              <a:gd name="T6" fmla="+- 0 460 433"/>
                              <a:gd name="T7" fmla="*/ 460 h 74"/>
                              <a:gd name="T8" fmla="+- 0 7294 7279"/>
                              <a:gd name="T9" fmla="*/ T8 w 50"/>
                              <a:gd name="T10" fmla="+- 0 433 433"/>
                              <a:gd name="T11" fmla="*/ 433 h 74"/>
                              <a:gd name="T12" fmla="+- 0 7325 7279"/>
                              <a:gd name="T13" fmla="*/ T12 w 50"/>
                              <a:gd name="T14" fmla="+- 0 452 433"/>
                              <a:gd name="T15" fmla="*/ 452 h 74"/>
                              <a:gd name="T16" fmla="+- 0 7327 7279"/>
                              <a:gd name="T17" fmla="*/ T16 w 50"/>
                              <a:gd name="T18" fmla="+- 0 482 433"/>
                              <a:gd name="T19" fmla="*/ 482 h 74"/>
                              <a:gd name="T20" fmla="+- 0 7329 7279"/>
                              <a:gd name="T21" fmla="*/ T20 w 50"/>
                              <a:gd name="T22" fmla="+- 0 507 433"/>
                              <a:gd name="T23" fmla="*/ 507 h 74"/>
                            </a:gdLst>
                            <a:ahLst/>
                            <a:cxnLst>
                              <a:cxn ang="0">
                                <a:pos x="T1" y="T3"/>
                              </a:cxn>
                              <a:cxn ang="0">
                                <a:pos x="T5" y="T7"/>
                              </a:cxn>
                              <a:cxn ang="0">
                                <a:pos x="T9" y="T11"/>
                              </a:cxn>
                              <a:cxn ang="0">
                                <a:pos x="T13" y="T15"/>
                              </a:cxn>
                              <a:cxn ang="0">
                                <a:pos x="T17" y="T19"/>
                              </a:cxn>
                              <a:cxn ang="0">
                                <a:pos x="T21" y="T23"/>
                              </a:cxn>
                            </a:cxnLst>
                            <a:rect l="0" t="0" r="r" b="b"/>
                            <a:pathLst>
                              <a:path w="50" h="74">
                                <a:moveTo>
                                  <a:pt x="0" y="52"/>
                                </a:moveTo>
                                <a:lnTo>
                                  <a:pt x="7" y="27"/>
                                </a:lnTo>
                                <a:lnTo>
                                  <a:pt x="15" y="0"/>
                                </a:lnTo>
                                <a:lnTo>
                                  <a:pt x="46" y="19"/>
                                </a:lnTo>
                                <a:lnTo>
                                  <a:pt x="48" y="49"/>
                                </a:lnTo>
                                <a:lnTo>
                                  <a:pt x="50" y="74"/>
                                </a:lnTo>
                              </a:path>
                            </a:pathLst>
                          </a:custGeom>
                          <a:noFill/>
                          <a:ln w="1164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1346"/>
                        <wps:cNvCnPr>
                          <a:cxnSpLocks noChangeShapeType="1"/>
                        </wps:cNvCnPr>
                        <wps:spPr bwMode="auto">
                          <a:xfrm>
                            <a:off x="7218" y="349"/>
                            <a:ext cx="0" cy="0"/>
                          </a:xfrm>
                          <a:prstGeom prst="line">
                            <a:avLst/>
                          </a:prstGeom>
                          <a:noFill/>
                          <a:ln w="10975">
                            <a:solidFill>
                              <a:srgbClr val="121315"/>
                            </a:solidFill>
                            <a:round/>
                            <a:headEnd/>
                            <a:tailEnd/>
                          </a:ln>
                          <a:extLst>
                            <a:ext uri="{909E8E84-426E-40DD-AFC4-6F175D3DCCD1}">
                              <a14:hiddenFill xmlns:a14="http://schemas.microsoft.com/office/drawing/2010/main">
                                <a:noFill/>
                              </a14:hiddenFill>
                            </a:ext>
                          </a:extLst>
                        </wps:spPr>
                        <wps:bodyPr/>
                      </wps:wsp>
                      <wps:wsp>
                        <wps:cNvPr id="344" name="Freeform 1347"/>
                        <wps:cNvSpPr>
                          <a:spLocks/>
                        </wps:cNvSpPr>
                        <wps:spPr bwMode="auto">
                          <a:xfrm>
                            <a:off x="7197" y="339"/>
                            <a:ext cx="11" cy="95"/>
                          </a:xfrm>
                          <a:custGeom>
                            <a:avLst/>
                            <a:gdLst>
                              <a:gd name="T0" fmla="+- 0 7207 7197"/>
                              <a:gd name="T1" fmla="*/ T0 w 11"/>
                              <a:gd name="T2" fmla="+- 0 433 339"/>
                              <a:gd name="T3" fmla="*/ 433 h 95"/>
                              <a:gd name="T4" fmla="+- 0 7197 7197"/>
                              <a:gd name="T5" fmla="*/ T4 w 11"/>
                              <a:gd name="T6" fmla="+- 0 396 339"/>
                              <a:gd name="T7" fmla="*/ 396 h 95"/>
                              <a:gd name="T8" fmla="+- 0 7197 7197"/>
                              <a:gd name="T9" fmla="*/ T8 w 11"/>
                              <a:gd name="T10" fmla="+- 0 366 339"/>
                              <a:gd name="T11" fmla="*/ 366 h 95"/>
                              <a:gd name="T12" fmla="+- 0 7201 7197"/>
                              <a:gd name="T13" fmla="*/ T12 w 11"/>
                              <a:gd name="T14" fmla="+- 0 339 339"/>
                              <a:gd name="T15" fmla="*/ 339 h 95"/>
                            </a:gdLst>
                            <a:ahLst/>
                            <a:cxnLst>
                              <a:cxn ang="0">
                                <a:pos x="T1" y="T3"/>
                              </a:cxn>
                              <a:cxn ang="0">
                                <a:pos x="T5" y="T7"/>
                              </a:cxn>
                              <a:cxn ang="0">
                                <a:pos x="T9" y="T11"/>
                              </a:cxn>
                              <a:cxn ang="0">
                                <a:pos x="T13" y="T15"/>
                              </a:cxn>
                            </a:cxnLst>
                            <a:rect l="0" t="0" r="r" b="b"/>
                            <a:pathLst>
                              <a:path w="11" h="95">
                                <a:moveTo>
                                  <a:pt x="10" y="94"/>
                                </a:moveTo>
                                <a:lnTo>
                                  <a:pt x="0" y="57"/>
                                </a:lnTo>
                                <a:lnTo>
                                  <a:pt x="0" y="27"/>
                                </a:lnTo>
                                <a:lnTo>
                                  <a:pt x="4" y="0"/>
                                </a:lnTo>
                              </a:path>
                            </a:pathLst>
                          </a:custGeom>
                          <a:noFill/>
                          <a:ln w="1223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348"/>
                        <wps:cNvSpPr>
                          <a:spLocks/>
                        </wps:cNvSpPr>
                        <wps:spPr bwMode="auto">
                          <a:xfrm>
                            <a:off x="7503" y="401"/>
                            <a:ext cx="76" cy="48"/>
                          </a:xfrm>
                          <a:custGeom>
                            <a:avLst/>
                            <a:gdLst>
                              <a:gd name="T0" fmla="+- 0 7503 7503"/>
                              <a:gd name="T1" fmla="*/ T0 w 76"/>
                              <a:gd name="T2" fmla="+- 0 436 401"/>
                              <a:gd name="T3" fmla="*/ 436 h 48"/>
                              <a:gd name="T4" fmla="+- 0 7554 7503"/>
                              <a:gd name="T5" fmla="*/ T4 w 76"/>
                              <a:gd name="T6" fmla="+- 0 403 401"/>
                              <a:gd name="T7" fmla="*/ 403 h 48"/>
                              <a:gd name="T8" fmla="+- 0 7578 7503"/>
                              <a:gd name="T9" fmla="*/ T8 w 76"/>
                              <a:gd name="T10" fmla="+- 0 401 401"/>
                              <a:gd name="T11" fmla="*/ 401 h 48"/>
                              <a:gd name="T12" fmla="+- 0 7553 7503"/>
                              <a:gd name="T13" fmla="*/ T12 w 76"/>
                              <a:gd name="T14" fmla="+- 0 448 401"/>
                              <a:gd name="T15" fmla="*/ 448 h 48"/>
                            </a:gdLst>
                            <a:ahLst/>
                            <a:cxnLst>
                              <a:cxn ang="0">
                                <a:pos x="T1" y="T3"/>
                              </a:cxn>
                              <a:cxn ang="0">
                                <a:pos x="T5" y="T7"/>
                              </a:cxn>
                              <a:cxn ang="0">
                                <a:pos x="T9" y="T11"/>
                              </a:cxn>
                              <a:cxn ang="0">
                                <a:pos x="T13" y="T15"/>
                              </a:cxn>
                            </a:cxnLst>
                            <a:rect l="0" t="0" r="r" b="b"/>
                            <a:pathLst>
                              <a:path w="76" h="48">
                                <a:moveTo>
                                  <a:pt x="0" y="35"/>
                                </a:moveTo>
                                <a:lnTo>
                                  <a:pt x="51" y="2"/>
                                </a:lnTo>
                                <a:lnTo>
                                  <a:pt x="75" y="0"/>
                                </a:lnTo>
                                <a:lnTo>
                                  <a:pt x="50" y="47"/>
                                </a:lnTo>
                              </a:path>
                            </a:pathLst>
                          </a:custGeom>
                          <a:noFill/>
                          <a:ln w="1086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349"/>
                        <wps:cNvSpPr>
                          <a:spLocks/>
                        </wps:cNvSpPr>
                        <wps:spPr bwMode="auto">
                          <a:xfrm>
                            <a:off x="7403" y="433"/>
                            <a:ext cx="100" cy="84"/>
                          </a:xfrm>
                          <a:custGeom>
                            <a:avLst/>
                            <a:gdLst>
                              <a:gd name="T0" fmla="+- 0 7403 7403"/>
                              <a:gd name="T1" fmla="*/ T0 w 100"/>
                              <a:gd name="T2" fmla="+- 0 517 433"/>
                              <a:gd name="T3" fmla="*/ 517 h 84"/>
                              <a:gd name="T4" fmla="+- 0 7425 7403"/>
                              <a:gd name="T5" fmla="*/ T4 w 100"/>
                              <a:gd name="T6" fmla="+- 0 491 433"/>
                              <a:gd name="T7" fmla="*/ 491 h 84"/>
                              <a:gd name="T8" fmla="+- 0 7450 7403"/>
                              <a:gd name="T9" fmla="*/ T8 w 100"/>
                              <a:gd name="T10" fmla="+- 0 475 433"/>
                              <a:gd name="T11" fmla="*/ 475 h 84"/>
                              <a:gd name="T12" fmla="+- 0 7479 7403"/>
                              <a:gd name="T13" fmla="*/ T12 w 100"/>
                              <a:gd name="T14" fmla="+- 0 456 433"/>
                              <a:gd name="T15" fmla="*/ 456 h 84"/>
                              <a:gd name="T16" fmla="+- 0 7503 7403"/>
                              <a:gd name="T17" fmla="*/ T16 w 100"/>
                              <a:gd name="T18" fmla="+- 0 433 433"/>
                              <a:gd name="T19" fmla="*/ 433 h 84"/>
                            </a:gdLst>
                            <a:ahLst/>
                            <a:cxnLst>
                              <a:cxn ang="0">
                                <a:pos x="T1" y="T3"/>
                              </a:cxn>
                              <a:cxn ang="0">
                                <a:pos x="T5" y="T7"/>
                              </a:cxn>
                              <a:cxn ang="0">
                                <a:pos x="T9" y="T11"/>
                              </a:cxn>
                              <a:cxn ang="0">
                                <a:pos x="T13" y="T15"/>
                              </a:cxn>
                              <a:cxn ang="0">
                                <a:pos x="T17" y="T19"/>
                              </a:cxn>
                            </a:cxnLst>
                            <a:rect l="0" t="0" r="r" b="b"/>
                            <a:pathLst>
                              <a:path w="100" h="84">
                                <a:moveTo>
                                  <a:pt x="0" y="84"/>
                                </a:moveTo>
                                <a:lnTo>
                                  <a:pt x="22" y="58"/>
                                </a:lnTo>
                                <a:lnTo>
                                  <a:pt x="47" y="42"/>
                                </a:lnTo>
                                <a:lnTo>
                                  <a:pt x="76" y="23"/>
                                </a:lnTo>
                                <a:lnTo>
                                  <a:pt x="100" y="0"/>
                                </a:lnTo>
                              </a:path>
                            </a:pathLst>
                          </a:custGeom>
                          <a:noFill/>
                          <a:ln w="1112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350"/>
                        <wps:cNvSpPr>
                          <a:spLocks/>
                        </wps:cNvSpPr>
                        <wps:spPr bwMode="auto">
                          <a:xfrm>
                            <a:off x="7342" y="448"/>
                            <a:ext cx="213" cy="141"/>
                          </a:xfrm>
                          <a:custGeom>
                            <a:avLst/>
                            <a:gdLst>
                              <a:gd name="T0" fmla="+- 0 7554 7342"/>
                              <a:gd name="T1" fmla="*/ T0 w 213"/>
                              <a:gd name="T2" fmla="+- 0 448 448"/>
                              <a:gd name="T3" fmla="*/ 448 h 141"/>
                              <a:gd name="T4" fmla="+- 0 7527 7342"/>
                              <a:gd name="T5" fmla="*/ T4 w 213"/>
                              <a:gd name="T6" fmla="+- 0 469 448"/>
                              <a:gd name="T7" fmla="*/ 469 h 141"/>
                              <a:gd name="T8" fmla="+- 0 7507 7342"/>
                              <a:gd name="T9" fmla="*/ T8 w 213"/>
                              <a:gd name="T10" fmla="+- 0 491 448"/>
                              <a:gd name="T11" fmla="*/ 491 h 141"/>
                              <a:gd name="T12" fmla="+- 0 7481 7342"/>
                              <a:gd name="T13" fmla="*/ T12 w 213"/>
                              <a:gd name="T14" fmla="+- 0 514 448"/>
                              <a:gd name="T15" fmla="*/ 514 h 141"/>
                              <a:gd name="T16" fmla="+- 0 7438 7342"/>
                              <a:gd name="T17" fmla="*/ T16 w 213"/>
                              <a:gd name="T18" fmla="+- 0 531 448"/>
                              <a:gd name="T19" fmla="*/ 531 h 141"/>
                              <a:gd name="T20" fmla="+- 0 7394 7342"/>
                              <a:gd name="T21" fmla="*/ T20 w 213"/>
                              <a:gd name="T22" fmla="+- 0 552 448"/>
                              <a:gd name="T23" fmla="*/ 552 h 141"/>
                              <a:gd name="T24" fmla="+- 0 7359 7342"/>
                              <a:gd name="T25" fmla="*/ T24 w 213"/>
                              <a:gd name="T26" fmla="+- 0 575 448"/>
                              <a:gd name="T27" fmla="*/ 575 h 141"/>
                              <a:gd name="T28" fmla="+- 0 7342 7342"/>
                              <a:gd name="T29" fmla="*/ T28 w 213"/>
                              <a:gd name="T30" fmla="+- 0 588 448"/>
                              <a:gd name="T31" fmla="*/ 588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 h="141">
                                <a:moveTo>
                                  <a:pt x="212" y="0"/>
                                </a:moveTo>
                                <a:lnTo>
                                  <a:pt x="185" y="21"/>
                                </a:lnTo>
                                <a:lnTo>
                                  <a:pt x="165" y="43"/>
                                </a:lnTo>
                                <a:lnTo>
                                  <a:pt x="139" y="66"/>
                                </a:lnTo>
                                <a:lnTo>
                                  <a:pt x="96" y="83"/>
                                </a:lnTo>
                                <a:lnTo>
                                  <a:pt x="52" y="104"/>
                                </a:lnTo>
                                <a:lnTo>
                                  <a:pt x="17" y="127"/>
                                </a:lnTo>
                                <a:lnTo>
                                  <a:pt x="0" y="140"/>
                                </a:lnTo>
                              </a:path>
                            </a:pathLst>
                          </a:custGeom>
                          <a:noFill/>
                          <a:ln w="1091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1351"/>
                        <wps:cNvCnPr>
                          <a:cxnSpLocks noChangeShapeType="1"/>
                        </wps:cNvCnPr>
                        <wps:spPr bwMode="auto">
                          <a:xfrm>
                            <a:off x="7342" y="588"/>
                            <a:ext cx="61" cy="0"/>
                          </a:xfrm>
                          <a:prstGeom prst="line">
                            <a:avLst/>
                          </a:prstGeom>
                          <a:noFill/>
                          <a:ln w="11441">
                            <a:solidFill>
                              <a:srgbClr val="121315"/>
                            </a:solidFill>
                            <a:round/>
                            <a:headEnd/>
                            <a:tailEnd/>
                          </a:ln>
                          <a:extLst>
                            <a:ext uri="{909E8E84-426E-40DD-AFC4-6F175D3DCCD1}">
                              <a14:hiddenFill xmlns:a14="http://schemas.microsoft.com/office/drawing/2010/main">
                                <a:noFill/>
                              </a14:hiddenFill>
                            </a:ext>
                          </a:extLst>
                        </wps:spPr>
                        <wps:bodyPr/>
                      </wps:wsp>
                      <wps:wsp>
                        <wps:cNvPr id="349" name="Line 1352"/>
                        <wps:cNvCnPr>
                          <a:cxnSpLocks noChangeShapeType="1"/>
                        </wps:cNvCnPr>
                        <wps:spPr bwMode="auto">
                          <a:xfrm>
                            <a:off x="7576" y="365"/>
                            <a:ext cx="17" cy="22"/>
                          </a:xfrm>
                          <a:prstGeom prst="line">
                            <a:avLst/>
                          </a:prstGeom>
                          <a:noFill/>
                          <a:ln w="11525">
                            <a:solidFill>
                              <a:srgbClr val="121315"/>
                            </a:solidFill>
                            <a:round/>
                            <a:headEnd/>
                            <a:tailEnd/>
                          </a:ln>
                          <a:extLst>
                            <a:ext uri="{909E8E84-426E-40DD-AFC4-6F175D3DCCD1}">
                              <a14:hiddenFill xmlns:a14="http://schemas.microsoft.com/office/drawing/2010/main">
                                <a:noFill/>
                              </a14:hiddenFill>
                            </a:ext>
                          </a:extLst>
                        </wps:spPr>
                        <wps:bodyPr/>
                      </wps:wsp>
                      <wps:wsp>
                        <wps:cNvPr id="350" name="Line 1353"/>
                        <wps:cNvCnPr>
                          <a:cxnSpLocks noChangeShapeType="1"/>
                        </wps:cNvCnPr>
                        <wps:spPr bwMode="auto">
                          <a:xfrm>
                            <a:off x="7648" y="354"/>
                            <a:ext cx="31" cy="0"/>
                          </a:xfrm>
                          <a:prstGeom prst="line">
                            <a:avLst/>
                          </a:prstGeom>
                          <a:noFill/>
                          <a:ln w="11142">
                            <a:solidFill>
                              <a:srgbClr val="121315"/>
                            </a:solidFill>
                            <a:round/>
                            <a:headEnd/>
                            <a:tailEnd/>
                          </a:ln>
                          <a:extLst>
                            <a:ext uri="{909E8E84-426E-40DD-AFC4-6F175D3DCCD1}">
                              <a14:hiddenFill xmlns:a14="http://schemas.microsoft.com/office/drawing/2010/main">
                                <a:noFill/>
                              </a14:hiddenFill>
                            </a:ext>
                          </a:extLst>
                        </wps:spPr>
                        <wps:bodyPr/>
                      </wps:wsp>
                      <wps:wsp>
                        <wps:cNvPr id="351" name="Line 1354"/>
                        <wps:cNvCnPr>
                          <a:cxnSpLocks noChangeShapeType="1"/>
                        </wps:cNvCnPr>
                        <wps:spPr bwMode="auto">
                          <a:xfrm>
                            <a:off x="7648" y="354"/>
                            <a:ext cx="0" cy="22"/>
                          </a:xfrm>
                          <a:prstGeom prst="line">
                            <a:avLst/>
                          </a:prstGeom>
                          <a:noFill/>
                          <a:ln w="11190">
                            <a:solidFill>
                              <a:srgbClr val="121315"/>
                            </a:solidFill>
                            <a:round/>
                            <a:headEnd/>
                            <a:tailEnd/>
                          </a:ln>
                          <a:extLst>
                            <a:ext uri="{909E8E84-426E-40DD-AFC4-6F175D3DCCD1}">
                              <a14:hiddenFill xmlns:a14="http://schemas.microsoft.com/office/drawing/2010/main">
                                <a:noFill/>
                              </a14:hiddenFill>
                            </a:ext>
                          </a:extLst>
                        </wps:spPr>
                        <wps:bodyPr/>
                      </wps:wsp>
                      <wps:wsp>
                        <wps:cNvPr id="352" name="Freeform 1355"/>
                        <wps:cNvSpPr>
                          <a:spLocks/>
                        </wps:cNvSpPr>
                        <wps:spPr bwMode="auto">
                          <a:xfrm>
                            <a:off x="7631" y="339"/>
                            <a:ext cx="79" cy="37"/>
                          </a:xfrm>
                          <a:custGeom>
                            <a:avLst/>
                            <a:gdLst>
                              <a:gd name="T0" fmla="+- 0 7709 7631"/>
                              <a:gd name="T1" fmla="*/ T0 w 79"/>
                              <a:gd name="T2" fmla="+- 0 339 339"/>
                              <a:gd name="T3" fmla="*/ 339 h 37"/>
                              <a:gd name="T4" fmla="+- 0 7676 7631"/>
                              <a:gd name="T5" fmla="*/ T4 w 79"/>
                              <a:gd name="T6" fmla="+- 0 357 339"/>
                              <a:gd name="T7" fmla="*/ 357 h 37"/>
                              <a:gd name="T8" fmla="+- 0 7631 7631"/>
                              <a:gd name="T9" fmla="*/ T8 w 79"/>
                              <a:gd name="T10" fmla="+- 0 376 339"/>
                              <a:gd name="T11" fmla="*/ 376 h 37"/>
                            </a:gdLst>
                            <a:ahLst/>
                            <a:cxnLst>
                              <a:cxn ang="0">
                                <a:pos x="T1" y="T3"/>
                              </a:cxn>
                              <a:cxn ang="0">
                                <a:pos x="T5" y="T7"/>
                              </a:cxn>
                              <a:cxn ang="0">
                                <a:pos x="T9" y="T11"/>
                              </a:cxn>
                            </a:cxnLst>
                            <a:rect l="0" t="0" r="r" b="b"/>
                            <a:pathLst>
                              <a:path w="79" h="37">
                                <a:moveTo>
                                  <a:pt x="78" y="0"/>
                                </a:moveTo>
                                <a:lnTo>
                                  <a:pt x="45" y="18"/>
                                </a:lnTo>
                                <a:lnTo>
                                  <a:pt x="0" y="37"/>
                                </a:lnTo>
                              </a:path>
                            </a:pathLst>
                          </a:custGeom>
                          <a:noFill/>
                          <a:ln w="1067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Line 1356"/>
                        <wps:cNvCnPr>
                          <a:cxnSpLocks noChangeShapeType="1"/>
                        </wps:cNvCnPr>
                        <wps:spPr bwMode="auto">
                          <a:xfrm>
                            <a:off x="6819" y="564"/>
                            <a:ext cx="4" cy="0"/>
                          </a:xfrm>
                          <a:prstGeom prst="line">
                            <a:avLst/>
                          </a:prstGeom>
                          <a:noFill/>
                          <a:ln w="12187">
                            <a:solidFill>
                              <a:srgbClr val="121315"/>
                            </a:solidFill>
                            <a:round/>
                            <a:headEnd/>
                            <a:tailEnd/>
                          </a:ln>
                          <a:extLst>
                            <a:ext uri="{909E8E84-426E-40DD-AFC4-6F175D3DCCD1}">
                              <a14:hiddenFill xmlns:a14="http://schemas.microsoft.com/office/drawing/2010/main">
                                <a:noFill/>
                              </a14:hiddenFill>
                            </a:ext>
                          </a:extLst>
                        </wps:spPr>
                        <wps:bodyPr/>
                      </wps:wsp>
                      <wps:wsp>
                        <wps:cNvPr id="354" name="Line 1357"/>
                        <wps:cNvCnPr>
                          <a:cxnSpLocks noChangeShapeType="1"/>
                        </wps:cNvCnPr>
                        <wps:spPr bwMode="auto">
                          <a:xfrm>
                            <a:off x="6540" y="596"/>
                            <a:ext cx="0" cy="0"/>
                          </a:xfrm>
                          <a:prstGeom prst="line">
                            <a:avLst/>
                          </a:prstGeom>
                          <a:noFill/>
                          <a:ln w="10652">
                            <a:solidFill>
                              <a:srgbClr val="121315"/>
                            </a:solidFill>
                            <a:round/>
                            <a:headEnd/>
                            <a:tailEnd/>
                          </a:ln>
                          <a:extLst>
                            <a:ext uri="{909E8E84-426E-40DD-AFC4-6F175D3DCCD1}">
                              <a14:hiddenFill xmlns:a14="http://schemas.microsoft.com/office/drawing/2010/main">
                                <a:noFill/>
                              </a14:hiddenFill>
                            </a:ext>
                          </a:extLst>
                        </wps:spPr>
                        <wps:bodyPr/>
                      </wps:wsp>
                      <wps:wsp>
                        <wps:cNvPr id="355" name="Line 1358"/>
                        <wps:cNvCnPr>
                          <a:cxnSpLocks noChangeShapeType="1"/>
                        </wps:cNvCnPr>
                        <wps:spPr bwMode="auto">
                          <a:xfrm>
                            <a:off x="6516" y="589"/>
                            <a:ext cx="0" cy="0"/>
                          </a:xfrm>
                          <a:prstGeom prst="line">
                            <a:avLst/>
                          </a:prstGeom>
                          <a:noFill/>
                          <a:ln w="10896">
                            <a:solidFill>
                              <a:srgbClr val="121315"/>
                            </a:solidFill>
                            <a:round/>
                            <a:headEnd/>
                            <a:tailEnd/>
                          </a:ln>
                          <a:extLst>
                            <a:ext uri="{909E8E84-426E-40DD-AFC4-6F175D3DCCD1}">
                              <a14:hiddenFill xmlns:a14="http://schemas.microsoft.com/office/drawing/2010/main">
                                <a:noFill/>
                              </a14:hiddenFill>
                            </a:ext>
                          </a:extLst>
                        </wps:spPr>
                        <wps:bodyPr/>
                      </wps:wsp>
                      <wps:wsp>
                        <wps:cNvPr id="356" name="Line 1359"/>
                        <wps:cNvCnPr>
                          <a:cxnSpLocks noChangeShapeType="1"/>
                        </wps:cNvCnPr>
                        <wps:spPr bwMode="auto">
                          <a:xfrm>
                            <a:off x="6495" y="572"/>
                            <a:ext cx="0" cy="0"/>
                          </a:xfrm>
                          <a:prstGeom prst="line">
                            <a:avLst/>
                          </a:prstGeom>
                          <a:noFill/>
                          <a:ln w="10664">
                            <a:solidFill>
                              <a:srgbClr val="121315"/>
                            </a:solidFill>
                            <a:round/>
                            <a:headEnd/>
                            <a:tailEnd/>
                          </a:ln>
                          <a:extLst>
                            <a:ext uri="{909E8E84-426E-40DD-AFC4-6F175D3DCCD1}">
                              <a14:hiddenFill xmlns:a14="http://schemas.microsoft.com/office/drawing/2010/main">
                                <a:noFill/>
                              </a14:hiddenFill>
                            </a:ext>
                          </a:extLst>
                        </wps:spPr>
                        <wps:bodyPr/>
                      </wps:wsp>
                      <wps:wsp>
                        <wps:cNvPr id="357" name="Line 1360"/>
                        <wps:cNvCnPr>
                          <a:cxnSpLocks noChangeShapeType="1"/>
                        </wps:cNvCnPr>
                        <wps:spPr bwMode="auto">
                          <a:xfrm>
                            <a:off x="6471" y="553"/>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358" name="Line 1361"/>
                        <wps:cNvCnPr>
                          <a:cxnSpLocks noChangeShapeType="1"/>
                        </wps:cNvCnPr>
                        <wps:spPr bwMode="auto">
                          <a:xfrm>
                            <a:off x="7638" y="376"/>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359" name="Freeform 1362"/>
                        <wps:cNvSpPr>
                          <a:spLocks/>
                        </wps:cNvSpPr>
                        <wps:spPr bwMode="auto">
                          <a:xfrm>
                            <a:off x="6546" y="494"/>
                            <a:ext cx="135" cy="49"/>
                          </a:xfrm>
                          <a:custGeom>
                            <a:avLst/>
                            <a:gdLst>
                              <a:gd name="T0" fmla="+- 0 6546 6546"/>
                              <a:gd name="T1" fmla="*/ T0 w 135"/>
                              <a:gd name="T2" fmla="+- 0 494 494"/>
                              <a:gd name="T3" fmla="*/ 494 h 49"/>
                              <a:gd name="T4" fmla="+- 0 6573 6546"/>
                              <a:gd name="T5" fmla="*/ T4 w 135"/>
                              <a:gd name="T6" fmla="+- 0 508 494"/>
                              <a:gd name="T7" fmla="*/ 508 h 49"/>
                              <a:gd name="T8" fmla="+- 0 6612 6546"/>
                              <a:gd name="T9" fmla="*/ T8 w 135"/>
                              <a:gd name="T10" fmla="+- 0 522 494"/>
                              <a:gd name="T11" fmla="*/ 522 h 49"/>
                              <a:gd name="T12" fmla="+- 0 6649 6546"/>
                              <a:gd name="T13" fmla="*/ T12 w 135"/>
                              <a:gd name="T14" fmla="+- 0 533 494"/>
                              <a:gd name="T15" fmla="*/ 533 h 49"/>
                              <a:gd name="T16" fmla="+- 0 6681 6546"/>
                              <a:gd name="T17" fmla="*/ T16 w 135"/>
                              <a:gd name="T18" fmla="+- 0 542 494"/>
                              <a:gd name="T19" fmla="*/ 542 h 49"/>
                            </a:gdLst>
                            <a:ahLst/>
                            <a:cxnLst>
                              <a:cxn ang="0">
                                <a:pos x="T1" y="T3"/>
                              </a:cxn>
                              <a:cxn ang="0">
                                <a:pos x="T5" y="T7"/>
                              </a:cxn>
                              <a:cxn ang="0">
                                <a:pos x="T9" y="T11"/>
                              </a:cxn>
                              <a:cxn ang="0">
                                <a:pos x="T13" y="T15"/>
                              </a:cxn>
                              <a:cxn ang="0">
                                <a:pos x="T17" y="T19"/>
                              </a:cxn>
                            </a:cxnLst>
                            <a:rect l="0" t="0" r="r" b="b"/>
                            <a:pathLst>
                              <a:path w="135" h="49">
                                <a:moveTo>
                                  <a:pt x="0" y="0"/>
                                </a:moveTo>
                                <a:lnTo>
                                  <a:pt x="27" y="14"/>
                                </a:lnTo>
                                <a:lnTo>
                                  <a:pt x="66" y="28"/>
                                </a:lnTo>
                                <a:lnTo>
                                  <a:pt x="103" y="39"/>
                                </a:lnTo>
                                <a:lnTo>
                                  <a:pt x="135" y="48"/>
                                </a:lnTo>
                              </a:path>
                            </a:pathLst>
                          </a:custGeom>
                          <a:noFill/>
                          <a:ln w="1054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363"/>
                        <wps:cNvSpPr>
                          <a:spLocks/>
                        </wps:cNvSpPr>
                        <wps:spPr bwMode="auto">
                          <a:xfrm>
                            <a:off x="6421" y="412"/>
                            <a:ext cx="126" cy="83"/>
                          </a:xfrm>
                          <a:custGeom>
                            <a:avLst/>
                            <a:gdLst>
                              <a:gd name="T0" fmla="+- 0 6421 6421"/>
                              <a:gd name="T1" fmla="*/ T0 w 126"/>
                              <a:gd name="T2" fmla="+- 0 412 412"/>
                              <a:gd name="T3" fmla="*/ 412 h 83"/>
                              <a:gd name="T4" fmla="+- 0 6449 6421"/>
                              <a:gd name="T5" fmla="*/ T4 w 126"/>
                              <a:gd name="T6" fmla="+- 0 416 412"/>
                              <a:gd name="T7" fmla="*/ 416 h 83"/>
                              <a:gd name="T8" fmla="+- 0 6477 6421"/>
                              <a:gd name="T9" fmla="*/ T8 w 126"/>
                              <a:gd name="T10" fmla="+- 0 427 412"/>
                              <a:gd name="T11" fmla="*/ 427 h 83"/>
                              <a:gd name="T12" fmla="+- 0 6499 6421"/>
                              <a:gd name="T13" fmla="*/ T12 w 126"/>
                              <a:gd name="T14" fmla="+- 0 448 412"/>
                              <a:gd name="T15" fmla="*/ 448 h 83"/>
                              <a:gd name="T16" fmla="+- 0 6512 6421"/>
                              <a:gd name="T17" fmla="*/ T16 w 126"/>
                              <a:gd name="T18" fmla="+- 0 469 412"/>
                              <a:gd name="T19" fmla="*/ 469 h 83"/>
                              <a:gd name="T20" fmla="+- 0 6545 6421"/>
                              <a:gd name="T21" fmla="*/ T20 w 126"/>
                              <a:gd name="T22" fmla="+- 0 492 412"/>
                              <a:gd name="T23" fmla="*/ 492 h 83"/>
                              <a:gd name="T24" fmla="+- 0 6546 6421"/>
                              <a:gd name="T25" fmla="*/ T24 w 126"/>
                              <a:gd name="T26" fmla="+- 0 494 412"/>
                              <a:gd name="T27" fmla="*/ 494 h 83"/>
                            </a:gdLst>
                            <a:ahLst/>
                            <a:cxnLst>
                              <a:cxn ang="0">
                                <a:pos x="T1" y="T3"/>
                              </a:cxn>
                              <a:cxn ang="0">
                                <a:pos x="T5" y="T7"/>
                              </a:cxn>
                              <a:cxn ang="0">
                                <a:pos x="T9" y="T11"/>
                              </a:cxn>
                              <a:cxn ang="0">
                                <a:pos x="T13" y="T15"/>
                              </a:cxn>
                              <a:cxn ang="0">
                                <a:pos x="T17" y="T19"/>
                              </a:cxn>
                              <a:cxn ang="0">
                                <a:pos x="T21" y="T23"/>
                              </a:cxn>
                              <a:cxn ang="0">
                                <a:pos x="T25" y="T27"/>
                              </a:cxn>
                            </a:cxnLst>
                            <a:rect l="0" t="0" r="r" b="b"/>
                            <a:pathLst>
                              <a:path w="126" h="83">
                                <a:moveTo>
                                  <a:pt x="0" y="0"/>
                                </a:moveTo>
                                <a:lnTo>
                                  <a:pt x="28" y="4"/>
                                </a:lnTo>
                                <a:lnTo>
                                  <a:pt x="56" y="15"/>
                                </a:lnTo>
                                <a:lnTo>
                                  <a:pt x="78" y="36"/>
                                </a:lnTo>
                                <a:lnTo>
                                  <a:pt x="91" y="57"/>
                                </a:lnTo>
                                <a:lnTo>
                                  <a:pt x="124" y="80"/>
                                </a:lnTo>
                                <a:lnTo>
                                  <a:pt x="125" y="82"/>
                                </a:lnTo>
                              </a:path>
                            </a:pathLst>
                          </a:custGeom>
                          <a:noFill/>
                          <a:ln w="1090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364"/>
                        <wps:cNvSpPr>
                          <a:spLocks/>
                        </wps:cNvSpPr>
                        <wps:spPr bwMode="auto">
                          <a:xfrm>
                            <a:off x="5893" y="1179"/>
                            <a:ext cx="215" cy="25"/>
                          </a:xfrm>
                          <a:custGeom>
                            <a:avLst/>
                            <a:gdLst>
                              <a:gd name="T0" fmla="+- 0 6108 5893"/>
                              <a:gd name="T1" fmla="*/ T0 w 215"/>
                              <a:gd name="T2" fmla="+- 0 1179 1179"/>
                              <a:gd name="T3" fmla="*/ 1179 h 25"/>
                              <a:gd name="T4" fmla="+- 0 6089 5893"/>
                              <a:gd name="T5" fmla="*/ T4 w 215"/>
                              <a:gd name="T6" fmla="+- 0 1185 1179"/>
                              <a:gd name="T7" fmla="*/ 1185 h 25"/>
                              <a:gd name="T8" fmla="+- 0 6047 5893"/>
                              <a:gd name="T9" fmla="*/ T8 w 215"/>
                              <a:gd name="T10" fmla="+- 0 1197 1179"/>
                              <a:gd name="T11" fmla="*/ 1197 h 25"/>
                              <a:gd name="T12" fmla="+- 0 6010 5893"/>
                              <a:gd name="T13" fmla="*/ T12 w 215"/>
                              <a:gd name="T14" fmla="+- 0 1202 1179"/>
                              <a:gd name="T15" fmla="*/ 1202 h 25"/>
                              <a:gd name="T16" fmla="+- 0 5973 5893"/>
                              <a:gd name="T17" fmla="*/ T16 w 215"/>
                              <a:gd name="T18" fmla="+- 0 1203 1179"/>
                              <a:gd name="T19" fmla="*/ 1203 h 25"/>
                              <a:gd name="T20" fmla="+- 0 5932 5893"/>
                              <a:gd name="T21" fmla="*/ T20 w 215"/>
                              <a:gd name="T22" fmla="+- 0 1201 1179"/>
                              <a:gd name="T23" fmla="*/ 1201 h 25"/>
                              <a:gd name="T24" fmla="+- 0 5895 5893"/>
                              <a:gd name="T25" fmla="*/ T24 w 215"/>
                              <a:gd name="T26" fmla="+- 0 1185 1179"/>
                              <a:gd name="T27" fmla="*/ 1185 h 25"/>
                              <a:gd name="T28" fmla="+- 0 5893 5893"/>
                              <a:gd name="T29" fmla="*/ T28 w 215"/>
                              <a:gd name="T30" fmla="+- 0 1185 1179"/>
                              <a:gd name="T31" fmla="*/ 1185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 h="25">
                                <a:moveTo>
                                  <a:pt x="215" y="0"/>
                                </a:moveTo>
                                <a:lnTo>
                                  <a:pt x="196" y="6"/>
                                </a:lnTo>
                                <a:lnTo>
                                  <a:pt x="154" y="18"/>
                                </a:lnTo>
                                <a:lnTo>
                                  <a:pt x="117" y="23"/>
                                </a:lnTo>
                                <a:lnTo>
                                  <a:pt x="80" y="24"/>
                                </a:lnTo>
                                <a:lnTo>
                                  <a:pt x="39" y="22"/>
                                </a:lnTo>
                                <a:lnTo>
                                  <a:pt x="2" y="6"/>
                                </a:lnTo>
                                <a:lnTo>
                                  <a:pt x="0" y="6"/>
                                </a:lnTo>
                              </a:path>
                            </a:pathLst>
                          </a:custGeom>
                          <a:noFill/>
                          <a:ln w="1034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365"/>
                        <wps:cNvSpPr>
                          <a:spLocks/>
                        </wps:cNvSpPr>
                        <wps:spPr bwMode="auto">
                          <a:xfrm>
                            <a:off x="5678" y="1179"/>
                            <a:ext cx="216" cy="61"/>
                          </a:xfrm>
                          <a:custGeom>
                            <a:avLst/>
                            <a:gdLst>
                              <a:gd name="T0" fmla="+- 0 5893 5678"/>
                              <a:gd name="T1" fmla="*/ T0 w 216"/>
                              <a:gd name="T2" fmla="+- 0 1180 1179"/>
                              <a:gd name="T3" fmla="*/ 1180 h 61"/>
                              <a:gd name="T4" fmla="+- 0 5832 5678"/>
                              <a:gd name="T5" fmla="*/ T4 w 216"/>
                              <a:gd name="T6" fmla="+- 0 1185 1179"/>
                              <a:gd name="T7" fmla="*/ 1185 h 61"/>
                              <a:gd name="T8" fmla="+- 0 5767 5678"/>
                              <a:gd name="T9" fmla="*/ T8 w 216"/>
                              <a:gd name="T10" fmla="+- 0 1208 1179"/>
                              <a:gd name="T11" fmla="*/ 1208 h 61"/>
                              <a:gd name="T12" fmla="+- 0 5743 5678"/>
                              <a:gd name="T13" fmla="*/ T12 w 216"/>
                              <a:gd name="T14" fmla="+- 0 1224 1179"/>
                              <a:gd name="T15" fmla="*/ 1224 h 61"/>
                              <a:gd name="T16" fmla="+- 0 5697 5678"/>
                              <a:gd name="T17" fmla="*/ T16 w 216"/>
                              <a:gd name="T18" fmla="+- 0 1237 1179"/>
                              <a:gd name="T19" fmla="*/ 1237 h 61"/>
                              <a:gd name="T20" fmla="+- 0 5678 5678"/>
                              <a:gd name="T21" fmla="*/ T20 w 216"/>
                              <a:gd name="T22" fmla="+- 0 1239 1179"/>
                              <a:gd name="T23" fmla="*/ 1239 h 61"/>
                            </a:gdLst>
                            <a:ahLst/>
                            <a:cxnLst>
                              <a:cxn ang="0">
                                <a:pos x="T1" y="T3"/>
                              </a:cxn>
                              <a:cxn ang="0">
                                <a:pos x="T5" y="T7"/>
                              </a:cxn>
                              <a:cxn ang="0">
                                <a:pos x="T9" y="T11"/>
                              </a:cxn>
                              <a:cxn ang="0">
                                <a:pos x="T13" y="T15"/>
                              </a:cxn>
                              <a:cxn ang="0">
                                <a:pos x="T17" y="T19"/>
                              </a:cxn>
                              <a:cxn ang="0">
                                <a:pos x="T21" y="T23"/>
                              </a:cxn>
                            </a:cxnLst>
                            <a:rect l="0" t="0" r="r" b="b"/>
                            <a:pathLst>
                              <a:path w="216" h="61">
                                <a:moveTo>
                                  <a:pt x="215" y="1"/>
                                </a:moveTo>
                                <a:lnTo>
                                  <a:pt x="154" y="6"/>
                                </a:lnTo>
                                <a:lnTo>
                                  <a:pt x="89" y="29"/>
                                </a:lnTo>
                                <a:lnTo>
                                  <a:pt x="65" y="45"/>
                                </a:lnTo>
                                <a:lnTo>
                                  <a:pt x="19" y="58"/>
                                </a:lnTo>
                                <a:lnTo>
                                  <a:pt x="0" y="60"/>
                                </a:lnTo>
                              </a:path>
                            </a:pathLst>
                          </a:custGeom>
                          <a:noFill/>
                          <a:ln w="1046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366"/>
                        <wps:cNvSpPr>
                          <a:spLocks/>
                        </wps:cNvSpPr>
                        <wps:spPr bwMode="auto">
                          <a:xfrm>
                            <a:off x="5608" y="1015"/>
                            <a:ext cx="344" cy="69"/>
                          </a:xfrm>
                          <a:custGeom>
                            <a:avLst/>
                            <a:gdLst>
                              <a:gd name="T0" fmla="+- 0 5952 5608"/>
                              <a:gd name="T1" fmla="*/ T0 w 344"/>
                              <a:gd name="T2" fmla="+- 0 1015 1015"/>
                              <a:gd name="T3" fmla="*/ 1015 h 69"/>
                              <a:gd name="T4" fmla="+- 0 5924 5608"/>
                              <a:gd name="T5" fmla="*/ T4 w 344"/>
                              <a:gd name="T6" fmla="+- 0 1028 1015"/>
                              <a:gd name="T7" fmla="*/ 1028 h 69"/>
                              <a:gd name="T8" fmla="+- 0 5891 5608"/>
                              <a:gd name="T9" fmla="*/ T8 w 344"/>
                              <a:gd name="T10" fmla="+- 0 1036 1015"/>
                              <a:gd name="T11" fmla="*/ 1036 h 69"/>
                              <a:gd name="T12" fmla="+- 0 5856 5608"/>
                              <a:gd name="T13" fmla="*/ T12 w 344"/>
                              <a:gd name="T14" fmla="+- 0 1045 1015"/>
                              <a:gd name="T15" fmla="*/ 1045 h 69"/>
                              <a:gd name="T16" fmla="+- 0 5832 5608"/>
                              <a:gd name="T17" fmla="*/ T16 w 344"/>
                              <a:gd name="T18" fmla="+- 0 1059 1015"/>
                              <a:gd name="T19" fmla="*/ 1059 h 69"/>
                              <a:gd name="T20" fmla="+- 0 5795 5608"/>
                              <a:gd name="T21" fmla="*/ T20 w 344"/>
                              <a:gd name="T22" fmla="+- 0 1070 1015"/>
                              <a:gd name="T23" fmla="*/ 1070 h 69"/>
                              <a:gd name="T24" fmla="+- 0 5756 5608"/>
                              <a:gd name="T25" fmla="*/ T24 w 344"/>
                              <a:gd name="T26" fmla="+- 0 1079 1015"/>
                              <a:gd name="T27" fmla="*/ 1079 h 69"/>
                              <a:gd name="T28" fmla="+- 0 5719 5608"/>
                              <a:gd name="T29" fmla="*/ T28 w 344"/>
                              <a:gd name="T30" fmla="+- 0 1079 1015"/>
                              <a:gd name="T31" fmla="*/ 1079 h 69"/>
                              <a:gd name="T32" fmla="+- 0 5678 5608"/>
                              <a:gd name="T33" fmla="*/ T32 w 344"/>
                              <a:gd name="T34" fmla="+- 0 1076 1015"/>
                              <a:gd name="T35" fmla="*/ 1076 h 69"/>
                              <a:gd name="T36" fmla="+- 0 5624 5608"/>
                              <a:gd name="T37" fmla="*/ T36 w 344"/>
                              <a:gd name="T38" fmla="+- 0 1079 1015"/>
                              <a:gd name="T39" fmla="*/ 1079 h 69"/>
                              <a:gd name="T40" fmla="+- 0 5608 5608"/>
                              <a:gd name="T41" fmla="*/ T40 w 344"/>
                              <a:gd name="T42" fmla="+- 0 1084 1015"/>
                              <a:gd name="T43" fmla="*/ 108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4" h="69">
                                <a:moveTo>
                                  <a:pt x="344" y="0"/>
                                </a:moveTo>
                                <a:lnTo>
                                  <a:pt x="316" y="13"/>
                                </a:lnTo>
                                <a:lnTo>
                                  <a:pt x="283" y="21"/>
                                </a:lnTo>
                                <a:lnTo>
                                  <a:pt x="248" y="30"/>
                                </a:lnTo>
                                <a:lnTo>
                                  <a:pt x="224" y="44"/>
                                </a:lnTo>
                                <a:lnTo>
                                  <a:pt x="187" y="55"/>
                                </a:lnTo>
                                <a:lnTo>
                                  <a:pt x="148" y="64"/>
                                </a:lnTo>
                                <a:lnTo>
                                  <a:pt x="111" y="64"/>
                                </a:lnTo>
                                <a:lnTo>
                                  <a:pt x="70" y="61"/>
                                </a:lnTo>
                                <a:lnTo>
                                  <a:pt x="16" y="64"/>
                                </a:lnTo>
                                <a:lnTo>
                                  <a:pt x="0" y="69"/>
                                </a:lnTo>
                              </a:path>
                            </a:pathLst>
                          </a:custGeom>
                          <a:noFill/>
                          <a:ln w="1039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367"/>
                        <wps:cNvSpPr>
                          <a:spLocks/>
                        </wps:cNvSpPr>
                        <wps:spPr bwMode="auto">
                          <a:xfrm>
                            <a:off x="5873" y="730"/>
                            <a:ext cx="36" cy="83"/>
                          </a:xfrm>
                          <a:custGeom>
                            <a:avLst/>
                            <a:gdLst>
                              <a:gd name="T0" fmla="+- 0 5873 5873"/>
                              <a:gd name="T1" fmla="*/ T0 w 36"/>
                              <a:gd name="T2" fmla="+- 0 730 730"/>
                              <a:gd name="T3" fmla="*/ 730 h 83"/>
                              <a:gd name="T4" fmla="+- 0 5886 5873"/>
                              <a:gd name="T5" fmla="*/ T4 w 36"/>
                              <a:gd name="T6" fmla="+- 0 740 730"/>
                              <a:gd name="T7" fmla="*/ 740 h 83"/>
                              <a:gd name="T8" fmla="+- 0 5897 5873"/>
                              <a:gd name="T9" fmla="*/ T8 w 36"/>
                              <a:gd name="T10" fmla="+- 0 761 730"/>
                              <a:gd name="T11" fmla="*/ 761 h 83"/>
                              <a:gd name="T12" fmla="+- 0 5906 5873"/>
                              <a:gd name="T13" fmla="*/ T12 w 36"/>
                              <a:gd name="T14" fmla="+- 0 781 730"/>
                              <a:gd name="T15" fmla="*/ 781 h 83"/>
                              <a:gd name="T16" fmla="+- 0 5908 5873"/>
                              <a:gd name="T17" fmla="*/ T16 w 36"/>
                              <a:gd name="T18" fmla="+- 0 812 730"/>
                              <a:gd name="T19" fmla="*/ 812 h 83"/>
                            </a:gdLst>
                            <a:ahLst/>
                            <a:cxnLst>
                              <a:cxn ang="0">
                                <a:pos x="T1" y="T3"/>
                              </a:cxn>
                              <a:cxn ang="0">
                                <a:pos x="T5" y="T7"/>
                              </a:cxn>
                              <a:cxn ang="0">
                                <a:pos x="T9" y="T11"/>
                              </a:cxn>
                              <a:cxn ang="0">
                                <a:pos x="T13" y="T15"/>
                              </a:cxn>
                              <a:cxn ang="0">
                                <a:pos x="T17" y="T19"/>
                              </a:cxn>
                            </a:cxnLst>
                            <a:rect l="0" t="0" r="r" b="b"/>
                            <a:pathLst>
                              <a:path w="36" h="83">
                                <a:moveTo>
                                  <a:pt x="0" y="0"/>
                                </a:moveTo>
                                <a:lnTo>
                                  <a:pt x="13" y="10"/>
                                </a:lnTo>
                                <a:lnTo>
                                  <a:pt x="24" y="31"/>
                                </a:lnTo>
                                <a:lnTo>
                                  <a:pt x="33" y="51"/>
                                </a:lnTo>
                                <a:lnTo>
                                  <a:pt x="35" y="82"/>
                                </a:lnTo>
                              </a:path>
                            </a:pathLst>
                          </a:custGeom>
                          <a:noFill/>
                          <a:ln w="1196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368"/>
                        <wps:cNvSpPr>
                          <a:spLocks/>
                        </wps:cNvSpPr>
                        <wps:spPr bwMode="auto">
                          <a:xfrm>
                            <a:off x="5952" y="1015"/>
                            <a:ext cx="98" cy="2"/>
                          </a:xfrm>
                          <a:custGeom>
                            <a:avLst/>
                            <a:gdLst>
                              <a:gd name="T0" fmla="+- 0 6049 5952"/>
                              <a:gd name="T1" fmla="*/ T0 w 98"/>
                              <a:gd name="T2" fmla="+- 0 6023 5952"/>
                              <a:gd name="T3" fmla="*/ T2 w 98"/>
                              <a:gd name="T4" fmla="+- 0 5976 5952"/>
                              <a:gd name="T5" fmla="*/ T4 w 98"/>
                              <a:gd name="T6" fmla="+- 0 5952 5952"/>
                              <a:gd name="T7" fmla="*/ T6 w 98"/>
                            </a:gdLst>
                            <a:ahLst/>
                            <a:cxnLst>
                              <a:cxn ang="0">
                                <a:pos x="T1" y="0"/>
                              </a:cxn>
                              <a:cxn ang="0">
                                <a:pos x="T3" y="0"/>
                              </a:cxn>
                              <a:cxn ang="0">
                                <a:pos x="T5" y="0"/>
                              </a:cxn>
                              <a:cxn ang="0">
                                <a:pos x="T7" y="0"/>
                              </a:cxn>
                            </a:cxnLst>
                            <a:rect l="0" t="0" r="r" b="b"/>
                            <a:pathLst>
                              <a:path w="98">
                                <a:moveTo>
                                  <a:pt x="97" y="0"/>
                                </a:moveTo>
                                <a:lnTo>
                                  <a:pt x="71" y="0"/>
                                </a:lnTo>
                                <a:lnTo>
                                  <a:pt x="24" y="0"/>
                                </a:lnTo>
                                <a:lnTo>
                                  <a:pt x="0" y="0"/>
                                </a:lnTo>
                              </a:path>
                            </a:pathLst>
                          </a:custGeom>
                          <a:noFill/>
                          <a:ln w="1032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369"/>
                        <wps:cNvSpPr>
                          <a:spLocks/>
                        </wps:cNvSpPr>
                        <wps:spPr bwMode="auto">
                          <a:xfrm>
                            <a:off x="5817" y="624"/>
                            <a:ext cx="663" cy="131"/>
                          </a:xfrm>
                          <a:custGeom>
                            <a:avLst/>
                            <a:gdLst>
                              <a:gd name="T0" fmla="+- 0 5817 5817"/>
                              <a:gd name="T1" fmla="*/ T0 w 663"/>
                              <a:gd name="T2" fmla="+- 0 624 624"/>
                              <a:gd name="T3" fmla="*/ 624 h 131"/>
                              <a:gd name="T4" fmla="+- 0 5851 5817"/>
                              <a:gd name="T5" fmla="*/ T4 w 663"/>
                              <a:gd name="T6" fmla="+- 0 631 624"/>
                              <a:gd name="T7" fmla="*/ 631 h 131"/>
                              <a:gd name="T8" fmla="+- 0 5895 5817"/>
                              <a:gd name="T9" fmla="*/ T8 w 663"/>
                              <a:gd name="T10" fmla="+- 0 638 624"/>
                              <a:gd name="T11" fmla="*/ 638 h 131"/>
                              <a:gd name="T12" fmla="+- 0 5932 5817"/>
                              <a:gd name="T13" fmla="*/ T12 w 663"/>
                              <a:gd name="T14" fmla="+- 0 651 624"/>
                              <a:gd name="T15" fmla="*/ 651 h 131"/>
                              <a:gd name="T16" fmla="+- 0 5967 5817"/>
                              <a:gd name="T17" fmla="*/ T16 w 663"/>
                              <a:gd name="T18" fmla="+- 0 660 624"/>
                              <a:gd name="T19" fmla="*/ 660 h 131"/>
                              <a:gd name="T20" fmla="+- 0 5991 5817"/>
                              <a:gd name="T21" fmla="*/ T20 w 663"/>
                              <a:gd name="T22" fmla="+- 0 672 624"/>
                              <a:gd name="T23" fmla="*/ 672 h 131"/>
                              <a:gd name="T24" fmla="+- 0 6037 5817"/>
                              <a:gd name="T25" fmla="*/ T24 w 663"/>
                              <a:gd name="T26" fmla="+- 0 686 624"/>
                              <a:gd name="T27" fmla="*/ 686 h 131"/>
                              <a:gd name="T28" fmla="+- 0 6113 5817"/>
                              <a:gd name="T29" fmla="*/ T28 w 663"/>
                              <a:gd name="T30" fmla="+- 0 704 624"/>
                              <a:gd name="T31" fmla="*/ 704 h 131"/>
                              <a:gd name="T32" fmla="+- 0 6175 5817"/>
                              <a:gd name="T33" fmla="*/ T32 w 663"/>
                              <a:gd name="T34" fmla="+- 0 730 624"/>
                              <a:gd name="T35" fmla="*/ 730 h 131"/>
                              <a:gd name="T36" fmla="+- 0 6201 5817"/>
                              <a:gd name="T37" fmla="*/ T36 w 663"/>
                              <a:gd name="T38" fmla="+- 0 742 624"/>
                              <a:gd name="T39" fmla="*/ 742 h 131"/>
                              <a:gd name="T40" fmla="+- 0 6247 5817"/>
                              <a:gd name="T41" fmla="*/ T40 w 663"/>
                              <a:gd name="T42" fmla="+- 0 744 624"/>
                              <a:gd name="T43" fmla="*/ 744 h 131"/>
                              <a:gd name="T44" fmla="+- 0 6284 5817"/>
                              <a:gd name="T45" fmla="*/ T44 w 663"/>
                              <a:gd name="T46" fmla="+- 0 730 624"/>
                              <a:gd name="T47" fmla="*/ 730 h 131"/>
                              <a:gd name="T48" fmla="+- 0 6326 5817"/>
                              <a:gd name="T49" fmla="*/ T48 w 663"/>
                              <a:gd name="T50" fmla="+- 0 727 624"/>
                              <a:gd name="T51" fmla="*/ 727 h 131"/>
                              <a:gd name="T52" fmla="+- 0 6373 5817"/>
                              <a:gd name="T53" fmla="*/ T52 w 663"/>
                              <a:gd name="T54" fmla="+- 0 725 624"/>
                              <a:gd name="T55" fmla="*/ 725 h 131"/>
                              <a:gd name="T56" fmla="+- 0 6410 5817"/>
                              <a:gd name="T57" fmla="*/ T56 w 663"/>
                              <a:gd name="T58" fmla="+- 0 722 624"/>
                              <a:gd name="T59" fmla="*/ 722 h 131"/>
                              <a:gd name="T60" fmla="+- 0 6440 5817"/>
                              <a:gd name="T61" fmla="*/ T60 w 663"/>
                              <a:gd name="T62" fmla="+- 0 733 624"/>
                              <a:gd name="T63" fmla="*/ 733 h 131"/>
                              <a:gd name="T64" fmla="+- 0 6464 5817"/>
                              <a:gd name="T65" fmla="*/ T64 w 663"/>
                              <a:gd name="T66" fmla="+- 0 748 624"/>
                              <a:gd name="T67" fmla="*/ 748 h 131"/>
                              <a:gd name="T68" fmla="+- 0 6480 5817"/>
                              <a:gd name="T69" fmla="*/ T68 w 663"/>
                              <a:gd name="T70" fmla="+- 0 754 624"/>
                              <a:gd name="T71" fmla="*/ 75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3" h="131">
                                <a:moveTo>
                                  <a:pt x="0" y="0"/>
                                </a:moveTo>
                                <a:lnTo>
                                  <a:pt x="34" y="7"/>
                                </a:lnTo>
                                <a:lnTo>
                                  <a:pt x="78" y="14"/>
                                </a:lnTo>
                                <a:lnTo>
                                  <a:pt x="115" y="27"/>
                                </a:lnTo>
                                <a:lnTo>
                                  <a:pt x="150" y="36"/>
                                </a:lnTo>
                                <a:lnTo>
                                  <a:pt x="174" y="48"/>
                                </a:lnTo>
                                <a:lnTo>
                                  <a:pt x="220" y="62"/>
                                </a:lnTo>
                                <a:lnTo>
                                  <a:pt x="296" y="80"/>
                                </a:lnTo>
                                <a:lnTo>
                                  <a:pt x="358" y="106"/>
                                </a:lnTo>
                                <a:lnTo>
                                  <a:pt x="384" y="118"/>
                                </a:lnTo>
                                <a:lnTo>
                                  <a:pt x="430" y="120"/>
                                </a:lnTo>
                                <a:lnTo>
                                  <a:pt x="467" y="106"/>
                                </a:lnTo>
                                <a:lnTo>
                                  <a:pt x="509" y="103"/>
                                </a:lnTo>
                                <a:lnTo>
                                  <a:pt x="556" y="101"/>
                                </a:lnTo>
                                <a:lnTo>
                                  <a:pt x="593" y="98"/>
                                </a:lnTo>
                                <a:lnTo>
                                  <a:pt x="623" y="109"/>
                                </a:lnTo>
                                <a:lnTo>
                                  <a:pt x="647" y="124"/>
                                </a:lnTo>
                                <a:lnTo>
                                  <a:pt x="663" y="130"/>
                                </a:lnTo>
                              </a:path>
                            </a:pathLst>
                          </a:custGeom>
                          <a:noFill/>
                          <a:ln w="1039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 name="Picture 13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85" y="732"/>
                            <a:ext cx="334" cy="115"/>
                          </a:xfrm>
                          <a:prstGeom prst="rect">
                            <a:avLst/>
                          </a:prstGeom>
                          <a:noFill/>
                          <a:extLst>
                            <a:ext uri="{909E8E84-426E-40DD-AFC4-6F175D3DCCD1}">
                              <a14:hiddenFill xmlns:a14="http://schemas.microsoft.com/office/drawing/2010/main">
                                <a:solidFill>
                                  <a:srgbClr val="FFFFFF"/>
                                </a:solidFill>
                              </a14:hiddenFill>
                            </a:ext>
                          </a:extLst>
                        </pic:spPr>
                      </pic:pic>
                      <wps:wsp>
                        <wps:cNvPr id="368" name="Line 1371"/>
                        <wps:cNvCnPr>
                          <a:cxnSpLocks noChangeShapeType="1"/>
                        </wps:cNvCnPr>
                        <wps:spPr bwMode="auto">
                          <a:xfrm>
                            <a:off x="6265" y="646"/>
                            <a:ext cx="13" cy="22"/>
                          </a:xfrm>
                          <a:prstGeom prst="line">
                            <a:avLst/>
                          </a:prstGeom>
                          <a:noFill/>
                          <a:ln w="11764">
                            <a:solidFill>
                              <a:srgbClr val="12131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 name="Picture 13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758" y="1277"/>
                            <a:ext cx="410" cy="194"/>
                          </a:xfrm>
                          <a:prstGeom prst="rect">
                            <a:avLst/>
                          </a:prstGeom>
                          <a:noFill/>
                          <a:extLst>
                            <a:ext uri="{909E8E84-426E-40DD-AFC4-6F175D3DCCD1}">
                              <a14:hiddenFill xmlns:a14="http://schemas.microsoft.com/office/drawing/2010/main">
                                <a:solidFill>
                                  <a:srgbClr val="FFFFFF"/>
                                </a:solidFill>
                              </a14:hiddenFill>
                            </a:ext>
                          </a:extLst>
                        </pic:spPr>
                      </pic:pic>
                      <wps:wsp>
                        <wps:cNvPr id="370" name="AutoShape 1373"/>
                        <wps:cNvSpPr>
                          <a:spLocks/>
                        </wps:cNvSpPr>
                        <wps:spPr bwMode="auto">
                          <a:xfrm>
                            <a:off x="299" y="1663"/>
                            <a:ext cx="1262" cy="695"/>
                          </a:xfrm>
                          <a:custGeom>
                            <a:avLst/>
                            <a:gdLst>
                              <a:gd name="T0" fmla="+- 0 523 299"/>
                              <a:gd name="T1" fmla="*/ T0 w 1262"/>
                              <a:gd name="T2" fmla="+- 0 1663 1663"/>
                              <a:gd name="T3" fmla="*/ 1663 h 695"/>
                              <a:gd name="T4" fmla="+- 0 299 299"/>
                              <a:gd name="T5" fmla="*/ T4 w 1262"/>
                              <a:gd name="T6" fmla="+- 0 1663 1663"/>
                              <a:gd name="T7" fmla="*/ 1663 h 695"/>
                              <a:gd name="T8" fmla="+- 0 299 299"/>
                              <a:gd name="T9" fmla="*/ T8 w 1262"/>
                              <a:gd name="T10" fmla="+- 0 2357 1663"/>
                              <a:gd name="T11" fmla="*/ 2357 h 695"/>
                              <a:gd name="T12" fmla="+- 0 428 299"/>
                              <a:gd name="T13" fmla="*/ T12 w 1262"/>
                              <a:gd name="T14" fmla="+- 0 2357 1663"/>
                              <a:gd name="T15" fmla="*/ 2357 h 695"/>
                              <a:gd name="T16" fmla="+- 0 428 299"/>
                              <a:gd name="T17" fmla="*/ T16 w 1262"/>
                              <a:gd name="T18" fmla="+- 0 1722 1663"/>
                              <a:gd name="T19" fmla="*/ 1722 h 695"/>
                              <a:gd name="T20" fmla="+- 0 563 299"/>
                              <a:gd name="T21" fmla="*/ T20 w 1262"/>
                              <a:gd name="T22" fmla="+- 0 1722 1663"/>
                              <a:gd name="T23" fmla="*/ 1722 h 695"/>
                              <a:gd name="T24" fmla="+- 0 523 299"/>
                              <a:gd name="T25" fmla="*/ T24 w 1262"/>
                              <a:gd name="T26" fmla="+- 0 1663 1663"/>
                              <a:gd name="T27" fmla="*/ 1663 h 695"/>
                              <a:gd name="T28" fmla="+- 0 563 299"/>
                              <a:gd name="T29" fmla="*/ T28 w 1262"/>
                              <a:gd name="T30" fmla="+- 0 1722 1663"/>
                              <a:gd name="T31" fmla="*/ 1722 h 695"/>
                              <a:gd name="T32" fmla="+- 0 428 299"/>
                              <a:gd name="T33" fmla="*/ T32 w 1262"/>
                              <a:gd name="T34" fmla="+- 0 1722 1663"/>
                              <a:gd name="T35" fmla="*/ 1722 h 695"/>
                              <a:gd name="T36" fmla="+- 0 854 299"/>
                              <a:gd name="T37" fmla="*/ T36 w 1262"/>
                              <a:gd name="T38" fmla="+- 0 2357 1663"/>
                              <a:gd name="T39" fmla="*/ 2357 h 695"/>
                              <a:gd name="T40" fmla="+- 0 1002 299"/>
                              <a:gd name="T41" fmla="*/ T40 w 1262"/>
                              <a:gd name="T42" fmla="+- 0 2357 1663"/>
                              <a:gd name="T43" fmla="*/ 2357 h 695"/>
                              <a:gd name="T44" fmla="+- 0 1063 299"/>
                              <a:gd name="T45" fmla="*/ T44 w 1262"/>
                              <a:gd name="T46" fmla="+- 0 2267 1663"/>
                              <a:gd name="T47" fmla="*/ 2267 h 695"/>
                              <a:gd name="T48" fmla="+- 0 929 299"/>
                              <a:gd name="T49" fmla="*/ T48 w 1262"/>
                              <a:gd name="T50" fmla="+- 0 2267 1663"/>
                              <a:gd name="T51" fmla="*/ 2267 h 695"/>
                              <a:gd name="T52" fmla="+- 0 563 299"/>
                              <a:gd name="T53" fmla="*/ T52 w 1262"/>
                              <a:gd name="T54" fmla="+- 0 1722 1663"/>
                              <a:gd name="T55" fmla="*/ 1722 h 695"/>
                              <a:gd name="T56" fmla="+- 0 1560 299"/>
                              <a:gd name="T57" fmla="*/ T56 w 1262"/>
                              <a:gd name="T58" fmla="+- 0 1722 1663"/>
                              <a:gd name="T59" fmla="*/ 1722 h 695"/>
                              <a:gd name="T60" fmla="+- 0 1433 299"/>
                              <a:gd name="T61" fmla="*/ T60 w 1262"/>
                              <a:gd name="T62" fmla="+- 0 1722 1663"/>
                              <a:gd name="T63" fmla="*/ 1722 h 695"/>
                              <a:gd name="T64" fmla="+- 0 1433 299"/>
                              <a:gd name="T65" fmla="*/ T64 w 1262"/>
                              <a:gd name="T66" fmla="+- 0 2357 1663"/>
                              <a:gd name="T67" fmla="*/ 2357 h 695"/>
                              <a:gd name="T68" fmla="+- 0 1560 299"/>
                              <a:gd name="T69" fmla="*/ T68 w 1262"/>
                              <a:gd name="T70" fmla="+- 0 2357 1663"/>
                              <a:gd name="T71" fmla="*/ 2357 h 695"/>
                              <a:gd name="T72" fmla="+- 0 1560 299"/>
                              <a:gd name="T73" fmla="*/ T72 w 1262"/>
                              <a:gd name="T74" fmla="+- 0 1722 1663"/>
                              <a:gd name="T75" fmla="*/ 1722 h 695"/>
                              <a:gd name="T76" fmla="+- 0 1560 299"/>
                              <a:gd name="T77" fmla="*/ T76 w 1262"/>
                              <a:gd name="T78" fmla="+- 0 1663 1663"/>
                              <a:gd name="T79" fmla="*/ 1663 h 695"/>
                              <a:gd name="T80" fmla="+- 0 1338 299"/>
                              <a:gd name="T81" fmla="*/ T80 w 1262"/>
                              <a:gd name="T82" fmla="+- 0 1663 1663"/>
                              <a:gd name="T83" fmla="*/ 1663 h 695"/>
                              <a:gd name="T84" fmla="+- 0 929 299"/>
                              <a:gd name="T85" fmla="*/ T84 w 1262"/>
                              <a:gd name="T86" fmla="+- 0 2267 1663"/>
                              <a:gd name="T87" fmla="*/ 2267 h 695"/>
                              <a:gd name="T88" fmla="+- 0 1063 299"/>
                              <a:gd name="T89" fmla="*/ T88 w 1262"/>
                              <a:gd name="T90" fmla="+- 0 2267 1663"/>
                              <a:gd name="T91" fmla="*/ 2267 h 695"/>
                              <a:gd name="T92" fmla="+- 0 1433 299"/>
                              <a:gd name="T93" fmla="*/ T92 w 1262"/>
                              <a:gd name="T94" fmla="+- 0 1722 1663"/>
                              <a:gd name="T95" fmla="*/ 1722 h 695"/>
                              <a:gd name="T96" fmla="+- 0 1560 299"/>
                              <a:gd name="T97" fmla="*/ T96 w 1262"/>
                              <a:gd name="T98" fmla="+- 0 1722 1663"/>
                              <a:gd name="T99" fmla="*/ 1722 h 695"/>
                              <a:gd name="T100" fmla="+- 0 1560 299"/>
                              <a:gd name="T101" fmla="*/ T100 w 1262"/>
                              <a:gd name="T102" fmla="+- 0 1663 1663"/>
                              <a:gd name="T103" fmla="*/ 1663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2" h="695">
                                <a:moveTo>
                                  <a:pt x="224" y="0"/>
                                </a:moveTo>
                                <a:lnTo>
                                  <a:pt x="0" y="0"/>
                                </a:lnTo>
                                <a:lnTo>
                                  <a:pt x="0" y="694"/>
                                </a:lnTo>
                                <a:lnTo>
                                  <a:pt x="129" y="694"/>
                                </a:lnTo>
                                <a:lnTo>
                                  <a:pt x="129" y="59"/>
                                </a:lnTo>
                                <a:lnTo>
                                  <a:pt x="264" y="59"/>
                                </a:lnTo>
                                <a:lnTo>
                                  <a:pt x="224" y="0"/>
                                </a:lnTo>
                                <a:close/>
                                <a:moveTo>
                                  <a:pt x="264" y="59"/>
                                </a:moveTo>
                                <a:lnTo>
                                  <a:pt x="129" y="59"/>
                                </a:lnTo>
                                <a:lnTo>
                                  <a:pt x="555" y="694"/>
                                </a:lnTo>
                                <a:lnTo>
                                  <a:pt x="703" y="694"/>
                                </a:lnTo>
                                <a:lnTo>
                                  <a:pt x="764" y="604"/>
                                </a:lnTo>
                                <a:lnTo>
                                  <a:pt x="630" y="604"/>
                                </a:lnTo>
                                <a:lnTo>
                                  <a:pt x="264" y="59"/>
                                </a:lnTo>
                                <a:close/>
                                <a:moveTo>
                                  <a:pt x="1261" y="59"/>
                                </a:moveTo>
                                <a:lnTo>
                                  <a:pt x="1134" y="59"/>
                                </a:lnTo>
                                <a:lnTo>
                                  <a:pt x="1134" y="694"/>
                                </a:lnTo>
                                <a:lnTo>
                                  <a:pt x="1261" y="694"/>
                                </a:lnTo>
                                <a:lnTo>
                                  <a:pt x="1261" y="59"/>
                                </a:lnTo>
                                <a:close/>
                                <a:moveTo>
                                  <a:pt x="1261" y="0"/>
                                </a:moveTo>
                                <a:lnTo>
                                  <a:pt x="1039" y="0"/>
                                </a:lnTo>
                                <a:lnTo>
                                  <a:pt x="630" y="604"/>
                                </a:lnTo>
                                <a:lnTo>
                                  <a:pt x="764" y="604"/>
                                </a:lnTo>
                                <a:lnTo>
                                  <a:pt x="1134" y="59"/>
                                </a:lnTo>
                                <a:lnTo>
                                  <a:pt x="1261" y="59"/>
                                </a:lnTo>
                                <a:lnTo>
                                  <a:pt x="1261" y="0"/>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AutoShape 1374"/>
                        <wps:cNvSpPr>
                          <a:spLocks/>
                        </wps:cNvSpPr>
                        <wps:spPr bwMode="auto">
                          <a:xfrm>
                            <a:off x="1771" y="1864"/>
                            <a:ext cx="702" cy="504"/>
                          </a:xfrm>
                          <a:custGeom>
                            <a:avLst/>
                            <a:gdLst>
                              <a:gd name="T0" fmla="+- 0 2089 1771"/>
                              <a:gd name="T1" fmla="*/ T0 w 702"/>
                              <a:gd name="T2" fmla="+- 0 1866 1864"/>
                              <a:gd name="T3" fmla="*/ 1866 h 504"/>
                              <a:gd name="T4" fmla="+- 0 2012 1771"/>
                              <a:gd name="T5" fmla="*/ T4 w 702"/>
                              <a:gd name="T6" fmla="+- 0 1876 1864"/>
                              <a:gd name="T7" fmla="*/ 1876 h 504"/>
                              <a:gd name="T8" fmla="+- 0 1944 1771"/>
                              <a:gd name="T9" fmla="*/ T8 w 702"/>
                              <a:gd name="T10" fmla="+- 0 1895 1864"/>
                              <a:gd name="T11" fmla="*/ 1895 h 504"/>
                              <a:gd name="T12" fmla="+- 0 1886 1771"/>
                              <a:gd name="T13" fmla="*/ T12 w 702"/>
                              <a:gd name="T14" fmla="+- 0 1922 1864"/>
                              <a:gd name="T15" fmla="*/ 1922 h 504"/>
                              <a:gd name="T16" fmla="+- 0 1838 1771"/>
                              <a:gd name="T17" fmla="*/ T16 w 702"/>
                              <a:gd name="T18" fmla="+- 0 1957 1864"/>
                              <a:gd name="T19" fmla="*/ 1957 h 504"/>
                              <a:gd name="T20" fmla="+- 0 1803 1771"/>
                              <a:gd name="T21" fmla="*/ T20 w 702"/>
                              <a:gd name="T22" fmla="+- 0 1999 1864"/>
                              <a:gd name="T23" fmla="*/ 1999 h 504"/>
                              <a:gd name="T24" fmla="+- 0 1781 1771"/>
                              <a:gd name="T25" fmla="*/ T24 w 702"/>
                              <a:gd name="T26" fmla="+- 0 2047 1864"/>
                              <a:gd name="T27" fmla="*/ 2047 h 504"/>
                              <a:gd name="T28" fmla="+- 0 1771 1771"/>
                              <a:gd name="T29" fmla="*/ T28 w 702"/>
                              <a:gd name="T30" fmla="+- 0 2115 1864"/>
                              <a:gd name="T31" fmla="*/ 2115 h 504"/>
                              <a:gd name="T32" fmla="+- 0 1781 1771"/>
                              <a:gd name="T33" fmla="*/ T32 w 702"/>
                              <a:gd name="T34" fmla="+- 0 2184 1864"/>
                              <a:gd name="T35" fmla="*/ 2184 h 504"/>
                              <a:gd name="T36" fmla="+- 0 1804 1771"/>
                              <a:gd name="T37" fmla="*/ T36 w 702"/>
                              <a:gd name="T38" fmla="+- 0 2232 1864"/>
                              <a:gd name="T39" fmla="*/ 2232 h 504"/>
                              <a:gd name="T40" fmla="+- 0 1839 1771"/>
                              <a:gd name="T41" fmla="*/ T40 w 702"/>
                              <a:gd name="T42" fmla="+- 0 2273 1864"/>
                              <a:gd name="T43" fmla="*/ 2273 h 504"/>
                              <a:gd name="T44" fmla="+- 0 1887 1771"/>
                              <a:gd name="T45" fmla="*/ T44 w 702"/>
                              <a:gd name="T46" fmla="+- 0 2308 1864"/>
                              <a:gd name="T47" fmla="*/ 2308 h 504"/>
                              <a:gd name="T48" fmla="+- 0 1946 1771"/>
                              <a:gd name="T49" fmla="*/ T48 w 702"/>
                              <a:gd name="T50" fmla="+- 0 2336 1864"/>
                              <a:gd name="T51" fmla="*/ 2336 h 504"/>
                              <a:gd name="T52" fmla="+- 0 2015 1771"/>
                              <a:gd name="T53" fmla="*/ T52 w 702"/>
                              <a:gd name="T54" fmla="+- 0 2355 1864"/>
                              <a:gd name="T55" fmla="*/ 2355 h 504"/>
                              <a:gd name="T56" fmla="+- 0 2094 1771"/>
                              <a:gd name="T57" fmla="*/ T56 w 702"/>
                              <a:gd name="T58" fmla="+- 0 2365 1864"/>
                              <a:gd name="T59" fmla="*/ 2365 h 504"/>
                              <a:gd name="T60" fmla="+- 0 2194 1771"/>
                              <a:gd name="T61" fmla="*/ T60 w 702"/>
                              <a:gd name="T62" fmla="+- 0 2367 1864"/>
                              <a:gd name="T63" fmla="*/ 2367 h 504"/>
                              <a:gd name="T64" fmla="+- 0 2258 1771"/>
                              <a:gd name="T65" fmla="*/ T64 w 702"/>
                              <a:gd name="T66" fmla="+- 0 2361 1864"/>
                              <a:gd name="T67" fmla="*/ 2361 h 504"/>
                              <a:gd name="T68" fmla="+- 0 2314 1771"/>
                              <a:gd name="T69" fmla="*/ T68 w 702"/>
                              <a:gd name="T70" fmla="+- 0 2349 1864"/>
                              <a:gd name="T71" fmla="*/ 2349 h 504"/>
                              <a:gd name="T72" fmla="+- 0 2364 1771"/>
                              <a:gd name="T73" fmla="*/ T72 w 702"/>
                              <a:gd name="T74" fmla="+- 0 2331 1864"/>
                              <a:gd name="T75" fmla="*/ 2331 h 504"/>
                              <a:gd name="T76" fmla="+- 0 2406 1771"/>
                              <a:gd name="T77" fmla="*/ T76 w 702"/>
                              <a:gd name="T78" fmla="+- 0 2308 1864"/>
                              <a:gd name="T79" fmla="*/ 2308 h 504"/>
                              <a:gd name="T80" fmla="+- 0 2118 1771"/>
                              <a:gd name="T81" fmla="*/ T80 w 702"/>
                              <a:gd name="T82" fmla="+- 0 2302 1864"/>
                              <a:gd name="T83" fmla="*/ 2302 h 504"/>
                              <a:gd name="T84" fmla="+- 0 2046 1771"/>
                              <a:gd name="T85" fmla="*/ T84 w 702"/>
                              <a:gd name="T86" fmla="+- 0 2291 1864"/>
                              <a:gd name="T87" fmla="*/ 2291 h 504"/>
                              <a:gd name="T88" fmla="+- 0 2003 1771"/>
                              <a:gd name="T89" fmla="*/ T88 w 702"/>
                              <a:gd name="T90" fmla="+- 0 2275 1864"/>
                              <a:gd name="T91" fmla="*/ 2275 h 504"/>
                              <a:gd name="T92" fmla="+- 0 1969 1771"/>
                              <a:gd name="T93" fmla="*/ T92 w 702"/>
                              <a:gd name="T94" fmla="+- 0 2253 1864"/>
                              <a:gd name="T95" fmla="*/ 2253 h 504"/>
                              <a:gd name="T96" fmla="+- 0 1940 1771"/>
                              <a:gd name="T97" fmla="*/ T96 w 702"/>
                              <a:gd name="T98" fmla="+- 0 2225 1864"/>
                              <a:gd name="T99" fmla="*/ 2225 h 504"/>
                              <a:gd name="T100" fmla="+- 0 1920 1771"/>
                              <a:gd name="T101" fmla="*/ T100 w 702"/>
                              <a:gd name="T102" fmla="+- 0 2193 1864"/>
                              <a:gd name="T103" fmla="*/ 2193 h 504"/>
                              <a:gd name="T104" fmla="+- 0 1908 1771"/>
                              <a:gd name="T105" fmla="*/ T104 w 702"/>
                              <a:gd name="T106" fmla="+- 0 2156 1864"/>
                              <a:gd name="T107" fmla="*/ 2156 h 504"/>
                              <a:gd name="T108" fmla="+- 0 1904 1771"/>
                              <a:gd name="T109" fmla="*/ T108 w 702"/>
                              <a:gd name="T110" fmla="+- 0 2103 1864"/>
                              <a:gd name="T111" fmla="*/ 2103 h 504"/>
                              <a:gd name="T112" fmla="+- 0 1910 1771"/>
                              <a:gd name="T113" fmla="*/ T112 w 702"/>
                              <a:gd name="T114" fmla="+- 0 2063 1864"/>
                              <a:gd name="T115" fmla="*/ 2063 h 504"/>
                              <a:gd name="T116" fmla="+- 0 1924 1771"/>
                              <a:gd name="T117" fmla="*/ T116 w 702"/>
                              <a:gd name="T118" fmla="+- 0 2027 1864"/>
                              <a:gd name="T119" fmla="*/ 2027 h 504"/>
                              <a:gd name="T120" fmla="+- 0 1947 1771"/>
                              <a:gd name="T121" fmla="*/ T120 w 702"/>
                              <a:gd name="T122" fmla="+- 0 1996 1864"/>
                              <a:gd name="T123" fmla="*/ 1996 h 504"/>
                              <a:gd name="T124" fmla="+- 0 1985 1771"/>
                              <a:gd name="T125" fmla="*/ T124 w 702"/>
                              <a:gd name="T126" fmla="+- 0 1964 1864"/>
                              <a:gd name="T127" fmla="*/ 1964 h 504"/>
                              <a:gd name="T128" fmla="+- 0 2024 1771"/>
                              <a:gd name="T129" fmla="*/ T128 w 702"/>
                              <a:gd name="T130" fmla="+- 0 1945 1864"/>
                              <a:gd name="T131" fmla="*/ 1945 h 504"/>
                              <a:gd name="T132" fmla="+- 0 2082 1771"/>
                              <a:gd name="T133" fmla="*/ T132 w 702"/>
                              <a:gd name="T134" fmla="+- 0 1931 1864"/>
                              <a:gd name="T135" fmla="*/ 1931 h 504"/>
                              <a:gd name="T136" fmla="+- 0 2407 1771"/>
                              <a:gd name="T137" fmla="*/ T136 w 702"/>
                              <a:gd name="T138" fmla="+- 0 1926 1864"/>
                              <a:gd name="T139" fmla="*/ 1926 h 504"/>
                              <a:gd name="T140" fmla="+- 0 2370 1771"/>
                              <a:gd name="T141" fmla="*/ T140 w 702"/>
                              <a:gd name="T142" fmla="+- 0 1905 1864"/>
                              <a:gd name="T143" fmla="*/ 1905 h 504"/>
                              <a:gd name="T144" fmla="+- 0 2313 1771"/>
                              <a:gd name="T145" fmla="*/ T144 w 702"/>
                              <a:gd name="T146" fmla="+- 0 1883 1864"/>
                              <a:gd name="T147" fmla="*/ 1883 h 504"/>
                              <a:gd name="T148" fmla="+- 0 2246 1771"/>
                              <a:gd name="T149" fmla="*/ T148 w 702"/>
                              <a:gd name="T150" fmla="+- 0 1869 1864"/>
                              <a:gd name="T151" fmla="*/ 1869 h 504"/>
                              <a:gd name="T152" fmla="+- 0 2473 1771"/>
                              <a:gd name="T153" fmla="*/ T152 w 702"/>
                              <a:gd name="T154" fmla="+- 0 2193 1864"/>
                              <a:gd name="T155" fmla="*/ 2193 h 504"/>
                              <a:gd name="T156" fmla="+- 0 2338 1771"/>
                              <a:gd name="T157" fmla="*/ T156 w 702"/>
                              <a:gd name="T158" fmla="+- 0 2211 1864"/>
                              <a:gd name="T159" fmla="*/ 2211 h 504"/>
                              <a:gd name="T160" fmla="+- 0 2328 1771"/>
                              <a:gd name="T161" fmla="*/ T160 w 702"/>
                              <a:gd name="T162" fmla="+- 0 2234 1864"/>
                              <a:gd name="T163" fmla="*/ 2234 h 504"/>
                              <a:gd name="T164" fmla="+- 0 2308 1771"/>
                              <a:gd name="T165" fmla="*/ T164 w 702"/>
                              <a:gd name="T166" fmla="+- 0 2258 1864"/>
                              <a:gd name="T167" fmla="*/ 2258 h 504"/>
                              <a:gd name="T168" fmla="+- 0 2285 1771"/>
                              <a:gd name="T169" fmla="*/ T168 w 702"/>
                              <a:gd name="T170" fmla="+- 0 2274 1864"/>
                              <a:gd name="T171" fmla="*/ 2274 h 504"/>
                              <a:gd name="T172" fmla="+- 0 2256 1771"/>
                              <a:gd name="T173" fmla="*/ T172 w 702"/>
                              <a:gd name="T174" fmla="+- 0 2287 1864"/>
                              <a:gd name="T175" fmla="*/ 2287 h 504"/>
                              <a:gd name="T176" fmla="+- 0 2224 1771"/>
                              <a:gd name="T177" fmla="*/ T176 w 702"/>
                              <a:gd name="T178" fmla="+- 0 2296 1864"/>
                              <a:gd name="T179" fmla="*/ 2296 h 504"/>
                              <a:gd name="T180" fmla="+- 0 2186 1771"/>
                              <a:gd name="T181" fmla="*/ T180 w 702"/>
                              <a:gd name="T182" fmla="+- 0 2302 1864"/>
                              <a:gd name="T183" fmla="*/ 2302 h 504"/>
                              <a:gd name="T184" fmla="+- 0 2415 1771"/>
                              <a:gd name="T185" fmla="*/ T184 w 702"/>
                              <a:gd name="T186" fmla="+- 0 2301 1864"/>
                              <a:gd name="T187" fmla="*/ 2301 h 504"/>
                              <a:gd name="T188" fmla="+- 0 2444 1771"/>
                              <a:gd name="T189" fmla="*/ T188 w 702"/>
                              <a:gd name="T190" fmla="+- 0 2272 1864"/>
                              <a:gd name="T191" fmla="*/ 2272 h 504"/>
                              <a:gd name="T192" fmla="+- 0 2463 1771"/>
                              <a:gd name="T193" fmla="*/ T192 w 702"/>
                              <a:gd name="T194" fmla="+- 0 2239 1864"/>
                              <a:gd name="T195" fmla="*/ 2239 h 504"/>
                              <a:gd name="T196" fmla="+- 0 2472 1771"/>
                              <a:gd name="T197" fmla="*/ T196 w 702"/>
                              <a:gd name="T198" fmla="+- 0 2203 1864"/>
                              <a:gd name="T199" fmla="*/ 2203 h 504"/>
                              <a:gd name="T200" fmla="+- 0 2167 1771"/>
                              <a:gd name="T201" fmla="*/ T200 w 702"/>
                              <a:gd name="T202" fmla="+- 0 1927 1864"/>
                              <a:gd name="T203" fmla="*/ 1927 h 504"/>
                              <a:gd name="T204" fmla="+- 0 2233 1771"/>
                              <a:gd name="T205" fmla="*/ T204 w 702"/>
                              <a:gd name="T206" fmla="+- 0 1936 1864"/>
                              <a:gd name="T207" fmla="*/ 1936 h 504"/>
                              <a:gd name="T208" fmla="+- 0 2278 1771"/>
                              <a:gd name="T209" fmla="*/ T208 w 702"/>
                              <a:gd name="T210" fmla="+- 0 1953 1864"/>
                              <a:gd name="T211" fmla="*/ 1953 h 504"/>
                              <a:gd name="T212" fmla="+- 0 2300 1771"/>
                              <a:gd name="T213" fmla="*/ T212 w 702"/>
                              <a:gd name="T214" fmla="+- 0 1967 1864"/>
                              <a:gd name="T215" fmla="*/ 1967 h 504"/>
                              <a:gd name="T216" fmla="+- 0 2322 1771"/>
                              <a:gd name="T217" fmla="*/ T216 w 702"/>
                              <a:gd name="T218" fmla="+- 0 1988 1864"/>
                              <a:gd name="T219" fmla="*/ 1988 h 504"/>
                              <a:gd name="T220" fmla="+- 0 2473 1771"/>
                              <a:gd name="T221" fmla="*/ T220 w 702"/>
                              <a:gd name="T222" fmla="+- 0 2020 1864"/>
                              <a:gd name="T223" fmla="*/ 2020 h 504"/>
                              <a:gd name="T224" fmla="+- 0 2460 1771"/>
                              <a:gd name="T225" fmla="*/ T224 w 702"/>
                              <a:gd name="T226" fmla="+- 0 1985 1864"/>
                              <a:gd name="T227" fmla="*/ 1985 h 504"/>
                              <a:gd name="T228" fmla="+- 0 2439 1771"/>
                              <a:gd name="T229" fmla="*/ T228 w 702"/>
                              <a:gd name="T230" fmla="+- 0 1955 1864"/>
                              <a:gd name="T231" fmla="*/ 1955 h 504"/>
                              <a:gd name="T232" fmla="+- 0 2408 1771"/>
                              <a:gd name="T233" fmla="*/ T232 w 702"/>
                              <a:gd name="T234" fmla="+- 0 1928 1864"/>
                              <a:gd name="T235" fmla="*/ 192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02" h="504">
                                <a:moveTo>
                                  <a:pt x="399" y="0"/>
                                </a:moveTo>
                                <a:lnTo>
                                  <a:pt x="361" y="0"/>
                                </a:lnTo>
                                <a:lnTo>
                                  <a:pt x="339" y="0"/>
                                </a:lnTo>
                                <a:lnTo>
                                  <a:pt x="318" y="2"/>
                                </a:lnTo>
                                <a:lnTo>
                                  <a:pt x="298" y="3"/>
                                </a:lnTo>
                                <a:lnTo>
                                  <a:pt x="278" y="6"/>
                                </a:lnTo>
                                <a:lnTo>
                                  <a:pt x="260" y="9"/>
                                </a:lnTo>
                                <a:lnTo>
                                  <a:pt x="241" y="12"/>
                                </a:lnTo>
                                <a:lnTo>
                                  <a:pt x="224" y="16"/>
                                </a:lnTo>
                                <a:lnTo>
                                  <a:pt x="206" y="21"/>
                                </a:lnTo>
                                <a:lnTo>
                                  <a:pt x="190" y="26"/>
                                </a:lnTo>
                                <a:lnTo>
                                  <a:pt x="173" y="31"/>
                                </a:lnTo>
                                <a:lnTo>
                                  <a:pt x="158" y="37"/>
                                </a:lnTo>
                                <a:lnTo>
                                  <a:pt x="143" y="43"/>
                                </a:lnTo>
                                <a:lnTo>
                                  <a:pt x="128" y="51"/>
                                </a:lnTo>
                                <a:lnTo>
                                  <a:pt x="115" y="58"/>
                                </a:lnTo>
                                <a:lnTo>
                                  <a:pt x="102" y="67"/>
                                </a:lnTo>
                                <a:lnTo>
                                  <a:pt x="90" y="75"/>
                                </a:lnTo>
                                <a:lnTo>
                                  <a:pt x="78" y="84"/>
                                </a:lnTo>
                                <a:lnTo>
                                  <a:pt x="67" y="93"/>
                                </a:lnTo>
                                <a:lnTo>
                                  <a:pt x="57" y="103"/>
                                </a:lnTo>
                                <a:lnTo>
                                  <a:pt x="48" y="114"/>
                                </a:lnTo>
                                <a:lnTo>
                                  <a:pt x="39" y="124"/>
                                </a:lnTo>
                                <a:lnTo>
                                  <a:pt x="32" y="135"/>
                                </a:lnTo>
                                <a:lnTo>
                                  <a:pt x="26" y="146"/>
                                </a:lnTo>
                                <a:lnTo>
                                  <a:pt x="19" y="158"/>
                                </a:lnTo>
                                <a:lnTo>
                                  <a:pt x="15" y="170"/>
                                </a:lnTo>
                                <a:lnTo>
                                  <a:pt x="10" y="183"/>
                                </a:lnTo>
                                <a:lnTo>
                                  <a:pt x="7" y="196"/>
                                </a:lnTo>
                                <a:lnTo>
                                  <a:pt x="3" y="209"/>
                                </a:lnTo>
                                <a:lnTo>
                                  <a:pt x="0" y="237"/>
                                </a:lnTo>
                                <a:lnTo>
                                  <a:pt x="0" y="251"/>
                                </a:lnTo>
                                <a:lnTo>
                                  <a:pt x="0" y="266"/>
                                </a:lnTo>
                                <a:lnTo>
                                  <a:pt x="3" y="294"/>
                                </a:lnTo>
                                <a:lnTo>
                                  <a:pt x="7" y="307"/>
                                </a:lnTo>
                                <a:lnTo>
                                  <a:pt x="10" y="320"/>
                                </a:lnTo>
                                <a:lnTo>
                                  <a:pt x="15" y="333"/>
                                </a:lnTo>
                                <a:lnTo>
                                  <a:pt x="20" y="345"/>
                                </a:lnTo>
                                <a:lnTo>
                                  <a:pt x="26" y="357"/>
                                </a:lnTo>
                                <a:lnTo>
                                  <a:pt x="33" y="368"/>
                                </a:lnTo>
                                <a:lnTo>
                                  <a:pt x="40" y="379"/>
                                </a:lnTo>
                                <a:lnTo>
                                  <a:pt x="48" y="389"/>
                                </a:lnTo>
                                <a:lnTo>
                                  <a:pt x="58" y="400"/>
                                </a:lnTo>
                                <a:lnTo>
                                  <a:pt x="68" y="409"/>
                                </a:lnTo>
                                <a:lnTo>
                                  <a:pt x="79" y="419"/>
                                </a:lnTo>
                                <a:lnTo>
                                  <a:pt x="91" y="428"/>
                                </a:lnTo>
                                <a:lnTo>
                                  <a:pt x="103" y="436"/>
                                </a:lnTo>
                                <a:lnTo>
                                  <a:pt x="116" y="444"/>
                                </a:lnTo>
                                <a:lnTo>
                                  <a:pt x="130" y="452"/>
                                </a:lnTo>
                                <a:lnTo>
                                  <a:pt x="144" y="459"/>
                                </a:lnTo>
                                <a:lnTo>
                                  <a:pt x="159" y="466"/>
                                </a:lnTo>
                                <a:lnTo>
                                  <a:pt x="175" y="472"/>
                                </a:lnTo>
                                <a:lnTo>
                                  <a:pt x="191" y="477"/>
                                </a:lnTo>
                                <a:lnTo>
                                  <a:pt x="208" y="482"/>
                                </a:lnTo>
                                <a:lnTo>
                                  <a:pt x="226" y="487"/>
                                </a:lnTo>
                                <a:lnTo>
                                  <a:pt x="244" y="491"/>
                                </a:lnTo>
                                <a:lnTo>
                                  <a:pt x="263" y="493"/>
                                </a:lnTo>
                                <a:lnTo>
                                  <a:pt x="282" y="497"/>
                                </a:lnTo>
                                <a:lnTo>
                                  <a:pt x="302" y="499"/>
                                </a:lnTo>
                                <a:lnTo>
                                  <a:pt x="323" y="501"/>
                                </a:lnTo>
                                <a:lnTo>
                                  <a:pt x="344" y="502"/>
                                </a:lnTo>
                                <a:lnTo>
                                  <a:pt x="365" y="503"/>
                                </a:lnTo>
                                <a:lnTo>
                                  <a:pt x="405" y="503"/>
                                </a:lnTo>
                                <a:lnTo>
                                  <a:pt x="423" y="503"/>
                                </a:lnTo>
                                <a:lnTo>
                                  <a:pt x="439" y="501"/>
                                </a:lnTo>
                                <a:lnTo>
                                  <a:pt x="456" y="500"/>
                                </a:lnTo>
                                <a:lnTo>
                                  <a:pt x="471" y="499"/>
                                </a:lnTo>
                                <a:lnTo>
                                  <a:pt x="487" y="497"/>
                                </a:lnTo>
                                <a:lnTo>
                                  <a:pt x="501" y="494"/>
                                </a:lnTo>
                                <a:lnTo>
                                  <a:pt x="516" y="491"/>
                                </a:lnTo>
                                <a:lnTo>
                                  <a:pt x="529" y="488"/>
                                </a:lnTo>
                                <a:lnTo>
                                  <a:pt x="543" y="485"/>
                                </a:lnTo>
                                <a:lnTo>
                                  <a:pt x="556" y="481"/>
                                </a:lnTo>
                                <a:lnTo>
                                  <a:pt x="569" y="477"/>
                                </a:lnTo>
                                <a:lnTo>
                                  <a:pt x="581" y="472"/>
                                </a:lnTo>
                                <a:lnTo>
                                  <a:pt x="593" y="467"/>
                                </a:lnTo>
                                <a:lnTo>
                                  <a:pt x="603" y="461"/>
                                </a:lnTo>
                                <a:lnTo>
                                  <a:pt x="615" y="456"/>
                                </a:lnTo>
                                <a:lnTo>
                                  <a:pt x="625" y="450"/>
                                </a:lnTo>
                                <a:lnTo>
                                  <a:pt x="635" y="444"/>
                                </a:lnTo>
                                <a:lnTo>
                                  <a:pt x="640" y="440"/>
                                </a:lnTo>
                                <a:lnTo>
                                  <a:pt x="374" y="440"/>
                                </a:lnTo>
                                <a:lnTo>
                                  <a:pt x="360" y="439"/>
                                </a:lnTo>
                                <a:lnTo>
                                  <a:pt x="347" y="438"/>
                                </a:lnTo>
                                <a:lnTo>
                                  <a:pt x="334" y="438"/>
                                </a:lnTo>
                                <a:lnTo>
                                  <a:pt x="309" y="434"/>
                                </a:lnTo>
                                <a:lnTo>
                                  <a:pt x="285" y="430"/>
                                </a:lnTo>
                                <a:lnTo>
                                  <a:pt x="275" y="427"/>
                                </a:lnTo>
                                <a:lnTo>
                                  <a:pt x="263" y="423"/>
                                </a:lnTo>
                                <a:lnTo>
                                  <a:pt x="253" y="420"/>
                                </a:lnTo>
                                <a:lnTo>
                                  <a:pt x="243" y="415"/>
                                </a:lnTo>
                                <a:lnTo>
                                  <a:pt x="232" y="411"/>
                                </a:lnTo>
                                <a:lnTo>
                                  <a:pt x="224" y="406"/>
                                </a:lnTo>
                                <a:lnTo>
                                  <a:pt x="215" y="400"/>
                                </a:lnTo>
                                <a:lnTo>
                                  <a:pt x="206" y="395"/>
                                </a:lnTo>
                                <a:lnTo>
                                  <a:pt x="198" y="389"/>
                                </a:lnTo>
                                <a:lnTo>
                                  <a:pt x="190" y="382"/>
                                </a:lnTo>
                                <a:lnTo>
                                  <a:pt x="183" y="375"/>
                                </a:lnTo>
                                <a:lnTo>
                                  <a:pt x="176" y="368"/>
                                </a:lnTo>
                                <a:lnTo>
                                  <a:pt x="169" y="361"/>
                                </a:lnTo>
                                <a:lnTo>
                                  <a:pt x="163" y="353"/>
                                </a:lnTo>
                                <a:lnTo>
                                  <a:pt x="158" y="345"/>
                                </a:lnTo>
                                <a:lnTo>
                                  <a:pt x="153" y="338"/>
                                </a:lnTo>
                                <a:lnTo>
                                  <a:pt x="149" y="329"/>
                                </a:lnTo>
                                <a:lnTo>
                                  <a:pt x="145" y="320"/>
                                </a:lnTo>
                                <a:lnTo>
                                  <a:pt x="142" y="311"/>
                                </a:lnTo>
                                <a:lnTo>
                                  <a:pt x="139" y="301"/>
                                </a:lnTo>
                                <a:lnTo>
                                  <a:pt x="137" y="292"/>
                                </a:lnTo>
                                <a:lnTo>
                                  <a:pt x="135" y="282"/>
                                </a:lnTo>
                                <a:lnTo>
                                  <a:pt x="134" y="272"/>
                                </a:lnTo>
                                <a:lnTo>
                                  <a:pt x="133" y="261"/>
                                </a:lnTo>
                                <a:lnTo>
                                  <a:pt x="133" y="239"/>
                                </a:lnTo>
                                <a:lnTo>
                                  <a:pt x="134" y="229"/>
                                </a:lnTo>
                                <a:lnTo>
                                  <a:pt x="135" y="219"/>
                                </a:lnTo>
                                <a:lnTo>
                                  <a:pt x="137" y="209"/>
                                </a:lnTo>
                                <a:lnTo>
                                  <a:pt x="139" y="199"/>
                                </a:lnTo>
                                <a:lnTo>
                                  <a:pt x="142" y="189"/>
                                </a:lnTo>
                                <a:lnTo>
                                  <a:pt x="145" y="180"/>
                                </a:lnTo>
                                <a:lnTo>
                                  <a:pt x="149" y="172"/>
                                </a:lnTo>
                                <a:lnTo>
                                  <a:pt x="153" y="163"/>
                                </a:lnTo>
                                <a:lnTo>
                                  <a:pt x="158" y="155"/>
                                </a:lnTo>
                                <a:lnTo>
                                  <a:pt x="163" y="147"/>
                                </a:lnTo>
                                <a:lnTo>
                                  <a:pt x="169" y="140"/>
                                </a:lnTo>
                                <a:lnTo>
                                  <a:pt x="176" y="132"/>
                                </a:lnTo>
                                <a:lnTo>
                                  <a:pt x="183" y="125"/>
                                </a:lnTo>
                                <a:lnTo>
                                  <a:pt x="190" y="119"/>
                                </a:lnTo>
                                <a:lnTo>
                                  <a:pt x="197" y="112"/>
                                </a:lnTo>
                                <a:lnTo>
                                  <a:pt x="214" y="100"/>
                                </a:lnTo>
                                <a:lnTo>
                                  <a:pt x="224" y="95"/>
                                </a:lnTo>
                                <a:lnTo>
                                  <a:pt x="232" y="91"/>
                                </a:lnTo>
                                <a:lnTo>
                                  <a:pt x="243" y="86"/>
                                </a:lnTo>
                                <a:lnTo>
                                  <a:pt x="253" y="81"/>
                                </a:lnTo>
                                <a:lnTo>
                                  <a:pt x="275" y="75"/>
                                </a:lnTo>
                                <a:lnTo>
                                  <a:pt x="286" y="72"/>
                                </a:lnTo>
                                <a:lnTo>
                                  <a:pt x="298" y="69"/>
                                </a:lnTo>
                                <a:lnTo>
                                  <a:pt x="311" y="67"/>
                                </a:lnTo>
                                <a:lnTo>
                                  <a:pt x="323" y="66"/>
                                </a:lnTo>
                                <a:lnTo>
                                  <a:pt x="350" y="63"/>
                                </a:lnTo>
                                <a:lnTo>
                                  <a:pt x="378" y="62"/>
                                </a:lnTo>
                                <a:lnTo>
                                  <a:pt x="636" y="62"/>
                                </a:lnTo>
                                <a:lnTo>
                                  <a:pt x="629" y="58"/>
                                </a:lnTo>
                                <a:lnTo>
                                  <a:pt x="620" y="52"/>
                                </a:lnTo>
                                <a:lnTo>
                                  <a:pt x="610" y="46"/>
                                </a:lnTo>
                                <a:lnTo>
                                  <a:pt x="599" y="41"/>
                                </a:lnTo>
                                <a:lnTo>
                                  <a:pt x="589" y="36"/>
                                </a:lnTo>
                                <a:lnTo>
                                  <a:pt x="566" y="26"/>
                                </a:lnTo>
                                <a:lnTo>
                                  <a:pt x="555" y="22"/>
                                </a:lnTo>
                                <a:lnTo>
                                  <a:pt x="542" y="19"/>
                                </a:lnTo>
                                <a:lnTo>
                                  <a:pt x="529" y="15"/>
                                </a:lnTo>
                                <a:lnTo>
                                  <a:pt x="516" y="12"/>
                                </a:lnTo>
                                <a:lnTo>
                                  <a:pt x="490" y="7"/>
                                </a:lnTo>
                                <a:lnTo>
                                  <a:pt x="475" y="5"/>
                                </a:lnTo>
                                <a:lnTo>
                                  <a:pt x="461" y="3"/>
                                </a:lnTo>
                                <a:lnTo>
                                  <a:pt x="430" y="0"/>
                                </a:lnTo>
                                <a:lnTo>
                                  <a:pt x="399" y="0"/>
                                </a:lnTo>
                                <a:close/>
                                <a:moveTo>
                                  <a:pt x="702" y="329"/>
                                </a:moveTo>
                                <a:lnTo>
                                  <a:pt x="570" y="329"/>
                                </a:lnTo>
                                <a:lnTo>
                                  <a:pt x="569" y="335"/>
                                </a:lnTo>
                                <a:lnTo>
                                  <a:pt x="568" y="341"/>
                                </a:lnTo>
                                <a:lnTo>
                                  <a:pt x="567" y="347"/>
                                </a:lnTo>
                                <a:lnTo>
                                  <a:pt x="565" y="353"/>
                                </a:lnTo>
                                <a:lnTo>
                                  <a:pt x="563" y="359"/>
                                </a:lnTo>
                                <a:lnTo>
                                  <a:pt x="560" y="364"/>
                                </a:lnTo>
                                <a:lnTo>
                                  <a:pt x="557" y="370"/>
                                </a:lnTo>
                                <a:lnTo>
                                  <a:pt x="554" y="375"/>
                                </a:lnTo>
                                <a:lnTo>
                                  <a:pt x="550" y="380"/>
                                </a:lnTo>
                                <a:lnTo>
                                  <a:pt x="546" y="385"/>
                                </a:lnTo>
                                <a:lnTo>
                                  <a:pt x="537" y="394"/>
                                </a:lnTo>
                                <a:lnTo>
                                  <a:pt x="532" y="398"/>
                                </a:lnTo>
                                <a:lnTo>
                                  <a:pt x="526" y="402"/>
                                </a:lnTo>
                                <a:lnTo>
                                  <a:pt x="520" y="406"/>
                                </a:lnTo>
                                <a:lnTo>
                                  <a:pt x="514" y="410"/>
                                </a:lnTo>
                                <a:lnTo>
                                  <a:pt x="507" y="413"/>
                                </a:lnTo>
                                <a:lnTo>
                                  <a:pt x="500" y="417"/>
                                </a:lnTo>
                                <a:lnTo>
                                  <a:pt x="492" y="420"/>
                                </a:lnTo>
                                <a:lnTo>
                                  <a:pt x="485" y="423"/>
                                </a:lnTo>
                                <a:lnTo>
                                  <a:pt x="477" y="426"/>
                                </a:lnTo>
                                <a:lnTo>
                                  <a:pt x="469" y="428"/>
                                </a:lnTo>
                                <a:lnTo>
                                  <a:pt x="461" y="430"/>
                                </a:lnTo>
                                <a:lnTo>
                                  <a:pt x="453" y="432"/>
                                </a:lnTo>
                                <a:lnTo>
                                  <a:pt x="443" y="434"/>
                                </a:lnTo>
                                <a:lnTo>
                                  <a:pt x="435" y="435"/>
                                </a:lnTo>
                                <a:lnTo>
                                  <a:pt x="425" y="436"/>
                                </a:lnTo>
                                <a:lnTo>
                                  <a:pt x="415" y="438"/>
                                </a:lnTo>
                                <a:lnTo>
                                  <a:pt x="395" y="439"/>
                                </a:lnTo>
                                <a:lnTo>
                                  <a:pt x="374" y="440"/>
                                </a:lnTo>
                                <a:lnTo>
                                  <a:pt x="640" y="440"/>
                                </a:lnTo>
                                <a:lnTo>
                                  <a:pt x="644" y="437"/>
                                </a:lnTo>
                                <a:lnTo>
                                  <a:pt x="652" y="430"/>
                                </a:lnTo>
                                <a:lnTo>
                                  <a:pt x="659" y="423"/>
                                </a:lnTo>
                                <a:lnTo>
                                  <a:pt x="666" y="416"/>
                                </a:lnTo>
                                <a:lnTo>
                                  <a:pt x="673" y="408"/>
                                </a:lnTo>
                                <a:lnTo>
                                  <a:pt x="678" y="400"/>
                                </a:lnTo>
                                <a:lnTo>
                                  <a:pt x="684" y="392"/>
                                </a:lnTo>
                                <a:lnTo>
                                  <a:pt x="688" y="384"/>
                                </a:lnTo>
                                <a:lnTo>
                                  <a:pt x="692" y="375"/>
                                </a:lnTo>
                                <a:lnTo>
                                  <a:pt x="695" y="366"/>
                                </a:lnTo>
                                <a:lnTo>
                                  <a:pt x="698" y="357"/>
                                </a:lnTo>
                                <a:lnTo>
                                  <a:pt x="700" y="348"/>
                                </a:lnTo>
                                <a:lnTo>
                                  <a:pt x="701" y="339"/>
                                </a:lnTo>
                                <a:lnTo>
                                  <a:pt x="702" y="329"/>
                                </a:lnTo>
                                <a:close/>
                                <a:moveTo>
                                  <a:pt x="636" y="62"/>
                                </a:moveTo>
                                <a:lnTo>
                                  <a:pt x="378" y="62"/>
                                </a:lnTo>
                                <a:lnTo>
                                  <a:pt x="396" y="63"/>
                                </a:lnTo>
                                <a:lnTo>
                                  <a:pt x="414" y="64"/>
                                </a:lnTo>
                                <a:lnTo>
                                  <a:pt x="431" y="66"/>
                                </a:lnTo>
                                <a:lnTo>
                                  <a:pt x="447" y="68"/>
                                </a:lnTo>
                                <a:lnTo>
                                  <a:pt x="462" y="72"/>
                                </a:lnTo>
                                <a:lnTo>
                                  <a:pt x="476" y="76"/>
                                </a:lnTo>
                                <a:lnTo>
                                  <a:pt x="490" y="80"/>
                                </a:lnTo>
                                <a:lnTo>
                                  <a:pt x="502" y="85"/>
                                </a:lnTo>
                                <a:lnTo>
                                  <a:pt x="507" y="89"/>
                                </a:lnTo>
                                <a:lnTo>
                                  <a:pt x="514" y="92"/>
                                </a:lnTo>
                                <a:lnTo>
                                  <a:pt x="519" y="95"/>
                                </a:lnTo>
                                <a:lnTo>
                                  <a:pt x="524" y="99"/>
                                </a:lnTo>
                                <a:lnTo>
                                  <a:pt x="529" y="103"/>
                                </a:lnTo>
                                <a:lnTo>
                                  <a:pt x="534" y="106"/>
                                </a:lnTo>
                                <a:lnTo>
                                  <a:pt x="543" y="115"/>
                                </a:lnTo>
                                <a:lnTo>
                                  <a:pt x="547" y="119"/>
                                </a:lnTo>
                                <a:lnTo>
                                  <a:pt x="551" y="124"/>
                                </a:lnTo>
                                <a:lnTo>
                                  <a:pt x="555" y="129"/>
                                </a:lnTo>
                                <a:lnTo>
                                  <a:pt x="564" y="144"/>
                                </a:lnTo>
                                <a:lnTo>
                                  <a:pt x="570" y="156"/>
                                </a:lnTo>
                                <a:lnTo>
                                  <a:pt x="702" y="156"/>
                                </a:lnTo>
                                <a:lnTo>
                                  <a:pt x="700" y="147"/>
                                </a:lnTo>
                                <a:lnTo>
                                  <a:pt x="697" y="138"/>
                                </a:lnTo>
                                <a:lnTo>
                                  <a:pt x="693" y="130"/>
                                </a:lnTo>
                                <a:lnTo>
                                  <a:pt x="689" y="121"/>
                                </a:lnTo>
                                <a:lnTo>
                                  <a:pt x="684" y="113"/>
                                </a:lnTo>
                                <a:lnTo>
                                  <a:pt x="679" y="105"/>
                                </a:lnTo>
                                <a:lnTo>
                                  <a:pt x="674" y="98"/>
                                </a:lnTo>
                                <a:lnTo>
                                  <a:pt x="668" y="91"/>
                                </a:lnTo>
                                <a:lnTo>
                                  <a:pt x="661" y="83"/>
                                </a:lnTo>
                                <a:lnTo>
                                  <a:pt x="654" y="77"/>
                                </a:lnTo>
                                <a:lnTo>
                                  <a:pt x="646" y="70"/>
                                </a:lnTo>
                                <a:lnTo>
                                  <a:pt x="637" y="64"/>
                                </a:lnTo>
                                <a:lnTo>
                                  <a:pt x="636" y="62"/>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1375"/>
                        <wps:cNvSpPr>
                          <a:spLocks/>
                        </wps:cNvSpPr>
                        <wps:spPr bwMode="auto">
                          <a:xfrm>
                            <a:off x="2678" y="1663"/>
                            <a:ext cx="1262" cy="695"/>
                          </a:xfrm>
                          <a:custGeom>
                            <a:avLst/>
                            <a:gdLst>
                              <a:gd name="T0" fmla="+- 0 2902 2678"/>
                              <a:gd name="T1" fmla="*/ T0 w 1262"/>
                              <a:gd name="T2" fmla="+- 0 1663 1663"/>
                              <a:gd name="T3" fmla="*/ 1663 h 695"/>
                              <a:gd name="T4" fmla="+- 0 2678 2678"/>
                              <a:gd name="T5" fmla="*/ T4 w 1262"/>
                              <a:gd name="T6" fmla="+- 0 1663 1663"/>
                              <a:gd name="T7" fmla="*/ 1663 h 695"/>
                              <a:gd name="T8" fmla="+- 0 2678 2678"/>
                              <a:gd name="T9" fmla="*/ T8 w 1262"/>
                              <a:gd name="T10" fmla="+- 0 2357 1663"/>
                              <a:gd name="T11" fmla="*/ 2357 h 695"/>
                              <a:gd name="T12" fmla="+- 0 2807 2678"/>
                              <a:gd name="T13" fmla="*/ T12 w 1262"/>
                              <a:gd name="T14" fmla="+- 0 2357 1663"/>
                              <a:gd name="T15" fmla="*/ 2357 h 695"/>
                              <a:gd name="T16" fmla="+- 0 2807 2678"/>
                              <a:gd name="T17" fmla="*/ T16 w 1262"/>
                              <a:gd name="T18" fmla="+- 0 1722 1663"/>
                              <a:gd name="T19" fmla="*/ 1722 h 695"/>
                              <a:gd name="T20" fmla="+- 0 2942 2678"/>
                              <a:gd name="T21" fmla="*/ T20 w 1262"/>
                              <a:gd name="T22" fmla="+- 0 1722 1663"/>
                              <a:gd name="T23" fmla="*/ 1722 h 695"/>
                              <a:gd name="T24" fmla="+- 0 2902 2678"/>
                              <a:gd name="T25" fmla="*/ T24 w 1262"/>
                              <a:gd name="T26" fmla="+- 0 1663 1663"/>
                              <a:gd name="T27" fmla="*/ 1663 h 695"/>
                              <a:gd name="T28" fmla="+- 0 2942 2678"/>
                              <a:gd name="T29" fmla="*/ T28 w 1262"/>
                              <a:gd name="T30" fmla="+- 0 1722 1663"/>
                              <a:gd name="T31" fmla="*/ 1722 h 695"/>
                              <a:gd name="T32" fmla="+- 0 2807 2678"/>
                              <a:gd name="T33" fmla="*/ T32 w 1262"/>
                              <a:gd name="T34" fmla="+- 0 1722 1663"/>
                              <a:gd name="T35" fmla="*/ 1722 h 695"/>
                              <a:gd name="T36" fmla="+- 0 3233 2678"/>
                              <a:gd name="T37" fmla="*/ T36 w 1262"/>
                              <a:gd name="T38" fmla="+- 0 2357 1663"/>
                              <a:gd name="T39" fmla="*/ 2357 h 695"/>
                              <a:gd name="T40" fmla="+- 0 3381 2678"/>
                              <a:gd name="T41" fmla="*/ T40 w 1262"/>
                              <a:gd name="T42" fmla="+- 0 2357 1663"/>
                              <a:gd name="T43" fmla="*/ 2357 h 695"/>
                              <a:gd name="T44" fmla="+- 0 3443 2678"/>
                              <a:gd name="T45" fmla="*/ T44 w 1262"/>
                              <a:gd name="T46" fmla="+- 0 2267 1663"/>
                              <a:gd name="T47" fmla="*/ 2267 h 695"/>
                              <a:gd name="T48" fmla="+- 0 3308 2678"/>
                              <a:gd name="T49" fmla="*/ T48 w 1262"/>
                              <a:gd name="T50" fmla="+- 0 2267 1663"/>
                              <a:gd name="T51" fmla="*/ 2267 h 695"/>
                              <a:gd name="T52" fmla="+- 0 2942 2678"/>
                              <a:gd name="T53" fmla="*/ T52 w 1262"/>
                              <a:gd name="T54" fmla="+- 0 1722 1663"/>
                              <a:gd name="T55" fmla="*/ 1722 h 695"/>
                              <a:gd name="T56" fmla="+- 0 3940 2678"/>
                              <a:gd name="T57" fmla="*/ T56 w 1262"/>
                              <a:gd name="T58" fmla="+- 0 1722 1663"/>
                              <a:gd name="T59" fmla="*/ 1722 h 695"/>
                              <a:gd name="T60" fmla="+- 0 3812 2678"/>
                              <a:gd name="T61" fmla="*/ T60 w 1262"/>
                              <a:gd name="T62" fmla="+- 0 1722 1663"/>
                              <a:gd name="T63" fmla="*/ 1722 h 695"/>
                              <a:gd name="T64" fmla="+- 0 3812 2678"/>
                              <a:gd name="T65" fmla="*/ T64 w 1262"/>
                              <a:gd name="T66" fmla="+- 0 2357 1663"/>
                              <a:gd name="T67" fmla="*/ 2357 h 695"/>
                              <a:gd name="T68" fmla="+- 0 3940 2678"/>
                              <a:gd name="T69" fmla="*/ T68 w 1262"/>
                              <a:gd name="T70" fmla="+- 0 2357 1663"/>
                              <a:gd name="T71" fmla="*/ 2357 h 695"/>
                              <a:gd name="T72" fmla="+- 0 3940 2678"/>
                              <a:gd name="T73" fmla="*/ T72 w 1262"/>
                              <a:gd name="T74" fmla="+- 0 1722 1663"/>
                              <a:gd name="T75" fmla="*/ 1722 h 695"/>
                              <a:gd name="T76" fmla="+- 0 3940 2678"/>
                              <a:gd name="T77" fmla="*/ T76 w 1262"/>
                              <a:gd name="T78" fmla="+- 0 1663 1663"/>
                              <a:gd name="T79" fmla="*/ 1663 h 695"/>
                              <a:gd name="T80" fmla="+- 0 3717 2678"/>
                              <a:gd name="T81" fmla="*/ T80 w 1262"/>
                              <a:gd name="T82" fmla="+- 0 1663 1663"/>
                              <a:gd name="T83" fmla="*/ 1663 h 695"/>
                              <a:gd name="T84" fmla="+- 0 3308 2678"/>
                              <a:gd name="T85" fmla="*/ T84 w 1262"/>
                              <a:gd name="T86" fmla="+- 0 2267 1663"/>
                              <a:gd name="T87" fmla="*/ 2267 h 695"/>
                              <a:gd name="T88" fmla="+- 0 3443 2678"/>
                              <a:gd name="T89" fmla="*/ T88 w 1262"/>
                              <a:gd name="T90" fmla="+- 0 2267 1663"/>
                              <a:gd name="T91" fmla="*/ 2267 h 695"/>
                              <a:gd name="T92" fmla="+- 0 3812 2678"/>
                              <a:gd name="T93" fmla="*/ T92 w 1262"/>
                              <a:gd name="T94" fmla="+- 0 1722 1663"/>
                              <a:gd name="T95" fmla="*/ 1722 h 695"/>
                              <a:gd name="T96" fmla="+- 0 3940 2678"/>
                              <a:gd name="T97" fmla="*/ T96 w 1262"/>
                              <a:gd name="T98" fmla="+- 0 1722 1663"/>
                              <a:gd name="T99" fmla="*/ 1722 h 695"/>
                              <a:gd name="T100" fmla="+- 0 3940 2678"/>
                              <a:gd name="T101" fmla="*/ T100 w 1262"/>
                              <a:gd name="T102" fmla="+- 0 1663 1663"/>
                              <a:gd name="T103" fmla="*/ 1663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2" h="695">
                                <a:moveTo>
                                  <a:pt x="224" y="0"/>
                                </a:moveTo>
                                <a:lnTo>
                                  <a:pt x="0" y="0"/>
                                </a:lnTo>
                                <a:lnTo>
                                  <a:pt x="0" y="694"/>
                                </a:lnTo>
                                <a:lnTo>
                                  <a:pt x="129" y="694"/>
                                </a:lnTo>
                                <a:lnTo>
                                  <a:pt x="129" y="59"/>
                                </a:lnTo>
                                <a:lnTo>
                                  <a:pt x="264" y="59"/>
                                </a:lnTo>
                                <a:lnTo>
                                  <a:pt x="224" y="0"/>
                                </a:lnTo>
                                <a:close/>
                                <a:moveTo>
                                  <a:pt x="264" y="59"/>
                                </a:moveTo>
                                <a:lnTo>
                                  <a:pt x="129" y="59"/>
                                </a:lnTo>
                                <a:lnTo>
                                  <a:pt x="555" y="694"/>
                                </a:lnTo>
                                <a:lnTo>
                                  <a:pt x="703" y="694"/>
                                </a:lnTo>
                                <a:lnTo>
                                  <a:pt x="765" y="604"/>
                                </a:lnTo>
                                <a:lnTo>
                                  <a:pt x="630" y="604"/>
                                </a:lnTo>
                                <a:lnTo>
                                  <a:pt x="264" y="59"/>
                                </a:lnTo>
                                <a:close/>
                                <a:moveTo>
                                  <a:pt x="1262" y="59"/>
                                </a:moveTo>
                                <a:lnTo>
                                  <a:pt x="1134" y="59"/>
                                </a:lnTo>
                                <a:lnTo>
                                  <a:pt x="1134" y="694"/>
                                </a:lnTo>
                                <a:lnTo>
                                  <a:pt x="1262" y="694"/>
                                </a:lnTo>
                                <a:lnTo>
                                  <a:pt x="1262" y="59"/>
                                </a:lnTo>
                                <a:close/>
                                <a:moveTo>
                                  <a:pt x="1262" y="0"/>
                                </a:moveTo>
                                <a:lnTo>
                                  <a:pt x="1039" y="0"/>
                                </a:lnTo>
                                <a:lnTo>
                                  <a:pt x="630" y="604"/>
                                </a:lnTo>
                                <a:lnTo>
                                  <a:pt x="765" y="604"/>
                                </a:lnTo>
                                <a:lnTo>
                                  <a:pt x="1134" y="59"/>
                                </a:lnTo>
                                <a:lnTo>
                                  <a:pt x="1262" y="59"/>
                                </a:lnTo>
                                <a:lnTo>
                                  <a:pt x="1262" y="0"/>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1376"/>
                        <wps:cNvSpPr>
                          <a:spLocks noChangeArrowheads="1"/>
                        </wps:cNvSpPr>
                        <wps:spPr bwMode="auto">
                          <a:xfrm>
                            <a:off x="4222" y="1873"/>
                            <a:ext cx="127" cy="485"/>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377"/>
                        <wps:cNvSpPr>
                          <a:spLocks noChangeArrowheads="1"/>
                        </wps:cNvSpPr>
                        <wps:spPr bwMode="auto">
                          <a:xfrm>
                            <a:off x="4222" y="1663"/>
                            <a:ext cx="127" cy="100"/>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AutoShape 1378"/>
                        <wps:cNvSpPr>
                          <a:spLocks/>
                        </wps:cNvSpPr>
                        <wps:spPr bwMode="auto">
                          <a:xfrm>
                            <a:off x="4603" y="1862"/>
                            <a:ext cx="721" cy="496"/>
                          </a:xfrm>
                          <a:custGeom>
                            <a:avLst/>
                            <a:gdLst>
                              <a:gd name="T0" fmla="+- 0 4604 4603"/>
                              <a:gd name="T1" fmla="*/ T0 w 721"/>
                              <a:gd name="T2" fmla="+- 0 1884 1862"/>
                              <a:gd name="T3" fmla="*/ 1884 h 496"/>
                              <a:gd name="T4" fmla="+- 0 4607 4603"/>
                              <a:gd name="T5" fmla="*/ T4 w 721"/>
                              <a:gd name="T6" fmla="+- 0 1908 1862"/>
                              <a:gd name="T7" fmla="*/ 1908 h 496"/>
                              <a:gd name="T8" fmla="+- 0 4611 4603"/>
                              <a:gd name="T9" fmla="*/ T8 w 721"/>
                              <a:gd name="T10" fmla="+- 0 1959 1862"/>
                              <a:gd name="T11" fmla="*/ 1959 h 496"/>
                              <a:gd name="T12" fmla="+- 0 4613 4603"/>
                              <a:gd name="T13" fmla="*/ T12 w 721"/>
                              <a:gd name="T14" fmla="+- 0 1987 1862"/>
                              <a:gd name="T15" fmla="*/ 1987 h 496"/>
                              <a:gd name="T16" fmla="+- 0 4615 4603"/>
                              <a:gd name="T17" fmla="*/ T16 w 721"/>
                              <a:gd name="T18" fmla="+- 0 2014 1862"/>
                              <a:gd name="T19" fmla="*/ 2014 h 496"/>
                              <a:gd name="T20" fmla="+- 0 4744 4603"/>
                              <a:gd name="T21" fmla="*/ T20 w 721"/>
                              <a:gd name="T22" fmla="+- 0 2090 1862"/>
                              <a:gd name="T23" fmla="*/ 2090 h 496"/>
                              <a:gd name="T24" fmla="+- 0 4746 4603"/>
                              <a:gd name="T25" fmla="*/ T24 w 721"/>
                              <a:gd name="T26" fmla="+- 0 2063 1862"/>
                              <a:gd name="T27" fmla="*/ 2063 h 496"/>
                              <a:gd name="T28" fmla="+- 0 4754 4603"/>
                              <a:gd name="T29" fmla="*/ T28 w 721"/>
                              <a:gd name="T30" fmla="+- 0 2038 1862"/>
                              <a:gd name="T31" fmla="*/ 2038 h 496"/>
                              <a:gd name="T32" fmla="+- 0 4766 4603"/>
                              <a:gd name="T33" fmla="*/ T32 w 721"/>
                              <a:gd name="T34" fmla="+- 0 2016 1862"/>
                              <a:gd name="T35" fmla="*/ 2016 h 496"/>
                              <a:gd name="T36" fmla="+- 0 4783 4603"/>
                              <a:gd name="T37" fmla="*/ T36 w 721"/>
                              <a:gd name="T38" fmla="+- 0 1996 1862"/>
                              <a:gd name="T39" fmla="*/ 1996 h 496"/>
                              <a:gd name="T40" fmla="+- 0 4805 4603"/>
                              <a:gd name="T41" fmla="*/ T40 w 721"/>
                              <a:gd name="T42" fmla="+- 0 1977 1862"/>
                              <a:gd name="T43" fmla="*/ 1977 h 496"/>
                              <a:gd name="T44" fmla="+- 0 4832 4603"/>
                              <a:gd name="T45" fmla="*/ T44 w 721"/>
                              <a:gd name="T46" fmla="+- 0 1961 1862"/>
                              <a:gd name="T47" fmla="*/ 1961 h 496"/>
                              <a:gd name="T48" fmla="+- 0 4731 4603"/>
                              <a:gd name="T49" fmla="*/ T48 w 721"/>
                              <a:gd name="T50" fmla="+- 0 1873 1862"/>
                              <a:gd name="T51" fmla="*/ 1873 h 496"/>
                              <a:gd name="T52" fmla="+- 0 5023 4603"/>
                              <a:gd name="T53" fmla="*/ T52 w 721"/>
                              <a:gd name="T54" fmla="+- 0 1928 1862"/>
                              <a:gd name="T55" fmla="*/ 1928 h 496"/>
                              <a:gd name="T56" fmla="+- 0 5057 4603"/>
                              <a:gd name="T57" fmla="*/ T56 w 721"/>
                              <a:gd name="T58" fmla="+- 0 1931 1862"/>
                              <a:gd name="T59" fmla="*/ 1931 h 496"/>
                              <a:gd name="T60" fmla="+- 0 5096 4603"/>
                              <a:gd name="T61" fmla="*/ T60 w 721"/>
                              <a:gd name="T62" fmla="+- 0 1939 1862"/>
                              <a:gd name="T63" fmla="*/ 1939 h 496"/>
                              <a:gd name="T64" fmla="+- 0 5121 4603"/>
                              <a:gd name="T65" fmla="*/ T64 w 721"/>
                              <a:gd name="T66" fmla="+- 0 1949 1862"/>
                              <a:gd name="T67" fmla="*/ 1949 h 496"/>
                              <a:gd name="T68" fmla="+- 0 5143 4603"/>
                              <a:gd name="T69" fmla="*/ T68 w 721"/>
                              <a:gd name="T70" fmla="+- 0 1961 1862"/>
                              <a:gd name="T71" fmla="*/ 1961 h 496"/>
                              <a:gd name="T72" fmla="+- 0 5160 4603"/>
                              <a:gd name="T73" fmla="*/ T72 w 721"/>
                              <a:gd name="T74" fmla="+- 0 1976 1862"/>
                              <a:gd name="T75" fmla="*/ 1976 h 496"/>
                              <a:gd name="T76" fmla="+- 0 5174 4603"/>
                              <a:gd name="T77" fmla="*/ T76 w 721"/>
                              <a:gd name="T78" fmla="+- 0 1994 1862"/>
                              <a:gd name="T79" fmla="*/ 1994 h 496"/>
                              <a:gd name="T80" fmla="+- 0 5185 4603"/>
                              <a:gd name="T81" fmla="*/ T80 w 721"/>
                              <a:gd name="T82" fmla="+- 0 2014 1862"/>
                              <a:gd name="T83" fmla="*/ 2014 h 496"/>
                              <a:gd name="T84" fmla="+- 0 5193 4603"/>
                              <a:gd name="T85" fmla="*/ T84 w 721"/>
                              <a:gd name="T86" fmla="+- 0 2038 1862"/>
                              <a:gd name="T87" fmla="*/ 2038 h 496"/>
                              <a:gd name="T88" fmla="+- 0 5197 4603"/>
                              <a:gd name="T89" fmla="*/ T88 w 721"/>
                              <a:gd name="T90" fmla="+- 0 2075 1862"/>
                              <a:gd name="T91" fmla="*/ 2075 h 496"/>
                              <a:gd name="T92" fmla="+- 0 5324 4603"/>
                              <a:gd name="T93" fmla="*/ T92 w 721"/>
                              <a:gd name="T94" fmla="+- 0 2357 1862"/>
                              <a:gd name="T95" fmla="*/ 2357 h 496"/>
                              <a:gd name="T96" fmla="+- 0 5322 4603"/>
                              <a:gd name="T97" fmla="*/ T96 w 721"/>
                              <a:gd name="T98" fmla="+- 0 2034 1862"/>
                              <a:gd name="T99" fmla="*/ 2034 h 496"/>
                              <a:gd name="T100" fmla="+- 0 5314 4603"/>
                              <a:gd name="T101" fmla="*/ T100 w 721"/>
                              <a:gd name="T102" fmla="+- 0 2000 1862"/>
                              <a:gd name="T103" fmla="*/ 2000 h 496"/>
                              <a:gd name="T104" fmla="+- 0 5301 4603"/>
                              <a:gd name="T105" fmla="*/ T104 w 721"/>
                              <a:gd name="T106" fmla="+- 0 1970 1862"/>
                              <a:gd name="T107" fmla="*/ 1970 h 496"/>
                              <a:gd name="T108" fmla="+- 0 5276 4603"/>
                              <a:gd name="T109" fmla="*/ T108 w 721"/>
                              <a:gd name="T110" fmla="+- 0 1936 1862"/>
                              <a:gd name="T111" fmla="*/ 1936 h 496"/>
                              <a:gd name="T112" fmla="+- 0 5046 4603"/>
                              <a:gd name="T113" fmla="*/ T112 w 721"/>
                              <a:gd name="T114" fmla="+- 0 1862 1862"/>
                              <a:gd name="T115" fmla="*/ 1862 h 496"/>
                              <a:gd name="T116" fmla="+- 0 4956 4603"/>
                              <a:gd name="T117" fmla="*/ T116 w 721"/>
                              <a:gd name="T118" fmla="+- 0 1866 1862"/>
                              <a:gd name="T119" fmla="*/ 1866 h 496"/>
                              <a:gd name="T120" fmla="+- 0 4894 4603"/>
                              <a:gd name="T121" fmla="*/ T120 w 721"/>
                              <a:gd name="T122" fmla="+- 0 1875 1862"/>
                              <a:gd name="T123" fmla="*/ 1875 h 496"/>
                              <a:gd name="T124" fmla="+- 0 4840 4603"/>
                              <a:gd name="T125" fmla="*/ T124 w 721"/>
                              <a:gd name="T126" fmla="+- 0 1891 1862"/>
                              <a:gd name="T127" fmla="*/ 1891 h 496"/>
                              <a:gd name="T128" fmla="+- 0 4793 4603"/>
                              <a:gd name="T129" fmla="*/ T128 w 721"/>
                              <a:gd name="T130" fmla="+- 0 1914 1862"/>
                              <a:gd name="T131" fmla="*/ 1914 h 496"/>
                              <a:gd name="T132" fmla="+- 0 4751 4603"/>
                              <a:gd name="T133" fmla="*/ T132 w 721"/>
                              <a:gd name="T134" fmla="+- 0 1945 1862"/>
                              <a:gd name="T135" fmla="*/ 1945 h 496"/>
                              <a:gd name="T136" fmla="+- 0 4841 4603"/>
                              <a:gd name="T137" fmla="*/ T136 w 721"/>
                              <a:gd name="T138" fmla="+- 0 1957 1862"/>
                              <a:gd name="T139" fmla="*/ 1957 h 496"/>
                              <a:gd name="T140" fmla="+- 0 4883 4603"/>
                              <a:gd name="T141" fmla="*/ T140 w 721"/>
                              <a:gd name="T142" fmla="+- 0 1941 1862"/>
                              <a:gd name="T143" fmla="*/ 1941 h 496"/>
                              <a:gd name="T144" fmla="+- 0 4917 4603"/>
                              <a:gd name="T145" fmla="*/ T144 w 721"/>
                              <a:gd name="T146" fmla="+- 0 1933 1862"/>
                              <a:gd name="T147" fmla="*/ 1933 h 496"/>
                              <a:gd name="T148" fmla="+- 0 4956 4603"/>
                              <a:gd name="T149" fmla="*/ T148 w 721"/>
                              <a:gd name="T150" fmla="+- 0 1929 1862"/>
                              <a:gd name="T151" fmla="*/ 1929 h 496"/>
                              <a:gd name="T152" fmla="+- 0 5266 4603"/>
                              <a:gd name="T153" fmla="*/ T152 w 721"/>
                              <a:gd name="T154" fmla="+- 0 1927 1862"/>
                              <a:gd name="T155" fmla="*/ 1927 h 496"/>
                              <a:gd name="T156" fmla="+- 0 5241 4603"/>
                              <a:gd name="T157" fmla="*/ T156 w 721"/>
                              <a:gd name="T158" fmla="+- 0 1908 1862"/>
                              <a:gd name="T159" fmla="*/ 1908 h 496"/>
                              <a:gd name="T160" fmla="+- 0 5209 4603"/>
                              <a:gd name="T161" fmla="*/ T160 w 721"/>
                              <a:gd name="T162" fmla="+- 0 1892 1862"/>
                              <a:gd name="T163" fmla="*/ 1892 h 496"/>
                              <a:gd name="T164" fmla="+- 0 5171 4603"/>
                              <a:gd name="T165" fmla="*/ T164 w 721"/>
                              <a:gd name="T166" fmla="+- 0 1879 1862"/>
                              <a:gd name="T167" fmla="*/ 1879 h 496"/>
                              <a:gd name="T168" fmla="+- 0 5129 4603"/>
                              <a:gd name="T169" fmla="*/ T168 w 721"/>
                              <a:gd name="T170" fmla="+- 0 1869 1862"/>
                              <a:gd name="T171" fmla="*/ 1869 h 496"/>
                              <a:gd name="T172" fmla="+- 0 5064 4603"/>
                              <a:gd name="T173" fmla="*/ T172 w 721"/>
                              <a:gd name="T174" fmla="+- 0 1863 1862"/>
                              <a:gd name="T175" fmla="*/ 1863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1" h="496">
                                <a:moveTo>
                                  <a:pt x="128" y="11"/>
                                </a:moveTo>
                                <a:lnTo>
                                  <a:pt x="0" y="11"/>
                                </a:lnTo>
                                <a:lnTo>
                                  <a:pt x="1" y="22"/>
                                </a:lnTo>
                                <a:lnTo>
                                  <a:pt x="3" y="34"/>
                                </a:lnTo>
                                <a:lnTo>
                                  <a:pt x="4" y="44"/>
                                </a:lnTo>
                                <a:lnTo>
                                  <a:pt x="4" y="46"/>
                                </a:lnTo>
                                <a:lnTo>
                                  <a:pt x="5" y="55"/>
                                </a:lnTo>
                                <a:lnTo>
                                  <a:pt x="8" y="87"/>
                                </a:lnTo>
                                <a:lnTo>
                                  <a:pt x="8" y="97"/>
                                </a:lnTo>
                                <a:lnTo>
                                  <a:pt x="9" y="107"/>
                                </a:lnTo>
                                <a:lnTo>
                                  <a:pt x="10" y="117"/>
                                </a:lnTo>
                                <a:lnTo>
                                  <a:pt x="10" y="125"/>
                                </a:lnTo>
                                <a:lnTo>
                                  <a:pt x="11" y="134"/>
                                </a:lnTo>
                                <a:lnTo>
                                  <a:pt x="11" y="145"/>
                                </a:lnTo>
                                <a:lnTo>
                                  <a:pt x="12" y="152"/>
                                </a:lnTo>
                                <a:lnTo>
                                  <a:pt x="12" y="495"/>
                                </a:lnTo>
                                <a:lnTo>
                                  <a:pt x="141" y="495"/>
                                </a:lnTo>
                                <a:lnTo>
                                  <a:pt x="141" y="228"/>
                                </a:lnTo>
                                <a:lnTo>
                                  <a:pt x="141" y="219"/>
                                </a:lnTo>
                                <a:lnTo>
                                  <a:pt x="142" y="210"/>
                                </a:lnTo>
                                <a:lnTo>
                                  <a:pt x="143" y="201"/>
                                </a:lnTo>
                                <a:lnTo>
                                  <a:pt x="145" y="193"/>
                                </a:lnTo>
                                <a:lnTo>
                                  <a:pt x="148" y="184"/>
                                </a:lnTo>
                                <a:lnTo>
                                  <a:pt x="151" y="176"/>
                                </a:lnTo>
                                <a:lnTo>
                                  <a:pt x="154" y="169"/>
                                </a:lnTo>
                                <a:lnTo>
                                  <a:pt x="158" y="161"/>
                                </a:lnTo>
                                <a:lnTo>
                                  <a:pt x="163" y="154"/>
                                </a:lnTo>
                                <a:lnTo>
                                  <a:pt x="168" y="147"/>
                                </a:lnTo>
                                <a:lnTo>
                                  <a:pt x="174" y="140"/>
                                </a:lnTo>
                                <a:lnTo>
                                  <a:pt x="180" y="134"/>
                                </a:lnTo>
                                <a:lnTo>
                                  <a:pt x="187" y="127"/>
                                </a:lnTo>
                                <a:lnTo>
                                  <a:pt x="194" y="121"/>
                                </a:lnTo>
                                <a:lnTo>
                                  <a:pt x="202" y="115"/>
                                </a:lnTo>
                                <a:lnTo>
                                  <a:pt x="210" y="109"/>
                                </a:lnTo>
                                <a:lnTo>
                                  <a:pt x="219" y="104"/>
                                </a:lnTo>
                                <a:lnTo>
                                  <a:pt x="229" y="99"/>
                                </a:lnTo>
                                <a:lnTo>
                                  <a:pt x="237" y="95"/>
                                </a:lnTo>
                                <a:lnTo>
                                  <a:pt x="136" y="95"/>
                                </a:lnTo>
                                <a:lnTo>
                                  <a:pt x="128" y="11"/>
                                </a:lnTo>
                                <a:close/>
                                <a:moveTo>
                                  <a:pt x="663" y="65"/>
                                </a:moveTo>
                                <a:lnTo>
                                  <a:pt x="408" y="65"/>
                                </a:lnTo>
                                <a:lnTo>
                                  <a:pt x="420" y="66"/>
                                </a:lnTo>
                                <a:lnTo>
                                  <a:pt x="432" y="67"/>
                                </a:lnTo>
                                <a:lnTo>
                                  <a:pt x="442" y="68"/>
                                </a:lnTo>
                                <a:lnTo>
                                  <a:pt x="454" y="69"/>
                                </a:lnTo>
                                <a:lnTo>
                                  <a:pt x="464" y="71"/>
                                </a:lnTo>
                                <a:lnTo>
                                  <a:pt x="484" y="75"/>
                                </a:lnTo>
                                <a:lnTo>
                                  <a:pt x="493" y="77"/>
                                </a:lnTo>
                                <a:lnTo>
                                  <a:pt x="502" y="80"/>
                                </a:lnTo>
                                <a:lnTo>
                                  <a:pt x="510" y="83"/>
                                </a:lnTo>
                                <a:lnTo>
                                  <a:pt x="518" y="87"/>
                                </a:lnTo>
                                <a:lnTo>
                                  <a:pt x="526" y="91"/>
                                </a:lnTo>
                                <a:lnTo>
                                  <a:pt x="533" y="95"/>
                                </a:lnTo>
                                <a:lnTo>
                                  <a:pt x="540" y="99"/>
                                </a:lnTo>
                                <a:lnTo>
                                  <a:pt x="546" y="103"/>
                                </a:lnTo>
                                <a:lnTo>
                                  <a:pt x="552" y="108"/>
                                </a:lnTo>
                                <a:lnTo>
                                  <a:pt x="557" y="114"/>
                                </a:lnTo>
                                <a:lnTo>
                                  <a:pt x="563" y="119"/>
                                </a:lnTo>
                                <a:lnTo>
                                  <a:pt x="567" y="125"/>
                                </a:lnTo>
                                <a:lnTo>
                                  <a:pt x="571" y="132"/>
                                </a:lnTo>
                                <a:lnTo>
                                  <a:pt x="575" y="138"/>
                                </a:lnTo>
                                <a:lnTo>
                                  <a:pt x="579" y="145"/>
                                </a:lnTo>
                                <a:lnTo>
                                  <a:pt x="582" y="152"/>
                                </a:lnTo>
                                <a:lnTo>
                                  <a:pt x="585" y="160"/>
                                </a:lnTo>
                                <a:lnTo>
                                  <a:pt x="588" y="169"/>
                                </a:lnTo>
                                <a:lnTo>
                                  <a:pt x="590" y="176"/>
                                </a:lnTo>
                                <a:lnTo>
                                  <a:pt x="592" y="185"/>
                                </a:lnTo>
                                <a:lnTo>
                                  <a:pt x="593" y="194"/>
                                </a:lnTo>
                                <a:lnTo>
                                  <a:pt x="594" y="213"/>
                                </a:lnTo>
                                <a:lnTo>
                                  <a:pt x="595" y="223"/>
                                </a:lnTo>
                                <a:lnTo>
                                  <a:pt x="595" y="495"/>
                                </a:lnTo>
                                <a:lnTo>
                                  <a:pt x="721" y="495"/>
                                </a:lnTo>
                                <a:lnTo>
                                  <a:pt x="721" y="196"/>
                                </a:lnTo>
                                <a:lnTo>
                                  <a:pt x="720" y="184"/>
                                </a:lnTo>
                                <a:lnTo>
                                  <a:pt x="719" y="172"/>
                                </a:lnTo>
                                <a:lnTo>
                                  <a:pt x="717" y="160"/>
                                </a:lnTo>
                                <a:lnTo>
                                  <a:pt x="714" y="149"/>
                                </a:lnTo>
                                <a:lnTo>
                                  <a:pt x="711" y="138"/>
                                </a:lnTo>
                                <a:lnTo>
                                  <a:pt x="707" y="128"/>
                                </a:lnTo>
                                <a:lnTo>
                                  <a:pt x="703" y="117"/>
                                </a:lnTo>
                                <a:lnTo>
                                  <a:pt x="698" y="108"/>
                                </a:lnTo>
                                <a:lnTo>
                                  <a:pt x="693" y="99"/>
                                </a:lnTo>
                                <a:lnTo>
                                  <a:pt x="680" y="81"/>
                                </a:lnTo>
                                <a:lnTo>
                                  <a:pt x="673" y="74"/>
                                </a:lnTo>
                                <a:lnTo>
                                  <a:pt x="665" y="66"/>
                                </a:lnTo>
                                <a:lnTo>
                                  <a:pt x="663" y="65"/>
                                </a:lnTo>
                                <a:close/>
                                <a:moveTo>
                                  <a:pt x="443" y="0"/>
                                </a:moveTo>
                                <a:lnTo>
                                  <a:pt x="400" y="0"/>
                                </a:lnTo>
                                <a:lnTo>
                                  <a:pt x="377" y="2"/>
                                </a:lnTo>
                                <a:lnTo>
                                  <a:pt x="353" y="4"/>
                                </a:lnTo>
                                <a:lnTo>
                                  <a:pt x="331" y="6"/>
                                </a:lnTo>
                                <a:lnTo>
                                  <a:pt x="311" y="9"/>
                                </a:lnTo>
                                <a:lnTo>
                                  <a:pt x="291" y="13"/>
                                </a:lnTo>
                                <a:lnTo>
                                  <a:pt x="272" y="18"/>
                                </a:lnTo>
                                <a:lnTo>
                                  <a:pt x="254" y="23"/>
                                </a:lnTo>
                                <a:lnTo>
                                  <a:pt x="237" y="29"/>
                                </a:lnTo>
                                <a:lnTo>
                                  <a:pt x="221" y="36"/>
                                </a:lnTo>
                                <a:lnTo>
                                  <a:pt x="205" y="44"/>
                                </a:lnTo>
                                <a:lnTo>
                                  <a:pt x="190" y="52"/>
                                </a:lnTo>
                                <a:lnTo>
                                  <a:pt x="175" y="62"/>
                                </a:lnTo>
                                <a:lnTo>
                                  <a:pt x="162" y="72"/>
                                </a:lnTo>
                                <a:lnTo>
                                  <a:pt x="148" y="83"/>
                                </a:lnTo>
                                <a:lnTo>
                                  <a:pt x="136" y="95"/>
                                </a:lnTo>
                                <a:lnTo>
                                  <a:pt x="237" y="95"/>
                                </a:lnTo>
                                <a:lnTo>
                                  <a:pt x="238" y="95"/>
                                </a:lnTo>
                                <a:lnTo>
                                  <a:pt x="248" y="90"/>
                                </a:lnTo>
                                <a:lnTo>
                                  <a:pt x="258" y="86"/>
                                </a:lnTo>
                                <a:lnTo>
                                  <a:pt x="280" y="79"/>
                                </a:lnTo>
                                <a:lnTo>
                                  <a:pt x="291" y="76"/>
                                </a:lnTo>
                                <a:lnTo>
                                  <a:pt x="303" y="74"/>
                                </a:lnTo>
                                <a:lnTo>
                                  <a:pt x="314" y="71"/>
                                </a:lnTo>
                                <a:lnTo>
                                  <a:pt x="328" y="70"/>
                                </a:lnTo>
                                <a:lnTo>
                                  <a:pt x="340" y="68"/>
                                </a:lnTo>
                                <a:lnTo>
                                  <a:pt x="353" y="67"/>
                                </a:lnTo>
                                <a:lnTo>
                                  <a:pt x="367" y="66"/>
                                </a:lnTo>
                                <a:lnTo>
                                  <a:pt x="381" y="65"/>
                                </a:lnTo>
                                <a:lnTo>
                                  <a:pt x="663" y="65"/>
                                </a:lnTo>
                                <a:lnTo>
                                  <a:pt x="657" y="59"/>
                                </a:lnTo>
                                <a:lnTo>
                                  <a:pt x="647" y="52"/>
                                </a:lnTo>
                                <a:lnTo>
                                  <a:pt x="638" y="46"/>
                                </a:lnTo>
                                <a:lnTo>
                                  <a:pt x="628" y="40"/>
                                </a:lnTo>
                                <a:lnTo>
                                  <a:pt x="617" y="34"/>
                                </a:lnTo>
                                <a:lnTo>
                                  <a:pt x="606" y="30"/>
                                </a:lnTo>
                                <a:lnTo>
                                  <a:pt x="594" y="24"/>
                                </a:lnTo>
                                <a:lnTo>
                                  <a:pt x="582" y="21"/>
                                </a:lnTo>
                                <a:lnTo>
                                  <a:pt x="568" y="17"/>
                                </a:lnTo>
                                <a:lnTo>
                                  <a:pt x="555" y="13"/>
                                </a:lnTo>
                                <a:lnTo>
                                  <a:pt x="541" y="10"/>
                                </a:lnTo>
                                <a:lnTo>
                                  <a:pt x="526" y="7"/>
                                </a:lnTo>
                                <a:lnTo>
                                  <a:pt x="495" y="4"/>
                                </a:lnTo>
                                <a:lnTo>
                                  <a:pt x="478" y="2"/>
                                </a:lnTo>
                                <a:lnTo>
                                  <a:pt x="461" y="1"/>
                                </a:lnTo>
                                <a:lnTo>
                                  <a:pt x="443" y="0"/>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1379"/>
                        <wps:cNvSpPr>
                          <a:spLocks/>
                        </wps:cNvSpPr>
                        <wps:spPr bwMode="auto">
                          <a:xfrm>
                            <a:off x="5568" y="1862"/>
                            <a:ext cx="721" cy="496"/>
                          </a:xfrm>
                          <a:custGeom>
                            <a:avLst/>
                            <a:gdLst>
                              <a:gd name="T0" fmla="+- 0 5569 5568"/>
                              <a:gd name="T1" fmla="*/ T0 w 721"/>
                              <a:gd name="T2" fmla="+- 0 1884 1862"/>
                              <a:gd name="T3" fmla="*/ 1884 h 496"/>
                              <a:gd name="T4" fmla="+- 0 5573 5568"/>
                              <a:gd name="T5" fmla="*/ T4 w 721"/>
                              <a:gd name="T6" fmla="+- 0 1917 1862"/>
                              <a:gd name="T7" fmla="*/ 1917 h 496"/>
                              <a:gd name="T8" fmla="+- 0 5574 5568"/>
                              <a:gd name="T9" fmla="*/ T8 w 721"/>
                              <a:gd name="T10" fmla="+- 0 1936 1862"/>
                              <a:gd name="T11" fmla="*/ 1936 h 496"/>
                              <a:gd name="T12" fmla="+- 0 5576 5568"/>
                              <a:gd name="T13" fmla="*/ T12 w 721"/>
                              <a:gd name="T14" fmla="+- 0 1959 1862"/>
                              <a:gd name="T15" fmla="*/ 1959 h 496"/>
                              <a:gd name="T16" fmla="+- 0 5578 5568"/>
                              <a:gd name="T17" fmla="*/ T16 w 721"/>
                              <a:gd name="T18" fmla="+- 0 1987 1862"/>
                              <a:gd name="T19" fmla="*/ 1987 h 496"/>
                              <a:gd name="T20" fmla="+- 0 5579 5568"/>
                              <a:gd name="T21" fmla="*/ T20 w 721"/>
                              <a:gd name="T22" fmla="+- 0 2011 1862"/>
                              <a:gd name="T23" fmla="*/ 2011 h 496"/>
                              <a:gd name="T24" fmla="+- 0 5708 5568"/>
                              <a:gd name="T25" fmla="*/ T24 w 721"/>
                              <a:gd name="T26" fmla="+- 0 2090 1862"/>
                              <a:gd name="T27" fmla="*/ 2090 h 496"/>
                              <a:gd name="T28" fmla="+- 0 5711 5568"/>
                              <a:gd name="T29" fmla="*/ T28 w 721"/>
                              <a:gd name="T30" fmla="+- 0 2063 1862"/>
                              <a:gd name="T31" fmla="*/ 2063 h 496"/>
                              <a:gd name="T32" fmla="+- 0 5718 5568"/>
                              <a:gd name="T33" fmla="*/ T32 w 721"/>
                              <a:gd name="T34" fmla="+- 0 2038 1862"/>
                              <a:gd name="T35" fmla="*/ 2038 h 496"/>
                              <a:gd name="T36" fmla="+- 0 5731 5568"/>
                              <a:gd name="T37" fmla="*/ T36 w 721"/>
                              <a:gd name="T38" fmla="+- 0 2016 1862"/>
                              <a:gd name="T39" fmla="*/ 2016 h 496"/>
                              <a:gd name="T40" fmla="+- 0 5747 5568"/>
                              <a:gd name="T41" fmla="*/ T40 w 721"/>
                              <a:gd name="T42" fmla="+- 0 1996 1862"/>
                              <a:gd name="T43" fmla="*/ 1996 h 496"/>
                              <a:gd name="T44" fmla="+- 0 5778 5568"/>
                              <a:gd name="T45" fmla="*/ T44 w 721"/>
                              <a:gd name="T46" fmla="+- 0 1971 1862"/>
                              <a:gd name="T47" fmla="*/ 1971 h 496"/>
                              <a:gd name="T48" fmla="+- 0 5805 5568"/>
                              <a:gd name="T49" fmla="*/ T48 w 721"/>
                              <a:gd name="T50" fmla="+- 0 1957 1862"/>
                              <a:gd name="T51" fmla="*/ 1957 h 496"/>
                              <a:gd name="T52" fmla="+- 0 6231 5568"/>
                              <a:gd name="T53" fmla="*/ T52 w 721"/>
                              <a:gd name="T54" fmla="+- 0 1927 1862"/>
                              <a:gd name="T55" fmla="*/ 1927 h 496"/>
                              <a:gd name="T56" fmla="+- 0 5999 5568"/>
                              <a:gd name="T57" fmla="*/ T56 w 721"/>
                              <a:gd name="T58" fmla="+- 0 1929 1862"/>
                              <a:gd name="T59" fmla="*/ 1929 h 496"/>
                              <a:gd name="T60" fmla="+- 0 6032 5568"/>
                              <a:gd name="T61" fmla="*/ T60 w 721"/>
                              <a:gd name="T62" fmla="+- 0 1933 1862"/>
                              <a:gd name="T63" fmla="*/ 1933 h 496"/>
                              <a:gd name="T64" fmla="+- 0 6069 5568"/>
                              <a:gd name="T65" fmla="*/ T64 w 721"/>
                              <a:gd name="T66" fmla="+- 0 1942 1862"/>
                              <a:gd name="T67" fmla="*/ 1942 h 496"/>
                              <a:gd name="T68" fmla="+- 0 6094 5568"/>
                              <a:gd name="T69" fmla="*/ T68 w 721"/>
                              <a:gd name="T70" fmla="+- 0 1953 1862"/>
                              <a:gd name="T71" fmla="*/ 1953 h 496"/>
                              <a:gd name="T72" fmla="+- 0 6119 5568"/>
                              <a:gd name="T73" fmla="*/ T72 w 721"/>
                              <a:gd name="T74" fmla="+- 0 1970 1862"/>
                              <a:gd name="T75" fmla="*/ 1970 h 496"/>
                              <a:gd name="T76" fmla="+- 0 6139 5568"/>
                              <a:gd name="T77" fmla="*/ T76 w 721"/>
                              <a:gd name="T78" fmla="+- 0 1994 1862"/>
                              <a:gd name="T79" fmla="*/ 1994 h 496"/>
                              <a:gd name="T80" fmla="+- 0 6150 5568"/>
                              <a:gd name="T81" fmla="*/ T80 w 721"/>
                              <a:gd name="T82" fmla="+- 0 2014 1862"/>
                              <a:gd name="T83" fmla="*/ 2014 h 496"/>
                              <a:gd name="T84" fmla="+- 0 6157 5568"/>
                              <a:gd name="T85" fmla="*/ T84 w 721"/>
                              <a:gd name="T86" fmla="+- 0 2038 1862"/>
                              <a:gd name="T87" fmla="*/ 2038 h 496"/>
                              <a:gd name="T88" fmla="+- 0 6161 5568"/>
                              <a:gd name="T89" fmla="*/ T88 w 721"/>
                              <a:gd name="T90" fmla="+- 0 2065 1862"/>
                              <a:gd name="T91" fmla="*/ 2065 h 496"/>
                              <a:gd name="T92" fmla="+- 0 6162 5568"/>
                              <a:gd name="T93" fmla="*/ T92 w 721"/>
                              <a:gd name="T94" fmla="+- 0 2357 1862"/>
                              <a:gd name="T95" fmla="*/ 2357 h 496"/>
                              <a:gd name="T96" fmla="+- 0 6288 5568"/>
                              <a:gd name="T97" fmla="*/ T96 w 721"/>
                              <a:gd name="T98" fmla="+- 0 2046 1862"/>
                              <a:gd name="T99" fmla="*/ 2046 h 496"/>
                              <a:gd name="T100" fmla="+- 0 6282 5568"/>
                              <a:gd name="T101" fmla="*/ T100 w 721"/>
                              <a:gd name="T102" fmla="+- 0 2011 1862"/>
                              <a:gd name="T103" fmla="*/ 2011 h 496"/>
                              <a:gd name="T104" fmla="+- 0 6271 5568"/>
                              <a:gd name="T105" fmla="*/ T104 w 721"/>
                              <a:gd name="T106" fmla="+- 0 1979 1862"/>
                              <a:gd name="T107" fmla="*/ 1979 h 496"/>
                              <a:gd name="T108" fmla="+- 0 6247 5568"/>
                              <a:gd name="T109" fmla="*/ T108 w 721"/>
                              <a:gd name="T110" fmla="+- 0 1943 1862"/>
                              <a:gd name="T111" fmla="*/ 1943 h 496"/>
                              <a:gd name="T112" fmla="+- 0 6231 5568"/>
                              <a:gd name="T113" fmla="*/ T112 w 721"/>
                              <a:gd name="T114" fmla="+- 0 1927 1862"/>
                              <a:gd name="T115" fmla="*/ 1927 h 496"/>
                              <a:gd name="T116" fmla="+- 0 5943 5568"/>
                              <a:gd name="T117" fmla="*/ T116 w 721"/>
                              <a:gd name="T118" fmla="+- 0 1864 1862"/>
                              <a:gd name="T119" fmla="*/ 1864 h 496"/>
                              <a:gd name="T120" fmla="+- 0 5858 5568"/>
                              <a:gd name="T121" fmla="*/ T120 w 721"/>
                              <a:gd name="T122" fmla="+- 0 1875 1862"/>
                              <a:gd name="T123" fmla="*/ 1875 h 496"/>
                              <a:gd name="T124" fmla="+- 0 5805 5568"/>
                              <a:gd name="T125" fmla="*/ T124 w 721"/>
                              <a:gd name="T126" fmla="+- 0 1891 1862"/>
                              <a:gd name="T127" fmla="*/ 1891 h 496"/>
                              <a:gd name="T128" fmla="+- 0 5757 5568"/>
                              <a:gd name="T129" fmla="*/ T128 w 721"/>
                              <a:gd name="T130" fmla="+- 0 1914 1862"/>
                              <a:gd name="T131" fmla="*/ 1914 h 496"/>
                              <a:gd name="T132" fmla="+- 0 5716 5568"/>
                              <a:gd name="T133" fmla="*/ T132 w 721"/>
                              <a:gd name="T134" fmla="+- 0 1945 1862"/>
                              <a:gd name="T135" fmla="*/ 1945 h 496"/>
                              <a:gd name="T136" fmla="+- 0 5815 5568"/>
                              <a:gd name="T137" fmla="*/ T136 w 721"/>
                              <a:gd name="T138" fmla="+- 0 1952 1862"/>
                              <a:gd name="T139" fmla="*/ 1952 h 496"/>
                              <a:gd name="T140" fmla="+- 0 5870 5568"/>
                              <a:gd name="T141" fmla="*/ T140 w 721"/>
                              <a:gd name="T142" fmla="+- 0 1936 1862"/>
                              <a:gd name="T143" fmla="*/ 1936 h 496"/>
                              <a:gd name="T144" fmla="+- 0 5907 5568"/>
                              <a:gd name="T145" fmla="*/ T144 w 721"/>
                              <a:gd name="T146" fmla="+- 0 1930 1862"/>
                              <a:gd name="T147" fmla="*/ 1930 h 496"/>
                              <a:gd name="T148" fmla="+- 0 5948 5568"/>
                              <a:gd name="T149" fmla="*/ T148 w 721"/>
                              <a:gd name="T150" fmla="+- 0 1927 1862"/>
                              <a:gd name="T151" fmla="*/ 1927 h 496"/>
                              <a:gd name="T152" fmla="+- 0 6215 5568"/>
                              <a:gd name="T153" fmla="*/ T152 w 721"/>
                              <a:gd name="T154" fmla="+- 0 1914 1862"/>
                              <a:gd name="T155" fmla="*/ 1914 h 496"/>
                              <a:gd name="T156" fmla="+- 0 6184 5568"/>
                              <a:gd name="T157" fmla="*/ T156 w 721"/>
                              <a:gd name="T158" fmla="+- 0 1896 1862"/>
                              <a:gd name="T159" fmla="*/ 1896 h 496"/>
                              <a:gd name="T160" fmla="+- 0 6123 5568"/>
                              <a:gd name="T161" fmla="*/ T160 w 721"/>
                              <a:gd name="T162" fmla="+- 0 1875 1862"/>
                              <a:gd name="T163" fmla="*/ 1875 h 496"/>
                              <a:gd name="T164" fmla="+- 0 6062 5568"/>
                              <a:gd name="T165" fmla="*/ T164 w 721"/>
                              <a:gd name="T166" fmla="+- 0 1866 1862"/>
                              <a:gd name="T167" fmla="*/ 1866 h 496"/>
                              <a:gd name="T168" fmla="+- 0 6011 5568"/>
                              <a:gd name="T169" fmla="*/ T168 w 721"/>
                              <a:gd name="T170" fmla="+- 0 1862 1862"/>
                              <a:gd name="T171" fmla="*/ 1862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1" h="496">
                                <a:moveTo>
                                  <a:pt x="128" y="11"/>
                                </a:moveTo>
                                <a:lnTo>
                                  <a:pt x="0" y="11"/>
                                </a:lnTo>
                                <a:lnTo>
                                  <a:pt x="1" y="22"/>
                                </a:lnTo>
                                <a:lnTo>
                                  <a:pt x="3" y="34"/>
                                </a:lnTo>
                                <a:lnTo>
                                  <a:pt x="3" y="45"/>
                                </a:lnTo>
                                <a:lnTo>
                                  <a:pt x="5" y="55"/>
                                </a:lnTo>
                                <a:lnTo>
                                  <a:pt x="6" y="65"/>
                                </a:lnTo>
                                <a:lnTo>
                                  <a:pt x="6" y="69"/>
                                </a:lnTo>
                                <a:lnTo>
                                  <a:pt x="6" y="74"/>
                                </a:lnTo>
                                <a:lnTo>
                                  <a:pt x="6" y="77"/>
                                </a:lnTo>
                                <a:lnTo>
                                  <a:pt x="8" y="87"/>
                                </a:lnTo>
                                <a:lnTo>
                                  <a:pt x="8" y="97"/>
                                </a:lnTo>
                                <a:lnTo>
                                  <a:pt x="8" y="107"/>
                                </a:lnTo>
                                <a:lnTo>
                                  <a:pt x="9" y="116"/>
                                </a:lnTo>
                                <a:lnTo>
                                  <a:pt x="10" y="125"/>
                                </a:lnTo>
                                <a:lnTo>
                                  <a:pt x="10" y="134"/>
                                </a:lnTo>
                                <a:lnTo>
                                  <a:pt x="11" y="147"/>
                                </a:lnTo>
                                <a:lnTo>
                                  <a:pt x="11" y="149"/>
                                </a:lnTo>
                                <a:lnTo>
                                  <a:pt x="11" y="495"/>
                                </a:lnTo>
                                <a:lnTo>
                                  <a:pt x="140" y="495"/>
                                </a:lnTo>
                                <a:lnTo>
                                  <a:pt x="140" y="228"/>
                                </a:lnTo>
                                <a:lnTo>
                                  <a:pt x="141" y="219"/>
                                </a:lnTo>
                                <a:lnTo>
                                  <a:pt x="141" y="210"/>
                                </a:lnTo>
                                <a:lnTo>
                                  <a:pt x="143" y="201"/>
                                </a:lnTo>
                                <a:lnTo>
                                  <a:pt x="145" y="193"/>
                                </a:lnTo>
                                <a:lnTo>
                                  <a:pt x="147" y="184"/>
                                </a:lnTo>
                                <a:lnTo>
                                  <a:pt x="150" y="176"/>
                                </a:lnTo>
                                <a:lnTo>
                                  <a:pt x="154" y="169"/>
                                </a:lnTo>
                                <a:lnTo>
                                  <a:pt x="158" y="161"/>
                                </a:lnTo>
                                <a:lnTo>
                                  <a:pt x="163" y="154"/>
                                </a:lnTo>
                                <a:lnTo>
                                  <a:pt x="168" y="147"/>
                                </a:lnTo>
                                <a:lnTo>
                                  <a:pt x="173" y="140"/>
                                </a:lnTo>
                                <a:lnTo>
                                  <a:pt x="179" y="134"/>
                                </a:lnTo>
                                <a:lnTo>
                                  <a:pt x="186" y="127"/>
                                </a:lnTo>
                                <a:lnTo>
                                  <a:pt x="201" y="115"/>
                                </a:lnTo>
                                <a:lnTo>
                                  <a:pt x="210" y="109"/>
                                </a:lnTo>
                                <a:lnTo>
                                  <a:pt x="218" y="104"/>
                                </a:lnTo>
                                <a:lnTo>
                                  <a:pt x="228" y="99"/>
                                </a:lnTo>
                                <a:lnTo>
                                  <a:pt x="237" y="95"/>
                                </a:lnTo>
                                <a:lnTo>
                                  <a:pt x="136" y="95"/>
                                </a:lnTo>
                                <a:lnTo>
                                  <a:pt x="128" y="11"/>
                                </a:lnTo>
                                <a:close/>
                                <a:moveTo>
                                  <a:pt x="663" y="65"/>
                                </a:moveTo>
                                <a:lnTo>
                                  <a:pt x="406" y="65"/>
                                </a:lnTo>
                                <a:lnTo>
                                  <a:pt x="419" y="66"/>
                                </a:lnTo>
                                <a:lnTo>
                                  <a:pt x="431" y="67"/>
                                </a:lnTo>
                                <a:lnTo>
                                  <a:pt x="442" y="68"/>
                                </a:lnTo>
                                <a:lnTo>
                                  <a:pt x="453" y="69"/>
                                </a:lnTo>
                                <a:lnTo>
                                  <a:pt x="464" y="71"/>
                                </a:lnTo>
                                <a:lnTo>
                                  <a:pt x="483" y="75"/>
                                </a:lnTo>
                                <a:lnTo>
                                  <a:pt x="493" y="77"/>
                                </a:lnTo>
                                <a:lnTo>
                                  <a:pt x="501" y="80"/>
                                </a:lnTo>
                                <a:lnTo>
                                  <a:pt x="510" y="83"/>
                                </a:lnTo>
                                <a:lnTo>
                                  <a:pt x="517" y="87"/>
                                </a:lnTo>
                                <a:lnTo>
                                  <a:pt x="526" y="91"/>
                                </a:lnTo>
                                <a:lnTo>
                                  <a:pt x="539" y="99"/>
                                </a:lnTo>
                                <a:lnTo>
                                  <a:pt x="545" y="103"/>
                                </a:lnTo>
                                <a:lnTo>
                                  <a:pt x="551" y="108"/>
                                </a:lnTo>
                                <a:lnTo>
                                  <a:pt x="562" y="119"/>
                                </a:lnTo>
                                <a:lnTo>
                                  <a:pt x="567" y="125"/>
                                </a:lnTo>
                                <a:lnTo>
                                  <a:pt x="571" y="132"/>
                                </a:lnTo>
                                <a:lnTo>
                                  <a:pt x="575" y="138"/>
                                </a:lnTo>
                                <a:lnTo>
                                  <a:pt x="579" y="145"/>
                                </a:lnTo>
                                <a:lnTo>
                                  <a:pt x="582" y="152"/>
                                </a:lnTo>
                                <a:lnTo>
                                  <a:pt x="585" y="160"/>
                                </a:lnTo>
                                <a:lnTo>
                                  <a:pt x="587" y="168"/>
                                </a:lnTo>
                                <a:lnTo>
                                  <a:pt x="589" y="176"/>
                                </a:lnTo>
                                <a:lnTo>
                                  <a:pt x="591" y="185"/>
                                </a:lnTo>
                                <a:lnTo>
                                  <a:pt x="592" y="194"/>
                                </a:lnTo>
                                <a:lnTo>
                                  <a:pt x="593" y="203"/>
                                </a:lnTo>
                                <a:lnTo>
                                  <a:pt x="594" y="213"/>
                                </a:lnTo>
                                <a:lnTo>
                                  <a:pt x="594" y="219"/>
                                </a:lnTo>
                                <a:lnTo>
                                  <a:pt x="594" y="495"/>
                                </a:lnTo>
                                <a:lnTo>
                                  <a:pt x="721" y="495"/>
                                </a:lnTo>
                                <a:lnTo>
                                  <a:pt x="721" y="196"/>
                                </a:lnTo>
                                <a:lnTo>
                                  <a:pt x="720" y="184"/>
                                </a:lnTo>
                                <a:lnTo>
                                  <a:pt x="719" y="172"/>
                                </a:lnTo>
                                <a:lnTo>
                                  <a:pt x="716" y="160"/>
                                </a:lnTo>
                                <a:lnTo>
                                  <a:pt x="714" y="149"/>
                                </a:lnTo>
                                <a:lnTo>
                                  <a:pt x="710" y="138"/>
                                </a:lnTo>
                                <a:lnTo>
                                  <a:pt x="707" y="128"/>
                                </a:lnTo>
                                <a:lnTo>
                                  <a:pt x="703" y="117"/>
                                </a:lnTo>
                                <a:lnTo>
                                  <a:pt x="692" y="99"/>
                                </a:lnTo>
                                <a:lnTo>
                                  <a:pt x="686" y="90"/>
                                </a:lnTo>
                                <a:lnTo>
                                  <a:pt x="679" y="81"/>
                                </a:lnTo>
                                <a:lnTo>
                                  <a:pt x="672" y="74"/>
                                </a:lnTo>
                                <a:lnTo>
                                  <a:pt x="664" y="66"/>
                                </a:lnTo>
                                <a:lnTo>
                                  <a:pt x="663" y="65"/>
                                </a:lnTo>
                                <a:close/>
                                <a:moveTo>
                                  <a:pt x="443" y="0"/>
                                </a:moveTo>
                                <a:lnTo>
                                  <a:pt x="399" y="0"/>
                                </a:lnTo>
                                <a:lnTo>
                                  <a:pt x="375" y="2"/>
                                </a:lnTo>
                                <a:lnTo>
                                  <a:pt x="353" y="4"/>
                                </a:lnTo>
                                <a:lnTo>
                                  <a:pt x="331" y="6"/>
                                </a:lnTo>
                                <a:lnTo>
                                  <a:pt x="290" y="13"/>
                                </a:lnTo>
                                <a:lnTo>
                                  <a:pt x="271" y="18"/>
                                </a:lnTo>
                                <a:lnTo>
                                  <a:pt x="254" y="23"/>
                                </a:lnTo>
                                <a:lnTo>
                                  <a:pt x="237" y="29"/>
                                </a:lnTo>
                                <a:lnTo>
                                  <a:pt x="220" y="36"/>
                                </a:lnTo>
                                <a:lnTo>
                                  <a:pt x="205" y="44"/>
                                </a:lnTo>
                                <a:lnTo>
                                  <a:pt x="189" y="52"/>
                                </a:lnTo>
                                <a:lnTo>
                                  <a:pt x="175" y="62"/>
                                </a:lnTo>
                                <a:lnTo>
                                  <a:pt x="162" y="72"/>
                                </a:lnTo>
                                <a:lnTo>
                                  <a:pt x="148" y="83"/>
                                </a:lnTo>
                                <a:lnTo>
                                  <a:pt x="136" y="95"/>
                                </a:lnTo>
                                <a:lnTo>
                                  <a:pt x="237" y="95"/>
                                </a:lnTo>
                                <a:lnTo>
                                  <a:pt x="247" y="90"/>
                                </a:lnTo>
                                <a:lnTo>
                                  <a:pt x="257" y="86"/>
                                </a:lnTo>
                                <a:lnTo>
                                  <a:pt x="279" y="79"/>
                                </a:lnTo>
                                <a:lnTo>
                                  <a:pt x="302" y="74"/>
                                </a:lnTo>
                                <a:lnTo>
                                  <a:pt x="314" y="71"/>
                                </a:lnTo>
                                <a:lnTo>
                                  <a:pt x="326" y="70"/>
                                </a:lnTo>
                                <a:lnTo>
                                  <a:pt x="339" y="68"/>
                                </a:lnTo>
                                <a:lnTo>
                                  <a:pt x="353" y="67"/>
                                </a:lnTo>
                                <a:lnTo>
                                  <a:pt x="366" y="66"/>
                                </a:lnTo>
                                <a:lnTo>
                                  <a:pt x="380" y="65"/>
                                </a:lnTo>
                                <a:lnTo>
                                  <a:pt x="663" y="65"/>
                                </a:lnTo>
                                <a:lnTo>
                                  <a:pt x="656" y="59"/>
                                </a:lnTo>
                                <a:lnTo>
                                  <a:pt x="647" y="52"/>
                                </a:lnTo>
                                <a:lnTo>
                                  <a:pt x="638" y="46"/>
                                </a:lnTo>
                                <a:lnTo>
                                  <a:pt x="628" y="40"/>
                                </a:lnTo>
                                <a:lnTo>
                                  <a:pt x="616" y="34"/>
                                </a:lnTo>
                                <a:lnTo>
                                  <a:pt x="594" y="24"/>
                                </a:lnTo>
                                <a:lnTo>
                                  <a:pt x="568" y="17"/>
                                </a:lnTo>
                                <a:lnTo>
                                  <a:pt x="555" y="13"/>
                                </a:lnTo>
                                <a:lnTo>
                                  <a:pt x="541" y="10"/>
                                </a:lnTo>
                                <a:lnTo>
                                  <a:pt x="526" y="7"/>
                                </a:lnTo>
                                <a:lnTo>
                                  <a:pt x="494" y="4"/>
                                </a:lnTo>
                                <a:lnTo>
                                  <a:pt x="477" y="2"/>
                                </a:lnTo>
                                <a:lnTo>
                                  <a:pt x="461" y="1"/>
                                </a:lnTo>
                                <a:lnTo>
                                  <a:pt x="443" y="0"/>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1380"/>
                        <wps:cNvSpPr>
                          <a:spLocks/>
                        </wps:cNvSpPr>
                        <wps:spPr bwMode="auto">
                          <a:xfrm>
                            <a:off x="6420" y="1873"/>
                            <a:ext cx="830" cy="485"/>
                          </a:xfrm>
                          <a:custGeom>
                            <a:avLst/>
                            <a:gdLst>
                              <a:gd name="T0" fmla="+- 0 6562 6420"/>
                              <a:gd name="T1" fmla="*/ T0 w 830"/>
                              <a:gd name="T2" fmla="+- 0 1873 1873"/>
                              <a:gd name="T3" fmla="*/ 1873 h 485"/>
                              <a:gd name="T4" fmla="+- 0 6420 6420"/>
                              <a:gd name="T5" fmla="*/ T4 w 830"/>
                              <a:gd name="T6" fmla="+- 0 1873 1873"/>
                              <a:gd name="T7" fmla="*/ 1873 h 485"/>
                              <a:gd name="T8" fmla="+- 0 6756 6420"/>
                              <a:gd name="T9" fmla="*/ T8 w 830"/>
                              <a:gd name="T10" fmla="+- 0 2357 1873"/>
                              <a:gd name="T11" fmla="*/ 2357 h 485"/>
                              <a:gd name="T12" fmla="+- 0 6912 6420"/>
                              <a:gd name="T13" fmla="*/ T12 w 830"/>
                              <a:gd name="T14" fmla="+- 0 2357 1873"/>
                              <a:gd name="T15" fmla="*/ 2357 h 485"/>
                              <a:gd name="T16" fmla="+- 0 6964 6420"/>
                              <a:gd name="T17" fmla="*/ T16 w 830"/>
                              <a:gd name="T18" fmla="+- 0 2282 1873"/>
                              <a:gd name="T19" fmla="*/ 2282 h 485"/>
                              <a:gd name="T20" fmla="+- 0 6836 6420"/>
                              <a:gd name="T21" fmla="*/ T20 w 830"/>
                              <a:gd name="T22" fmla="+- 0 2282 1873"/>
                              <a:gd name="T23" fmla="*/ 2282 h 485"/>
                              <a:gd name="T24" fmla="+- 0 6562 6420"/>
                              <a:gd name="T25" fmla="*/ T24 w 830"/>
                              <a:gd name="T26" fmla="+- 0 1873 1873"/>
                              <a:gd name="T27" fmla="*/ 1873 h 485"/>
                              <a:gd name="T28" fmla="+- 0 7249 6420"/>
                              <a:gd name="T29" fmla="*/ T28 w 830"/>
                              <a:gd name="T30" fmla="+- 0 1873 1873"/>
                              <a:gd name="T31" fmla="*/ 1873 h 485"/>
                              <a:gd name="T32" fmla="+- 0 7119 6420"/>
                              <a:gd name="T33" fmla="*/ T32 w 830"/>
                              <a:gd name="T34" fmla="+- 0 1873 1873"/>
                              <a:gd name="T35" fmla="*/ 1873 h 485"/>
                              <a:gd name="T36" fmla="+- 0 6836 6420"/>
                              <a:gd name="T37" fmla="*/ T36 w 830"/>
                              <a:gd name="T38" fmla="+- 0 2282 1873"/>
                              <a:gd name="T39" fmla="*/ 2282 h 485"/>
                              <a:gd name="T40" fmla="+- 0 6964 6420"/>
                              <a:gd name="T41" fmla="*/ T40 w 830"/>
                              <a:gd name="T42" fmla="+- 0 2282 1873"/>
                              <a:gd name="T43" fmla="*/ 2282 h 485"/>
                              <a:gd name="T44" fmla="+- 0 7249 6420"/>
                              <a:gd name="T45" fmla="*/ T44 w 830"/>
                              <a:gd name="T46" fmla="+- 0 1873 1873"/>
                              <a:gd name="T47" fmla="*/ 1873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0" h="485">
                                <a:moveTo>
                                  <a:pt x="142" y="0"/>
                                </a:moveTo>
                                <a:lnTo>
                                  <a:pt x="0" y="0"/>
                                </a:lnTo>
                                <a:lnTo>
                                  <a:pt x="336" y="484"/>
                                </a:lnTo>
                                <a:lnTo>
                                  <a:pt x="492" y="484"/>
                                </a:lnTo>
                                <a:lnTo>
                                  <a:pt x="544" y="409"/>
                                </a:lnTo>
                                <a:lnTo>
                                  <a:pt x="416" y="409"/>
                                </a:lnTo>
                                <a:lnTo>
                                  <a:pt x="142" y="0"/>
                                </a:lnTo>
                                <a:close/>
                                <a:moveTo>
                                  <a:pt x="829" y="0"/>
                                </a:moveTo>
                                <a:lnTo>
                                  <a:pt x="699" y="0"/>
                                </a:lnTo>
                                <a:lnTo>
                                  <a:pt x="416" y="409"/>
                                </a:lnTo>
                                <a:lnTo>
                                  <a:pt x="544" y="409"/>
                                </a:lnTo>
                                <a:lnTo>
                                  <a:pt x="829" y="0"/>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Rectangle 1381"/>
                        <wps:cNvSpPr>
                          <a:spLocks noChangeArrowheads="1"/>
                        </wps:cNvSpPr>
                        <wps:spPr bwMode="auto">
                          <a:xfrm>
                            <a:off x="7394" y="1873"/>
                            <a:ext cx="126" cy="485"/>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1382"/>
                        <wps:cNvSpPr>
                          <a:spLocks noChangeArrowheads="1"/>
                        </wps:cNvSpPr>
                        <wps:spPr bwMode="auto">
                          <a:xfrm>
                            <a:off x="7394" y="1663"/>
                            <a:ext cx="126" cy="100"/>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1383"/>
                        <wps:cNvSpPr>
                          <a:spLocks noChangeArrowheads="1"/>
                        </wps:cNvSpPr>
                        <wps:spPr bwMode="auto">
                          <a:xfrm>
                            <a:off x="7789" y="1663"/>
                            <a:ext cx="127" cy="695"/>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1384"/>
                        <wps:cNvSpPr>
                          <a:spLocks noChangeArrowheads="1"/>
                        </wps:cNvSpPr>
                        <wps:spPr bwMode="auto">
                          <a:xfrm>
                            <a:off x="8186" y="1663"/>
                            <a:ext cx="127" cy="695"/>
                          </a:xfrm>
                          <a:prstGeom prst="rect">
                            <a:avLst/>
                          </a:prstGeom>
                          <a:solidFill>
                            <a:srgbClr val="046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AutoShape 1385"/>
                        <wps:cNvSpPr>
                          <a:spLocks/>
                        </wps:cNvSpPr>
                        <wps:spPr bwMode="auto">
                          <a:xfrm>
                            <a:off x="8514" y="1862"/>
                            <a:ext cx="721" cy="507"/>
                          </a:xfrm>
                          <a:custGeom>
                            <a:avLst/>
                            <a:gdLst>
                              <a:gd name="T0" fmla="+- 0 8771 8514"/>
                              <a:gd name="T1" fmla="*/ T0 w 721"/>
                              <a:gd name="T2" fmla="+- 0 1872 1862"/>
                              <a:gd name="T3" fmla="*/ 1872 h 507"/>
                              <a:gd name="T4" fmla="+- 0 8686 8514"/>
                              <a:gd name="T5" fmla="*/ T4 w 721"/>
                              <a:gd name="T6" fmla="+- 0 1896 1862"/>
                              <a:gd name="T7" fmla="*/ 1896 h 507"/>
                              <a:gd name="T8" fmla="+- 0 8628 8514"/>
                              <a:gd name="T9" fmla="*/ T8 w 721"/>
                              <a:gd name="T10" fmla="+- 0 1924 1862"/>
                              <a:gd name="T11" fmla="*/ 1924 h 507"/>
                              <a:gd name="T12" fmla="+- 0 8570 8514"/>
                              <a:gd name="T13" fmla="*/ T12 w 721"/>
                              <a:gd name="T14" fmla="+- 0 1971 1862"/>
                              <a:gd name="T15" fmla="*/ 1971 h 507"/>
                              <a:gd name="T16" fmla="+- 0 8538 8514"/>
                              <a:gd name="T17" fmla="*/ T16 w 721"/>
                              <a:gd name="T18" fmla="+- 0 2015 1862"/>
                              <a:gd name="T19" fmla="*/ 2015 h 507"/>
                              <a:gd name="T20" fmla="+- 0 8520 8514"/>
                              <a:gd name="T21" fmla="*/ T20 w 721"/>
                              <a:gd name="T22" fmla="+- 0 2065 1862"/>
                              <a:gd name="T23" fmla="*/ 2065 h 507"/>
                              <a:gd name="T24" fmla="+- 0 8514 8514"/>
                              <a:gd name="T25" fmla="*/ T24 w 721"/>
                              <a:gd name="T26" fmla="+- 0 2112 1862"/>
                              <a:gd name="T27" fmla="*/ 2112 h 507"/>
                              <a:gd name="T28" fmla="+- 0 8519 8514"/>
                              <a:gd name="T29" fmla="*/ T28 w 721"/>
                              <a:gd name="T30" fmla="+- 0 2177 1862"/>
                              <a:gd name="T31" fmla="*/ 2177 h 507"/>
                              <a:gd name="T32" fmla="+- 0 8544 8514"/>
                              <a:gd name="T33" fmla="*/ T32 w 721"/>
                              <a:gd name="T34" fmla="+- 0 2235 1862"/>
                              <a:gd name="T35" fmla="*/ 2235 h 507"/>
                              <a:gd name="T36" fmla="+- 0 8577 8514"/>
                              <a:gd name="T37" fmla="*/ T36 w 721"/>
                              <a:gd name="T38" fmla="+- 0 2276 1862"/>
                              <a:gd name="T39" fmla="*/ 2276 h 507"/>
                              <a:gd name="T40" fmla="+- 0 8621 8514"/>
                              <a:gd name="T41" fmla="*/ T40 w 721"/>
                              <a:gd name="T42" fmla="+- 0 2312 1862"/>
                              <a:gd name="T43" fmla="*/ 2312 h 507"/>
                              <a:gd name="T44" fmla="+- 0 8676 8514"/>
                              <a:gd name="T45" fmla="*/ T44 w 721"/>
                              <a:gd name="T46" fmla="+- 0 2338 1862"/>
                              <a:gd name="T47" fmla="*/ 2338 h 507"/>
                              <a:gd name="T48" fmla="+- 0 8758 8514"/>
                              <a:gd name="T49" fmla="*/ T48 w 721"/>
                              <a:gd name="T50" fmla="+- 0 2360 1862"/>
                              <a:gd name="T51" fmla="*/ 2360 h 507"/>
                              <a:gd name="T52" fmla="+- 0 8930 8514"/>
                              <a:gd name="T53" fmla="*/ T52 w 721"/>
                              <a:gd name="T54" fmla="+- 0 2369 1862"/>
                              <a:gd name="T55" fmla="*/ 2369 h 507"/>
                              <a:gd name="T56" fmla="+- 0 9042 8514"/>
                              <a:gd name="T57" fmla="*/ T56 w 721"/>
                              <a:gd name="T58" fmla="+- 0 2354 1862"/>
                              <a:gd name="T59" fmla="*/ 2354 h 507"/>
                              <a:gd name="T60" fmla="+- 0 9116 8514"/>
                              <a:gd name="T61" fmla="*/ T60 w 721"/>
                              <a:gd name="T62" fmla="+- 0 2330 1862"/>
                              <a:gd name="T63" fmla="*/ 2330 h 507"/>
                              <a:gd name="T64" fmla="+- 0 9155 8514"/>
                              <a:gd name="T65" fmla="*/ T64 w 721"/>
                              <a:gd name="T66" fmla="+- 0 2307 1862"/>
                              <a:gd name="T67" fmla="*/ 2307 h 507"/>
                              <a:gd name="T68" fmla="+- 0 8830 8514"/>
                              <a:gd name="T69" fmla="*/ T68 w 721"/>
                              <a:gd name="T70" fmla="+- 0 2302 1862"/>
                              <a:gd name="T71" fmla="*/ 2302 h 507"/>
                              <a:gd name="T72" fmla="+- 0 8762 8514"/>
                              <a:gd name="T73" fmla="*/ T72 w 721"/>
                              <a:gd name="T74" fmla="+- 0 2287 1862"/>
                              <a:gd name="T75" fmla="*/ 2287 h 507"/>
                              <a:gd name="T76" fmla="+- 0 8724 8514"/>
                              <a:gd name="T77" fmla="*/ T76 w 721"/>
                              <a:gd name="T78" fmla="+- 0 2271 1862"/>
                              <a:gd name="T79" fmla="*/ 2271 h 507"/>
                              <a:gd name="T80" fmla="+- 0 8693 8514"/>
                              <a:gd name="T81" fmla="*/ T80 w 721"/>
                              <a:gd name="T82" fmla="+- 0 2250 1862"/>
                              <a:gd name="T83" fmla="*/ 2250 h 507"/>
                              <a:gd name="T84" fmla="+- 0 8669 8514"/>
                              <a:gd name="T85" fmla="*/ T84 w 721"/>
                              <a:gd name="T86" fmla="+- 0 2224 1862"/>
                              <a:gd name="T87" fmla="*/ 2224 h 507"/>
                              <a:gd name="T88" fmla="+- 0 8648 8514"/>
                              <a:gd name="T89" fmla="*/ T88 w 721"/>
                              <a:gd name="T90" fmla="+- 0 2175 1862"/>
                              <a:gd name="T91" fmla="*/ 2175 h 507"/>
                              <a:gd name="T92" fmla="+- 0 9233 8514"/>
                              <a:gd name="T93" fmla="*/ T92 w 721"/>
                              <a:gd name="T94" fmla="+- 0 2136 1862"/>
                              <a:gd name="T95" fmla="*/ 2136 h 507"/>
                              <a:gd name="T96" fmla="+- 0 9234 8514"/>
                              <a:gd name="T97" fmla="*/ T96 w 721"/>
                              <a:gd name="T98" fmla="+- 0 2118 1862"/>
                              <a:gd name="T99" fmla="*/ 2118 h 507"/>
                              <a:gd name="T100" fmla="+- 0 9232 8514"/>
                              <a:gd name="T101" fmla="*/ T100 w 721"/>
                              <a:gd name="T102" fmla="+- 0 2078 1862"/>
                              <a:gd name="T103" fmla="*/ 2078 h 507"/>
                              <a:gd name="T104" fmla="+- 0 8652 8514"/>
                              <a:gd name="T105" fmla="*/ T104 w 721"/>
                              <a:gd name="T106" fmla="+- 0 2052 1862"/>
                              <a:gd name="T107" fmla="*/ 2052 h 507"/>
                              <a:gd name="T108" fmla="+- 0 8668 8514"/>
                              <a:gd name="T109" fmla="*/ T108 w 721"/>
                              <a:gd name="T110" fmla="+- 0 2015 1862"/>
                              <a:gd name="T111" fmla="*/ 2015 h 507"/>
                              <a:gd name="T112" fmla="+- 0 8694 8514"/>
                              <a:gd name="T113" fmla="*/ T112 w 721"/>
                              <a:gd name="T114" fmla="+- 0 1982 1862"/>
                              <a:gd name="T115" fmla="*/ 1982 h 507"/>
                              <a:gd name="T116" fmla="+- 0 8724 8514"/>
                              <a:gd name="T117" fmla="*/ T116 w 721"/>
                              <a:gd name="T118" fmla="+- 0 1961 1862"/>
                              <a:gd name="T119" fmla="*/ 1961 h 507"/>
                              <a:gd name="T120" fmla="+- 0 8777 8514"/>
                              <a:gd name="T121" fmla="*/ T120 w 721"/>
                              <a:gd name="T122" fmla="+- 0 1938 1862"/>
                              <a:gd name="T123" fmla="*/ 1938 h 507"/>
                              <a:gd name="T124" fmla="+- 0 8829 8514"/>
                              <a:gd name="T125" fmla="*/ T124 w 721"/>
                              <a:gd name="T126" fmla="+- 0 1927 1862"/>
                              <a:gd name="T127" fmla="*/ 1927 h 507"/>
                              <a:gd name="T128" fmla="+- 0 9134 8514"/>
                              <a:gd name="T129" fmla="*/ T128 w 721"/>
                              <a:gd name="T130" fmla="+- 0 1919 1862"/>
                              <a:gd name="T131" fmla="*/ 1919 h 507"/>
                              <a:gd name="T132" fmla="+- 0 9068 8514"/>
                              <a:gd name="T133" fmla="*/ T132 w 721"/>
                              <a:gd name="T134" fmla="+- 0 1888 1862"/>
                              <a:gd name="T135" fmla="*/ 1888 h 507"/>
                              <a:gd name="T136" fmla="+- 0 8969 8514"/>
                              <a:gd name="T137" fmla="*/ T136 w 721"/>
                              <a:gd name="T138" fmla="+- 0 1867 1862"/>
                              <a:gd name="T139" fmla="*/ 1867 h 507"/>
                              <a:gd name="T140" fmla="+- 0 9221 8514"/>
                              <a:gd name="T141" fmla="*/ T140 w 721"/>
                              <a:gd name="T142" fmla="+- 0 2209 1862"/>
                              <a:gd name="T143" fmla="*/ 2209 h 507"/>
                              <a:gd name="T144" fmla="+- 0 9077 8514"/>
                              <a:gd name="T145" fmla="*/ T144 w 721"/>
                              <a:gd name="T146" fmla="+- 0 2230 1862"/>
                              <a:gd name="T147" fmla="*/ 2230 h 507"/>
                              <a:gd name="T148" fmla="+- 0 9060 8514"/>
                              <a:gd name="T149" fmla="*/ T148 w 721"/>
                              <a:gd name="T150" fmla="+- 0 2253 1862"/>
                              <a:gd name="T151" fmla="*/ 2253 h 507"/>
                              <a:gd name="T152" fmla="+- 0 9035 8514"/>
                              <a:gd name="T153" fmla="*/ T152 w 721"/>
                              <a:gd name="T154" fmla="+- 0 2273 1862"/>
                              <a:gd name="T155" fmla="*/ 2273 h 507"/>
                              <a:gd name="T156" fmla="+- 0 9008 8514"/>
                              <a:gd name="T157" fmla="*/ T156 w 721"/>
                              <a:gd name="T158" fmla="+- 0 2286 1862"/>
                              <a:gd name="T159" fmla="*/ 2286 h 507"/>
                              <a:gd name="T160" fmla="+- 0 8970 8514"/>
                              <a:gd name="T161" fmla="*/ T160 w 721"/>
                              <a:gd name="T162" fmla="+- 0 2297 1862"/>
                              <a:gd name="T163" fmla="*/ 2297 h 507"/>
                              <a:gd name="T164" fmla="+- 0 9163 8514"/>
                              <a:gd name="T165" fmla="*/ T164 w 721"/>
                              <a:gd name="T166" fmla="+- 0 2300 1862"/>
                              <a:gd name="T167" fmla="*/ 2300 h 507"/>
                              <a:gd name="T168" fmla="+- 0 9192 8514"/>
                              <a:gd name="T169" fmla="*/ T168 w 721"/>
                              <a:gd name="T170" fmla="+- 0 2271 1862"/>
                              <a:gd name="T171" fmla="*/ 2271 h 507"/>
                              <a:gd name="T172" fmla="+- 0 9218 8514"/>
                              <a:gd name="T173" fmla="*/ T172 w 721"/>
                              <a:gd name="T174" fmla="+- 0 2219 1862"/>
                              <a:gd name="T175" fmla="*/ 2219 h 507"/>
                              <a:gd name="T176" fmla="+- 0 8915 8514"/>
                              <a:gd name="T177" fmla="*/ T176 w 721"/>
                              <a:gd name="T178" fmla="+- 0 1927 1862"/>
                              <a:gd name="T179" fmla="*/ 1927 h 507"/>
                              <a:gd name="T180" fmla="+- 0 8982 8514"/>
                              <a:gd name="T181" fmla="*/ T180 w 721"/>
                              <a:gd name="T182" fmla="+- 0 1937 1862"/>
                              <a:gd name="T183" fmla="*/ 1937 h 507"/>
                              <a:gd name="T184" fmla="+- 0 9019 8514"/>
                              <a:gd name="T185" fmla="*/ T184 w 721"/>
                              <a:gd name="T186" fmla="+- 0 1950 1862"/>
                              <a:gd name="T187" fmla="*/ 1950 h 507"/>
                              <a:gd name="T188" fmla="+- 0 9050 8514"/>
                              <a:gd name="T189" fmla="*/ T188 w 721"/>
                              <a:gd name="T190" fmla="+- 0 1967 1862"/>
                              <a:gd name="T191" fmla="*/ 1967 h 507"/>
                              <a:gd name="T192" fmla="+- 0 9075 8514"/>
                              <a:gd name="T193" fmla="*/ T192 w 721"/>
                              <a:gd name="T194" fmla="+- 0 1990 1862"/>
                              <a:gd name="T195" fmla="*/ 1990 h 507"/>
                              <a:gd name="T196" fmla="+- 0 9095 8514"/>
                              <a:gd name="T197" fmla="*/ T196 w 721"/>
                              <a:gd name="T198" fmla="+- 0 2023 1862"/>
                              <a:gd name="T199" fmla="*/ 2023 h 507"/>
                              <a:gd name="T200" fmla="+- 0 9103 8514"/>
                              <a:gd name="T201" fmla="*/ T200 w 721"/>
                              <a:gd name="T202" fmla="+- 0 2062 1862"/>
                              <a:gd name="T203" fmla="*/ 2062 h 507"/>
                              <a:gd name="T204" fmla="+- 0 9231 8514"/>
                              <a:gd name="T205" fmla="*/ T204 w 721"/>
                              <a:gd name="T206" fmla="+- 0 2068 1862"/>
                              <a:gd name="T207" fmla="*/ 2068 h 507"/>
                              <a:gd name="T208" fmla="+- 0 9217 8514"/>
                              <a:gd name="T209" fmla="*/ T208 w 721"/>
                              <a:gd name="T210" fmla="+- 0 2016 1862"/>
                              <a:gd name="T211" fmla="*/ 2016 h 507"/>
                              <a:gd name="T212" fmla="+- 0 9192 8514"/>
                              <a:gd name="T213" fmla="*/ T212 w 721"/>
                              <a:gd name="T214" fmla="+- 0 1972 1862"/>
                              <a:gd name="T215" fmla="*/ 1972 h 507"/>
                              <a:gd name="T216" fmla="+- 0 9156 8514"/>
                              <a:gd name="T217" fmla="*/ T216 w 721"/>
                              <a:gd name="T218" fmla="+- 0 1935 1862"/>
                              <a:gd name="T219" fmla="*/ 1935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21" h="507">
                                <a:moveTo>
                                  <a:pt x="398" y="0"/>
                                </a:moveTo>
                                <a:lnTo>
                                  <a:pt x="355" y="0"/>
                                </a:lnTo>
                                <a:lnTo>
                                  <a:pt x="275" y="6"/>
                                </a:lnTo>
                                <a:lnTo>
                                  <a:pt x="257" y="10"/>
                                </a:lnTo>
                                <a:lnTo>
                                  <a:pt x="239" y="13"/>
                                </a:lnTo>
                                <a:lnTo>
                                  <a:pt x="204" y="23"/>
                                </a:lnTo>
                                <a:lnTo>
                                  <a:pt x="188" y="28"/>
                                </a:lnTo>
                                <a:lnTo>
                                  <a:pt x="172" y="34"/>
                                </a:lnTo>
                                <a:lnTo>
                                  <a:pt x="157" y="39"/>
                                </a:lnTo>
                                <a:lnTo>
                                  <a:pt x="142" y="47"/>
                                </a:lnTo>
                                <a:lnTo>
                                  <a:pt x="128" y="54"/>
                                </a:lnTo>
                                <a:lnTo>
                                  <a:pt x="114" y="62"/>
                                </a:lnTo>
                                <a:lnTo>
                                  <a:pt x="101" y="70"/>
                                </a:lnTo>
                                <a:lnTo>
                                  <a:pt x="89" y="79"/>
                                </a:lnTo>
                                <a:lnTo>
                                  <a:pt x="77" y="88"/>
                                </a:lnTo>
                                <a:lnTo>
                                  <a:pt x="56" y="109"/>
                                </a:lnTo>
                                <a:lnTo>
                                  <a:pt x="48" y="118"/>
                                </a:lnTo>
                                <a:lnTo>
                                  <a:pt x="39" y="130"/>
                                </a:lnTo>
                                <a:lnTo>
                                  <a:pt x="32" y="141"/>
                                </a:lnTo>
                                <a:lnTo>
                                  <a:pt x="24" y="153"/>
                                </a:lnTo>
                                <a:lnTo>
                                  <a:pt x="19" y="164"/>
                                </a:lnTo>
                                <a:lnTo>
                                  <a:pt x="13" y="177"/>
                                </a:lnTo>
                                <a:lnTo>
                                  <a:pt x="9" y="190"/>
                                </a:lnTo>
                                <a:lnTo>
                                  <a:pt x="6" y="203"/>
                                </a:lnTo>
                                <a:lnTo>
                                  <a:pt x="3" y="216"/>
                                </a:lnTo>
                                <a:lnTo>
                                  <a:pt x="1" y="230"/>
                                </a:lnTo>
                                <a:lnTo>
                                  <a:pt x="0" y="245"/>
                                </a:lnTo>
                                <a:lnTo>
                                  <a:pt x="0" y="250"/>
                                </a:lnTo>
                                <a:lnTo>
                                  <a:pt x="0" y="266"/>
                                </a:lnTo>
                                <a:lnTo>
                                  <a:pt x="0" y="274"/>
                                </a:lnTo>
                                <a:lnTo>
                                  <a:pt x="0" y="287"/>
                                </a:lnTo>
                                <a:lnTo>
                                  <a:pt x="5" y="315"/>
                                </a:lnTo>
                                <a:lnTo>
                                  <a:pt x="9" y="326"/>
                                </a:lnTo>
                                <a:lnTo>
                                  <a:pt x="13" y="339"/>
                                </a:lnTo>
                                <a:lnTo>
                                  <a:pt x="17" y="351"/>
                                </a:lnTo>
                                <a:lnTo>
                                  <a:pt x="30" y="373"/>
                                </a:lnTo>
                                <a:lnTo>
                                  <a:pt x="37" y="385"/>
                                </a:lnTo>
                                <a:lnTo>
                                  <a:pt x="45" y="396"/>
                                </a:lnTo>
                                <a:lnTo>
                                  <a:pt x="53" y="406"/>
                                </a:lnTo>
                                <a:lnTo>
                                  <a:pt x="63" y="414"/>
                                </a:lnTo>
                                <a:lnTo>
                                  <a:pt x="73" y="424"/>
                                </a:lnTo>
                                <a:lnTo>
                                  <a:pt x="84" y="433"/>
                                </a:lnTo>
                                <a:lnTo>
                                  <a:pt x="95" y="442"/>
                                </a:lnTo>
                                <a:lnTo>
                                  <a:pt x="107" y="450"/>
                                </a:lnTo>
                                <a:lnTo>
                                  <a:pt x="120" y="456"/>
                                </a:lnTo>
                                <a:lnTo>
                                  <a:pt x="134" y="464"/>
                                </a:lnTo>
                                <a:lnTo>
                                  <a:pt x="148" y="471"/>
                                </a:lnTo>
                                <a:lnTo>
                                  <a:pt x="162" y="476"/>
                                </a:lnTo>
                                <a:lnTo>
                                  <a:pt x="178" y="482"/>
                                </a:lnTo>
                                <a:lnTo>
                                  <a:pt x="193" y="487"/>
                                </a:lnTo>
                                <a:lnTo>
                                  <a:pt x="226" y="494"/>
                                </a:lnTo>
                                <a:lnTo>
                                  <a:pt x="244" y="498"/>
                                </a:lnTo>
                                <a:lnTo>
                                  <a:pt x="261" y="500"/>
                                </a:lnTo>
                                <a:lnTo>
                                  <a:pt x="280" y="503"/>
                                </a:lnTo>
                                <a:lnTo>
                                  <a:pt x="319" y="507"/>
                                </a:lnTo>
                                <a:lnTo>
                                  <a:pt x="416" y="507"/>
                                </a:lnTo>
                                <a:lnTo>
                                  <a:pt x="468" y="502"/>
                                </a:lnTo>
                                <a:lnTo>
                                  <a:pt x="483" y="500"/>
                                </a:lnTo>
                                <a:lnTo>
                                  <a:pt x="514" y="494"/>
                                </a:lnTo>
                                <a:lnTo>
                                  <a:pt x="528" y="492"/>
                                </a:lnTo>
                                <a:lnTo>
                                  <a:pt x="555" y="485"/>
                                </a:lnTo>
                                <a:lnTo>
                                  <a:pt x="580" y="476"/>
                                </a:lnTo>
                                <a:lnTo>
                                  <a:pt x="591" y="472"/>
                                </a:lnTo>
                                <a:lnTo>
                                  <a:pt x="602" y="468"/>
                                </a:lnTo>
                                <a:lnTo>
                                  <a:pt x="613" y="463"/>
                                </a:lnTo>
                                <a:lnTo>
                                  <a:pt x="622" y="456"/>
                                </a:lnTo>
                                <a:lnTo>
                                  <a:pt x="632" y="451"/>
                                </a:lnTo>
                                <a:lnTo>
                                  <a:pt x="641" y="445"/>
                                </a:lnTo>
                                <a:lnTo>
                                  <a:pt x="643" y="443"/>
                                </a:lnTo>
                                <a:lnTo>
                                  <a:pt x="343" y="443"/>
                                </a:lnTo>
                                <a:lnTo>
                                  <a:pt x="330" y="442"/>
                                </a:lnTo>
                                <a:lnTo>
                                  <a:pt x="316" y="440"/>
                                </a:lnTo>
                                <a:lnTo>
                                  <a:pt x="292" y="437"/>
                                </a:lnTo>
                                <a:lnTo>
                                  <a:pt x="280" y="435"/>
                                </a:lnTo>
                                <a:lnTo>
                                  <a:pt x="269" y="432"/>
                                </a:lnTo>
                                <a:lnTo>
                                  <a:pt x="248" y="425"/>
                                </a:lnTo>
                                <a:lnTo>
                                  <a:pt x="238" y="422"/>
                                </a:lnTo>
                                <a:lnTo>
                                  <a:pt x="228" y="419"/>
                                </a:lnTo>
                                <a:lnTo>
                                  <a:pt x="219" y="414"/>
                                </a:lnTo>
                                <a:lnTo>
                                  <a:pt x="210" y="409"/>
                                </a:lnTo>
                                <a:lnTo>
                                  <a:pt x="202" y="404"/>
                                </a:lnTo>
                                <a:lnTo>
                                  <a:pt x="194" y="399"/>
                                </a:lnTo>
                                <a:lnTo>
                                  <a:pt x="186" y="394"/>
                                </a:lnTo>
                                <a:lnTo>
                                  <a:pt x="179" y="388"/>
                                </a:lnTo>
                                <a:lnTo>
                                  <a:pt x="172" y="381"/>
                                </a:lnTo>
                                <a:lnTo>
                                  <a:pt x="166" y="375"/>
                                </a:lnTo>
                                <a:lnTo>
                                  <a:pt x="161" y="368"/>
                                </a:lnTo>
                                <a:lnTo>
                                  <a:pt x="155" y="362"/>
                                </a:lnTo>
                                <a:lnTo>
                                  <a:pt x="151" y="354"/>
                                </a:lnTo>
                                <a:lnTo>
                                  <a:pt x="146" y="346"/>
                                </a:lnTo>
                                <a:lnTo>
                                  <a:pt x="136" y="321"/>
                                </a:lnTo>
                                <a:lnTo>
                                  <a:pt x="134" y="313"/>
                                </a:lnTo>
                                <a:lnTo>
                                  <a:pt x="132" y="304"/>
                                </a:lnTo>
                                <a:lnTo>
                                  <a:pt x="131" y="294"/>
                                </a:lnTo>
                                <a:lnTo>
                                  <a:pt x="129" y="274"/>
                                </a:lnTo>
                                <a:lnTo>
                                  <a:pt x="719" y="274"/>
                                </a:lnTo>
                                <a:lnTo>
                                  <a:pt x="719" y="266"/>
                                </a:lnTo>
                                <a:lnTo>
                                  <a:pt x="719" y="265"/>
                                </a:lnTo>
                                <a:lnTo>
                                  <a:pt x="719" y="258"/>
                                </a:lnTo>
                                <a:lnTo>
                                  <a:pt x="720" y="256"/>
                                </a:lnTo>
                                <a:lnTo>
                                  <a:pt x="720" y="245"/>
                                </a:lnTo>
                                <a:lnTo>
                                  <a:pt x="719" y="234"/>
                                </a:lnTo>
                                <a:lnTo>
                                  <a:pt x="719" y="221"/>
                                </a:lnTo>
                                <a:lnTo>
                                  <a:pt x="718" y="216"/>
                                </a:lnTo>
                                <a:lnTo>
                                  <a:pt x="135" y="216"/>
                                </a:lnTo>
                                <a:lnTo>
                                  <a:pt x="135" y="206"/>
                                </a:lnTo>
                                <a:lnTo>
                                  <a:pt x="137" y="198"/>
                                </a:lnTo>
                                <a:lnTo>
                                  <a:pt x="138" y="190"/>
                                </a:lnTo>
                                <a:lnTo>
                                  <a:pt x="143" y="175"/>
                                </a:lnTo>
                                <a:lnTo>
                                  <a:pt x="146" y="167"/>
                                </a:lnTo>
                                <a:lnTo>
                                  <a:pt x="150" y="159"/>
                                </a:lnTo>
                                <a:lnTo>
                                  <a:pt x="154" y="153"/>
                                </a:lnTo>
                                <a:lnTo>
                                  <a:pt x="163" y="140"/>
                                </a:lnTo>
                                <a:lnTo>
                                  <a:pt x="168" y="133"/>
                                </a:lnTo>
                                <a:lnTo>
                                  <a:pt x="174" y="127"/>
                                </a:lnTo>
                                <a:lnTo>
                                  <a:pt x="180" y="120"/>
                                </a:lnTo>
                                <a:lnTo>
                                  <a:pt x="187" y="115"/>
                                </a:lnTo>
                                <a:lnTo>
                                  <a:pt x="194" y="109"/>
                                </a:lnTo>
                                <a:lnTo>
                                  <a:pt x="202" y="104"/>
                                </a:lnTo>
                                <a:lnTo>
                                  <a:pt x="210" y="99"/>
                                </a:lnTo>
                                <a:lnTo>
                                  <a:pt x="217" y="94"/>
                                </a:lnTo>
                                <a:lnTo>
                                  <a:pt x="226" y="89"/>
                                </a:lnTo>
                                <a:lnTo>
                                  <a:pt x="234" y="86"/>
                                </a:lnTo>
                                <a:lnTo>
                                  <a:pt x="263" y="76"/>
                                </a:lnTo>
                                <a:lnTo>
                                  <a:pt x="273" y="73"/>
                                </a:lnTo>
                                <a:lnTo>
                                  <a:pt x="283" y="70"/>
                                </a:lnTo>
                                <a:lnTo>
                                  <a:pt x="293" y="68"/>
                                </a:lnTo>
                                <a:lnTo>
                                  <a:pt x="315" y="65"/>
                                </a:lnTo>
                                <a:lnTo>
                                  <a:pt x="326" y="65"/>
                                </a:lnTo>
                                <a:lnTo>
                                  <a:pt x="338" y="63"/>
                                </a:lnTo>
                                <a:lnTo>
                                  <a:pt x="629" y="63"/>
                                </a:lnTo>
                                <a:lnTo>
                                  <a:pt x="620" y="57"/>
                                </a:lnTo>
                                <a:lnTo>
                                  <a:pt x="608" y="49"/>
                                </a:lnTo>
                                <a:lnTo>
                                  <a:pt x="595" y="42"/>
                                </a:lnTo>
                                <a:lnTo>
                                  <a:pt x="582" y="36"/>
                                </a:lnTo>
                                <a:lnTo>
                                  <a:pt x="554" y="26"/>
                                </a:lnTo>
                                <a:lnTo>
                                  <a:pt x="523" y="16"/>
                                </a:lnTo>
                                <a:lnTo>
                                  <a:pt x="507" y="13"/>
                                </a:lnTo>
                                <a:lnTo>
                                  <a:pt x="473" y="6"/>
                                </a:lnTo>
                                <a:lnTo>
                                  <a:pt x="455" y="5"/>
                                </a:lnTo>
                                <a:lnTo>
                                  <a:pt x="436" y="2"/>
                                </a:lnTo>
                                <a:lnTo>
                                  <a:pt x="417" y="2"/>
                                </a:lnTo>
                                <a:lnTo>
                                  <a:pt x="398" y="0"/>
                                </a:lnTo>
                                <a:close/>
                                <a:moveTo>
                                  <a:pt x="707" y="347"/>
                                </a:moveTo>
                                <a:lnTo>
                                  <a:pt x="570" y="347"/>
                                </a:lnTo>
                                <a:lnTo>
                                  <a:pt x="569" y="352"/>
                                </a:lnTo>
                                <a:lnTo>
                                  <a:pt x="567" y="359"/>
                                </a:lnTo>
                                <a:lnTo>
                                  <a:pt x="563" y="368"/>
                                </a:lnTo>
                                <a:lnTo>
                                  <a:pt x="557" y="378"/>
                                </a:lnTo>
                                <a:lnTo>
                                  <a:pt x="553" y="383"/>
                                </a:lnTo>
                                <a:lnTo>
                                  <a:pt x="550" y="388"/>
                                </a:lnTo>
                                <a:lnTo>
                                  <a:pt x="546" y="391"/>
                                </a:lnTo>
                                <a:lnTo>
                                  <a:pt x="541" y="396"/>
                                </a:lnTo>
                                <a:lnTo>
                                  <a:pt x="532" y="404"/>
                                </a:lnTo>
                                <a:lnTo>
                                  <a:pt x="526" y="407"/>
                                </a:lnTo>
                                <a:lnTo>
                                  <a:pt x="521" y="411"/>
                                </a:lnTo>
                                <a:lnTo>
                                  <a:pt x="514" y="414"/>
                                </a:lnTo>
                                <a:lnTo>
                                  <a:pt x="507" y="417"/>
                                </a:lnTo>
                                <a:lnTo>
                                  <a:pt x="501" y="420"/>
                                </a:lnTo>
                                <a:lnTo>
                                  <a:pt x="494" y="424"/>
                                </a:lnTo>
                                <a:lnTo>
                                  <a:pt x="487" y="427"/>
                                </a:lnTo>
                                <a:lnTo>
                                  <a:pt x="472" y="432"/>
                                </a:lnTo>
                                <a:lnTo>
                                  <a:pt x="464" y="433"/>
                                </a:lnTo>
                                <a:lnTo>
                                  <a:pt x="456" y="435"/>
                                </a:lnTo>
                                <a:lnTo>
                                  <a:pt x="430" y="440"/>
                                </a:lnTo>
                                <a:lnTo>
                                  <a:pt x="391" y="443"/>
                                </a:lnTo>
                                <a:lnTo>
                                  <a:pt x="643" y="443"/>
                                </a:lnTo>
                                <a:lnTo>
                                  <a:pt x="649" y="438"/>
                                </a:lnTo>
                                <a:lnTo>
                                  <a:pt x="657" y="432"/>
                                </a:lnTo>
                                <a:lnTo>
                                  <a:pt x="664" y="425"/>
                                </a:lnTo>
                                <a:lnTo>
                                  <a:pt x="671" y="417"/>
                                </a:lnTo>
                                <a:lnTo>
                                  <a:pt x="678" y="409"/>
                                </a:lnTo>
                                <a:lnTo>
                                  <a:pt x="688" y="393"/>
                                </a:lnTo>
                                <a:lnTo>
                                  <a:pt x="693" y="385"/>
                                </a:lnTo>
                                <a:lnTo>
                                  <a:pt x="701" y="367"/>
                                </a:lnTo>
                                <a:lnTo>
                                  <a:pt x="704" y="357"/>
                                </a:lnTo>
                                <a:lnTo>
                                  <a:pt x="707" y="347"/>
                                </a:lnTo>
                                <a:close/>
                                <a:moveTo>
                                  <a:pt x="629" y="63"/>
                                </a:moveTo>
                                <a:lnTo>
                                  <a:pt x="388" y="63"/>
                                </a:lnTo>
                                <a:lnTo>
                                  <a:pt x="401" y="65"/>
                                </a:lnTo>
                                <a:lnTo>
                                  <a:pt x="413" y="65"/>
                                </a:lnTo>
                                <a:lnTo>
                                  <a:pt x="447" y="70"/>
                                </a:lnTo>
                                <a:lnTo>
                                  <a:pt x="457" y="73"/>
                                </a:lnTo>
                                <a:lnTo>
                                  <a:pt x="468" y="75"/>
                                </a:lnTo>
                                <a:lnTo>
                                  <a:pt x="477" y="78"/>
                                </a:lnTo>
                                <a:lnTo>
                                  <a:pt x="487" y="81"/>
                                </a:lnTo>
                                <a:lnTo>
                                  <a:pt x="496" y="84"/>
                                </a:lnTo>
                                <a:lnTo>
                                  <a:pt x="505" y="88"/>
                                </a:lnTo>
                                <a:lnTo>
                                  <a:pt x="514" y="92"/>
                                </a:lnTo>
                                <a:lnTo>
                                  <a:pt x="522" y="97"/>
                                </a:lnTo>
                                <a:lnTo>
                                  <a:pt x="529" y="101"/>
                                </a:lnTo>
                                <a:lnTo>
                                  <a:pt x="536" y="105"/>
                                </a:lnTo>
                                <a:lnTo>
                                  <a:pt x="543" y="112"/>
                                </a:lnTo>
                                <a:lnTo>
                                  <a:pt x="550" y="117"/>
                                </a:lnTo>
                                <a:lnTo>
                                  <a:pt x="555" y="123"/>
                                </a:lnTo>
                                <a:lnTo>
                                  <a:pt x="561" y="128"/>
                                </a:lnTo>
                                <a:lnTo>
                                  <a:pt x="565" y="135"/>
                                </a:lnTo>
                                <a:lnTo>
                                  <a:pt x="570" y="141"/>
                                </a:lnTo>
                                <a:lnTo>
                                  <a:pt x="574" y="148"/>
                                </a:lnTo>
                                <a:lnTo>
                                  <a:pt x="581" y="161"/>
                                </a:lnTo>
                                <a:lnTo>
                                  <a:pt x="586" y="177"/>
                                </a:lnTo>
                                <a:lnTo>
                                  <a:pt x="587" y="185"/>
                                </a:lnTo>
                                <a:lnTo>
                                  <a:pt x="588" y="192"/>
                                </a:lnTo>
                                <a:lnTo>
                                  <a:pt x="589" y="200"/>
                                </a:lnTo>
                                <a:lnTo>
                                  <a:pt x="589" y="206"/>
                                </a:lnTo>
                                <a:lnTo>
                                  <a:pt x="589" y="216"/>
                                </a:lnTo>
                                <a:lnTo>
                                  <a:pt x="718" y="216"/>
                                </a:lnTo>
                                <a:lnTo>
                                  <a:pt x="717" y="206"/>
                                </a:lnTo>
                                <a:lnTo>
                                  <a:pt x="715" y="193"/>
                                </a:lnTo>
                                <a:lnTo>
                                  <a:pt x="711" y="180"/>
                                </a:lnTo>
                                <a:lnTo>
                                  <a:pt x="708" y="167"/>
                                </a:lnTo>
                                <a:lnTo>
                                  <a:pt x="703" y="154"/>
                                </a:lnTo>
                                <a:lnTo>
                                  <a:pt x="698" y="143"/>
                                </a:lnTo>
                                <a:lnTo>
                                  <a:pt x="692" y="131"/>
                                </a:lnTo>
                                <a:lnTo>
                                  <a:pt x="685" y="122"/>
                                </a:lnTo>
                                <a:lnTo>
                                  <a:pt x="678" y="110"/>
                                </a:lnTo>
                                <a:lnTo>
                                  <a:pt x="670" y="101"/>
                                </a:lnTo>
                                <a:lnTo>
                                  <a:pt x="661" y="91"/>
                                </a:lnTo>
                                <a:lnTo>
                                  <a:pt x="652" y="81"/>
                                </a:lnTo>
                                <a:lnTo>
                                  <a:pt x="642" y="73"/>
                                </a:lnTo>
                                <a:lnTo>
                                  <a:pt x="631" y="65"/>
                                </a:lnTo>
                                <a:lnTo>
                                  <a:pt x="629" y="63"/>
                                </a:lnTo>
                                <a:close/>
                              </a:path>
                            </a:pathLst>
                          </a:custGeom>
                          <a:solidFill>
                            <a:srgbClr val="046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Line 1386"/>
                        <wps:cNvCnPr>
                          <a:cxnSpLocks noChangeShapeType="1"/>
                        </wps:cNvCnPr>
                        <wps:spPr bwMode="auto">
                          <a:xfrm>
                            <a:off x="28" y="405"/>
                            <a:ext cx="0" cy="1952"/>
                          </a:xfrm>
                          <a:prstGeom prst="line">
                            <a:avLst/>
                          </a:prstGeom>
                          <a:noFill/>
                          <a:ln w="34681">
                            <a:solidFill>
                              <a:srgbClr val="3E916C"/>
                            </a:solidFill>
                            <a:round/>
                            <a:headEnd/>
                            <a:tailEnd/>
                          </a:ln>
                          <a:extLst>
                            <a:ext uri="{909E8E84-426E-40DD-AFC4-6F175D3DCCD1}">
                              <a14:hiddenFill xmlns:a14="http://schemas.microsoft.com/office/drawing/2010/main">
                                <a:noFill/>
                              </a14:hiddenFill>
                            </a:ext>
                          </a:extLst>
                        </wps:spPr>
                        <wps:bodyPr/>
                      </wps:wsp>
                      <wps:wsp>
                        <wps:cNvPr id="384" name="Freeform 1387"/>
                        <wps:cNvSpPr>
                          <a:spLocks/>
                        </wps:cNvSpPr>
                        <wps:spPr bwMode="auto">
                          <a:xfrm>
                            <a:off x="7729" y="1416"/>
                            <a:ext cx="239" cy="22"/>
                          </a:xfrm>
                          <a:custGeom>
                            <a:avLst/>
                            <a:gdLst>
                              <a:gd name="T0" fmla="+- 0 7729 7729"/>
                              <a:gd name="T1" fmla="*/ T0 w 239"/>
                              <a:gd name="T2" fmla="+- 0 1416 1416"/>
                              <a:gd name="T3" fmla="*/ 1416 h 22"/>
                              <a:gd name="T4" fmla="+- 0 7742 7729"/>
                              <a:gd name="T5" fmla="*/ T4 w 239"/>
                              <a:gd name="T6" fmla="+- 0 1422 1416"/>
                              <a:gd name="T7" fmla="*/ 1422 h 22"/>
                              <a:gd name="T8" fmla="+- 0 7805 7729"/>
                              <a:gd name="T9" fmla="*/ T8 w 239"/>
                              <a:gd name="T10" fmla="+- 0 1435 1416"/>
                              <a:gd name="T11" fmla="*/ 1435 h 22"/>
                              <a:gd name="T12" fmla="+- 0 7848 7729"/>
                              <a:gd name="T13" fmla="*/ T12 w 239"/>
                              <a:gd name="T14" fmla="+- 0 1438 1416"/>
                              <a:gd name="T15" fmla="*/ 1438 h 22"/>
                              <a:gd name="T16" fmla="+- 0 7922 7729"/>
                              <a:gd name="T17" fmla="*/ T16 w 239"/>
                              <a:gd name="T18" fmla="+- 0 1433 1416"/>
                              <a:gd name="T19" fmla="*/ 1433 h 22"/>
                              <a:gd name="T20" fmla="+- 0 7967 7729"/>
                              <a:gd name="T21" fmla="*/ T20 w 239"/>
                              <a:gd name="T22" fmla="+- 0 1429 1416"/>
                              <a:gd name="T23" fmla="*/ 1429 h 22"/>
                            </a:gdLst>
                            <a:ahLst/>
                            <a:cxnLst>
                              <a:cxn ang="0">
                                <a:pos x="T1" y="T3"/>
                              </a:cxn>
                              <a:cxn ang="0">
                                <a:pos x="T5" y="T7"/>
                              </a:cxn>
                              <a:cxn ang="0">
                                <a:pos x="T9" y="T11"/>
                              </a:cxn>
                              <a:cxn ang="0">
                                <a:pos x="T13" y="T15"/>
                              </a:cxn>
                              <a:cxn ang="0">
                                <a:pos x="T17" y="T19"/>
                              </a:cxn>
                              <a:cxn ang="0">
                                <a:pos x="T21" y="T23"/>
                              </a:cxn>
                            </a:cxnLst>
                            <a:rect l="0" t="0" r="r" b="b"/>
                            <a:pathLst>
                              <a:path w="239" h="22">
                                <a:moveTo>
                                  <a:pt x="0" y="0"/>
                                </a:moveTo>
                                <a:lnTo>
                                  <a:pt x="13" y="6"/>
                                </a:lnTo>
                                <a:lnTo>
                                  <a:pt x="76" y="19"/>
                                </a:lnTo>
                                <a:lnTo>
                                  <a:pt x="119" y="22"/>
                                </a:lnTo>
                                <a:lnTo>
                                  <a:pt x="193" y="17"/>
                                </a:lnTo>
                                <a:lnTo>
                                  <a:pt x="238" y="13"/>
                                </a:lnTo>
                              </a:path>
                            </a:pathLst>
                          </a:custGeom>
                          <a:noFill/>
                          <a:ln w="1033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388"/>
                        <wps:cNvSpPr>
                          <a:spLocks/>
                        </wps:cNvSpPr>
                        <wps:spPr bwMode="auto">
                          <a:xfrm>
                            <a:off x="7370" y="1323"/>
                            <a:ext cx="233" cy="11"/>
                          </a:xfrm>
                          <a:custGeom>
                            <a:avLst/>
                            <a:gdLst>
                              <a:gd name="T0" fmla="+- 0 7370 7370"/>
                              <a:gd name="T1" fmla="*/ T0 w 233"/>
                              <a:gd name="T2" fmla="+- 0 1324 1323"/>
                              <a:gd name="T3" fmla="*/ 1324 h 11"/>
                              <a:gd name="T4" fmla="+- 0 7407 7370"/>
                              <a:gd name="T5" fmla="*/ T4 w 233"/>
                              <a:gd name="T6" fmla="+- 0 1323 1323"/>
                              <a:gd name="T7" fmla="*/ 1323 h 11"/>
                              <a:gd name="T8" fmla="+- 0 7444 7370"/>
                              <a:gd name="T9" fmla="*/ T8 w 233"/>
                              <a:gd name="T10" fmla="+- 0 1329 1323"/>
                              <a:gd name="T11" fmla="*/ 1329 h 11"/>
                              <a:gd name="T12" fmla="+- 0 7479 7370"/>
                              <a:gd name="T13" fmla="*/ T12 w 233"/>
                              <a:gd name="T14" fmla="+- 0 1334 1323"/>
                              <a:gd name="T15" fmla="*/ 1334 h 11"/>
                              <a:gd name="T16" fmla="+- 0 7516 7370"/>
                              <a:gd name="T17" fmla="*/ T16 w 233"/>
                              <a:gd name="T18" fmla="+- 0 1334 1323"/>
                              <a:gd name="T19" fmla="*/ 1334 h 11"/>
                              <a:gd name="T20" fmla="+- 0 7566 7370"/>
                              <a:gd name="T21" fmla="*/ T20 w 233"/>
                              <a:gd name="T22" fmla="+- 0 1332 1323"/>
                              <a:gd name="T23" fmla="*/ 1332 h 11"/>
                              <a:gd name="T24" fmla="+- 0 7603 7370"/>
                              <a:gd name="T25" fmla="*/ T24 w 233"/>
                              <a:gd name="T26" fmla="+- 0 1331 1323"/>
                              <a:gd name="T27" fmla="*/ 1331 h 11"/>
                            </a:gdLst>
                            <a:ahLst/>
                            <a:cxnLst>
                              <a:cxn ang="0">
                                <a:pos x="T1" y="T3"/>
                              </a:cxn>
                              <a:cxn ang="0">
                                <a:pos x="T5" y="T7"/>
                              </a:cxn>
                              <a:cxn ang="0">
                                <a:pos x="T9" y="T11"/>
                              </a:cxn>
                              <a:cxn ang="0">
                                <a:pos x="T13" y="T15"/>
                              </a:cxn>
                              <a:cxn ang="0">
                                <a:pos x="T17" y="T19"/>
                              </a:cxn>
                              <a:cxn ang="0">
                                <a:pos x="T21" y="T23"/>
                              </a:cxn>
                              <a:cxn ang="0">
                                <a:pos x="T25" y="T27"/>
                              </a:cxn>
                            </a:cxnLst>
                            <a:rect l="0" t="0" r="r" b="b"/>
                            <a:pathLst>
                              <a:path w="233" h="11">
                                <a:moveTo>
                                  <a:pt x="0" y="1"/>
                                </a:moveTo>
                                <a:lnTo>
                                  <a:pt x="37" y="0"/>
                                </a:lnTo>
                                <a:lnTo>
                                  <a:pt x="74" y="6"/>
                                </a:lnTo>
                                <a:lnTo>
                                  <a:pt x="109" y="11"/>
                                </a:lnTo>
                                <a:lnTo>
                                  <a:pt x="146" y="11"/>
                                </a:lnTo>
                                <a:lnTo>
                                  <a:pt x="196" y="9"/>
                                </a:lnTo>
                                <a:lnTo>
                                  <a:pt x="233" y="8"/>
                                </a:lnTo>
                              </a:path>
                            </a:pathLst>
                          </a:custGeom>
                          <a:noFill/>
                          <a:ln w="1032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389"/>
                        <wps:cNvSpPr>
                          <a:spLocks/>
                        </wps:cNvSpPr>
                        <wps:spPr bwMode="auto">
                          <a:xfrm>
                            <a:off x="7481" y="1215"/>
                            <a:ext cx="411" cy="109"/>
                          </a:xfrm>
                          <a:custGeom>
                            <a:avLst/>
                            <a:gdLst>
                              <a:gd name="T0" fmla="+- 0 7559 7481"/>
                              <a:gd name="T1" fmla="*/ T0 w 411"/>
                              <a:gd name="T2" fmla="+- 0 1323 1215"/>
                              <a:gd name="T3" fmla="*/ 1323 h 109"/>
                              <a:gd name="T4" fmla="+- 0 7520 7481"/>
                              <a:gd name="T5" fmla="*/ T4 w 411"/>
                              <a:gd name="T6" fmla="+- 0 1320 1215"/>
                              <a:gd name="T7" fmla="*/ 1320 h 109"/>
                              <a:gd name="T8" fmla="+- 0 7481 7481"/>
                              <a:gd name="T9" fmla="*/ T8 w 411"/>
                              <a:gd name="T10" fmla="+- 0 1317 1215"/>
                              <a:gd name="T11" fmla="*/ 1317 h 109"/>
                              <a:gd name="T12" fmla="+- 0 7501 7481"/>
                              <a:gd name="T13" fmla="*/ T12 w 411"/>
                              <a:gd name="T14" fmla="+- 0 1301 1215"/>
                              <a:gd name="T15" fmla="*/ 1301 h 109"/>
                              <a:gd name="T16" fmla="+- 0 7561 7481"/>
                              <a:gd name="T17" fmla="*/ T16 w 411"/>
                              <a:gd name="T18" fmla="+- 0 1294 1215"/>
                              <a:gd name="T19" fmla="*/ 1294 h 109"/>
                              <a:gd name="T20" fmla="+- 0 7622 7481"/>
                              <a:gd name="T21" fmla="*/ T20 w 411"/>
                              <a:gd name="T22" fmla="+- 0 1283 1215"/>
                              <a:gd name="T23" fmla="*/ 1283 h 109"/>
                              <a:gd name="T24" fmla="+- 0 7663 7481"/>
                              <a:gd name="T25" fmla="*/ T24 w 411"/>
                              <a:gd name="T26" fmla="+- 0 1275 1215"/>
                              <a:gd name="T27" fmla="*/ 1275 h 109"/>
                              <a:gd name="T28" fmla="+- 0 7706 7481"/>
                              <a:gd name="T29" fmla="*/ T28 w 411"/>
                              <a:gd name="T30" fmla="+- 0 1267 1215"/>
                              <a:gd name="T31" fmla="*/ 1267 h 109"/>
                              <a:gd name="T32" fmla="+- 0 7739 7481"/>
                              <a:gd name="T33" fmla="*/ T32 w 411"/>
                              <a:gd name="T34" fmla="+- 0 1273 1215"/>
                              <a:gd name="T35" fmla="*/ 1273 h 109"/>
                              <a:gd name="T36" fmla="+- 0 7770 7481"/>
                              <a:gd name="T37" fmla="*/ T36 w 411"/>
                              <a:gd name="T38" fmla="+- 0 1290 1215"/>
                              <a:gd name="T39" fmla="*/ 1290 h 109"/>
                              <a:gd name="T40" fmla="+- 0 7798 7481"/>
                              <a:gd name="T41" fmla="*/ T40 w 411"/>
                              <a:gd name="T42" fmla="+- 0 1308 1215"/>
                              <a:gd name="T43" fmla="*/ 1308 h 109"/>
                              <a:gd name="T44" fmla="+- 0 7837 7481"/>
                              <a:gd name="T45" fmla="*/ T44 w 411"/>
                              <a:gd name="T46" fmla="+- 0 1309 1215"/>
                              <a:gd name="T47" fmla="*/ 1309 h 109"/>
                              <a:gd name="T48" fmla="+- 0 7809 7481"/>
                              <a:gd name="T49" fmla="*/ T48 w 411"/>
                              <a:gd name="T50" fmla="+- 0 1296 1215"/>
                              <a:gd name="T51" fmla="*/ 1296 h 109"/>
                              <a:gd name="T52" fmla="+- 0 7785 7481"/>
                              <a:gd name="T53" fmla="*/ T52 w 411"/>
                              <a:gd name="T54" fmla="+- 0 1281 1215"/>
                              <a:gd name="T55" fmla="*/ 1281 h 109"/>
                              <a:gd name="T56" fmla="+- 0 7754 7481"/>
                              <a:gd name="T57" fmla="*/ T56 w 411"/>
                              <a:gd name="T58" fmla="+- 0 1267 1215"/>
                              <a:gd name="T59" fmla="*/ 1267 h 109"/>
                              <a:gd name="T60" fmla="+- 0 7770 7481"/>
                              <a:gd name="T61" fmla="*/ T60 w 411"/>
                              <a:gd name="T62" fmla="+- 0 1250 1215"/>
                              <a:gd name="T63" fmla="*/ 1250 h 109"/>
                              <a:gd name="T64" fmla="+- 0 7805 7481"/>
                              <a:gd name="T65" fmla="*/ T64 w 411"/>
                              <a:gd name="T66" fmla="+- 0 1242 1215"/>
                              <a:gd name="T67" fmla="*/ 1242 h 109"/>
                              <a:gd name="T68" fmla="+- 0 7844 7481"/>
                              <a:gd name="T69" fmla="*/ T68 w 411"/>
                              <a:gd name="T70" fmla="+- 0 1233 1215"/>
                              <a:gd name="T71" fmla="*/ 1233 h 109"/>
                              <a:gd name="T72" fmla="+- 0 7877 7481"/>
                              <a:gd name="T73" fmla="*/ T72 w 411"/>
                              <a:gd name="T74" fmla="+- 0 1219 1215"/>
                              <a:gd name="T75" fmla="*/ 1219 h 109"/>
                              <a:gd name="T76" fmla="+- 0 7892 7481"/>
                              <a:gd name="T77" fmla="*/ T76 w 411"/>
                              <a:gd name="T78" fmla="+- 0 1215 1215"/>
                              <a:gd name="T79" fmla="*/ 1215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1" h="109">
                                <a:moveTo>
                                  <a:pt x="78" y="108"/>
                                </a:moveTo>
                                <a:lnTo>
                                  <a:pt x="39" y="105"/>
                                </a:lnTo>
                                <a:lnTo>
                                  <a:pt x="0" y="102"/>
                                </a:lnTo>
                                <a:lnTo>
                                  <a:pt x="20" y="86"/>
                                </a:lnTo>
                                <a:lnTo>
                                  <a:pt x="80" y="79"/>
                                </a:lnTo>
                                <a:lnTo>
                                  <a:pt x="141" y="68"/>
                                </a:lnTo>
                                <a:lnTo>
                                  <a:pt x="182" y="60"/>
                                </a:lnTo>
                                <a:lnTo>
                                  <a:pt x="225" y="52"/>
                                </a:lnTo>
                                <a:lnTo>
                                  <a:pt x="258" y="58"/>
                                </a:lnTo>
                                <a:lnTo>
                                  <a:pt x="289" y="75"/>
                                </a:lnTo>
                                <a:lnTo>
                                  <a:pt x="317" y="93"/>
                                </a:lnTo>
                                <a:lnTo>
                                  <a:pt x="356" y="94"/>
                                </a:lnTo>
                                <a:lnTo>
                                  <a:pt x="328" y="81"/>
                                </a:lnTo>
                                <a:lnTo>
                                  <a:pt x="304" y="66"/>
                                </a:lnTo>
                                <a:lnTo>
                                  <a:pt x="273" y="52"/>
                                </a:lnTo>
                                <a:lnTo>
                                  <a:pt x="289" y="35"/>
                                </a:lnTo>
                                <a:lnTo>
                                  <a:pt x="324" y="27"/>
                                </a:lnTo>
                                <a:lnTo>
                                  <a:pt x="363" y="18"/>
                                </a:lnTo>
                                <a:lnTo>
                                  <a:pt x="396" y="4"/>
                                </a:lnTo>
                                <a:lnTo>
                                  <a:pt x="411" y="0"/>
                                </a:lnTo>
                              </a:path>
                            </a:pathLst>
                          </a:custGeom>
                          <a:noFill/>
                          <a:ln w="1044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390"/>
                        <wps:cNvSpPr>
                          <a:spLocks/>
                        </wps:cNvSpPr>
                        <wps:spPr bwMode="auto">
                          <a:xfrm>
                            <a:off x="8491" y="978"/>
                            <a:ext cx="207" cy="24"/>
                          </a:xfrm>
                          <a:custGeom>
                            <a:avLst/>
                            <a:gdLst>
                              <a:gd name="T0" fmla="+- 0 8697 8491"/>
                              <a:gd name="T1" fmla="*/ T0 w 207"/>
                              <a:gd name="T2" fmla="+- 0 978 978"/>
                              <a:gd name="T3" fmla="*/ 978 h 24"/>
                              <a:gd name="T4" fmla="+- 0 8649 8491"/>
                              <a:gd name="T5" fmla="*/ T4 w 207"/>
                              <a:gd name="T6" fmla="+- 0 983 978"/>
                              <a:gd name="T7" fmla="*/ 983 h 24"/>
                              <a:gd name="T8" fmla="+- 0 8609 8491"/>
                              <a:gd name="T9" fmla="*/ T8 w 207"/>
                              <a:gd name="T10" fmla="+- 0 1002 978"/>
                              <a:gd name="T11" fmla="*/ 1002 h 24"/>
                              <a:gd name="T12" fmla="+- 0 8563 8491"/>
                              <a:gd name="T13" fmla="*/ T12 w 207"/>
                              <a:gd name="T14" fmla="+- 0 998 978"/>
                              <a:gd name="T15" fmla="*/ 998 h 24"/>
                              <a:gd name="T16" fmla="+- 0 8519 8491"/>
                              <a:gd name="T17" fmla="*/ T16 w 207"/>
                              <a:gd name="T18" fmla="+- 0 996 978"/>
                              <a:gd name="T19" fmla="*/ 996 h 24"/>
                              <a:gd name="T20" fmla="+- 0 8491 8491"/>
                              <a:gd name="T21" fmla="*/ T20 w 207"/>
                              <a:gd name="T22" fmla="+- 0 992 978"/>
                              <a:gd name="T23" fmla="*/ 992 h 24"/>
                            </a:gdLst>
                            <a:ahLst/>
                            <a:cxnLst>
                              <a:cxn ang="0">
                                <a:pos x="T1" y="T3"/>
                              </a:cxn>
                              <a:cxn ang="0">
                                <a:pos x="T5" y="T7"/>
                              </a:cxn>
                              <a:cxn ang="0">
                                <a:pos x="T9" y="T11"/>
                              </a:cxn>
                              <a:cxn ang="0">
                                <a:pos x="T13" y="T15"/>
                              </a:cxn>
                              <a:cxn ang="0">
                                <a:pos x="T17" y="T19"/>
                              </a:cxn>
                              <a:cxn ang="0">
                                <a:pos x="T21" y="T23"/>
                              </a:cxn>
                            </a:cxnLst>
                            <a:rect l="0" t="0" r="r" b="b"/>
                            <a:pathLst>
                              <a:path w="207" h="24">
                                <a:moveTo>
                                  <a:pt x="206" y="0"/>
                                </a:moveTo>
                                <a:lnTo>
                                  <a:pt x="158" y="5"/>
                                </a:lnTo>
                                <a:lnTo>
                                  <a:pt x="118" y="24"/>
                                </a:lnTo>
                                <a:lnTo>
                                  <a:pt x="72" y="20"/>
                                </a:lnTo>
                                <a:lnTo>
                                  <a:pt x="28" y="18"/>
                                </a:lnTo>
                                <a:lnTo>
                                  <a:pt x="0" y="14"/>
                                </a:lnTo>
                              </a:path>
                            </a:pathLst>
                          </a:custGeom>
                          <a:noFill/>
                          <a:ln w="1034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1391"/>
                        <wps:cNvSpPr>
                          <a:spLocks/>
                        </wps:cNvSpPr>
                        <wps:spPr bwMode="auto">
                          <a:xfrm>
                            <a:off x="7655" y="932"/>
                            <a:ext cx="837" cy="142"/>
                          </a:xfrm>
                          <a:custGeom>
                            <a:avLst/>
                            <a:gdLst>
                              <a:gd name="T0" fmla="+- 0 8198 7655"/>
                              <a:gd name="T1" fmla="*/ T0 w 837"/>
                              <a:gd name="T2" fmla="+- 0 967 932"/>
                              <a:gd name="T3" fmla="*/ 967 h 142"/>
                              <a:gd name="T4" fmla="+- 0 8163 7655"/>
                              <a:gd name="T5" fmla="*/ T4 w 837"/>
                              <a:gd name="T6" fmla="+- 0 975 932"/>
                              <a:gd name="T7" fmla="*/ 975 h 142"/>
                              <a:gd name="T8" fmla="+- 0 8117 7655"/>
                              <a:gd name="T9" fmla="*/ T8 w 837"/>
                              <a:gd name="T10" fmla="+- 0 981 932"/>
                              <a:gd name="T11" fmla="*/ 981 h 142"/>
                              <a:gd name="T12" fmla="+- 0 8059 7655"/>
                              <a:gd name="T13" fmla="*/ T12 w 837"/>
                              <a:gd name="T14" fmla="+- 0 980 932"/>
                              <a:gd name="T15" fmla="*/ 980 h 142"/>
                              <a:gd name="T16" fmla="+- 0 8005 7655"/>
                              <a:gd name="T17" fmla="*/ T16 w 837"/>
                              <a:gd name="T18" fmla="+- 0 974 932"/>
                              <a:gd name="T19" fmla="*/ 974 h 142"/>
                              <a:gd name="T20" fmla="+- 0 7959 7655"/>
                              <a:gd name="T21" fmla="*/ T20 w 837"/>
                              <a:gd name="T22" fmla="+- 0 963 932"/>
                              <a:gd name="T23" fmla="*/ 963 h 142"/>
                              <a:gd name="T24" fmla="+- 0 7918 7655"/>
                              <a:gd name="T25" fmla="*/ T24 w 837"/>
                              <a:gd name="T26" fmla="+- 0 947 932"/>
                              <a:gd name="T27" fmla="*/ 947 h 142"/>
                              <a:gd name="T28" fmla="+- 0 7874 7655"/>
                              <a:gd name="T29" fmla="*/ T28 w 837"/>
                              <a:gd name="T30" fmla="+- 0 932 932"/>
                              <a:gd name="T31" fmla="*/ 932 h 142"/>
                              <a:gd name="T32" fmla="+- 0 7807 7655"/>
                              <a:gd name="T33" fmla="*/ T32 w 837"/>
                              <a:gd name="T34" fmla="+- 0 935 932"/>
                              <a:gd name="T35" fmla="*/ 935 h 142"/>
                              <a:gd name="T36" fmla="+- 0 7770 7655"/>
                              <a:gd name="T37" fmla="*/ T36 w 837"/>
                              <a:gd name="T38" fmla="+- 0 945 932"/>
                              <a:gd name="T39" fmla="*/ 945 h 142"/>
                              <a:gd name="T40" fmla="+- 0 7733 7655"/>
                              <a:gd name="T41" fmla="*/ T40 w 837"/>
                              <a:gd name="T42" fmla="+- 0 966 932"/>
                              <a:gd name="T43" fmla="*/ 966 h 142"/>
                              <a:gd name="T44" fmla="+- 0 7689 7655"/>
                              <a:gd name="T45" fmla="*/ T44 w 837"/>
                              <a:gd name="T46" fmla="+- 0 986 932"/>
                              <a:gd name="T47" fmla="*/ 986 h 142"/>
                              <a:gd name="T48" fmla="+- 0 7655 7655"/>
                              <a:gd name="T49" fmla="*/ T48 w 837"/>
                              <a:gd name="T50" fmla="+- 0 1000 932"/>
                              <a:gd name="T51" fmla="*/ 1000 h 142"/>
                              <a:gd name="T52" fmla="+- 0 7706 7655"/>
                              <a:gd name="T53" fmla="*/ T52 w 837"/>
                              <a:gd name="T54" fmla="+- 0 1008 932"/>
                              <a:gd name="T55" fmla="*/ 1008 h 142"/>
                              <a:gd name="T56" fmla="+- 0 7761 7655"/>
                              <a:gd name="T57" fmla="*/ T56 w 837"/>
                              <a:gd name="T58" fmla="+- 0 1014 932"/>
                              <a:gd name="T59" fmla="*/ 1014 h 142"/>
                              <a:gd name="T60" fmla="+- 0 7824 7655"/>
                              <a:gd name="T61" fmla="*/ T60 w 837"/>
                              <a:gd name="T62" fmla="+- 0 1023 932"/>
                              <a:gd name="T63" fmla="*/ 1023 h 142"/>
                              <a:gd name="T64" fmla="+- 0 7870 7655"/>
                              <a:gd name="T65" fmla="*/ T64 w 837"/>
                              <a:gd name="T66" fmla="+- 0 1028 932"/>
                              <a:gd name="T67" fmla="*/ 1028 h 142"/>
                              <a:gd name="T68" fmla="+- 0 7926 7655"/>
                              <a:gd name="T69" fmla="*/ T68 w 837"/>
                              <a:gd name="T70" fmla="+- 0 1036 932"/>
                              <a:gd name="T71" fmla="*/ 1036 h 142"/>
                              <a:gd name="T72" fmla="+- 0 7985 7655"/>
                              <a:gd name="T73" fmla="*/ T72 w 837"/>
                              <a:gd name="T74" fmla="+- 0 1044 932"/>
                              <a:gd name="T75" fmla="*/ 1044 h 142"/>
                              <a:gd name="T76" fmla="+- 0 8056 7655"/>
                              <a:gd name="T77" fmla="*/ T76 w 837"/>
                              <a:gd name="T78" fmla="+- 0 1056 932"/>
                              <a:gd name="T79" fmla="*/ 1056 h 142"/>
                              <a:gd name="T80" fmla="+- 0 8116 7655"/>
                              <a:gd name="T81" fmla="*/ T80 w 837"/>
                              <a:gd name="T82" fmla="+- 0 1062 932"/>
                              <a:gd name="T83" fmla="*/ 1062 h 142"/>
                              <a:gd name="T84" fmla="+- 0 8159 7655"/>
                              <a:gd name="T85" fmla="*/ T84 w 837"/>
                              <a:gd name="T86" fmla="+- 0 1067 932"/>
                              <a:gd name="T87" fmla="*/ 1067 h 142"/>
                              <a:gd name="T88" fmla="+- 0 8207 7655"/>
                              <a:gd name="T89" fmla="*/ T88 w 837"/>
                              <a:gd name="T90" fmla="+- 0 1073 932"/>
                              <a:gd name="T91" fmla="*/ 1073 h 142"/>
                              <a:gd name="T92" fmla="+- 0 8252 7655"/>
                              <a:gd name="T93" fmla="*/ T92 w 837"/>
                              <a:gd name="T94" fmla="+- 0 1068 932"/>
                              <a:gd name="T95" fmla="*/ 1068 h 142"/>
                              <a:gd name="T96" fmla="+- 0 8293 7655"/>
                              <a:gd name="T97" fmla="*/ T96 w 837"/>
                              <a:gd name="T98" fmla="+- 0 1055 932"/>
                              <a:gd name="T99" fmla="*/ 1055 h 142"/>
                              <a:gd name="T100" fmla="+- 0 8330 7655"/>
                              <a:gd name="T101" fmla="*/ T100 w 837"/>
                              <a:gd name="T102" fmla="+- 0 1039 932"/>
                              <a:gd name="T103" fmla="*/ 1039 h 142"/>
                              <a:gd name="T104" fmla="+- 0 8381 7655"/>
                              <a:gd name="T105" fmla="*/ T104 w 837"/>
                              <a:gd name="T106" fmla="+- 0 1017 932"/>
                              <a:gd name="T107" fmla="*/ 1017 h 142"/>
                              <a:gd name="T108" fmla="+- 0 8422 7655"/>
                              <a:gd name="T109" fmla="*/ T108 w 837"/>
                              <a:gd name="T110" fmla="+- 0 1004 932"/>
                              <a:gd name="T111" fmla="*/ 1004 h 142"/>
                              <a:gd name="T112" fmla="+- 0 8465 7655"/>
                              <a:gd name="T113" fmla="*/ T112 w 837"/>
                              <a:gd name="T114" fmla="+- 0 1000 932"/>
                              <a:gd name="T115" fmla="*/ 1000 h 142"/>
                              <a:gd name="T116" fmla="+- 0 8491 7655"/>
                              <a:gd name="T117" fmla="*/ T116 w 837"/>
                              <a:gd name="T118" fmla="+- 0 997 932"/>
                              <a:gd name="T119" fmla="*/ 99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37" h="142">
                                <a:moveTo>
                                  <a:pt x="543" y="35"/>
                                </a:moveTo>
                                <a:lnTo>
                                  <a:pt x="508" y="43"/>
                                </a:lnTo>
                                <a:lnTo>
                                  <a:pt x="462" y="49"/>
                                </a:lnTo>
                                <a:lnTo>
                                  <a:pt x="404" y="48"/>
                                </a:lnTo>
                                <a:lnTo>
                                  <a:pt x="350" y="42"/>
                                </a:lnTo>
                                <a:lnTo>
                                  <a:pt x="304" y="31"/>
                                </a:lnTo>
                                <a:lnTo>
                                  <a:pt x="263" y="15"/>
                                </a:lnTo>
                                <a:lnTo>
                                  <a:pt x="219" y="0"/>
                                </a:lnTo>
                                <a:lnTo>
                                  <a:pt x="152" y="3"/>
                                </a:lnTo>
                                <a:lnTo>
                                  <a:pt x="115" y="13"/>
                                </a:lnTo>
                                <a:lnTo>
                                  <a:pt x="78" y="34"/>
                                </a:lnTo>
                                <a:lnTo>
                                  <a:pt x="34" y="54"/>
                                </a:lnTo>
                                <a:lnTo>
                                  <a:pt x="0" y="68"/>
                                </a:lnTo>
                                <a:lnTo>
                                  <a:pt x="51" y="76"/>
                                </a:lnTo>
                                <a:lnTo>
                                  <a:pt x="106" y="82"/>
                                </a:lnTo>
                                <a:lnTo>
                                  <a:pt x="169" y="91"/>
                                </a:lnTo>
                                <a:lnTo>
                                  <a:pt x="215" y="96"/>
                                </a:lnTo>
                                <a:lnTo>
                                  <a:pt x="271" y="104"/>
                                </a:lnTo>
                                <a:lnTo>
                                  <a:pt x="330" y="112"/>
                                </a:lnTo>
                                <a:lnTo>
                                  <a:pt x="401" y="124"/>
                                </a:lnTo>
                                <a:lnTo>
                                  <a:pt x="461" y="130"/>
                                </a:lnTo>
                                <a:lnTo>
                                  <a:pt x="504" y="135"/>
                                </a:lnTo>
                                <a:lnTo>
                                  <a:pt x="552" y="141"/>
                                </a:lnTo>
                                <a:lnTo>
                                  <a:pt x="597" y="136"/>
                                </a:lnTo>
                                <a:lnTo>
                                  <a:pt x="638" y="123"/>
                                </a:lnTo>
                                <a:lnTo>
                                  <a:pt x="675" y="107"/>
                                </a:lnTo>
                                <a:lnTo>
                                  <a:pt x="726" y="85"/>
                                </a:lnTo>
                                <a:lnTo>
                                  <a:pt x="767" y="72"/>
                                </a:lnTo>
                                <a:lnTo>
                                  <a:pt x="810" y="68"/>
                                </a:lnTo>
                                <a:lnTo>
                                  <a:pt x="836" y="65"/>
                                </a:lnTo>
                              </a:path>
                            </a:pathLst>
                          </a:custGeom>
                          <a:noFill/>
                          <a:ln w="1037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392"/>
                        <wps:cNvSpPr>
                          <a:spLocks/>
                        </wps:cNvSpPr>
                        <wps:spPr bwMode="auto">
                          <a:xfrm>
                            <a:off x="8374" y="932"/>
                            <a:ext cx="367" cy="33"/>
                          </a:xfrm>
                          <a:custGeom>
                            <a:avLst/>
                            <a:gdLst>
                              <a:gd name="T0" fmla="+- 0 8374 8374"/>
                              <a:gd name="T1" fmla="*/ T0 w 367"/>
                              <a:gd name="T2" fmla="+- 0 964 932"/>
                              <a:gd name="T3" fmla="*/ 964 h 33"/>
                              <a:gd name="T4" fmla="+- 0 8433 8374"/>
                              <a:gd name="T5" fmla="*/ T4 w 367"/>
                              <a:gd name="T6" fmla="+- 0 963 932"/>
                              <a:gd name="T7" fmla="*/ 963 h 33"/>
                              <a:gd name="T8" fmla="+- 0 8476 8374"/>
                              <a:gd name="T9" fmla="*/ T8 w 367"/>
                              <a:gd name="T10" fmla="+- 0 952 932"/>
                              <a:gd name="T11" fmla="*/ 952 h 33"/>
                              <a:gd name="T12" fmla="+- 0 8528 8374"/>
                              <a:gd name="T13" fmla="*/ T12 w 367"/>
                              <a:gd name="T14" fmla="+- 0 943 932"/>
                              <a:gd name="T15" fmla="*/ 943 h 33"/>
                              <a:gd name="T16" fmla="+- 0 8571 8374"/>
                              <a:gd name="T17" fmla="*/ T16 w 367"/>
                              <a:gd name="T18" fmla="+- 0 933 932"/>
                              <a:gd name="T19" fmla="*/ 933 h 33"/>
                              <a:gd name="T20" fmla="+- 0 8639 8374"/>
                              <a:gd name="T21" fmla="*/ T20 w 367"/>
                              <a:gd name="T22" fmla="+- 0 932 932"/>
                              <a:gd name="T23" fmla="*/ 932 h 33"/>
                              <a:gd name="T24" fmla="+- 0 8686 8374"/>
                              <a:gd name="T25" fmla="*/ T24 w 367"/>
                              <a:gd name="T26" fmla="+- 0 936 932"/>
                              <a:gd name="T27" fmla="*/ 936 h 33"/>
                              <a:gd name="T28" fmla="+- 0 8741 8374"/>
                              <a:gd name="T29" fmla="*/ T28 w 367"/>
                              <a:gd name="T30" fmla="+- 0 951 932"/>
                              <a:gd name="T31" fmla="*/ 951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7" h="33">
                                <a:moveTo>
                                  <a:pt x="0" y="32"/>
                                </a:moveTo>
                                <a:lnTo>
                                  <a:pt x="59" y="31"/>
                                </a:lnTo>
                                <a:lnTo>
                                  <a:pt x="102" y="20"/>
                                </a:lnTo>
                                <a:lnTo>
                                  <a:pt x="154" y="11"/>
                                </a:lnTo>
                                <a:lnTo>
                                  <a:pt x="197" y="1"/>
                                </a:lnTo>
                                <a:lnTo>
                                  <a:pt x="265" y="0"/>
                                </a:lnTo>
                                <a:lnTo>
                                  <a:pt x="312" y="4"/>
                                </a:lnTo>
                                <a:lnTo>
                                  <a:pt x="367" y="19"/>
                                </a:lnTo>
                              </a:path>
                            </a:pathLst>
                          </a:custGeom>
                          <a:noFill/>
                          <a:ln w="1033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393"/>
                        <wps:cNvSpPr>
                          <a:spLocks/>
                        </wps:cNvSpPr>
                        <wps:spPr bwMode="auto">
                          <a:xfrm>
                            <a:off x="7867" y="787"/>
                            <a:ext cx="787" cy="63"/>
                          </a:xfrm>
                          <a:custGeom>
                            <a:avLst/>
                            <a:gdLst>
                              <a:gd name="T0" fmla="+- 0 7867 7867"/>
                              <a:gd name="T1" fmla="*/ T0 w 787"/>
                              <a:gd name="T2" fmla="+- 0 850 787"/>
                              <a:gd name="T3" fmla="*/ 850 h 63"/>
                              <a:gd name="T4" fmla="+- 0 7957 7867"/>
                              <a:gd name="T5" fmla="*/ T4 w 787"/>
                              <a:gd name="T6" fmla="+- 0 809 787"/>
                              <a:gd name="T7" fmla="*/ 809 h 63"/>
                              <a:gd name="T8" fmla="+- 0 8063 7867"/>
                              <a:gd name="T9" fmla="*/ T8 w 787"/>
                              <a:gd name="T10" fmla="+- 0 791 787"/>
                              <a:gd name="T11" fmla="*/ 791 h 63"/>
                              <a:gd name="T12" fmla="+- 0 8122 7867"/>
                              <a:gd name="T13" fmla="*/ T12 w 787"/>
                              <a:gd name="T14" fmla="+- 0 787 787"/>
                              <a:gd name="T15" fmla="*/ 787 h 63"/>
                              <a:gd name="T16" fmla="+- 0 8178 7867"/>
                              <a:gd name="T17" fmla="*/ T16 w 787"/>
                              <a:gd name="T18" fmla="+- 0 792 787"/>
                              <a:gd name="T19" fmla="*/ 792 h 63"/>
                              <a:gd name="T20" fmla="+- 0 8226 7867"/>
                              <a:gd name="T21" fmla="*/ T20 w 787"/>
                              <a:gd name="T22" fmla="+- 0 797 787"/>
                              <a:gd name="T23" fmla="*/ 797 h 63"/>
                              <a:gd name="T24" fmla="+- 0 8274 7867"/>
                              <a:gd name="T25" fmla="*/ T24 w 787"/>
                              <a:gd name="T26" fmla="+- 0 792 787"/>
                              <a:gd name="T27" fmla="*/ 792 h 63"/>
                              <a:gd name="T28" fmla="+- 0 8317 7867"/>
                              <a:gd name="T29" fmla="*/ T28 w 787"/>
                              <a:gd name="T30" fmla="+- 0 791 787"/>
                              <a:gd name="T31" fmla="*/ 791 h 63"/>
                              <a:gd name="T32" fmla="+- 0 8363 7867"/>
                              <a:gd name="T33" fmla="*/ T32 w 787"/>
                              <a:gd name="T34" fmla="+- 0 797 787"/>
                              <a:gd name="T35" fmla="*/ 797 h 63"/>
                              <a:gd name="T36" fmla="+- 0 8420 7867"/>
                              <a:gd name="T37" fmla="*/ T36 w 787"/>
                              <a:gd name="T38" fmla="+- 0 814 787"/>
                              <a:gd name="T39" fmla="*/ 814 h 63"/>
                              <a:gd name="T40" fmla="+- 0 8467 7867"/>
                              <a:gd name="T41" fmla="*/ T40 w 787"/>
                              <a:gd name="T42" fmla="+- 0 821 787"/>
                              <a:gd name="T43" fmla="*/ 821 h 63"/>
                              <a:gd name="T44" fmla="+- 0 8515 7867"/>
                              <a:gd name="T45" fmla="*/ T44 w 787"/>
                              <a:gd name="T46" fmla="+- 0 826 787"/>
                              <a:gd name="T47" fmla="*/ 826 h 63"/>
                              <a:gd name="T48" fmla="+- 0 8563 7867"/>
                              <a:gd name="T49" fmla="*/ T48 w 787"/>
                              <a:gd name="T50" fmla="+- 0 842 787"/>
                              <a:gd name="T51" fmla="*/ 842 h 63"/>
                              <a:gd name="T52" fmla="+- 0 8606 7867"/>
                              <a:gd name="T53" fmla="*/ T52 w 787"/>
                              <a:gd name="T54" fmla="+- 0 850 787"/>
                              <a:gd name="T55" fmla="*/ 850 h 63"/>
                              <a:gd name="T56" fmla="+- 0 8654 7867"/>
                              <a:gd name="T57" fmla="*/ T56 w 787"/>
                              <a:gd name="T58" fmla="+- 0 843 787"/>
                              <a:gd name="T59" fmla="*/ 84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7" h="63">
                                <a:moveTo>
                                  <a:pt x="0" y="63"/>
                                </a:moveTo>
                                <a:lnTo>
                                  <a:pt x="90" y="22"/>
                                </a:lnTo>
                                <a:lnTo>
                                  <a:pt x="196" y="4"/>
                                </a:lnTo>
                                <a:lnTo>
                                  <a:pt x="255" y="0"/>
                                </a:lnTo>
                                <a:lnTo>
                                  <a:pt x="311" y="5"/>
                                </a:lnTo>
                                <a:lnTo>
                                  <a:pt x="359" y="10"/>
                                </a:lnTo>
                                <a:lnTo>
                                  <a:pt x="407" y="5"/>
                                </a:lnTo>
                                <a:lnTo>
                                  <a:pt x="450" y="4"/>
                                </a:lnTo>
                                <a:lnTo>
                                  <a:pt x="496" y="10"/>
                                </a:lnTo>
                                <a:lnTo>
                                  <a:pt x="553" y="27"/>
                                </a:lnTo>
                                <a:lnTo>
                                  <a:pt x="600" y="34"/>
                                </a:lnTo>
                                <a:lnTo>
                                  <a:pt x="648" y="39"/>
                                </a:lnTo>
                                <a:lnTo>
                                  <a:pt x="696" y="55"/>
                                </a:lnTo>
                                <a:lnTo>
                                  <a:pt x="739" y="63"/>
                                </a:lnTo>
                                <a:lnTo>
                                  <a:pt x="787" y="56"/>
                                </a:lnTo>
                              </a:path>
                            </a:pathLst>
                          </a:custGeom>
                          <a:noFill/>
                          <a:ln w="1033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394"/>
                        <wps:cNvSpPr>
                          <a:spLocks/>
                        </wps:cNvSpPr>
                        <wps:spPr bwMode="auto">
                          <a:xfrm>
                            <a:off x="8306" y="564"/>
                            <a:ext cx="257" cy="25"/>
                          </a:xfrm>
                          <a:custGeom>
                            <a:avLst/>
                            <a:gdLst>
                              <a:gd name="T0" fmla="+- 0 8563 8306"/>
                              <a:gd name="T1" fmla="*/ T0 w 257"/>
                              <a:gd name="T2" fmla="+- 0 588 564"/>
                              <a:gd name="T3" fmla="*/ 588 h 25"/>
                              <a:gd name="T4" fmla="+- 0 8519 8306"/>
                              <a:gd name="T5" fmla="*/ T4 w 257"/>
                              <a:gd name="T6" fmla="+- 0 579 564"/>
                              <a:gd name="T7" fmla="*/ 579 h 25"/>
                              <a:gd name="T8" fmla="+- 0 8456 8306"/>
                              <a:gd name="T9" fmla="*/ T8 w 257"/>
                              <a:gd name="T10" fmla="+- 0 573 564"/>
                              <a:gd name="T11" fmla="*/ 573 h 25"/>
                              <a:gd name="T12" fmla="+- 0 8408 8306"/>
                              <a:gd name="T13" fmla="*/ T12 w 257"/>
                              <a:gd name="T14" fmla="+- 0 586 564"/>
                              <a:gd name="T15" fmla="*/ 586 h 25"/>
                              <a:gd name="T16" fmla="+- 0 8357 8306"/>
                              <a:gd name="T17" fmla="*/ T16 w 257"/>
                              <a:gd name="T18" fmla="+- 0 587 564"/>
                              <a:gd name="T19" fmla="*/ 587 h 25"/>
                              <a:gd name="T20" fmla="+- 0 8306 8306"/>
                              <a:gd name="T21" fmla="*/ T20 w 257"/>
                              <a:gd name="T22" fmla="+- 0 564 564"/>
                              <a:gd name="T23" fmla="*/ 564 h 25"/>
                            </a:gdLst>
                            <a:ahLst/>
                            <a:cxnLst>
                              <a:cxn ang="0">
                                <a:pos x="T1" y="T3"/>
                              </a:cxn>
                              <a:cxn ang="0">
                                <a:pos x="T5" y="T7"/>
                              </a:cxn>
                              <a:cxn ang="0">
                                <a:pos x="T9" y="T11"/>
                              </a:cxn>
                              <a:cxn ang="0">
                                <a:pos x="T13" y="T15"/>
                              </a:cxn>
                              <a:cxn ang="0">
                                <a:pos x="T17" y="T19"/>
                              </a:cxn>
                              <a:cxn ang="0">
                                <a:pos x="T21" y="T23"/>
                              </a:cxn>
                            </a:cxnLst>
                            <a:rect l="0" t="0" r="r" b="b"/>
                            <a:pathLst>
                              <a:path w="257" h="25">
                                <a:moveTo>
                                  <a:pt x="257" y="24"/>
                                </a:moveTo>
                                <a:lnTo>
                                  <a:pt x="213" y="15"/>
                                </a:lnTo>
                                <a:lnTo>
                                  <a:pt x="150" y="9"/>
                                </a:lnTo>
                                <a:lnTo>
                                  <a:pt x="102" y="22"/>
                                </a:lnTo>
                                <a:lnTo>
                                  <a:pt x="51" y="23"/>
                                </a:lnTo>
                                <a:lnTo>
                                  <a:pt x="0" y="0"/>
                                </a:lnTo>
                              </a:path>
                            </a:pathLst>
                          </a:custGeom>
                          <a:noFill/>
                          <a:ln w="1033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395"/>
                        <wps:cNvSpPr>
                          <a:spLocks/>
                        </wps:cNvSpPr>
                        <wps:spPr bwMode="auto">
                          <a:xfrm>
                            <a:off x="7937" y="480"/>
                            <a:ext cx="109" cy="27"/>
                          </a:xfrm>
                          <a:custGeom>
                            <a:avLst/>
                            <a:gdLst>
                              <a:gd name="T0" fmla="+- 0 8046 7937"/>
                              <a:gd name="T1" fmla="*/ T0 w 109"/>
                              <a:gd name="T2" fmla="+- 0 480 480"/>
                              <a:gd name="T3" fmla="*/ 480 h 27"/>
                              <a:gd name="T4" fmla="+- 0 8000 7937"/>
                              <a:gd name="T5" fmla="*/ T4 w 109"/>
                              <a:gd name="T6" fmla="+- 0 486 480"/>
                              <a:gd name="T7" fmla="*/ 486 h 27"/>
                              <a:gd name="T8" fmla="+- 0 7950 7937"/>
                              <a:gd name="T9" fmla="*/ T8 w 109"/>
                              <a:gd name="T10" fmla="+- 0 500 480"/>
                              <a:gd name="T11" fmla="*/ 500 h 27"/>
                              <a:gd name="T12" fmla="+- 0 7937 7937"/>
                              <a:gd name="T13" fmla="*/ T12 w 109"/>
                              <a:gd name="T14" fmla="+- 0 507 480"/>
                              <a:gd name="T15" fmla="*/ 507 h 27"/>
                            </a:gdLst>
                            <a:ahLst/>
                            <a:cxnLst>
                              <a:cxn ang="0">
                                <a:pos x="T1" y="T3"/>
                              </a:cxn>
                              <a:cxn ang="0">
                                <a:pos x="T5" y="T7"/>
                              </a:cxn>
                              <a:cxn ang="0">
                                <a:pos x="T9" y="T11"/>
                              </a:cxn>
                              <a:cxn ang="0">
                                <a:pos x="T13" y="T15"/>
                              </a:cxn>
                            </a:cxnLst>
                            <a:rect l="0" t="0" r="r" b="b"/>
                            <a:pathLst>
                              <a:path w="109" h="27">
                                <a:moveTo>
                                  <a:pt x="109" y="0"/>
                                </a:moveTo>
                                <a:lnTo>
                                  <a:pt x="63" y="6"/>
                                </a:lnTo>
                                <a:lnTo>
                                  <a:pt x="13" y="20"/>
                                </a:lnTo>
                                <a:lnTo>
                                  <a:pt x="0" y="27"/>
                                </a:lnTo>
                              </a:path>
                            </a:pathLst>
                          </a:custGeom>
                          <a:noFill/>
                          <a:ln w="1043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396"/>
                        <wps:cNvSpPr>
                          <a:spLocks/>
                        </wps:cNvSpPr>
                        <wps:spPr bwMode="auto">
                          <a:xfrm>
                            <a:off x="8116" y="401"/>
                            <a:ext cx="141" cy="33"/>
                          </a:xfrm>
                          <a:custGeom>
                            <a:avLst/>
                            <a:gdLst>
                              <a:gd name="T0" fmla="+- 0 8256 8116"/>
                              <a:gd name="T1" fmla="*/ T0 w 141"/>
                              <a:gd name="T2" fmla="+- 0 404 401"/>
                              <a:gd name="T3" fmla="*/ 404 h 33"/>
                              <a:gd name="T4" fmla="+- 0 8200 8116"/>
                              <a:gd name="T5" fmla="*/ T4 w 141"/>
                              <a:gd name="T6" fmla="+- 0 401 401"/>
                              <a:gd name="T7" fmla="*/ 401 h 33"/>
                              <a:gd name="T8" fmla="+- 0 8152 8116"/>
                              <a:gd name="T9" fmla="*/ T8 w 141"/>
                              <a:gd name="T10" fmla="+- 0 407 401"/>
                              <a:gd name="T11" fmla="*/ 407 h 33"/>
                              <a:gd name="T12" fmla="+- 0 8124 8116"/>
                              <a:gd name="T13" fmla="*/ T12 w 141"/>
                              <a:gd name="T14" fmla="+- 0 427 401"/>
                              <a:gd name="T15" fmla="*/ 427 h 33"/>
                              <a:gd name="T16" fmla="+- 0 8116 8116"/>
                              <a:gd name="T17" fmla="*/ T16 w 141"/>
                              <a:gd name="T18" fmla="+- 0 433 401"/>
                              <a:gd name="T19" fmla="*/ 433 h 33"/>
                            </a:gdLst>
                            <a:ahLst/>
                            <a:cxnLst>
                              <a:cxn ang="0">
                                <a:pos x="T1" y="T3"/>
                              </a:cxn>
                              <a:cxn ang="0">
                                <a:pos x="T5" y="T7"/>
                              </a:cxn>
                              <a:cxn ang="0">
                                <a:pos x="T9" y="T11"/>
                              </a:cxn>
                              <a:cxn ang="0">
                                <a:pos x="T13" y="T15"/>
                              </a:cxn>
                              <a:cxn ang="0">
                                <a:pos x="T17" y="T19"/>
                              </a:cxn>
                            </a:cxnLst>
                            <a:rect l="0" t="0" r="r" b="b"/>
                            <a:pathLst>
                              <a:path w="141" h="33">
                                <a:moveTo>
                                  <a:pt x="140" y="3"/>
                                </a:moveTo>
                                <a:lnTo>
                                  <a:pt x="84" y="0"/>
                                </a:lnTo>
                                <a:lnTo>
                                  <a:pt x="36" y="6"/>
                                </a:lnTo>
                                <a:lnTo>
                                  <a:pt x="8" y="26"/>
                                </a:lnTo>
                                <a:lnTo>
                                  <a:pt x="0" y="32"/>
                                </a:lnTo>
                              </a:path>
                            </a:pathLst>
                          </a:custGeom>
                          <a:noFill/>
                          <a:ln w="1042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397"/>
                        <wps:cNvSpPr>
                          <a:spLocks/>
                        </wps:cNvSpPr>
                        <wps:spPr bwMode="auto">
                          <a:xfrm>
                            <a:off x="8222" y="433"/>
                            <a:ext cx="398" cy="84"/>
                          </a:xfrm>
                          <a:custGeom>
                            <a:avLst/>
                            <a:gdLst>
                              <a:gd name="T0" fmla="+- 0 8619 8222"/>
                              <a:gd name="T1" fmla="*/ T0 w 398"/>
                              <a:gd name="T2" fmla="+- 0 433 433"/>
                              <a:gd name="T3" fmla="*/ 433 h 84"/>
                              <a:gd name="T4" fmla="+- 0 8578 8222"/>
                              <a:gd name="T5" fmla="*/ T4 w 398"/>
                              <a:gd name="T6" fmla="+- 0 453 433"/>
                              <a:gd name="T7" fmla="*/ 453 h 84"/>
                              <a:gd name="T8" fmla="+- 0 8548 8222"/>
                              <a:gd name="T9" fmla="*/ T8 w 398"/>
                              <a:gd name="T10" fmla="+- 0 478 433"/>
                              <a:gd name="T11" fmla="*/ 478 h 84"/>
                              <a:gd name="T12" fmla="+- 0 8504 8222"/>
                              <a:gd name="T13" fmla="*/ T12 w 398"/>
                              <a:gd name="T14" fmla="+- 0 488 433"/>
                              <a:gd name="T15" fmla="*/ 488 h 84"/>
                              <a:gd name="T16" fmla="+- 0 8452 8222"/>
                              <a:gd name="T17" fmla="*/ T16 w 398"/>
                              <a:gd name="T18" fmla="+- 0 492 433"/>
                              <a:gd name="T19" fmla="*/ 492 h 84"/>
                              <a:gd name="T20" fmla="+- 0 8402 8222"/>
                              <a:gd name="T21" fmla="*/ T20 w 398"/>
                              <a:gd name="T22" fmla="+- 0 500 433"/>
                              <a:gd name="T23" fmla="*/ 500 h 84"/>
                              <a:gd name="T24" fmla="+- 0 8333 8222"/>
                              <a:gd name="T25" fmla="*/ T24 w 398"/>
                              <a:gd name="T26" fmla="+- 0 514 433"/>
                              <a:gd name="T27" fmla="*/ 514 h 84"/>
                              <a:gd name="T28" fmla="+- 0 8283 8222"/>
                              <a:gd name="T29" fmla="*/ T28 w 398"/>
                              <a:gd name="T30" fmla="+- 0 517 433"/>
                              <a:gd name="T31" fmla="*/ 517 h 84"/>
                              <a:gd name="T32" fmla="+- 0 8244 8222"/>
                              <a:gd name="T33" fmla="*/ T32 w 398"/>
                              <a:gd name="T34" fmla="+- 0 505 433"/>
                              <a:gd name="T35" fmla="*/ 505 h 84"/>
                              <a:gd name="T36" fmla="+- 0 8222 8222"/>
                              <a:gd name="T37" fmla="*/ T36 w 398"/>
                              <a:gd name="T38" fmla="+- 0 503 433"/>
                              <a:gd name="T39" fmla="*/ 503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8" h="84">
                                <a:moveTo>
                                  <a:pt x="397" y="0"/>
                                </a:moveTo>
                                <a:lnTo>
                                  <a:pt x="356" y="20"/>
                                </a:lnTo>
                                <a:lnTo>
                                  <a:pt x="326" y="45"/>
                                </a:lnTo>
                                <a:lnTo>
                                  <a:pt x="282" y="55"/>
                                </a:lnTo>
                                <a:lnTo>
                                  <a:pt x="230" y="59"/>
                                </a:lnTo>
                                <a:lnTo>
                                  <a:pt x="180" y="67"/>
                                </a:lnTo>
                                <a:lnTo>
                                  <a:pt x="111" y="81"/>
                                </a:lnTo>
                                <a:lnTo>
                                  <a:pt x="61" y="84"/>
                                </a:lnTo>
                                <a:lnTo>
                                  <a:pt x="22" y="72"/>
                                </a:lnTo>
                                <a:lnTo>
                                  <a:pt x="0" y="70"/>
                                </a:lnTo>
                              </a:path>
                            </a:pathLst>
                          </a:custGeom>
                          <a:noFill/>
                          <a:ln w="1040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398"/>
                        <wps:cNvSpPr>
                          <a:spLocks/>
                        </wps:cNvSpPr>
                        <wps:spPr bwMode="auto">
                          <a:xfrm>
                            <a:off x="7844" y="235"/>
                            <a:ext cx="274" cy="224"/>
                          </a:xfrm>
                          <a:custGeom>
                            <a:avLst/>
                            <a:gdLst>
                              <a:gd name="T0" fmla="+- 0 8117 7844"/>
                              <a:gd name="T1" fmla="*/ T0 w 274"/>
                              <a:gd name="T2" fmla="+- 0 235 235"/>
                              <a:gd name="T3" fmla="*/ 235 h 224"/>
                              <a:gd name="T4" fmla="+- 0 8104 7844"/>
                              <a:gd name="T5" fmla="*/ T4 w 274"/>
                              <a:gd name="T6" fmla="+- 0 275 235"/>
                              <a:gd name="T7" fmla="*/ 275 h 224"/>
                              <a:gd name="T8" fmla="+- 0 8093 7844"/>
                              <a:gd name="T9" fmla="*/ T8 w 274"/>
                              <a:gd name="T10" fmla="+- 0 298 235"/>
                              <a:gd name="T11" fmla="*/ 298 h 224"/>
                              <a:gd name="T12" fmla="+- 0 8092 7844"/>
                              <a:gd name="T13" fmla="*/ T12 w 274"/>
                              <a:gd name="T14" fmla="+- 0 326 235"/>
                              <a:gd name="T15" fmla="*/ 326 h 224"/>
                              <a:gd name="T16" fmla="+- 0 8077 7844"/>
                              <a:gd name="T17" fmla="*/ T16 w 274"/>
                              <a:gd name="T18" fmla="+- 0 351 235"/>
                              <a:gd name="T19" fmla="*/ 351 h 224"/>
                              <a:gd name="T20" fmla="+- 0 8035 7844"/>
                              <a:gd name="T21" fmla="*/ T20 w 274"/>
                              <a:gd name="T22" fmla="+- 0 373 235"/>
                              <a:gd name="T23" fmla="*/ 373 h 224"/>
                              <a:gd name="T24" fmla="+- 0 7996 7844"/>
                              <a:gd name="T25" fmla="*/ T24 w 274"/>
                              <a:gd name="T26" fmla="+- 0 387 235"/>
                              <a:gd name="T27" fmla="*/ 387 h 224"/>
                              <a:gd name="T28" fmla="+- 0 7964 7844"/>
                              <a:gd name="T29" fmla="*/ T28 w 274"/>
                              <a:gd name="T30" fmla="+- 0 403 235"/>
                              <a:gd name="T31" fmla="*/ 403 h 224"/>
                              <a:gd name="T32" fmla="+- 0 7931 7844"/>
                              <a:gd name="T33" fmla="*/ T32 w 274"/>
                              <a:gd name="T34" fmla="+- 0 421 235"/>
                              <a:gd name="T35" fmla="*/ 421 h 224"/>
                              <a:gd name="T36" fmla="+- 0 7892 7844"/>
                              <a:gd name="T37" fmla="*/ T36 w 274"/>
                              <a:gd name="T38" fmla="+- 0 440 235"/>
                              <a:gd name="T39" fmla="*/ 440 h 224"/>
                              <a:gd name="T40" fmla="+- 0 7844 7844"/>
                              <a:gd name="T41" fmla="*/ T40 w 274"/>
                              <a:gd name="T42" fmla="+- 0 453 235"/>
                              <a:gd name="T43" fmla="*/ 453 h 224"/>
                              <a:gd name="T44" fmla="+- 0 7898 7844"/>
                              <a:gd name="T45" fmla="*/ T44 w 274"/>
                              <a:gd name="T46" fmla="+- 0 458 235"/>
                              <a:gd name="T47" fmla="*/ 458 h 224"/>
                              <a:gd name="T48" fmla="+- 0 7943 7844"/>
                              <a:gd name="T49" fmla="*/ T48 w 274"/>
                              <a:gd name="T50" fmla="+- 0 444 235"/>
                              <a:gd name="T51" fmla="*/ 444 h 224"/>
                              <a:gd name="T52" fmla="+- 0 7967 7844"/>
                              <a:gd name="T53" fmla="*/ T52 w 274"/>
                              <a:gd name="T54" fmla="+- 0 419 235"/>
                              <a:gd name="T55" fmla="*/ 419 h 224"/>
                              <a:gd name="T56" fmla="+- 0 8009 7844"/>
                              <a:gd name="T57" fmla="*/ T56 w 274"/>
                              <a:gd name="T58" fmla="+- 0 408 235"/>
                              <a:gd name="T59" fmla="*/ 408 h 224"/>
                              <a:gd name="T60" fmla="+- 0 8053 7844"/>
                              <a:gd name="T61" fmla="*/ T60 w 274"/>
                              <a:gd name="T62" fmla="+- 0 403 235"/>
                              <a:gd name="T63" fmla="*/ 40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 h="224">
                                <a:moveTo>
                                  <a:pt x="273" y="0"/>
                                </a:moveTo>
                                <a:lnTo>
                                  <a:pt x="260" y="40"/>
                                </a:lnTo>
                                <a:lnTo>
                                  <a:pt x="249" y="63"/>
                                </a:lnTo>
                                <a:lnTo>
                                  <a:pt x="248" y="91"/>
                                </a:lnTo>
                                <a:lnTo>
                                  <a:pt x="233" y="116"/>
                                </a:lnTo>
                                <a:lnTo>
                                  <a:pt x="191" y="138"/>
                                </a:lnTo>
                                <a:lnTo>
                                  <a:pt x="152" y="152"/>
                                </a:lnTo>
                                <a:lnTo>
                                  <a:pt x="120" y="168"/>
                                </a:lnTo>
                                <a:lnTo>
                                  <a:pt x="87" y="186"/>
                                </a:lnTo>
                                <a:lnTo>
                                  <a:pt x="48" y="205"/>
                                </a:lnTo>
                                <a:lnTo>
                                  <a:pt x="0" y="218"/>
                                </a:lnTo>
                                <a:lnTo>
                                  <a:pt x="54" y="223"/>
                                </a:lnTo>
                                <a:lnTo>
                                  <a:pt x="99" y="209"/>
                                </a:lnTo>
                                <a:lnTo>
                                  <a:pt x="123" y="184"/>
                                </a:lnTo>
                                <a:lnTo>
                                  <a:pt x="165" y="173"/>
                                </a:lnTo>
                                <a:lnTo>
                                  <a:pt x="209" y="168"/>
                                </a:lnTo>
                              </a:path>
                            </a:pathLst>
                          </a:custGeom>
                          <a:noFill/>
                          <a:ln w="1109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399"/>
                        <wps:cNvSpPr>
                          <a:spLocks/>
                        </wps:cNvSpPr>
                        <wps:spPr bwMode="auto">
                          <a:xfrm>
                            <a:off x="7687" y="387"/>
                            <a:ext cx="83" cy="62"/>
                          </a:xfrm>
                          <a:custGeom>
                            <a:avLst/>
                            <a:gdLst>
                              <a:gd name="T0" fmla="+- 0 7770 7687"/>
                              <a:gd name="T1" fmla="*/ T0 w 83"/>
                              <a:gd name="T2" fmla="+- 0 387 387"/>
                              <a:gd name="T3" fmla="*/ 387 h 62"/>
                              <a:gd name="T4" fmla="+- 0 7750 7687"/>
                              <a:gd name="T5" fmla="*/ T4 w 83"/>
                              <a:gd name="T6" fmla="+- 0 410 387"/>
                              <a:gd name="T7" fmla="*/ 410 h 62"/>
                              <a:gd name="T8" fmla="+- 0 7722 7687"/>
                              <a:gd name="T9" fmla="*/ T8 w 83"/>
                              <a:gd name="T10" fmla="+- 0 430 387"/>
                              <a:gd name="T11" fmla="*/ 430 h 62"/>
                              <a:gd name="T12" fmla="+- 0 7689 7687"/>
                              <a:gd name="T13" fmla="*/ T12 w 83"/>
                              <a:gd name="T14" fmla="+- 0 444 387"/>
                              <a:gd name="T15" fmla="*/ 444 h 62"/>
                              <a:gd name="T16" fmla="+- 0 7687 7687"/>
                              <a:gd name="T17" fmla="*/ T16 w 83"/>
                              <a:gd name="T18" fmla="+- 0 448 387"/>
                              <a:gd name="T19" fmla="*/ 448 h 62"/>
                            </a:gdLst>
                            <a:ahLst/>
                            <a:cxnLst>
                              <a:cxn ang="0">
                                <a:pos x="T1" y="T3"/>
                              </a:cxn>
                              <a:cxn ang="0">
                                <a:pos x="T5" y="T7"/>
                              </a:cxn>
                              <a:cxn ang="0">
                                <a:pos x="T9" y="T11"/>
                              </a:cxn>
                              <a:cxn ang="0">
                                <a:pos x="T13" y="T15"/>
                              </a:cxn>
                              <a:cxn ang="0">
                                <a:pos x="T17" y="T19"/>
                              </a:cxn>
                            </a:cxnLst>
                            <a:rect l="0" t="0" r="r" b="b"/>
                            <a:pathLst>
                              <a:path w="83" h="62">
                                <a:moveTo>
                                  <a:pt x="83" y="0"/>
                                </a:moveTo>
                                <a:lnTo>
                                  <a:pt x="63" y="23"/>
                                </a:lnTo>
                                <a:lnTo>
                                  <a:pt x="35" y="43"/>
                                </a:lnTo>
                                <a:lnTo>
                                  <a:pt x="2" y="57"/>
                                </a:lnTo>
                                <a:lnTo>
                                  <a:pt x="0" y="61"/>
                                </a:lnTo>
                              </a:path>
                            </a:pathLst>
                          </a:custGeom>
                          <a:noFill/>
                          <a:ln w="1100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1400"/>
                        <wps:cNvCnPr>
                          <a:cxnSpLocks noChangeShapeType="1"/>
                        </wps:cNvCnPr>
                        <wps:spPr bwMode="auto">
                          <a:xfrm>
                            <a:off x="8304" y="401"/>
                            <a:ext cx="37" cy="0"/>
                          </a:xfrm>
                          <a:prstGeom prst="line">
                            <a:avLst/>
                          </a:prstGeom>
                          <a:noFill/>
                          <a:ln w="10566">
                            <a:solidFill>
                              <a:srgbClr val="121315"/>
                            </a:solidFill>
                            <a:round/>
                            <a:headEnd/>
                            <a:tailEnd/>
                          </a:ln>
                          <a:extLst>
                            <a:ext uri="{909E8E84-426E-40DD-AFC4-6F175D3DCCD1}">
                              <a14:hiddenFill xmlns:a14="http://schemas.microsoft.com/office/drawing/2010/main">
                                <a:noFill/>
                              </a14:hiddenFill>
                            </a:ext>
                          </a:extLst>
                        </wps:spPr>
                        <wps:bodyPr/>
                      </wps:wsp>
                      <wps:wsp>
                        <wps:cNvPr id="398" name="Freeform 1401"/>
                        <wps:cNvSpPr>
                          <a:spLocks/>
                        </wps:cNvSpPr>
                        <wps:spPr bwMode="auto">
                          <a:xfrm>
                            <a:off x="7507" y="79"/>
                            <a:ext cx="32" cy="167"/>
                          </a:xfrm>
                          <a:custGeom>
                            <a:avLst/>
                            <a:gdLst>
                              <a:gd name="T0" fmla="+- 0 7538 7507"/>
                              <a:gd name="T1" fmla="*/ T0 w 32"/>
                              <a:gd name="T2" fmla="+- 0 79 79"/>
                              <a:gd name="T3" fmla="*/ 79 h 167"/>
                              <a:gd name="T4" fmla="+- 0 7511 7507"/>
                              <a:gd name="T5" fmla="*/ T4 w 32"/>
                              <a:gd name="T6" fmla="+- 0 112 79"/>
                              <a:gd name="T7" fmla="*/ 112 h 167"/>
                              <a:gd name="T8" fmla="+- 0 7507 7507"/>
                              <a:gd name="T9" fmla="*/ T8 w 32"/>
                              <a:gd name="T10" fmla="+- 0 138 79"/>
                              <a:gd name="T11" fmla="*/ 138 h 167"/>
                              <a:gd name="T12" fmla="+- 0 7535 7507"/>
                              <a:gd name="T13" fmla="*/ T12 w 32"/>
                              <a:gd name="T14" fmla="+- 0 166 79"/>
                              <a:gd name="T15" fmla="*/ 166 h 167"/>
                              <a:gd name="T16" fmla="+- 0 7539 7507"/>
                              <a:gd name="T17" fmla="*/ T16 w 32"/>
                              <a:gd name="T18" fmla="+- 0 195 79"/>
                              <a:gd name="T19" fmla="*/ 195 h 167"/>
                              <a:gd name="T20" fmla="+- 0 7518 7507"/>
                              <a:gd name="T21" fmla="*/ T20 w 32"/>
                              <a:gd name="T22" fmla="+- 0 221 79"/>
                              <a:gd name="T23" fmla="*/ 221 h 167"/>
                              <a:gd name="T24" fmla="+- 0 7518 7507"/>
                              <a:gd name="T25" fmla="*/ T24 w 32"/>
                              <a:gd name="T26" fmla="+- 0 245 79"/>
                              <a:gd name="T27" fmla="*/ 245 h 167"/>
                            </a:gdLst>
                            <a:ahLst/>
                            <a:cxnLst>
                              <a:cxn ang="0">
                                <a:pos x="T1" y="T3"/>
                              </a:cxn>
                              <a:cxn ang="0">
                                <a:pos x="T5" y="T7"/>
                              </a:cxn>
                              <a:cxn ang="0">
                                <a:pos x="T9" y="T11"/>
                              </a:cxn>
                              <a:cxn ang="0">
                                <a:pos x="T13" y="T15"/>
                              </a:cxn>
                              <a:cxn ang="0">
                                <a:pos x="T17" y="T19"/>
                              </a:cxn>
                              <a:cxn ang="0">
                                <a:pos x="T21" y="T23"/>
                              </a:cxn>
                              <a:cxn ang="0">
                                <a:pos x="T25" y="T27"/>
                              </a:cxn>
                            </a:cxnLst>
                            <a:rect l="0" t="0" r="r" b="b"/>
                            <a:pathLst>
                              <a:path w="32" h="167">
                                <a:moveTo>
                                  <a:pt x="31" y="0"/>
                                </a:moveTo>
                                <a:lnTo>
                                  <a:pt x="4" y="33"/>
                                </a:lnTo>
                                <a:lnTo>
                                  <a:pt x="0" y="59"/>
                                </a:lnTo>
                                <a:lnTo>
                                  <a:pt x="28" y="87"/>
                                </a:lnTo>
                                <a:lnTo>
                                  <a:pt x="32" y="116"/>
                                </a:lnTo>
                                <a:lnTo>
                                  <a:pt x="11" y="142"/>
                                </a:lnTo>
                                <a:lnTo>
                                  <a:pt x="11" y="166"/>
                                </a:lnTo>
                              </a:path>
                            </a:pathLst>
                          </a:custGeom>
                          <a:noFill/>
                          <a:ln w="1218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402"/>
                        <wps:cNvSpPr>
                          <a:spLocks/>
                        </wps:cNvSpPr>
                        <wps:spPr bwMode="auto">
                          <a:xfrm>
                            <a:off x="7520" y="245"/>
                            <a:ext cx="57" cy="109"/>
                          </a:xfrm>
                          <a:custGeom>
                            <a:avLst/>
                            <a:gdLst>
                              <a:gd name="T0" fmla="+- 0 7520 7520"/>
                              <a:gd name="T1" fmla="*/ T0 w 57"/>
                              <a:gd name="T2" fmla="+- 0 245 245"/>
                              <a:gd name="T3" fmla="*/ 245 h 109"/>
                              <a:gd name="T4" fmla="+- 0 7527 7520"/>
                              <a:gd name="T5" fmla="*/ T4 w 57"/>
                              <a:gd name="T6" fmla="+- 0 256 245"/>
                              <a:gd name="T7" fmla="*/ 256 h 109"/>
                              <a:gd name="T8" fmla="+- 0 7535 7520"/>
                              <a:gd name="T9" fmla="*/ T8 w 57"/>
                              <a:gd name="T10" fmla="+- 0 281 245"/>
                              <a:gd name="T11" fmla="*/ 281 h 109"/>
                              <a:gd name="T12" fmla="+- 0 7551 7520"/>
                              <a:gd name="T13" fmla="*/ T12 w 57"/>
                              <a:gd name="T14" fmla="+- 0 311 245"/>
                              <a:gd name="T15" fmla="*/ 311 h 109"/>
                              <a:gd name="T16" fmla="+- 0 7568 7520"/>
                              <a:gd name="T17" fmla="*/ T16 w 57"/>
                              <a:gd name="T18" fmla="+- 0 337 245"/>
                              <a:gd name="T19" fmla="*/ 337 h 109"/>
                              <a:gd name="T20" fmla="+- 0 7576 7520"/>
                              <a:gd name="T21" fmla="*/ T20 w 57"/>
                              <a:gd name="T22" fmla="+- 0 354 245"/>
                              <a:gd name="T23" fmla="*/ 354 h 109"/>
                            </a:gdLst>
                            <a:ahLst/>
                            <a:cxnLst>
                              <a:cxn ang="0">
                                <a:pos x="T1" y="T3"/>
                              </a:cxn>
                              <a:cxn ang="0">
                                <a:pos x="T5" y="T7"/>
                              </a:cxn>
                              <a:cxn ang="0">
                                <a:pos x="T9" y="T11"/>
                              </a:cxn>
                              <a:cxn ang="0">
                                <a:pos x="T13" y="T15"/>
                              </a:cxn>
                              <a:cxn ang="0">
                                <a:pos x="T17" y="T19"/>
                              </a:cxn>
                              <a:cxn ang="0">
                                <a:pos x="T21" y="T23"/>
                              </a:cxn>
                            </a:cxnLst>
                            <a:rect l="0" t="0" r="r" b="b"/>
                            <a:pathLst>
                              <a:path w="57" h="109">
                                <a:moveTo>
                                  <a:pt x="0" y="0"/>
                                </a:moveTo>
                                <a:lnTo>
                                  <a:pt x="7" y="11"/>
                                </a:lnTo>
                                <a:lnTo>
                                  <a:pt x="15" y="36"/>
                                </a:lnTo>
                                <a:lnTo>
                                  <a:pt x="31" y="66"/>
                                </a:lnTo>
                                <a:lnTo>
                                  <a:pt x="48" y="92"/>
                                </a:lnTo>
                                <a:lnTo>
                                  <a:pt x="56" y="109"/>
                                </a:lnTo>
                              </a:path>
                            </a:pathLst>
                          </a:custGeom>
                          <a:noFill/>
                          <a:ln w="1184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1403"/>
                        <wps:cNvSpPr>
                          <a:spLocks/>
                        </wps:cNvSpPr>
                        <wps:spPr bwMode="auto">
                          <a:xfrm>
                            <a:off x="7364" y="328"/>
                            <a:ext cx="48" cy="27"/>
                          </a:xfrm>
                          <a:custGeom>
                            <a:avLst/>
                            <a:gdLst>
                              <a:gd name="T0" fmla="+- 0 7411 7364"/>
                              <a:gd name="T1" fmla="*/ T0 w 48"/>
                              <a:gd name="T2" fmla="+- 0 328 328"/>
                              <a:gd name="T3" fmla="*/ 328 h 27"/>
                              <a:gd name="T4" fmla="+- 0 7407 7364"/>
                              <a:gd name="T5" fmla="*/ T4 w 48"/>
                              <a:gd name="T6" fmla="+- 0 341 328"/>
                              <a:gd name="T7" fmla="*/ 341 h 27"/>
                              <a:gd name="T8" fmla="+- 0 7364 7364"/>
                              <a:gd name="T9" fmla="*/ T8 w 48"/>
                              <a:gd name="T10" fmla="+- 0 354 328"/>
                              <a:gd name="T11" fmla="*/ 354 h 27"/>
                            </a:gdLst>
                            <a:ahLst/>
                            <a:cxnLst>
                              <a:cxn ang="0">
                                <a:pos x="T1" y="T3"/>
                              </a:cxn>
                              <a:cxn ang="0">
                                <a:pos x="T5" y="T7"/>
                              </a:cxn>
                              <a:cxn ang="0">
                                <a:pos x="T9" y="T11"/>
                              </a:cxn>
                            </a:cxnLst>
                            <a:rect l="0" t="0" r="r" b="b"/>
                            <a:pathLst>
                              <a:path w="48" h="27">
                                <a:moveTo>
                                  <a:pt x="47" y="0"/>
                                </a:moveTo>
                                <a:lnTo>
                                  <a:pt x="43" y="13"/>
                                </a:lnTo>
                                <a:lnTo>
                                  <a:pt x="0" y="26"/>
                                </a:lnTo>
                              </a:path>
                            </a:pathLst>
                          </a:custGeom>
                          <a:noFill/>
                          <a:ln w="1077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14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039" y="272"/>
                            <a:ext cx="143" cy="206"/>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1405"/>
                        <wps:cNvSpPr>
                          <a:spLocks/>
                        </wps:cNvSpPr>
                        <wps:spPr bwMode="auto">
                          <a:xfrm>
                            <a:off x="7033" y="624"/>
                            <a:ext cx="48" cy="49"/>
                          </a:xfrm>
                          <a:custGeom>
                            <a:avLst/>
                            <a:gdLst>
                              <a:gd name="T0" fmla="+- 0 7081 7033"/>
                              <a:gd name="T1" fmla="*/ T0 w 48"/>
                              <a:gd name="T2" fmla="+- 0 624 624"/>
                              <a:gd name="T3" fmla="*/ 624 h 49"/>
                              <a:gd name="T4" fmla="+- 0 7077 7033"/>
                              <a:gd name="T5" fmla="*/ T4 w 48"/>
                              <a:gd name="T6" fmla="+- 0 643 624"/>
                              <a:gd name="T7" fmla="*/ 643 h 49"/>
                              <a:gd name="T8" fmla="+- 0 7048 7033"/>
                              <a:gd name="T9" fmla="*/ T8 w 48"/>
                              <a:gd name="T10" fmla="+- 0 660 624"/>
                              <a:gd name="T11" fmla="*/ 660 h 49"/>
                              <a:gd name="T12" fmla="+- 0 7033 7033"/>
                              <a:gd name="T13" fmla="*/ T12 w 48"/>
                              <a:gd name="T14" fmla="+- 0 672 624"/>
                              <a:gd name="T15" fmla="*/ 672 h 49"/>
                            </a:gdLst>
                            <a:ahLst/>
                            <a:cxnLst>
                              <a:cxn ang="0">
                                <a:pos x="T1" y="T3"/>
                              </a:cxn>
                              <a:cxn ang="0">
                                <a:pos x="T5" y="T7"/>
                              </a:cxn>
                              <a:cxn ang="0">
                                <a:pos x="T9" y="T11"/>
                              </a:cxn>
                              <a:cxn ang="0">
                                <a:pos x="T13" y="T15"/>
                              </a:cxn>
                            </a:cxnLst>
                            <a:rect l="0" t="0" r="r" b="b"/>
                            <a:pathLst>
                              <a:path w="48" h="49">
                                <a:moveTo>
                                  <a:pt x="48" y="0"/>
                                </a:moveTo>
                                <a:lnTo>
                                  <a:pt x="44" y="19"/>
                                </a:lnTo>
                                <a:lnTo>
                                  <a:pt x="15" y="36"/>
                                </a:lnTo>
                                <a:lnTo>
                                  <a:pt x="0" y="48"/>
                                </a:lnTo>
                              </a:path>
                            </a:pathLst>
                          </a:custGeom>
                          <a:noFill/>
                          <a:ln w="1129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1406"/>
                        <wps:cNvCnPr>
                          <a:cxnSpLocks noChangeShapeType="1"/>
                        </wps:cNvCnPr>
                        <wps:spPr bwMode="auto">
                          <a:xfrm>
                            <a:off x="6985" y="517"/>
                            <a:ext cx="40" cy="37"/>
                          </a:xfrm>
                          <a:prstGeom prst="line">
                            <a:avLst/>
                          </a:prstGeom>
                          <a:noFill/>
                          <a:ln w="11230">
                            <a:solidFill>
                              <a:srgbClr val="121315"/>
                            </a:solidFill>
                            <a:round/>
                            <a:headEnd/>
                            <a:tailEnd/>
                          </a:ln>
                          <a:extLst>
                            <a:ext uri="{909E8E84-426E-40DD-AFC4-6F175D3DCCD1}">
                              <a14:hiddenFill xmlns:a14="http://schemas.microsoft.com/office/drawing/2010/main">
                                <a:noFill/>
                              </a14:hiddenFill>
                            </a:ext>
                          </a:extLst>
                        </wps:spPr>
                        <wps:bodyPr/>
                      </wps:wsp>
                      <wps:wsp>
                        <wps:cNvPr id="404" name="Freeform 1407"/>
                        <wps:cNvSpPr>
                          <a:spLocks/>
                        </wps:cNvSpPr>
                        <wps:spPr bwMode="auto">
                          <a:xfrm>
                            <a:off x="7570" y="507"/>
                            <a:ext cx="44" cy="82"/>
                          </a:xfrm>
                          <a:custGeom>
                            <a:avLst/>
                            <a:gdLst>
                              <a:gd name="T0" fmla="+- 0 7614 7570"/>
                              <a:gd name="T1" fmla="*/ T0 w 44"/>
                              <a:gd name="T2" fmla="+- 0 588 507"/>
                              <a:gd name="T3" fmla="*/ 588 h 82"/>
                              <a:gd name="T4" fmla="+- 0 7587 7570"/>
                              <a:gd name="T5" fmla="*/ T4 w 44"/>
                              <a:gd name="T6" fmla="+- 0 562 507"/>
                              <a:gd name="T7" fmla="*/ 562 h 82"/>
                              <a:gd name="T8" fmla="+- 0 7576 7570"/>
                              <a:gd name="T9" fmla="*/ T8 w 44"/>
                              <a:gd name="T10" fmla="+- 0 536 507"/>
                              <a:gd name="T11" fmla="*/ 536 h 82"/>
                              <a:gd name="T12" fmla="+- 0 7570 7570"/>
                              <a:gd name="T13" fmla="*/ T12 w 44"/>
                              <a:gd name="T14" fmla="+- 0 507 507"/>
                              <a:gd name="T15" fmla="*/ 507 h 82"/>
                            </a:gdLst>
                            <a:ahLst/>
                            <a:cxnLst>
                              <a:cxn ang="0">
                                <a:pos x="T1" y="T3"/>
                              </a:cxn>
                              <a:cxn ang="0">
                                <a:pos x="T5" y="T7"/>
                              </a:cxn>
                              <a:cxn ang="0">
                                <a:pos x="T9" y="T11"/>
                              </a:cxn>
                              <a:cxn ang="0">
                                <a:pos x="T13" y="T15"/>
                              </a:cxn>
                            </a:cxnLst>
                            <a:rect l="0" t="0" r="r" b="b"/>
                            <a:pathLst>
                              <a:path w="44" h="82">
                                <a:moveTo>
                                  <a:pt x="44" y="81"/>
                                </a:moveTo>
                                <a:lnTo>
                                  <a:pt x="17" y="55"/>
                                </a:lnTo>
                                <a:lnTo>
                                  <a:pt x="6" y="29"/>
                                </a:lnTo>
                                <a:lnTo>
                                  <a:pt x="0" y="0"/>
                                </a:lnTo>
                              </a:path>
                            </a:pathLst>
                          </a:custGeom>
                          <a:noFill/>
                          <a:ln w="1182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408"/>
                        <wps:cNvSpPr>
                          <a:spLocks/>
                        </wps:cNvSpPr>
                        <wps:spPr bwMode="auto">
                          <a:xfrm>
                            <a:off x="7587" y="412"/>
                            <a:ext cx="33" cy="47"/>
                          </a:xfrm>
                          <a:custGeom>
                            <a:avLst/>
                            <a:gdLst>
                              <a:gd name="T0" fmla="+- 0 7587 7587"/>
                              <a:gd name="T1" fmla="*/ T0 w 33"/>
                              <a:gd name="T2" fmla="+- 0 412 412"/>
                              <a:gd name="T3" fmla="*/ 412 h 47"/>
                              <a:gd name="T4" fmla="+- 0 7609 7587"/>
                              <a:gd name="T5" fmla="*/ T4 w 33"/>
                              <a:gd name="T6" fmla="+- 0 434 412"/>
                              <a:gd name="T7" fmla="*/ 434 h 47"/>
                              <a:gd name="T8" fmla="+- 0 7620 7587"/>
                              <a:gd name="T9" fmla="*/ T8 w 33"/>
                              <a:gd name="T10" fmla="+- 0 458 412"/>
                              <a:gd name="T11" fmla="*/ 458 h 47"/>
                            </a:gdLst>
                            <a:ahLst/>
                            <a:cxnLst>
                              <a:cxn ang="0">
                                <a:pos x="T1" y="T3"/>
                              </a:cxn>
                              <a:cxn ang="0">
                                <a:pos x="T5" y="T7"/>
                              </a:cxn>
                              <a:cxn ang="0">
                                <a:pos x="T9" y="T11"/>
                              </a:cxn>
                            </a:cxnLst>
                            <a:rect l="0" t="0" r="r" b="b"/>
                            <a:pathLst>
                              <a:path w="33" h="47">
                                <a:moveTo>
                                  <a:pt x="0" y="0"/>
                                </a:moveTo>
                                <a:lnTo>
                                  <a:pt x="22" y="22"/>
                                </a:lnTo>
                                <a:lnTo>
                                  <a:pt x="33" y="46"/>
                                </a:lnTo>
                              </a:path>
                            </a:pathLst>
                          </a:custGeom>
                          <a:noFill/>
                          <a:ln w="1162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409"/>
                        <wps:cNvSpPr>
                          <a:spLocks/>
                        </wps:cNvSpPr>
                        <wps:spPr bwMode="auto">
                          <a:xfrm>
                            <a:off x="7614" y="517"/>
                            <a:ext cx="46" cy="72"/>
                          </a:xfrm>
                          <a:custGeom>
                            <a:avLst/>
                            <a:gdLst>
                              <a:gd name="T0" fmla="+- 0 7644 7614"/>
                              <a:gd name="T1" fmla="*/ T0 w 46"/>
                              <a:gd name="T2" fmla="+- 0 517 517"/>
                              <a:gd name="T3" fmla="*/ 517 h 72"/>
                              <a:gd name="T4" fmla="+- 0 7655 7614"/>
                              <a:gd name="T5" fmla="*/ T4 w 46"/>
                              <a:gd name="T6" fmla="+- 0 545 517"/>
                              <a:gd name="T7" fmla="*/ 545 h 72"/>
                              <a:gd name="T8" fmla="+- 0 7659 7614"/>
                              <a:gd name="T9" fmla="*/ T8 w 46"/>
                              <a:gd name="T10" fmla="+- 0 570 517"/>
                              <a:gd name="T11" fmla="*/ 570 h 72"/>
                              <a:gd name="T12" fmla="+- 0 7624 7614"/>
                              <a:gd name="T13" fmla="*/ T12 w 46"/>
                              <a:gd name="T14" fmla="+- 0 587 517"/>
                              <a:gd name="T15" fmla="*/ 587 h 72"/>
                              <a:gd name="T16" fmla="+- 0 7614 7614"/>
                              <a:gd name="T17" fmla="*/ T16 w 46"/>
                              <a:gd name="T18" fmla="+- 0 588 517"/>
                              <a:gd name="T19" fmla="*/ 588 h 72"/>
                            </a:gdLst>
                            <a:ahLst/>
                            <a:cxnLst>
                              <a:cxn ang="0">
                                <a:pos x="T1" y="T3"/>
                              </a:cxn>
                              <a:cxn ang="0">
                                <a:pos x="T5" y="T7"/>
                              </a:cxn>
                              <a:cxn ang="0">
                                <a:pos x="T9" y="T11"/>
                              </a:cxn>
                              <a:cxn ang="0">
                                <a:pos x="T13" y="T15"/>
                              </a:cxn>
                              <a:cxn ang="0">
                                <a:pos x="T17" y="T19"/>
                              </a:cxn>
                            </a:cxnLst>
                            <a:rect l="0" t="0" r="r" b="b"/>
                            <a:pathLst>
                              <a:path w="46" h="72">
                                <a:moveTo>
                                  <a:pt x="30" y="0"/>
                                </a:moveTo>
                                <a:lnTo>
                                  <a:pt x="41" y="28"/>
                                </a:lnTo>
                                <a:lnTo>
                                  <a:pt x="45" y="53"/>
                                </a:lnTo>
                                <a:lnTo>
                                  <a:pt x="10" y="70"/>
                                </a:lnTo>
                                <a:lnTo>
                                  <a:pt x="0" y="71"/>
                                </a:lnTo>
                              </a:path>
                            </a:pathLst>
                          </a:custGeom>
                          <a:noFill/>
                          <a:ln w="1169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14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35" y="626"/>
                            <a:ext cx="102" cy="112"/>
                          </a:xfrm>
                          <a:prstGeom prst="rect">
                            <a:avLst/>
                          </a:prstGeom>
                          <a:noFill/>
                          <a:extLst>
                            <a:ext uri="{909E8E84-426E-40DD-AFC4-6F175D3DCCD1}">
                              <a14:hiddenFill xmlns:a14="http://schemas.microsoft.com/office/drawing/2010/main">
                                <a:solidFill>
                                  <a:srgbClr val="FFFFFF"/>
                                </a:solidFill>
                              </a14:hiddenFill>
                            </a:ext>
                          </a:extLst>
                        </pic:spPr>
                      </pic:pic>
                      <wps:wsp>
                        <wps:cNvPr id="408" name="Freeform 1411"/>
                        <wps:cNvSpPr>
                          <a:spLocks/>
                        </wps:cNvSpPr>
                        <wps:spPr bwMode="auto">
                          <a:xfrm>
                            <a:off x="7659" y="708"/>
                            <a:ext cx="404" cy="178"/>
                          </a:xfrm>
                          <a:custGeom>
                            <a:avLst/>
                            <a:gdLst>
                              <a:gd name="T0" fmla="+- 0 8005 7659"/>
                              <a:gd name="T1" fmla="*/ T0 w 404"/>
                              <a:gd name="T2" fmla="+- 0 708 708"/>
                              <a:gd name="T3" fmla="*/ 708 h 178"/>
                              <a:gd name="T4" fmla="+- 0 7964 7659"/>
                              <a:gd name="T5" fmla="*/ T4 w 404"/>
                              <a:gd name="T6" fmla="+- 0 727 708"/>
                              <a:gd name="T7" fmla="*/ 727 h 178"/>
                              <a:gd name="T8" fmla="+- 0 7918 7659"/>
                              <a:gd name="T9" fmla="*/ T8 w 404"/>
                              <a:gd name="T10" fmla="+- 0 748 708"/>
                              <a:gd name="T11" fmla="*/ 748 h 178"/>
                              <a:gd name="T12" fmla="+- 0 7887 7659"/>
                              <a:gd name="T13" fmla="*/ T12 w 404"/>
                              <a:gd name="T14" fmla="+- 0 764 708"/>
                              <a:gd name="T15" fmla="*/ 764 h 178"/>
                              <a:gd name="T16" fmla="+- 0 7844 7659"/>
                              <a:gd name="T17" fmla="*/ T16 w 404"/>
                              <a:gd name="T18" fmla="+- 0 786 708"/>
                              <a:gd name="T19" fmla="*/ 786 h 178"/>
                              <a:gd name="T20" fmla="+- 0 7807 7659"/>
                              <a:gd name="T21" fmla="*/ T20 w 404"/>
                              <a:gd name="T22" fmla="+- 0 801 708"/>
                              <a:gd name="T23" fmla="*/ 801 h 178"/>
                              <a:gd name="T24" fmla="+- 0 7757 7659"/>
                              <a:gd name="T25" fmla="*/ T24 w 404"/>
                              <a:gd name="T26" fmla="+- 0 823 708"/>
                              <a:gd name="T27" fmla="*/ 823 h 178"/>
                              <a:gd name="T28" fmla="+- 0 7709 7659"/>
                              <a:gd name="T29" fmla="*/ T28 w 404"/>
                              <a:gd name="T30" fmla="+- 0 844 708"/>
                              <a:gd name="T31" fmla="*/ 844 h 178"/>
                              <a:gd name="T32" fmla="+- 0 7672 7659"/>
                              <a:gd name="T33" fmla="*/ T32 w 404"/>
                              <a:gd name="T34" fmla="+- 0 863 708"/>
                              <a:gd name="T35" fmla="*/ 863 h 178"/>
                              <a:gd name="T36" fmla="+- 0 7659 7659"/>
                              <a:gd name="T37" fmla="*/ T36 w 404"/>
                              <a:gd name="T38" fmla="+- 0 885 708"/>
                              <a:gd name="T39" fmla="*/ 885 h 178"/>
                              <a:gd name="T40" fmla="+- 0 7716 7659"/>
                              <a:gd name="T41" fmla="*/ T40 w 404"/>
                              <a:gd name="T42" fmla="+- 0 884 708"/>
                              <a:gd name="T43" fmla="*/ 884 h 178"/>
                              <a:gd name="T44" fmla="+- 0 7746 7659"/>
                              <a:gd name="T45" fmla="*/ T44 w 404"/>
                              <a:gd name="T46" fmla="+- 0 866 708"/>
                              <a:gd name="T47" fmla="*/ 866 h 178"/>
                              <a:gd name="T48" fmla="+- 0 7783 7659"/>
                              <a:gd name="T49" fmla="*/ T48 w 404"/>
                              <a:gd name="T50" fmla="+- 0 850 708"/>
                              <a:gd name="T51" fmla="*/ 850 h 178"/>
                              <a:gd name="T52" fmla="+- 0 7827 7659"/>
                              <a:gd name="T53" fmla="*/ T52 w 404"/>
                              <a:gd name="T54" fmla="+- 0 831 708"/>
                              <a:gd name="T55" fmla="*/ 831 h 178"/>
                              <a:gd name="T56" fmla="+- 0 7861 7659"/>
                              <a:gd name="T57" fmla="*/ T56 w 404"/>
                              <a:gd name="T58" fmla="+- 0 815 708"/>
                              <a:gd name="T59" fmla="*/ 815 h 178"/>
                              <a:gd name="T60" fmla="+- 0 7911 7659"/>
                              <a:gd name="T61" fmla="*/ T60 w 404"/>
                              <a:gd name="T62" fmla="+- 0 792 708"/>
                              <a:gd name="T63" fmla="*/ 792 h 178"/>
                              <a:gd name="T64" fmla="+- 0 7948 7659"/>
                              <a:gd name="T65" fmla="*/ T64 w 404"/>
                              <a:gd name="T66" fmla="+- 0 778 708"/>
                              <a:gd name="T67" fmla="*/ 778 h 178"/>
                              <a:gd name="T68" fmla="+- 0 7987 7659"/>
                              <a:gd name="T69" fmla="*/ T68 w 404"/>
                              <a:gd name="T70" fmla="+- 0 765 708"/>
                              <a:gd name="T71" fmla="*/ 765 h 178"/>
                              <a:gd name="T72" fmla="+- 0 8031 7659"/>
                              <a:gd name="T73" fmla="*/ T72 w 404"/>
                              <a:gd name="T74" fmla="+- 0 754 708"/>
                              <a:gd name="T75" fmla="*/ 754 h 178"/>
                              <a:gd name="T76" fmla="+- 0 8063 7659"/>
                              <a:gd name="T77" fmla="*/ T76 w 404"/>
                              <a:gd name="T78" fmla="+- 0 744 708"/>
                              <a:gd name="T79" fmla="*/ 74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4" h="178">
                                <a:moveTo>
                                  <a:pt x="346" y="0"/>
                                </a:moveTo>
                                <a:lnTo>
                                  <a:pt x="305" y="19"/>
                                </a:lnTo>
                                <a:lnTo>
                                  <a:pt x="259" y="40"/>
                                </a:lnTo>
                                <a:lnTo>
                                  <a:pt x="228" y="56"/>
                                </a:lnTo>
                                <a:lnTo>
                                  <a:pt x="185" y="78"/>
                                </a:lnTo>
                                <a:lnTo>
                                  <a:pt x="148" y="93"/>
                                </a:lnTo>
                                <a:lnTo>
                                  <a:pt x="98" y="115"/>
                                </a:lnTo>
                                <a:lnTo>
                                  <a:pt x="50" y="136"/>
                                </a:lnTo>
                                <a:lnTo>
                                  <a:pt x="13" y="155"/>
                                </a:lnTo>
                                <a:lnTo>
                                  <a:pt x="0" y="177"/>
                                </a:lnTo>
                                <a:lnTo>
                                  <a:pt x="57" y="176"/>
                                </a:lnTo>
                                <a:lnTo>
                                  <a:pt x="87" y="158"/>
                                </a:lnTo>
                                <a:lnTo>
                                  <a:pt x="124" y="142"/>
                                </a:lnTo>
                                <a:lnTo>
                                  <a:pt x="168" y="123"/>
                                </a:lnTo>
                                <a:lnTo>
                                  <a:pt x="202" y="107"/>
                                </a:lnTo>
                                <a:lnTo>
                                  <a:pt x="252" y="84"/>
                                </a:lnTo>
                                <a:lnTo>
                                  <a:pt x="289" y="70"/>
                                </a:lnTo>
                                <a:lnTo>
                                  <a:pt x="328" y="57"/>
                                </a:lnTo>
                                <a:lnTo>
                                  <a:pt x="372" y="46"/>
                                </a:lnTo>
                                <a:lnTo>
                                  <a:pt x="404" y="36"/>
                                </a:lnTo>
                              </a:path>
                            </a:pathLst>
                          </a:custGeom>
                          <a:noFill/>
                          <a:ln w="1063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412"/>
                        <wps:cNvSpPr>
                          <a:spLocks/>
                        </wps:cNvSpPr>
                        <wps:spPr bwMode="auto">
                          <a:xfrm>
                            <a:off x="8702" y="672"/>
                            <a:ext cx="7" cy="2"/>
                          </a:xfrm>
                          <a:custGeom>
                            <a:avLst/>
                            <a:gdLst>
                              <a:gd name="T0" fmla="+- 0 8702 8702"/>
                              <a:gd name="T1" fmla="*/ T0 w 7"/>
                              <a:gd name="T2" fmla="+- 0 8704 8702"/>
                              <a:gd name="T3" fmla="*/ T2 w 7"/>
                              <a:gd name="T4" fmla="+- 0 8708 8702"/>
                              <a:gd name="T5" fmla="*/ T4 w 7"/>
                            </a:gdLst>
                            <a:ahLst/>
                            <a:cxnLst>
                              <a:cxn ang="0">
                                <a:pos x="T1" y="0"/>
                              </a:cxn>
                              <a:cxn ang="0">
                                <a:pos x="T3" y="0"/>
                              </a:cxn>
                              <a:cxn ang="0">
                                <a:pos x="T5" y="0"/>
                              </a:cxn>
                            </a:cxnLst>
                            <a:rect l="0" t="0" r="r" b="b"/>
                            <a:pathLst>
                              <a:path w="7">
                                <a:moveTo>
                                  <a:pt x="0" y="0"/>
                                </a:moveTo>
                                <a:lnTo>
                                  <a:pt x="2" y="0"/>
                                </a:lnTo>
                                <a:lnTo>
                                  <a:pt x="6" y="0"/>
                                </a:lnTo>
                              </a:path>
                            </a:pathLst>
                          </a:custGeom>
                          <a:noFill/>
                          <a:ln w="10320">
                            <a:solidFill>
                              <a:srgbClr val="7EC6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413"/>
                        <wps:cNvSpPr>
                          <a:spLocks/>
                        </wps:cNvSpPr>
                        <wps:spPr bwMode="auto">
                          <a:xfrm>
                            <a:off x="6195" y="1261"/>
                            <a:ext cx="177" cy="25"/>
                          </a:xfrm>
                          <a:custGeom>
                            <a:avLst/>
                            <a:gdLst>
                              <a:gd name="T0" fmla="+- 0 6371 6195"/>
                              <a:gd name="T1" fmla="*/ T0 w 177"/>
                              <a:gd name="T2" fmla="+- 0 1276 1261"/>
                              <a:gd name="T3" fmla="*/ 1276 h 25"/>
                              <a:gd name="T4" fmla="+- 0 6334 6195"/>
                              <a:gd name="T5" fmla="*/ T4 w 177"/>
                              <a:gd name="T6" fmla="+- 0 1267 1261"/>
                              <a:gd name="T7" fmla="*/ 1267 h 25"/>
                              <a:gd name="T8" fmla="+- 0 6299 6195"/>
                              <a:gd name="T9" fmla="*/ T8 w 177"/>
                              <a:gd name="T10" fmla="+- 0 1261 1261"/>
                              <a:gd name="T11" fmla="*/ 1261 h 25"/>
                              <a:gd name="T12" fmla="+- 0 6260 6195"/>
                              <a:gd name="T13" fmla="*/ T12 w 177"/>
                              <a:gd name="T14" fmla="+- 0 1264 1261"/>
                              <a:gd name="T15" fmla="*/ 1264 h 25"/>
                              <a:gd name="T16" fmla="+- 0 6232 6195"/>
                              <a:gd name="T17" fmla="*/ T16 w 177"/>
                              <a:gd name="T18" fmla="+- 0 1276 1261"/>
                              <a:gd name="T19" fmla="*/ 1276 h 25"/>
                              <a:gd name="T20" fmla="+- 0 6195 6195"/>
                              <a:gd name="T21" fmla="*/ T20 w 177"/>
                              <a:gd name="T22" fmla="+- 0 1286 1261"/>
                              <a:gd name="T23" fmla="*/ 1286 h 25"/>
                            </a:gdLst>
                            <a:ahLst/>
                            <a:cxnLst>
                              <a:cxn ang="0">
                                <a:pos x="T1" y="T3"/>
                              </a:cxn>
                              <a:cxn ang="0">
                                <a:pos x="T5" y="T7"/>
                              </a:cxn>
                              <a:cxn ang="0">
                                <a:pos x="T9" y="T11"/>
                              </a:cxn>
                              <a:cxn ang="0">
                                <a:pos x="T13" y="T15"/>
                              </a:cxn>
                              <a:cxn ang="0">
                                <a:pos x="T17" y="T19"/>
                              </a:cxn>
                              <a:cxn ang="0">
                                <a:pos x="T21" y="T23"/>
                              </a:cxn>
                            </a:cxnLst>
                            <a:rect l="0" t="0" r="r" b="b"/>
                            <a:pathLst>
                              <a:path w="177" h="25">
                                <a:moveTo>
                                  <a:pt x="176" y="15"/>
                                </a:moveTo>
                                <a:lnTo>
                                  <a:pt x="139" y="6"/>
                                </a:lnTo>
                                <a:lnTo>
                                  <a:pt x="104" y="0"/>
                                </a:lnTo>
                                <a:lnTo>
                                  <a:pt x="65" y="3"/>
                                </a:lnTo>
                                <a:lnTo>
                                  <a:pt x="37" y="15"/>
                                </a:lnTo>
                                <a:lnTo>
                                  <a:pt x="0" y="25"/>
                                </a:lnTo>
                              </a:path>
                            </a:pathLst>
                          </a:custGeom>
                          <a:noFill/>
                          <a:ln w="1035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1414"/>
                        <wps:cNvSpPr>
                          <a:spLocks/>
                        </wps:cNvSpPr>
                        <wps:spPr bwMode="auto">
                          <a:xfrm>
                            <a:off x="6338" y="1296"/>
                            <a:ext cx="433" cy="179"/>
                          </a:xfrm>
                          <a:custGeom>
                            <a:avLst/>
                            <a:gdLst>
                              <a:gd name="T0" fmla="+- 0 6771 6338"/>
                              <a:gd name="T1" fmla="*/ T0 w 433"/>
                              <a:gd name="T2" fmla="+- 0 1438 1296"/>
                              <a:gd name="T3" fmla="*/ 1438 h 179"/>
                              <a:gd name="T4" fmla="+- 0 6723 6338"/>
                              <a:gd name="T5" fmla="*/ T4 w 433"/>
                              <a:gd name="T6" fmla="+- 0 1435 1296"/>
                              <a:gd name="T7" fmla="*/ 1435 h 179"/>
                              <a:gd name="T8" fmla="+- 0 6686 6338"/>
                              <a:gd name="T9" fmla="*/ T8 w 433"/>
                              <a:gd name="T10" fmla="+- 0 1435 1296"/>
                              <a:gd name="T11" fmla="*/ 1435 h 179"/>
                              <a:gd name="T12" fmla="+- 0 6651 6338"/>
                              <a:gd name="T13" fmla="*/ T12 w 433"/>
                              <a:gd name="T14" fmla="+- 0 1441 1296"/>
                              <a:gd name="T15" fmla="*/ 1441 h 179"/>
                              <a:gd name="T16" fmla="+- 0 6621 6338"/>
                              <a:gd name="T17" fmla="*/ T16 w 433"/>
                              <a:gd name="T18" fmla="+- 0 1456 1296"/>
                              <a:gd name="T19" fmla="*/ 1456 h 179"/>
                              <a:gd name="T20" fmla="+- 0 6586 6338"/>
                              <a:gd name="T21" fmla="*/ T20 w 433"/>
                              <a:gd name="T22" fmla="+- 0 1466 1296"/>
                              <a:gd name="T23" fmla="*/ 1466 h 179"/>
                              <a:gd name="T24" fmla="+- 0 6549 6338"/>
                              <a:gd name="T25" fmla="*/ T24 w 433"/>
                              <a:gd name="T26" fmla="+- 0 1475 1296"/>
                              <a:gd name="T27" fmla="*/ 1475 h 179"/>
                              <a:gd name="T28" fmla="+- 0 6579 6338"/>
                              <a:gd name="T29" fmla="*/ T28 w 433"/>
                              <a:gd name="T30" fmla="+- 0 1458 1296"/>
                              <a:gd name="T31" fmla="*/ 1458 h 179"/>
                              <a:gd name="T32" fmla="+- 0 6612 6338"/>
                              <a:gd name="T33" fmla="*/ T32 w 433"/>
                              <a:gd name="T34" fmla="+- 0 1446 1296"/>
                              <a:gd name="T35" fmla="*/ 1446 h 179"/>
                              <a:gd name="T36" fmla="+- 0 6632 6338"/>
                              <a:gd name="T37" fmla="*/ T36 w 433"/>
                              <a:gd name="T38" fmla="+- 0 1430 1296"/>
                              <a:gd name="T39" fmla="*/ 1430 h 179"/>
                              <a:gd name="T40" fmla="+- 0 6668 6338"/>
                              <a:gd name="T41" fmla="*/ T40 w 433"/>
                              <a:gd name="T42" fmla="+- 0 1422 1296"/>
                              <a:gd name="T43" fmla="*/ 1422 h 179"/>
                              <a:gd name="T44" fmla="+- 0 6710 6338"/>
                              <a:gd name="T45" fmla="*/ T44 w 433"/>
                              <a:gd name="T46" fmla="+- 0 1420 1296"/>
                              <a:gd name="T47" fmla="*/ 1420 h 179"/>
                              <a:gd name="T48" fmla="+- 0 6677 6338"/>
                              <a:gd name="T49" fmla="*/ T48 w 433"/>
                              <a:gd name="T50" fmla="+- 0 1403 1296"/>
                              <a:gd name="T51" fmla="*/ 1403 h 179"/>
                              <a:gd name="T52" fmla="+- 0 6643 6338"/>
                              <a:gd name="T53" fmla="*/ T52 w 433"/>
                              <a:gd name="T54" fmla="+- 0 1393 1296"/>
                              <a:gd name="T55" fmla="*/ 1393 h 179"/>
                              <a:gd name="T56" fmla="+- 0 6610 6338"/>
                              <a:gd name="T57" fmla="*/ T56 w 433"/>
                              <a:gd name="T58" fmla="+- 0 1382 1296"/>
                              <a:gd name="T59" fmla="*/ 1382 h 179"/>
                              <a:gd name="T60" fmla="+- 0 6575 6338"/>
                              <a:gd name="T61" fmla="*/ T60 w 433"/>
                              <a:gd name="T62" fmla="+- 0 1368 1296"/>
                              <a:gd name="T63" fmla="*/ 1368 h 179"/>
                              <a:gd name="T64" fmla="+- 0 6538 6338"/>
                              <a:gd name="T65" fmla="*/ T64 w 433"/>
                              <a:gd name="T66" fmla="+- 0 1359 1296"/>
                              <a:gd name="T67" fmla="*/ 1359 h 179"/>
                              <a:gd name="T68" fmla="+- 0 6497 6338"/>
                              <a:gd name="T69" fmla="*/ T68 w 433"/>
                              <a:gd name="T70" fmla="+- 0 1365 1296"/>
                              <a:gd name="T71" fmla="*/ 1365 h 179"/>
                              <a:gd name="T72" fmla="+- 0 6458 6338"/>
                              <a:gd name="T73" fmla="*/ T72 w 433"/>
                              <a:gd name="T74" fmla="+- 0 1368 1296"/>
                              <a:gd name="T75" fmla="*/ 1368 h 179"/>
                              <a:gd name="T76" fmla="+- 0 6412 6338"/>
                              <a:gd name="T77" fmla="*/ T76 w 433"/>
                              <a:gd name="T78" fmla="+- 0 1376 1296"/>
                              <a:gd name="T79" fmla="*/ 1376 h 179"/>
                              <a:gd name="T80" fmla="+- 0 6375 6338"/>
                              <a:gd name="T81" fmla="*/ T80 w 433"/>
                              <a:gd name="T82" fmla="+- 0 1389 1296"/>
                              <a:gd name="T83" fmla="*/ 1389 h 179"/>
                              <a:gd name="T84" fmla="+- 0 6338 6338"/>
                              <a:gd name="T85" fmla="*/ T84 w 433"/>
                              <a:gd name="T86" fmla="+- 0 1403 1296"/>
                              <a:gd name="T87" fmla="*/ 1403 h 179"/>
                              <a:gd name="T88" fmla="+- 0 6377 6338"/>
                              <a:gd name="T89" fmla="*/ T88 w 433"/>
                              <a:gd name="T90" fmla="+- 0 1382 1296"/>
                              <a:gd name="T91" fmla="*/ 1382 h 179"/>
                              <a:gd name="T92" fmla="+- 0 6415 6338"/>
                              <a:gd name="T93" fmla="*/ T92 w 433"/>
                              <a:gd name="T94" fmla="+- 0 1371 1296"/>
                              <a:gd name="T95" fmla="*/ 1371 h 179"/>
                              <a:gd name="T96" fmla="+- 0 6458 6338"/>
                              <a:gd name="T97" fmla="*/ T96 w 433"/>
                              <a:gd name="T98" fmla="+- 0 1362 1296"/>
                              <a:gd name="T99" fmla="*/ 1362 h 179"/>
                              <a:gd name="T100" fmla="+- 0 6488 6338"/>
                              <a:gd name="T101" fmla="*/ T100 w 433"/>
                              <a:gd name="T102" fmla="+- 0 1347 1296"/>
                              <a:gd name="T103" fmla="*/ 1347 h 179"/>
                              <a:gd name="T104" fmla="+- 0 6454 6338"/>
                              <a:gd name="T105" fmla="*/ T104 w 433"/>
                              <a:gd name="T106" fmla="+- 0 1340 1296"/>
                              <a:gd name="T107" fmla="*/ 1340 h 179"/>
                              <a:gd name="T108" fmla="+- 0 6417 6338"/>
                              <a:gd name="T109" fmla="*/ T108 w 433"/>
                              <a:gd name="T110" fmla="+- 0 1345 1296"/>
                              <a:gd name="T111" fmla="*/ 1345 h 179"/>
                              <a:gd name="T112" fmla="+- 0 6379 6338"/>
                              <a:gd name="T113" fmla="*/ T112 w 433"/>
                              <a:gd name="T114" fmla="+- 0 1346 1296"/>
                              <a:gd name="T115" fmla="*/ 1346 h 179"/>
                              <a:gd name="T116" fmla="+- 0 6341 6338"/>
                              <a:gd name="T117" fmla="*/ T116 w 433"/>
                              <a:gd name="T118" fmla="+- 0 1349 1296"/>
                              <a:gd name="T119" fmla="*/ 1349 h 179"/>
                              <a:gd name="T120" fmla="+- 0 6375 6338"/>
                              <a:gd name="T121" fmla="*/ T120 w 433"/>
                              <a:gd name="T122" fmla="+- 0 1343 1296"/>
                              <a:gd name="T123" fmla="*/ 1343 h 179"/>
                              <a:gd name="T124" fmla="+- 0 6410 6338"/>
                              <a:gd name="T125" fmla="*/ T124 w 433"/>
                              <a:gd name="T126" fmla="+- 0 1337 1296"/>
                              <a:gd name="T127" fmla="*/ 1337 h 179"/>
                              <a:gd name="T128" fmla="+- 0 6451 6338"/>
                              <a:gd name="T129" fmla="*/ T128 w 433"/>
                              <a:gd name="T130" fmla="+- 0 1329 1296"/>
                              <a:gd name="T131" fmla="*/ 1329 h 179"/>
                              <a:gd name="T132" fmla="+- 0 6436 6338"/>
                              <a:gd name="T133" fmla="*/ T132 w 433"/>
                              <a:gd name="T134" fmla="+- 0 1309 1296"/>
                              <a:gd name="T135" fmla="*/ 1309 h 179"/>
                              <a:gd name="T136" fmla="+- 0 6406 6338"/>
                              <a:gd name="T137" fmla="*/ T136 w 433"/>
                              <a:gd name="T138" fmla="+- 0 1296 1296"/>
                              <a:gd name="T139" fmla="*/ 1296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 h="179">
                                <a:moveTo>
                                  <a:pt x="433" y="142"/>
                                </a:moveTo>
                                <a:lnTo>
                                  <a:pt x="385" y="139"/>
                                </a:lnTo>
                                <a:lnTo>
                                  <a:pt x="348" y="139"/>
                                </a:lnTo>
                                <a:lnTo>
                                  <a:pt x="313" y="145"/>
                                </a:lnTo>
                                <a:lnTo>
                                  <a:pt x="283" y="160"/>
                                </a:lnTo>
                                <a:lnTo>
                                  <a:pt x="248" y="170"/>
                                </a:lnTo>
                                <a:lnTo>
                                  <a:pt x="211" y="179"/>
                                </a:lnTo>
                                <a:lnTo>
                                  <a:pt x="241" y="162"/>
                                </a:lnTo>
                                <a:lnTo>
                                  <a:pt x="274" y="150"/>
                                </a:lnTo>
                                <a:lnTo>
                                  <a:pt x="294" y="134"/>
                                </a:lnTo>
                                <a:lnTo>
                                  <a:pt x="330" y="126"/>
                                </a:lnTo>
                                <a:lnTo>
                                  <a:pt x="372" y="124"/>
                                </a:lnTo>
                                <a:lnTo>
                                  <a:pt x="339" y="107"/>
                                </a:lnTo>
                                <a:lnTo>
                                  <a:pt x="305" y="97"/>
                                </a:lnTo>
                                <a:lnTo>
                                  <a:pt x="272" y="86"/>
                                </a:lnTo>
                                <a:lnTo>
                                  <a:pt x="237" y="72"/>
                                </a:lnTo>
                                <a:lnTo>
                                  <a:pt x="200" y="63"/>
                                </a:lnTo>
                                <a:lnTo>
                                  <a:pt x="159" y="69"/>
                                </a:lnTo>
                                <a:lnTo>
                                  <a:pt x="120" y="72"/>
                                </a:lnTo>
                                <a:lnTo>
                                  <a:pt x="74" y="80"/>
                                </a:lnTo>
                                <a:lnTo>
                                  <a:pt x="37" y="93"/>
                                </a:lnTo>
                                <a:lnTo>
                                  <a:pt x="0" y="107"/>
                                </a:lnTo>
                                <a:lnTo>
                                  <a:pt x="39" y="86"/>
                                </a:lnTo>
                                <a:lnTo>
                                  <a:pt x="77" y="75"/>
                                </a:lnTo>
                                <a:lnTo>
                                  <a:pt x="120" y="66"/>
                                </a:lnTo>
                                <a:lnTo>
                                  <a:pt x="150" y="51"/>
                                </a:lnTo>
                                <a:lnTo>
                                  <a:pt x="116" y="44"/>
                                </a:lnTo>
                                <a:lnTo>
                                  <a:pt x="79" y="49"/>
                                </a:lnTo>
                                <a:lnTo>
                                  <a:pt x="41" y="50"/>
                                </a:lnTo>
                                <a:lnTo>
                                  <a:pt x="3" y="53"/>
                                </a:lnTo>
                                <a:lnTo>
                                  <a:pt x="37" y="47"/>
                                </a:lnTo>
                                <a:lnTo>
                                  <a:pt x="72" y="41"/>
                                </a:lnTo>
                                <a:lnTo>
                                  <a:pt x="113" y="33"/>
                                </a:lnTo>
                                <a:lnTo>
                                  <a:pt x="98" y="13"/>
                                </a:lnTo>
                                <a:lnTo>
                                  <a:pt x="68" y="0"/>
                                </a:lnTo>
                              </a:path>
                            </a:pathLst>
                          </a:custGeom>
                          <a:noFill/>
                          <a:ln w="1060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415"/>
                        <wps:cNvSpPr>
                          <a:spLocks/>
                        </wps:cNvSpPr>
                        <wps:spPr bwMode="auto">
                          <a:xfrm>
                            <a:off x="6430" y="1261"/>
                            <a:ext cx="83" cy="25"/>
                          </a:xfrm>
                          <a:custGeom>
                            <a:avLst/>
                            <a:gdLst>
                              <a:gd name="T0" fmla="+- 0 6430 6430"/>
                              <a:gd name="T1" fmla="*/ T0 w 83"/>
                              <a:gd name="T2" fmla="+- 0 1286 1261"/>
                              <a:gd name="T3" fmla="*/ 1286 h 25"/>
                              <a:gd name="T4" fmla="+- 0 6469 6430"/>
                              <a:gd name="T5" fmla="*/ T4 w 83"/>
                              <a:gd name="T6" fmla="+- 0 1265 1261"/>
                              <a:gd name="T7" fmla="*/ 1265 h 25"/>
                              <a:gd name="T8" fmla="+- 0 6512 6430"/>
                              <a:gd name="T9" fmla="*/ T8 w 83"/>
                              <a:gd name="T10" fmla="+- 0 1261 1261"/>
                              <a:gd name="T11" fmla="*/ 1261 h 25"/>
                            </a:gdLst>
                            <a:ahLst/>
                            <a:cxnLst>
                              <a:cxn ang="0">
                                <a:pos x="T1" y="T3"/>
                              </a:cxn>
                              <a:cxn ang="0">
                                <a:pos x="T5" y="T7"/>
                              </a:cxn>
                              <a:cxn ang="0">
                                <a:pos x="T9" y="T11"/>
                              </a:cxn>
                            </a:cxnLst>
                            <a:rect l="0" t="0" r="r" b="b"/>
                            <a:pathLst>
                              <a:path w="83" h="25">
                                <a:moveTo>
                                  <a:pt x="0" y="25"/>
                                </a:moveTo>
                                <a:lnTo>
                                  <a:pt x="39" y="4"/>
                                </a:lnTo>
                                <a:lnTo>
                                  <a:pt x="82" y="0"/>
                                </a:lnTo>
                              </a:path>
                            </a:pathLst>
                          </a:custGeom>
                          <a:noFill/>
                          <a:ln w="1048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416"/>
                        <wps:cNvSpPr>
                          <a:spLocks/>
                        </wps:cNvSpPr>
                        <wps:spPr bwMode="auto">
                          <a:xfrm>
                            <a:off x="6241" y="1130"/>
                            <a:ext cx="480" cy="131"/>
                          </a:xfrm>
                          <a:custGeom>
                            <a:avLst/>
                            <a:gdLst>
                              <a:gd name="T0" fmla="+- 0 6241 6241"/>
                              <a:gd name="T1" fmla="*/ T0 w 480"/>
                              <a:gd name="T2" fmla="+- 0 1161 1130"/>
                              <a:gd name="T3" fmla="*/ 1161 h 131"/>
                              <a:gd name="T4" fmla="+- 0 6273 6241"/>
                              <a:gd name="T5" fmla="*/ T4 w 480"/>
                              <a:gd name="T6" fmla="+- 0 1150 1130"/>
                              <a:gd name="T7" fmla="*/ 1150 h 131"/>
                              <a:gd name="T8" fmla="+- 0 6299 6241"/>
                              <a:gd name="T9" fmla="*/ T8 w 480"/>
                              <a:gd name="T10" fmla="+- 0 1141 1130"/>
                              <a:gd name="T11" fmla="*/ 1141 h 131"/>
                              <a:gd name="T12" fmla="+- 0 6345 6241"/>
                              <a:gd name="T13" fmla="*/ T12 w 480"/>
                              <a:gd name="T14" fmla="+- 0 1130 1130"/>
                              <a:gd name="T15" fmla="*/ 1130 h 131"/>
                              <a:gd name="T16" fmla="+- 0 6384 6241"/>
                              <a:gd name="T17" fmla="*/ T16 w 480"/>
                              <a:gd name="T18" fmla="+- 0 1137 1130"/>
                              <a:gd name="T19" fmla="*/ 1137 h 131"/>
                              <a:gd name="T20" fmla="+- 0 6425 6241"/>
                              <a:gd name="T21" fmla="*/ T20 w 480"/>
                              <a:gd name="T22" fmla="+- 0 1146 1130"/>
                              <a:gd name="T23" fmla="*/ 1146 h 131"/>
                              <a:gd name="T24" fmla="+- 0 6469 6241"/>
                              <a:gd name="T25" fmla="*/ T24 w 480"/>
                              <a:gd name="T26" fmla="+- 0 1154 1130"/>
                              <a:gd name="T27" fmla="*/ 1154 h 131"/>
                              <a:gd name="T28" fmla="+- 0 6519 6241"/>
                              <a:gd name="T29" fmla="*/ T28 w 480"/>
                              <a:gd name="T30" fmla="+- 0 1158 1130"/>
                              <a:gd name="T31" fmla="*/ 1158 h 131"/>
                              <a:gd name="T32" fmla="+- 0 6553 6241"/>
                              <a:gd name="T33" fmla="*/ T32 w 480"/>
                              <a:gd name="T34" fmla="+- 0 1161 1130"/>
                              <a:gd name="T35" fmla="*/ 1161 h 131"/>
                              <a:gd name="T36" fmla="+- 0 6608 6241"/>
                              <a:gd name="T37" fmla="*/ T36 w 480"/>
                              <a:gd name="T38" fmla="+- 0 1168 1130"/>
                              <a:gd name="T39" fmla="*/ 1168 h 131"/>
                              <a:gd name="T40" fmla="+- 0 6662 6241"/>
                              <a:gd name="T41" fmla="*/ T40 w 480"/>
                              <a:gd name="T42" fmla="+- 0 1172 1130"/>
                              <a:gd name="T43" fmla="*/ 1172 h 131"/>
                              <a:gd name="T44" fmla="+- 0 6703 6241"/>
                              <a:gd name="T45" fmla="*/ T44 w 480"/>
                              <a:gd name="T46" fmla="+- 0 1186 1130"/>
                              <a:gd name="T47" fmla="*/ 1186 h 131"/>
                              <a:gd name="T48" fmla="+- 0 6720 6241"/>
                              <a:gd name="T49" fmla="*/ T48 w 480"/>
                              <a:gd name="T50" fmla="+- 0 1205 1130"/>
                              <a:gd name="T51" fmla="*/ 1205 h 131"/>
                              <a:gd name="T52" fmla="+- 0 6720 6241"/>
                              <a:gd name="T53" fmla="*/ T52 w 480"/>
                              <a:gd name="T54" fmla="+- 0 1224 1130"/>
                              <a:gd name="T55" fmla="*/ 1224 h 131"/>
                              <a:gd name="T56" fmla="+- 0 6698 6241"/>
                              <a:gd name="T57" fmla="*/ T56 w 480"/>
                              <a:gd name="T58" fmla="+- 0 1239 1130"/>
                              <a:gd name="T59" fmla="*/ 1239 h 131"/>
                              <a:gd name="T60" fmla="+- 0 6664 6241"/>
                              <a:gd name="T61" fmla="*/ T60 w 480"/>
                              <a:gd name="T62" fmla="+- 0 1243 1130"/>
                              <a:gd name="T63" fmla="*/ 1243 h 131"/>
                              <a:gd name="T64" fmla="+- 0 6623 6241"/>
                              <a:gd name="T65" fmla="*/ T64 w 480"/>
                              <a:gd name="T66" fmla="+- 0 1249 1130"/>
                              <a:gd name="T67" fmla="*/ 1249 h 131"/>
                              <a:gd name="T68" fmla="+- 0 6584 6241"/>
                              <a:gd name="T69" fmla="*/ T68 w 480"/>
                              <a:gd name="T70" fmla="+- 0 1243 1130"/>
                              <a:gd name="T71" fmla="*/ 1243 h 131"/>
                              <a:gd name="T72" fmla="+- 0 6538 6241"/>
                              <a:gd name="T73" fmla="*/ T72 w 480"/>
                              <a:gd name="T74" fmla="+- 0 1251 1130"/>
                              <a:gd name="T75" fmla="*/ 1251 h 131"/>
                              <a:gd name="T76" fmla="+- 0 6497 6241"/>
                              <a:gd name="T77" fmla="*/ T76 w 480"/>
                              <a:gd name="T78" fmla="+- 0 1249 1130"/>
                              <a:gd name="T79" fmla="*/ 1249 h 131"/>
                              <a:gd name="T80" fmla="+- 0 6458 6241"/>
                              <a:gd name="T81" fmla="*/ T80 w 480"/>
                              <a:gd name="T82" fmla="+- 0 1251 1130"/>
                              <a:gd name="T83" fmla="*/ 1251 h 131"/>
                              <a:gd name="T84" fmla="+- 0 6425 6241"/>
                              <a:gd name="T85" fmla="*/ T84 w 480"/>
                              <a:gd name="T86" fmla="+- 0 1261 1130"/>
                              <a:gd name="T87" fmla="*/ 12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0" h="131">
                                <a:moveTo>
                                  <a:pt x="0" y="31"/>
                                </a:moveTo>
                                <a:lnTo>
                                  <a:pt x="32" y="20"/>
                                </a:lnTo>
                                <a:lnTo>
                                  <a:pt x="58" y="11"/>
                                </a:lnTo>
                                <a:lnTo>
                                  <a:pt x="104" y="0"/>
                                </a:lnTo>
                                <a:lnTo>
                                  <a:pt x="143" y="7"/>
                                </a:lnTo>
                                <a:lnTo>
                                  <a:pt x="184" y="16"/>
                                </a:lnTo>
                                <a:lnTo>
                                  <a:pt x="228" y="24"/>
                                </a:lnTo>
                                <a:lnTo>
                                  <a:pt x="278" y="28"/>
                                </a:lnTo>
                                <a:lnTo>
                                  <a:pt x="312" y="31"/>
                                </a:lnTo>
                                <a:lnTo>
                                  <a:pt x="367" y="38"/>
                                </a:lnTo>
                                <a:lnTo>
                                  <a:pt x="421" y="42"/>
                                </a:lnTo>
                                <a:lnTo>
                                  <a:pt x="462" y="56"/>
                                </a:lnTo>
                                <a:lnTo>
                                  <a:pt x="479" y="75"/>
                                </a:lnTo>
                                <a:lnTo>
                                  <a:pt x="479" y="94"/>
                                </a:lnTo>
                                <a:lnTo>
                                  <a:pt x="457" y="109"/>
                                </a:lnTo>
                                <a:lnTo>
                                  <a:pt x="423" y="113"/>
                                </a:lnTo>
                                <a:lnTo>
                                  <a:pt x="382" y="119"/>
                                </a:lnTo>
                                <a:lnTo>
                                  <a:pt x="343" y="113"/>
                                </a:lnTo>
                                <a:lnTo>
                                  <a:pt x="297" y="121"/>
                                </a:lnTo>
                                <a:lnTo>
                                  <a:pt x="256" y="119"/>
                                </a:lnTo>
                                <a:lnTo>
                                  <a:pt x="217" y="121"/>
                                </a:lnTo>
                                <a:lnTo>
                                  <a:pt x="184" y="131"/>
                                </a:lnTo>
                              </a:path>
                            </a:pathLst>
                          </a:custGeom>
                          <a:noFill/>
                          <a:ln w="1045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14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947" y="1454"/>
                            <a:ext cx="118" cy="101"/>
                          </a:xfrm>
                          <a:prstGeom prst="rect">
                            <a:avLst/>
                          </a:prstGeom>
                          <a:noFill/>
                          <a:extLst>
                            <a:ext uri="{909E8E84-426E-40DD-AFC4-6F175D3DCCD1}">
                              <a14:hiddenFill xmlns:a14="http://schemas.microsoft.com/office/drawing/2010/main">
                                <a:solidFill>
                                  <a:srgbClr val="FFFFFF"/>
                                </a:solidFill>
                              </a14:hiddenFill>
                            </a:ext>
                          </a:extLst>
                        </pic:spPr>
                      </pic:pic>
                      <wps:wsp>
                        <wps:cNvPr id="415" name="Freeform 1418"/>
                        <wps:cNvSpPr>
                          <a:spLocks/>
                        </wps:cNvSpPr>
                        <wps:spPr bwMode="auto">
                          <a:xfrm>
                            <a:off x="6186" y="1250"/>
                            <a:ext cx="598" cy="120"/>
                          </a:xfrm>
                          <a:custGeom>
                            <a:avLst/>
                            <a:gdLst>
                              <a:gd name="T0" fmla="+- 0 6191 6186"/>
                              <a:gd name="T1" fmla="*/ T0 w 598"/>
                              <a:gd name="T2" fmla="+- 0 1283 1250"/>
                              <a:gd name="T3" fmla="*/ 1283 h 120"/>
                              <a:gd name="T4" fmla="+- 0 6225 6186"/>
                              <a:gd name="T5" fmla="*/ T4 w 598"/>
                              <a:gd name="T6" fmla="+- 0 1272 1250"/>
                              <a:gd name="T7" fmla="*/ 1272 h 120"/>
                              <a:gd name="T8" fmla="+- 0 6186 6186"/>
                              <a:gd name="T9" fmla="*/ T8 w 598"/>
                              <a:gd name="T10" fmla="+- 0 1262 1250"/>
                              <a:gd name="T11" fmla="*/ 1262 h 120"/>
                              <a:gd name="T12" fmla="+- 0 6221 6186"/>
                              <a:gd name="T13" fmla="*/ T12 w 598"/>
                              <a:gd name="T14" fmla="+- 0 1251 1250"/>
                              <a:gd name="T15" fmla="*/ 1251 h 120"/>
                              <a:gd name="T16" fmla="+- 0 6258 6186"/>
                              <a:gd name="T17" fmla="*/ T16 w 598"/>
                              <a:gd name="T18" fmla="+- 0 1250 1250"/>
                              <a:gd name="T19" fmla="*/ 1250 h 120"/>
                              <a:gd name="T20" fmla="+- 0 6299 6186"/>
                              <a:gd name="T21" fmla="*/ T20 w 598"/>
                              <a:gd name="T22" fmla="+- 0 1251 1250"/>
                              <a:gd name="T23" fmla="*/ 1251 h 120"/>
                              <a:gd name="T24" fmla="+- 0 6377 6186"/>
                              <a:gd name="T25" fmla="*/ T24 w 598"/>
                              <a:gd name="T26" fmla="+- 0 1261 1250"/>
                              <a:gd name="T27" fmla="*/ 1261 h 120"/>
                              <a:gd name="T28" fmla="+- 0 6449 6186"/>
                              <a:gd name="T29" fmla="*/ T28 w 598"/>
                              <a:gd name="T30" fmla="+- 0 1287 1250"/>
                              <a:gd name="T31" fmla="*/ 1287 h 120"/>
                              <a:gd name="T32" fmla="+- 0 6486 6186"/>
                              <a:gd name="T33" fmla="*/ T32 w 598"/>
                              <a:gd name="T34" fmla="+- 0 1303 1250"/>
                              <a:gd name="T35" fmla="*/ 1303 h 120"/>
                              <a:gd name="T36" fmla="+- 0 6519 6186"/>
                              <a:gd name="T37" fmla="*/ T36 w 598"/>
                              <a:gd name="T38" fmla="+- 0 1315 1250"/>
                              <a:gd name="T39" fmla="*/ 1315 h 120"/>
                              <a:gd name="T40" fmla="+- 0 6555 6186"/>
                              <a:gd name="T41" fmla="*/ T40 w 598"/>
                              <a:gd name="T42" fmla="+- 0 1329 1250"/>
                              <a:gd name="T43" fmla="*/ 1329 h 120"/>
                              <a:gd name="T44" fmla="+- 0 6603 6186"/>
                              <a:gd name="T45" fmla="*/ T44 w 598"/>
                              <a:gd name="T46" fmla="+- 0 1343 1250"/>
                              <a:gd name="T47" fmla="*/ 1343 h 120"/>
                              <a:gd name="T48" fmla="+- 0 6638 6186"/>
                              <a:gd name="T49" fmla="*/ T48 w 598"/>
                              <a:gd name="T50" fmla="+- 0 1353 1250"/>
                              <a:gd name="T51" fmla="*/ 1353 h 120"/>
                              <a:gd name="T52" fmla="+- 0 6673 6186"/>
                              <a:gd name="T53" fmla="*/ T52 w 598"/>
                              <a:gd name="T54" fmla="+- 0 1361 1250"/>
                              <a:gd name="T55" fmla="*/ 1361 h 120"/>
                              <a:gd name="T56" fmla="+- 0 6708 6186"/>
                              <a:gd name="T57" fmla="*/ T56 w 598"/>
                              <a:gd name="T58" fmla="+- 0 1369 1250"/>
                              <a:gd name="T59" fmla="*/ 1369 h 120"/>
                              <a:gd name="T60" fmla="+- 0 6714 6186"/>
                              <a:gd name="T61" fmla="*/ T60 w 598"/>
                              <a:gd name="T62" fmla="+- 0 1347 1250"/>
                              <a:gd name="T63" fmla="*/ 1347 h 120"/>
                              <a:gd name="T64" fmla="+- 0 6738 6186"/>
                              <a:gd name="T65" fmla="*/ T64 w 598"/>
                              <a:gd name="T66" fmla="+- 0 1332 1250"/>
                              <a:gd name="T67" fmla="*/ 1332 h 120"/>
                              <a:gd name="T68" fmla="+- 0 6773 6186"/>
                              <a:gd name="T69" fmla="*/ T68 w 598"/>
                              <a:gd name="T70" fmla="+- 0 1313 1250"/>
                              <a:gd name="T71" fmla="*/ 1313 h 120"/>
                              <a:gd name="T72" fmla="+- 0 6784 6186"/>
                              <a:gd name="T73" fmla="*/ T72 w 598"/>
                              <a:gd name="T74" fmla="+- 0 1296 1250"/>
                              <a:gd name="T75" fmla="*/ 12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8" h="120">
                                <a:moveTo>
                                  <a:pt x="5" y="33"/>
                                </a:moveTo>
                                <a:lnTo>
                                  <a:pt x="39" y="22"/>
                                </a:lnTo>
                                <a:lnTo>
                                  <a:pt x="0" y="12"/>
                                </a:lnTo>
                                <a:lnTo>
                                  <a:pt x="35" y="1"/>
                                </a:lnTo>
                                <a:lnTo>
                                  <a:pt x="72" y="0"/>
                                </a:lnTo>
                                <a:lnTo>
                                  <a:pt x="113" y="1"/>
                                </a:lnTo>
                                <a:lnTo>
                                  <a:pt x="191" y="11"/>
                                </a:lnTo>
                                <a:lnTo>
                                  <a:pt x="263" y="37"/>
                                </a:lnTo>
                                <a:lnTo>
                                  <a:pt x="300" y="53"/>
                                </a:lnTo>
                                <a:lnTo>
                                  <a:pt x="333" y="65"/>
                                </a:lnTo>
                                <a:lnTo>
                                  <a:pt x="369" y="79"/>
                                </a:lnTo>
                                <a:lnTo>
                                  <a:pt x="417" y="93"/>
                                </a:lnTo>
                                <a:lnTo>
                                  <a:pt x="452" y="103"/>
                                </a:lnTo>
                                <a:lnTo>
                                  <a:pt x="487" y="111"/>
                                </a:lnTo>
                                <a:lnTo>
                                  <a:pt x="522" y="119"/>
                                </a:lnTo>
                                <a:lnTo>
                                  <a:pt x="528" y="97"/>
                                </a:lnTo>
                                <a:lnTo>
                                  <a:pt x="552" y="82"/>
                                </a:lnTo>
                                <a:lnTo>
                                  <a:pt x="587" y="63"/>
                                </a:lnTo>
                                <a:lnTo>
                                  <a:pt x="598" y="46"/>
                                </a:lnTo>
                              </a:path>
                            </a:pathLst>
                          </a:custGeom>
                          <a:noFill/>
                          <a:ln w="1039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1419"/>
                        <wps:cNvSpPr>
                          <a:spLocks/>
                        </wps:cNvSpPr>
                        <wps:spPr bwMode="auto">
                          <a:xfrm>
                            <a:off x="6546" y="1250"/>
                            <a:ext cx="210" cy="22"/>
                          </a:xfrm>
                          <a:custGeom>
                            <a:avLst/>
                            <a:gdLst>
                              <a:gd name="T0" fmla="+- 0 6546 6546"/>
                              <a:gd name="T1" fmla="*/ T0 w 210"/>
                              <a:gd name="T2" fmla="+- 0 1267 1250"/>
                              <a:gd name="T3" fmla="*/ 1267 h 22"/>
                              <a:gd name="T4" fmla="+- 0 6553 6546"/>
                              <a:gd name="T5" fmla="*/ T4 w 210"/>
                              <a:gd name="T6" fmla="+- 0 1262 1250"/>
                              <a:gd name="T7" fmla="*/ 1262 h 22"/>
                              <a:gd name="T8" fmla="+- 0 6570 6546"/>
                              <a:gd name="T9" fmla="*/ T8 w 210"/>
                              <a:gd name="T10" fmla="+- 0 1258 1250"/>
                              <a:gd name="T11" fmla="*/ 1258 h 22"/>
                              <a:gd name="T12" fmla="+- 0 6616 6546"/>
                              <a:gd name="T13" fmla="*/ T12 w 210"/>
                              <a:gd name="T14" fmla="+- 0 1259 1250"/>
                              <a:gd name="T15" fmla="*/ 1259 h 22"/>
                              <a:gd name="T16" fmla="+- 0 6671 6546"/>
                              <a:gd name="T17" fmla="*/ T16 w 210"/>
                              <a:gd name="T18" fmla="+- 0 1256 1250"/>
                              <a:gd name="T19" fmla="*/ 1256 h 22"/>
                              <a:gd name="T20" fmla="+- 0 6719 6546"/>
                              <a:gd name="T21" fmla="*/ T20 w 210"/>
                              <a:gd name="T22" fmla="+- 0 1250 1250"/>
                              <a:gd name="T23" fmla="*/ 1250 h 22"/>
                              <a:gd name="T24" fmla="+- 0 6756 6546"/>
                              <a:gd name="T25" fmla="*/ T24 w 210"/>
                              <a:gd name="T26" fmla="+- 0 1272 1250"/>
                              <a:gd name="T27" fmla="*/ 1272 h 22"/>
                            </a:gdLst>
                            <a:ahLst/>
                            <a:cxnLst>
                              <a:cxn ang="0">
                                <a:pos x="T1" y="T3"/>
                              </a:cxn>
                              <a:cxn ang="0">
                                <a:pos x="T5" y="T7"/>
                              </a:cxn>
                              <a:cxn ang="0">
                                <a:pos x="T9" y="T11"/>
                              </a:cxn>
                              <a:cxn ang="0">
                                <a:pos x="T13" y="T15"/>
                              </a:cxn>
                              <a:cxn ang="0">
                                <a:pos x="T17" y="T19"/>
                              </a:cxn>
                              <a:cxn ang="0">
                                <a:pos x="T21" y="T23"/>
                              </a:cxn>
                              <a:cxn ang="0">
                                <a:pos x="T25" y="T27"/>
                              </a:cxn>
                            </a:cxnLst>
                            <a:rect l="0" t="0" r="r" b="b"/>
                            <a:pathLst>
                              <a:path w="210" h="22">
                                <a:moveTo>
                                  <a:pt x="0" y="17"/>
                                </a:moveTo>
                                <a:lnTo>
                                  <a:pt x="7" y="12"/>
                                </a:lnTo>
                                <a:lnTo>
                                  <a:pt x="24" y="8"/>
                                </a:lnTo>
                                <a:lnTo>
                                  <a:pt x="70" y="9"/>
                                </a:lnTo>
                                <a:lnTo>
                                  <a:pt x="125" y="6"/>
                                </a:lnTo>
                                <a:lnTo>
                                  <a:pt x="173" y="0"/>
                                </a:lnTo>
                                <a:lnTo>
                                  <a:pt x="210" y="22"/>
                                </a:lnTo>
                              </a:path>
                            </a:pathLst>
                          </a:custGeom>
                          <a:noFill/>
                          <a:ln w="1034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 name="Picture 14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91" y="877"/>
                            <a:ext cx="393" cy="180"/>
                          </a:xfrm>
                          <a:prstGeom prst="rect">
                            <a:avLst/>
                          </a:prstGeom>
                          <a:noFill/>
                          <a:extLst>
                            <a:ext uri="{909E8E84-426E-40DD-AFC4-6F175D3DCCD1}">
                              <a14:hiddenFill xmlns:a14="http://schemas.microsoft.com/office/drawing/2010/main">
                                <a:solidFill>
                                  <a:srgbClr val="FFFFFF"/>
                                </a:solidFill>
                              </a14:hiddenFill>
                            </a:ext>
                          </a:extLst>
                        </pic:spPr>
                      </pic:pic>
                      <wps:wsp>
                        <wps:cNvPr id="418" name="Line 1421"/>
                        <wps:cNvCnPr>
                          <a:cxnSpLocks noChangeShapeType="1"/>
                        </wps:cNvCnPr>
                        <wps:spPr bwMode="auto">
                          <a:xfrm>
                            <a:off x="6186" y="1018"/>
                            <a:ext cx="0" cy="16"/>
                          </a:xfrm>
                          <a:prstGeom prst="line">
                            <a:avLst/>
                          </a:prstGeom>
                          <a:noFill/>
                          <a:ln w="2939">
                            <a:solidFill>
                              <a:srgbClr val="121315"/>
                            </a:solidFill>
                            <a:round/>
                            <a:headEnd/>
                            <a:tailEnd/>
                          </a:ln>
                          <a:extLst>
                            <a:ext uri="{909E8E84-426E-40DD-AFC4-6F175D3DCCD1}">
                              <a14:hiddenFill xmlns:a14="http://schemas.microsoft.com/office/drawing/2010/main">
                                <a:noFill/>
                              </a14:hiddenFill>
                            </a:ext>
                          </a:extLst>
                        </wps:spPr>
                        <wps:bodyPr/>
                      </wps:wsp>
                      <wps:wsp>
                        <wps:cNvPr id="419" name="Freeform 1422"/>
                        <wps:cNvSpPr>
                          <a:spLocks/>
                        </wps:cNvSpPr>
                        <wps:spPr bwMode="auto">
                          <a:xfrm>
                            <a:off x="5693" y="812"/>
                            <a:ext cx="935" cy="204"/>
                          </a:xfrm>
                          <a:custGeom>
                            <a:avLst/>
                            <a:gdLst>
                              <a:gd name="T0" fmla="+- 0 5693 5693"/>
                              <a:gd name="T1" fmla="*/ T0 w 935"/>
                              <a:gd name="T2" fmla="+- 0 899 812"/>
                              <a:gd name="T3" fmla="*/ 899 h 204"/>
                              <a:gd name="T4" fmla="+- 0 5747 5693"/>
                              <a:gd name="T5" fmla="*/ T4 w 935"/>
                              <a:gd name="T6" fmla="+- 0 919 812"/>
                              <a:gd name="T7" fmla="*/ 919 h 204"/>
                              <a:gd name="T8" fmla="+- 0 5795 5693"/>
                              <a:gd name="T9" fmla="*/ T8 w 935"/>
                              <a:gd name="T10" fmla="+- 0 927 812"/>
                              <a:gd name="T11" fmla="*/ 927 h 204"/>
                              <a:gd name="T12" fmla="+- 0 5834 5693"/>
                              <a:gd name="T13" fmla="*/ T12 w 935"/>
                              <a:gd name="T14" fmla="+- 0 930 812"/>
                              <a:gd name="T15" fmla="*/ 930 h 204"/>
                              <a:gd name="T16" fmla="+- 0 5884 5693"/>
                              <a:gd name="T17" fmla="*/ T16 w 935"/>
                              <a:gd name="T18" fmla="+- 0 933 812"/>
                              <a:gd name="T19" fmla="*/ 933 h 204"/>
                              <a:gd name="T20" fmla="+- 0 5949 5693"/>
                              <a:gd name="T21" fmla="*/ T20 w 935"/>
                              <a:gd name="T22" fmla="+- 0 941 812"/>
                              <a:gd name="T23" fmla="*/ 941 h 204"/>
                              <a:gd name="T24" fmla="+- 0 6001 5693"/>
                              <a:gd name="T25" fmla="*/ T24 w 935"/>
                              <a:gd name="T26" fmla="+- 0 949 812"/>
                              <a:gd name="T27" fmla="*/ 949 h 204"/>
                              <a:gd name="T28" fmla="+- 0 6041 5693"/>
                              <a:gd name="T29" fmla="*/ T28 w 935"/>
                              <a:gd name="T30" fmla="+- 0 951 812"/>
                              <a:gd name="T31" fmla="*/ 951 h 204"/>
                              <a:gd name="T32" fmla="+- 0 6090 5693"/>
                              <a:gd name="T33" fmla="*/ T32 w 935"/>
                              <a:gd name="T34" fmla="+- 0 947 812"/>
                              <a:gd name="T35" fmla="*/ 947 h 204"/>
                              <a:gd name="T36" fmla="+- 0 6134 5693"/>
                              <a:gd name="T37" fmla="*/ T36 w 935"/>
                              <a:gd name="T38" fmla="+- 0 941 812"/>
                              <a:gd name="T39" fmla="*/ 941 h 204"/>
                              <a:gd name="T40" fmla="+- 0 6171 5693"/>
                              <a:gd name="T41" fmla="*/ T40 w 935"/>
                              <a:gd name="T42" fmla="+- 0 941 812"/>
                              <a:gd name="T43" fmla="*/ 941 h 204"/>
                              <a:gd name="T44" fmla="+- 0 6210 5693"/>
                              <a:gd name="T45" fmla="*/ T44 w 935"/>
                              <a:gd name="T46" fmla="+- 0 951 812"/>
                              <a:gd name="T47" fmla="*/ 951 h 204"/>
                              <a:gd name="T48" fmla="+- 0 6245 5693"/>
                              <a:gd name="T49" fmla="*/ T48 w 935"/>
                              <a:gd name="T50" fmla="+- 0 958 812"/>
                              <a:gd name="T51" fmla="*/ 958 h 204"/>
                              <a:gd name="T52" fmla="+- 0 6287 5693"/>
                              <a:gd name="T53" fmla="*/ T52 w 935"/>
                              <a:gd name="T54" fmla="+- 0 961 812"/>
                              <a:gd name="T55" fmla="*/ 961 h 204"/>
                              <a:gd name="T56" fmla="+- 0 6329 5693"/>
                              <a:gd name="T57" fmla="*/ T56 w 935"/>
                              <a:gd name="T58" fmla="+- 0 961 812"/>
                              <a:gd name="T59" fmla="*/ 961 h 204"/>
                              <a:gd name="T60" fmla="+- 0 6369 5693"/>
                              <a:gd name="T61" fmla="*/ T60 w 935"/>
                              <a:gd name="T62" fmla="+- 0 970 812"/>
                              <a:gd name="T63" fmla="*/ 970 h 204"/>
                              <a:gd name="T64" fmla="+- 0 6397 5693"/>
                              <a:gd name="T65" fmla="*/ T64 w 935"/>
                              <a:gd name="T66" fmla="+- 0 989 812"/>
                              <a:gd name="T67" fmla="*/ 989 h 204"/>
                              <a:gd name="T68" fmla="+- 0 6442 5693"/>
                              <a:gd name="T69" fmla="*/ T68 w 935"/>
                              <a:gd name="T70" fmla="+- 0 997 812"/>
                              <a:gd name="T71" fmla="*/ 997 h 204"/>
                              <a:gd name="T72" fmla="+- 0 6486 5693"/>
                              <a:gd name="T73" fmla="*/ T72 w 935"/>
                              <a:gd name="T74" fmla="+- 0 997 812"/>
                              <a:gd name="T75" fmla="*/ 997 h 204"/>
                              <a:gd name="T76" fmla="+- 0 6536 5693"/>
                              <a:gd name="T77" fmla="*/ T76 w 935"/>
                              <a:gd name="T78" fmla="+- 0 1003 812"/>
                              <a:gd name="T79" fmla="*/ 1003 h 204"/>
                              <a:gd name="T80" fmla="+- 0 6575 5693"/>
                              <a:gd name="T81" fmla="*/ T80 w 935"/>
                              <a:gd name="T82" fmla="+- 0 1015 812"/>
                              <a:gd name="T83" fmla="*/ 1015 h 204"/>
                              <a:gd name="T84" fmla="+- 0 6612 5693"/>
                              <a:gd name="T85" fmla="*/ T84 w 935"/>
                              <a:gd name="T86" fmla="+- 0 1011 812"/>
                              <a:gd name="T87" fmla="*/ 1011 h 204"/>
                              <a:gd name="T88" fmla="+- 0 6621 5693"/>
                              <a:gd name="T89" fmla="*/ T88 w 935"/>
                              <a:gd name="T90" fmla="+- 0 989 812"/>
                              <a:gd name="T91" fmla="*/ 989 h 204"/>
                              <a:gd name="T92" fmla="+- 0 6627 5693"/>
                              <a:gd name="T93" fmla="*/ T92 w 935"/>
                              <a:gd name="T94" fmla="+- 0 970 812"/>
                              <a:gd name="T95" fmla="*/ 970 h 204"/>
                              <a:gd name="T96" fmla="+- 0 6610 5693"/>
                              <a:gd name="T97" fmla="*/ T96 w 935"/>
                              <a:gd name="T98" fmla="+- 0 951 812"/>
                              <a:gd name="T99" fmla="*/ 951 h 204"/>
                              <a:gd name="T100" fmla="+- 0 6543 5693"/>
                              <a:gd name="T101" fmla="*/ T100 w 935"/>
                              <a:gd name="T102" fmla="+- 0 918 812"/>
                              <a:gd name="T103" fmla="*/ 918 h 204"/>
                              <a:gd name="T104" fmla="+- 0 6475 5693"/>
                              <a:gd name="T105" fmla="*/ T104 w 935"/>
                              <a:gd name="T106" fmla="+- 0 899 812"/>
                              <a:gd name="T107" fmla="*/ 899 h 204"/>
                              <a:gd name="T108" fmla="+- 0 6438 5693"/>
                              <a:gd name="T109" fmla="*/ T108 w 935"/>
                              <a:gd name="T110" fmla="+- 0 898 812"/>
                              <a:gd name="T111" fmla="*/ 898 h 204"/>
                              <a:gd name="T112" fmla="+- 0 6397 5693"/>
                              <a:gd name="T113" fmla="*/ T112 w 935"/>
                              <a:gd name="T114" fmla="+- 0 898 812"/>
                              <a:gd name="T115" fmla="*/ 898 h 204"/>
                              <a:gd name="T116" fmla="+- 0 6347 5693"/>
                              <a:gd name="T117" fmla="*/ T116 w 935"/>
                              <a:gd name="T118" fmla="+- 0 899 812"/>
                              <a:gd name="T119" fmla="*/ 899 h 204"/>
                              <a:gd name="T120" fmla="+- 0 6310 5693"/>
                              <a:gd name="T121" fmla="*/ T120 w 935"/>
                              <a:gd name="T122" fmla="+- 0 901 812"/>
                              <a:gd name="T123" fmla="*/ 901 h 204"/>
                              <a:gd name="T124" fmla="+- 0 6269 5693"/>
                              <a:gd name="T125" fmla="*/ T124 w 935"/>
                              <a:gd name="T126" fmla="+- 0 899 812"/>
                              <a:gd name="T127" fmla="*/ 899 h 204"/>
                              <a:gd name="T128" fmla="+- 0 6227 5693"/>
                              <a:gd name="T129" fmla="*/ T128 w 935"/>
                              <a:gd name="T130" fmla="+- 0 901 812"/>
                              <a:gd name="T131" fmla="*/ 901 h 204"/>
                              <a:gd name="T132" fmla="+- 0 6189 5693"/>
                              <a:gd name="T133" fmla="*/ T132 w 935"/>
                              <a:gd name="T134" fmla="+- 0 899 812"/>
                              <a:gd name="T135" fmla="*/ 899 h 204"/>
                              <a:gd name="T136" fmla="+- 0 6154 5693"/>
                              <a:gd name="T137" fmla="*/ T136 w 935"/>
                              <a:gd name="T138" fmla="+- 0 898 812"/>
                              <a:gd name="T139" fmla="*/ 898 h 204"/>
                              <a:gd name="T140" fmla="+- 0 6119 5693"/>
                              <a:gd name="T141" fmla="*/ T140 w 935"/>
                              <a:gd name="T142" fmla="+- 0 894 812"/>
                              <a:gd name="T143" fmla="*/ 894 h 204"/>
                              <a:gd name="T144" fmla="+- 0 6075 5693"/>
                              <a:gd name="T145" fmla="*/ T144 w 935"/>
                              <a:gd name="T146" fmla="+- 0 884 812"/>
                              <a:gd name="T147" fmla="*/ 884 h 204"/>
                              <a:gd name="T148" fmla="+- 0 6038 5693"/>
                              <a:gd name="T149" fmla="*/ T148 w 935"/>
                              <a:gd name="T150" fmla="+- 0 876 812"/>
                              <a:gd name="T151" fmla="*/ 876 h 204"/>
                              <a:gd name="T152" fmla="+- 0 5997 5693"/>
                              <a:gd name="T153" fmla="*/ T152 w 935"/>
                              <a:gd name="T154" fmla="+- 0 862 812"/>
                              <a:gd name="T155" fmla="*/ 862 h 204"/>
                              <a:gd name="T156" fmla="+- 0 5962 5693"/>
                              <a:gd name="T157" fmla="*/ T156 w 935"/>
                              <a:gd name="T158" fmla="+- 0 848 812"/>
                              <a:gd name="T159" fmla="*/ 848 h 204"/>
                              <a:gd name="T160" fmla="+- 0 5934 5693"/>
                              <a:gd name="T161" fmla="*/ T160 w 935"/>
                              <a:gd name="T162" fmla="+- 0 831 812"/>
                              <a:gd name="T163" fmla="*/ 831 h 204"/>
                              <a:gd name="T164" fmla="+- 0 5913 5693"/>
                              <a:gd name="T165" fmla="*/ T164 w 935"/>
                              <a:gd name="T166" fmla="+- 0 814 812"/>
                              <a:gd name="T167" fmla="*/ 814 h 204"/>
                              <a:gd name="T168" fmla="+- 0 5910 5693"/>
                              <a:gd name="T169" fmla="*/ T168 w 935"/>
                              <a:gd name="T170" fmla="+- 0 812 812"/>
                              <a:gd name="T171" fmla="*/ 81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35" h="204">
                                <a:moveTo>
                                  <a:pt x="0" y="87"/>
                                </a:moveTo>
                                <a:lnTo>
                                  <a:pt x="54" y="107"/>
                                </a:lnTo>
                                <a:lnTo>
                                  <a:pt x="102" y="115"/>
                                </a:lnTo>
                                <a:lnTo>
                                  <a:pt x="141" y="118"/>
                                </a:lnTo>
                                <a:lnTo>
                                  <a:pt x="191" y="121"/>
                                </a:lnTo>
                                <a:lnTo>
                                  <a:pt x="256" y="129"/>
                                </a:lnTo>
                                <a:lnTo>
                                  <a:pt x="308" y="137"/>
                                </a:lnTo>
                                <a:lnTo>
                                  <a:pt x="348" y="139"/>
                                </a:lnTo>
                                <a:lnTo>
                                  <a:pt x="397" y="135"/>
                                </a:lnTo>
                                <a:lnTo>
                                  <a:pt x="441" y="129"/>
                                </a:lnTo>
                                <a:lnTo>
                                  <a:pt x="478" y="129"/>
                                </a:lnTo>
                                <a:lnTo>
                                  <a:pt x="517" y="139"/>
                                </a:lnTo>
                                <a:lnTo>
                                  <a:pt x="552" y="146"/>
                                </a:lnTo>
                                <a:lnTo>
                                  <a:pt x="594" y="149"/>
                                </a:lnTo>
                                <a:lnTo>
                                  <a:pt x="636" y="149"/>
                                </a:lnTo>
                                <a:lnTo>
                                  <a:pt x="676" y="158"/>
                                </a:lnTo>
                                <a:lnTo>
                                  <a:pt x="704" y="177"/>
                                </a:lnTo>
                                <a:lnTo>
                                  <a:pt x="749" y="185"/>
                                </a:lnTo>
                                <a:lnTo>
                                  <a:pt x="793" y="185"/>
                                </a:lnTo>
                                <a:lnTo>
                                  <a:pt x="843" y="191"/>
                                </a:lnTo>
                                <a:lnTo>
                                  <a:pt x="882" y="203"/>
                                </a:lnTo>
                                <a:lnTo>
                                  <a:pt x="919" y="199"/>
                                </a:lnTo>
                                <a:lnTo>
                                  <a:pt x="928" y="177"/>
                                </a:lnTo>
                                <a:lnTo>
                                  <a:pt x="934" y="158"/>
                                </a:lnTo>
                                <a:lnTo>
                                  <a:pt x="917" y="139"/>
                                </a:lnTo>
                                <a:lnTo>
                                  <a:pt x="850" y="106"/>
                                </a:lnTo>
                                <a:lnTo>
                                  <a:pt x="782" y="87"/>
                                </a:lnTo>
                                <a:lnTo>
                                  <a:pt x="745" y="86"/>
                                </a:lnTo>
                                <a:lnTo>
                                  <a:pt x="704" y="86"/>
                                </a:lnTo>
                                <a:lnTo>
                                  <a:pt x="654" y="87"/>
                                </a:lnTo>
                                <a:lnTo>
                                  <a:pt x="617" y="89"/>
                                </a:lnTo>
                                <a:lnTo>
                                  <a:pt x="576" y="87"/>
                                </a:lnTo>
                                <a:lnTo>
                                  <a:pt x="534" y="89"/>
                                </a:lnTo>
                                <a:lnTo>
                                  <a:pt x="496" y="87"/>
                                </a:lnTo>
                                <a:lnTo>
                                  <a:pt x="461" y="86"/>
                                </a:lnTo>
                                <a:lnTo>
                                  <a:pt x="426" y="82"/>
                                </a:lnTo>
                                <a:lnTo>
                                  <a:pt x="382" y="72"/>
                                </a:lnTo>
                                <a:lnTo>
                                  <a:pt x="345" y="64"/>
                                </a:lnTo>
                                <a:lnTo>
                                  <a:pt x="304" y="50"/>
                                </a:lnTo>
                                <a:lnTo>
                                  <a:pt x="269" y="36"/>
                                </a:lnTo>
                                <a:lnTo>
                                  <a:pt x="241" y="19"/>
                                </a:lnTo>
                                <a:lnTo>
                                  <a:pt x="220" y="2"/>
                                </a:lnTo>
                                <a:lnTo>
                                  <a:pt x="217" y="0"/>
                                </a:lnTo>
                              </a:path>
                            </a:pathLst>
                          </a:custGeom>
                          <a:noFill/>
                          <a:ln w="1040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1423"/>
                        <wps:cNvSpPr>
                          <a:spLocks/>
                        </wps:cNvSpPr>
                        <wps:spPr bwMode="auto">
                          <a:xfrm>
                            <a:off x="6186" y="991"/>
                            <a:ext cx="229" cy="47"/>
                          </a:xfrm>
                          <a:custGeom>
                            <a:avLst/>
                            <a:gdLst>
                              <a:gd name="T0" fmla="+- 0 6186 6186"/>
                              <a:gd name="T1" fmla="*/ T0 w 229"/>
                              <a:gd name="T2" fmla="+- 0 1023 991"/>
                              <a:gd name="T3" fmla="*/ 1023 h 47"/>
                              <a:gd name="T4" fmla="+- 0 6225 6186"/>
                              <a:gd name="T5" fmla="*/ T4 w 229"/>
                              <a:gd name="T6" fmla="+- 0 1028 991"/>
                              <a:gd name="T7" fmla="*/ 1028 h 47"/>
                              <a:gd name="T8" fmla="+- 0 6260 6186"/>
                              <a:gd name="T9" fmla="*/ T8 w 229"/>
                              <a:gd name="T10" fmla="+- 0 1025 991"/>
                              <a:gd name="T11" fmla="*/ 1025 h 47"/>
                              <a:gd name="T12" fmla="+- 0 6306 6186"/>
                              <a:gd name="T13" fmla="*/ T12 w 229"/>
                              <a:gd name="T14" fmla="+- 0 1023 991"/>
                              <a:gd name="T15" fmla="*/ 1023 h 47"/>
                              <a:gd name="T16" fmla="+- 0 6341 6186"/>
                              <a:gd name="T17" fmla="*/ T16 w 229"/>
                              <a:gd name="T18" fmla="+- 0 1022 991"/>
                              <a:gd name="T19" fmla="*/ 1022 h 47"/>
                              <a:gd name="T20" fmla="+- 0 6382 6186"/>
                              <a:gd name="T21" fmla="*/ T20 w 229"/>
                              <a:gd name="T22" fmla="+- 0 1028 991"/>
                              <a:gd name="T23" fmla="*/ 1028 h 47"/>
                              <a:gd name="T24" fmla="+- 0 6415 6186"/>
                              <a:gd name="T25" fmla="*/ T24 w 229"/>
                              <a:gd name="T26" fmla="+- 0 1037 991"/>
                              <a:gd name="T27" fmla="*/ 1037 h 47"/>
                              <a:gd name="T28" fmla="+- 0 6393 6186"/>
                              <a:gd name="T29" fmla="*/ T28 w 229"/>
                              <a:gd name="T30" fmla="+- 0 1012 991"/>
                              <a:gd name="T31" fmla="*/ 1012 h 47"/>
                              <a:gd name="T32" fmla="+- 0 6362 6186"/>
                              <a:gd name="T33" fmla="*/ T32 w 229"/>
                              <a:gd name="T34" fmla="+- 0 991 991"/>
                              <a:gd name="T35" fmla="*/ 99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9" h="47">
                                <a:moveTo>
                                  <a:pt x="0" y="32"/>
                                </a:moveTo>
                                <a:lnTo>
                                  <a:pt x="39" y="37"/>
                                </a:lnTo>
                                <a:lnTo>
                                  <a:pt x="74" y="34"/>
                                </a:lnTo>
                                <a:lnTo>
                                  <a:pt x="120" y="32"/>
                                </a:lnTo>
                                <a:lnTo>
                                  <a:pt x="155" y="31"/>
                                </a:lnTo>
                                <a:lnTo>
                                  <a:pt x="196" y="37"/>
                                </a:lnTo>
                                <a:lnTo>
                                  <a:pt x="229" y="46"/>
                                </a:lnTo>
                                <a:lnTo>
                                  <a:pt x="207" y="21"/>
                                </a:lnTo>
                                <a:lnTo>
                                  <a:pt x="176" y="0"/>
                                </a:lnTo>
                              </a:path>
                            </a:pathLst>
                          </a:custGeom>
                          <a:noFill/>
                          <a:ln w="1039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1424"/>
                        <wps:cNvSpPr>
                          <a:spLocks/>
                        </wps:cNvSpPr>
                        <wps:spPr bwMode="auto">
                          <a:xfrm>
                            <a:off x="6308" y="683"/>
                            <a:ext cx="402" cy="140"/>
                          </a:xfrm>
                          <a:custGeom>
                            <a:avLst/>
                            <a:gdLst>
                              <a:gd name="T0" fmla="+- 0 6308 6308"/>
                              <a:gd name="T1" fmla="*/ T0 w 402"/>
                              <a:gd name="T2" fmla="+- 0 683 683"/>
                              <a:gd name="T3" fmla="*/ 683 h 140"/>
                              <a:gd name="T4" fmla="+- 0 6332 6308"/>
                              <a:gd name="T5" fmla="*/ T4 w 402"/>
                              <a:gd name="T6" fmla="+- 0 683 683"/>
                              <a:gd name="T7" fmla="*/ 683 h 140"/>
                              <a:gd name="T8" fmla="+- 0 6362 6308"/>
                              <a:gd name="T9" fmla="*/ T8 w 402"/>
                              <a:gd name="T10" fmla="+- 0 694 683"/>
                              <a:gd name="T11" fmla="*/ 694 h 140"/>
                              <a:gd name="T12" fmla="+- 0 6401 6308"/>
                              <a:gd name="T13" fmla="*/ T12 w 402"/>
                              <a:gd name="T14" fmla="+- 0 699 683"/>
                              <a:gd name="T15" fmla="*/ 699 h 140"/>
                              <a:gd name="T16" fmla="+- 0 6454 6308"/>
                              <a:gd name="T17" fmla="*/ T16 w 402"/>
                              <a:gd name="T18" fmla="+- 0 696 683"/>
                              <a:gd name="T19" fmla="*/ 696 h 140"/>
                              <a:gd name="T20" fmla="+- 0 6475 6308"/>
                              <a:gd name="T21" fmla="*/ T20 w 402"/>
                              <a:gd name="T22" fmla="+- 0 713 683"/>
                              <a:gd name="T23" fmla="*/ 713 h 140"/>
                              <a:gd name="T24" fmla="+- 0 6497 6308"/>
                              <a:gd name="T25" fmla="*/ T24 w 402"/>
                              <a:gd name="T26" fmla="+- 0 727 683"/>
                              <a:gd name="T27" fmla="*/ 727 h 140"/>
                              <a:gd name="T28" fmla="+- 0 6530 6308"/>
                              <a:gd name="T29" fmla="*/ T28 w 402"/>
                              <a:gd name="T30" fmla="+- 0 746 683"/>
                              <a:gd name="T31" fmla="*/ 746 h 140"/>
                              <a:gd name="T32" fmla="+- 0 6562 6308"/>
                              <a:gd name="T33" fmla="*/ T32 w 402"/>
                              <a:gd name="T34" fmla="+- 0 756 683"/>
                              <a:gd name="T35" fmla="*/ 756 h 140"/>
                              <a:gd name="T36" fmla="+- 0 6606 6308"/>
                              <a:gd name="T37" fmla="*/ T36 w 402"/>
                              <a:gd name="T38" fmla="+- 0 761 683"/>
                              <a:gd name="T39" fmla="*/ 761 h 140"/>
                              <a:gd name="T40" fmla="+- 0 6644 6308"/>
                              <a:gd name="T41" fmla="*/ T40 w 402"/>
                              <a:gd name="T42" fmla="+- 0 772 683"/>
                              <a:gd name="T43" fmla="*/ 772 h 140"/>
                              <a:gd name="T44" fmla="+- 0 6666 6308"/>
                              <a:gd name="T45" fmla="*/ T44 w 402"/>
                              <a:gd name="T46" fmla="+- 0 789 683"/>
                              <a:gd name="T47" fmla="*/ 789 h 140"/>
                              <a:gd name="T48" fmla="+- 0 6686 6308"/>
                              <a:gd name="T49" fmla="*/ T48 w 402"/>
                              <a:gd name="T50" fmla="+- 0 805 683"/>
                              <a:gd name="T51" fmla="*/ 805 h 140"/>
                              <a:gd name="T52" fmla="+- 0 6710 6308"/>
                              <a:gd name="T53" fmla="*/ T52 w 402"/>
                              <a:gd name="T54" fmla="+- 0 823 683"/>
                              <a:gd name="T55" fmla="*/ 82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2" h="140">
                                <a:moveTo>
                                  <a:pt x="0" y="0"/>
                                </a:moveTo>
                                <a:lnTo>
                                  <a:pt x="24" y="0"/>
                                </a:lnTo>
                                <a:lnTo>
                                  <a:pt x="54" y="11"/>
                                </a:lnTo>
                                <a:lnTo>
                                  <a:pt x="93" y="16"/>
                                </a:lnTo>
                                <a:lnTo>
                                  <a:pt x="146" y="13"/>
                                </a:lnTo>
                                <a:lnTo>
                                  <a:pt x="167" y="30"/>
                                </a:lnTo>
                                <a:lnTo>
                                  <a:pt x="189" y="44"/>
                                </a:lnTo>
                                <a:lnTo>
                                  <a:pt x="222" y="63"/>
                                </a:lnTo>
                                <a:lnTo>
                                  <a:pt x="254" y="73"/>
                                </a:lnTo>
                                <a:lnTo>
                                  <a:pt x="298" y="78"/>
                                </a:lnTo>
                                <a:lnTo>
                                  <a:pt x="336" y="89"/>
                                </a:lnTo>
                                <a:lnTo>
                                  <a:pt x="358" y="106"/>
                                </a:lnTo>
                                <a:lnTo>
                                  <a:pt x="378" y="122"/>
                                </a:lnTo>
                                <a:lnTo>
                                  <a:pt x="402" y="140"/>
                                </a:lnTo>
                              </a:path>
                            </a:pathLst>
                          </a:custGeom>
                          <a:noFill/>
                          <a:ln w="1052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1425"/>
                        <wps:cNvCnPr>
                          <a:cxnSpLocks noChangeShapeType="1"/>
                        </wps:cNvCnPr>
                        <wps:spPr bwMode="auto">
                          <a:xfrm>
                            <a:off x="6523" y="601"/>
                            <a:ext cx="0" cy="0"/>
                          </a:xfrm>
                          <a:prstGeom prst="line">
                            <a:avLst/>
                          </a:prstGeom>
                          <a:noFill/>
                          <a:ln w="12258">
                            <a:solidFill>
                              <a:srgbClr val="12131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3" name="Picture 14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455" y="648"/>
                            <a:ext cx="170" cy="115"/>
                          </a:xfrm>
                          <a:prstGeom prst="rect">
                            <a:avLst/>
                          </a:prstGeom>
                          <a:noFill/>
                          <a:extLst>
                            <a:ext uri="{909E8E84-426E-40DD-AFC4-6F175D3DCCD1}">
                              <a14:hiddenFill xmlns:a14="http://schemas.microsoft.com/office/drawing/2010/main">
                                <a:solidFill>
                                  <a:srgbClr val="FFFFFF"/>
                                </a:solidFill>
                              </a14:hiddenFill>
                            </a:ext>
                          </a:extLst>
                        </pic:spPr>
                      </pic:pic>
                      <wps:wsp>
                        <wps:cNvPr id="424" name="Freeform 1427"/>
                        <wps:cNvSpPr>
                          <a:spLocks/>
                        </wps:cNvSpPr>
                        <wps:spPr bwMode="auto">
                          <a:xfrm>
                            <a:off x="6073" y="412"/>
                            <a:ext cx="474" cy="246"/>
                          </a:xfrm>
                          <a:custGeom>
                            <a:avLst/>
                            <a:gdLst>
                              <a:gd name="T0" fmla="+- 0 6073 6073"/>
                              <a:gd name="T1" fmla="*/ T0 w 474"/>
                              <a:gd name="T2" fmla="+- 0 412 412"/>
                              <a:gd name="T3" fmla="*/ 412 h 246"/>
                              <a:gd name="T4" fmla="+- 0 6126 6073"/>
                              <a:gd name="T5" fmla="*/ T4 w 474"/>
                              <a:gd name="T6" fmla="+- 0 432 412"/>
                              <a:gd name="T7" fmla="*/ 432 h 246"/>
                              <a:gd name="T8" fmla="+- 0 6175 6073"/>
                              <a:gd name="T9" fmla="*/ T8 w 474"/>
                              <a:gd name="T10" fmla="+- 0 449 412"/>
                              <a:gd name="T11" fmla="*/ 449 h 246"/>
                              <a:gd name="T12" fmla="+- 0 6208 6073"/>
                              <a:gd name="T13" fmla="*/ T12 w 474"/>
                              <a:gd name="T14" fmla="+- 0 460 412"/>
                              <a:gd name="T15" fmla="*/ 460 h 246"/>
                              <a:gd name="T16" fmla="+- 0 6249 6073"/>
                              <a:gd name="T17" fmla="*/ T16 w 474"/>
                              <a:gd name="T18" fmla="+- 0 467 412"/>
                              <a:gd name="T19" fmla="*/ 467 h 246"/>
                              <a:gd name="T20" fmla="+- 0 6295 6073"/>
                              <a:gd name="T21" fmla="*/ T20 w 474"/>
                              <a:gd name="T22" fmla="+- 0 480 412"/>
                              <a:gd name="T23" fmla="*/ 480 h 246"/>
                              <a:gd name="T24" fmla="+- 0 6323 6073"/>
                              <a:gd name="T25" fmla="*/ T24 w 474"/>
                              <a:gd name="T26" fmla="+- 0 497 412"/>
                              <a:gd name="T27" fmla="*/ 497 h 246"/>
                              <a:gd name="T28" fmla="+- 0 6345 6073"/>
                              <a:gd name="T29" fmla="*/ T28 w 474"/>
                              <a:gd name="T30" fmla="+- 0 512 412"/>
                              <a:gd name="T31" fmla="*/ 512 h 246"/>
                              <a:gd name="T32" fmla="+- 0 6371 6073"/>
                              <a:gd name="T33" fmla="*/ T32 w 474"/>
                              <a:gd name="T34" fmla="+- 0 526 412"/>
                              <a:gd name="T35" fmla="*/ 526 h 246"/>
                              <a:gd name="T36" fmla="+- 0 6417 6073"/>
                              <a:gd name="T37" fmla="*/ T36 w 474"/>
                              <a:gd name="T38" fmla="+- 0 539 412"/>
                              <a:gd name="T39" fmla="*/ 539 h 246"/>
                              <a:gd name="T40" fmla="+- 0 6445 6073"/>
                              <a:gd name="T41" fmla="*/ T40 w 474"/>
                              <a:gd name="T42" fmla="+- 0 554 412"/>
                              <a:gd name="T43" fmla="*/ 554 h 246"/>
                              <a:gd name="T44" fmla="+- 0 6471 6073"/>
                              <a:gd name="T45" fmla="*/ T44 w 474"/>
                              <a:gd name="T46" fmla="+- 0 571 412"/>
                              <a:gd name="T47" fmla="*/ 571 h 246"/>
                              <a:gd name="T48" fmla="+- 0 6490 6073"/>
                              <a:gd name="T49" fmla="*/ T48 w 474"/>
                              <a:gd name="T50" fmla="+- 0 588 412"/>
                              <a:gd name="T51" fmla="*/ 588 h 246"/>
                              <a:gd name="T52" fmla="+- 0 6512 6073"/>
                              <a:gd name="T53" fmla="*/ T52 w 474"/>
                              <a:gd name="T54" fmla="+- 0 605 412"/>
                              <a:gd name="T55" fmla="*/ 605 h 246"/>
                              <a:gd name="T56" fmla="+- 0 6531 6073"/>
                              <a:gd name="T57" fmla="*/ T56 w 474"/>
                              <a:gd name="T58" fmla="+- 0 626 412"/>
                              <a:gd name="T59" fmla="*/ 626 h 246"/>
                              <a:gd name="T60" fmla="+- 0 6546 6073"/>
                              <a:gd name="T61" fmla="*/ T60 w 474"/>
                              <a:gd name="T62" fmla="+- 0 643 412"/>
                              <a:gd name="T63" fmla="*/ 643 h 246"/>
                              <a:gd name="T64" fmla="+- 0 6531 6073"/>
                              <a:gd name="T65" fmla="*/ T64 w 474"/>
                              <a:gd name="T66" fmla="+- 0 657 412"/>
                              <a:gd name="T67" fmla="*/ 65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4" h="246">
                                <a:moveTo>
                                  <a:pt x="0" y="0"/>
                                </a:moveTo>
                                <a:lnTo>
                                  <a:pt x="53" y="20"/>
                                </a:lnTo>
                                <a:lnTo>
                                  <a:pt x="102" y="37"/>
                                </a:lnTo>
                                <a:lnTo>
                                  <a:pt x="135" y="48"/>
                                </a:lnTo>
                                <a:lnTo>
                                  <a:pt x="176" y="55"/>
                                </a:lnTo>
                                <a:lnTo>
                                  <a:pt x="222" y="68"/>
                                </a:lnTo>
                                <a:lnTo>
                                  <a:pt x="250" y="85"/>
                                </a:lnTo>
                                <a:lnTo>
                                  <a:pt x="272" y="100"/>
                                </a:lnTo>
                                <a:lnTo>
                                  <a:pt x="298" y="114"/>
                                </a:lnTo>
                                <a:lnTo>
                                  <a:pt x="344" y="127"/>
                                </a:lnTo>
                                <a:lnTo>
                                  <a:pt x="372" y="142"/>
                                </a:lnTo>
                                <a:lnTo>
                                  <a:pt x="398" y="159"/>
                                </a:lnTo>
                                <a:lnTo>
                                  <a:pt x="417" y="176"/>
                                </a:lnTo>
                                <a:lnTo>
                                  <a:pt x="439" y="193"/>
                                </a:lnTo>
                                <a:lnTo>
                                  <a:pt x="458" y="214"/>
                                </a:lnTo>
                                <a:lnTo>
                                  <a:pt x="473" y="231"/>
                                </a:lnTo>
                                <a:lnTo>
                                  <a:pt x="458" y="245"/>
                                </a:lnTo>
                              </a:path>
                            </a:pathLst>
                          </a:custGeom>
                          <a:noFill/>
                          <a:ln w="1073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1428"/>
                        <wps:cNvCnPr>
                          <a:cxnSpLocks noChangeShapeType="1"/>
                        </wps:cNvCnPr>
                        <wps:spPr bwMode="auto">
                          <a:xfrm>
                            <a:off x="6523" y="542"/>
                            <a:ext cx="4" cy="22"/>
                          </a:xfrm>
                          <a:prstGeom prst="line">
                            <a:avLst/>
                          </a:prstGeom>
                          <a:noFill/>
                          <a:ln w="12193">
                            <a:solidFill>
                              <a:srgbClr val="121315"/>
                            </a:solidFill>
                            <a:round/>
                            <a:headEnd/>
                            <a:tailEnd/>
                          </a:ln>
                          <a:extLst>
                            <a:ext uri="{909E8E84-426E-40DD-AFC4-6F175D3DCCD1}">
                              <a14:hiddenFill xmlns:a14="http://schemas.microsoft.com/office/drawing/2010/main">
                                <a:noFill/>
                              </a14:hiddenFill>
                            </a:ext>
                          </a:extLst>
                        </wps:spPr>
                        <wps:bodyPr/>
                      </wps:wsp>
                      <wps:wsp>
                        <wps:cNvPr id="426" name="Freeform 1429"/>
                        <wps:cNvSpPr>
                          <a:spLocks/>
                        </wps:cNvSpPr>
                        <wps:spPr bwMode="auto">
                          <a:xfrm>
                            <a:off x="6577" y="657"/>
                            <a:ext cx="261" cy="166"/>
                          </a:xfrm>
                          <a:custGeom>
                            <a:avLst/>
                            <a:gdLst>
                              <a:gd name="T0" fmla="+- 0 6729 6577"/>
                              <a:gd name="T1" fmla="*/ T0 w 261"/>
                              <a:gd name="T2" fmla="+- 0 680 657"/>
                              <a:gd name="T3" fmla="*/ 680 h 166"/>
                              <a:gd name="T4" fmla="+- 0 6777 6577"/>
                              <a:gd name="T5" fmla="*/ T4 w 261"/>
                              <a:gd name="T6" fmla="+- 0 724 657"/>
                              <a:gd name="T7" fmla="*/ 724 h 166"/>
                              <a:gd name="T8" fmla="+- 0 6823 6577"/>
                              <a:gd name="T9" fmla="*/ T8 w 261"/>
                              <a:gd name="T10" fmla="+- 0 786 657"/>
                              <a:gd name="T11" fmla="*/ 786 h 166"/>
                              <a:gd name="T12" fmla="+- 0 6838 6577"/>
                              <a:gd name="T13" fmla="*/ T12 w 261"/>
                              <a:gd name="T14" fmla="+- 0 823 657"/>
                              <a:gd name="T15" fmla="*/ 823 h 166"/>
                              <a:gd name="T16" fmla="+- 0 6804 6577"/>
                              <a:gd name="T17" fmla="*/ T16 w 261"/>
                              <a:gd name="T18" fmla="+- 0 812 657"/>
                              <a:gd name="T19" fmla="*/ 812 h 166"/>
                              <a:gd name="T20" fmla="+- 0 6784 6577"/>
                              <a:gd name="T21" fmla="*/ T20 w 261"/>
                              <a:gd name="T22" fmla="+- 0 789 657"/>
                              <a:gd name="T23" fmla="*/ 789 h 166"/>
                              <a:gd name="T24" fmla="+- 0 6762 6577"/>
                              <a:gd name="T25" fmla="*/ T24 w 261"/>
                              <a:gd name="T26" fmla="+- 0 770 657"/>
                              <a:gd name="T27" fmla="*/ 770 h 166"/>
                              <a:gd name="T28" fmla="+- 0 6725 6577"/>
                              <a:gd name="T29" fmla="*/ T28 w 261"/>
                              <a:gd name="T30" fmla="+- 0 764 657"/>
                              <a:gd name="T31" fmla="*/ 764 h 166"/>
                              <a:gd name="T32" fmla="+- 0 6688 6577"/>
                              <a:gd name="T33" fmla="*/ T32 w 261"/>
                              <a:gd name="T34" fmla="+- 0 761 657"/>
                              <a:gd name="T35" fmla="*/ 761 h 166"/>
                              <a:gd name="T36" fmla="+- 0 6653 6577"/>
                              <a:gd name="T37" fmla="*/ T36 w 261"/>
                              <a:gd name="T38" fmla="+- 0 753 657"/>
                              <a:gd name="T39" fmla="*/ 753 h 166"/>
                              <a:gd name="T40" fmla="+- 0 6629 6577"/>
                              <a:gd name="T41" fmla="*/ T40 w 261"/>
                              <a:gd name="T42" fmla="+- 0 733 657"/>
                              <a:gd name="T43" fmla="*/ 733 h 166"/>
                              <a:gd name="T44" fmla="+- 0 6610 6577"/>
                              <a:gd name="T45" fmla="*/ T44 w 261"/>
                              <a:gd name="T46" fmla="+- 0 714 657"/>
                              <a:gd name="T47" fmla="*/ 714 h 166"/>
                              <a:gd name="T48" fmla="+- 0 6595 6577"/>
                              <a:gd name="T49" fmla="*/ T48 w 261"/>
                              <a:gd name="T50" fmla="+- 0 694 657"/>
                              <a:gd name="T51" fmla="*/ 694 h 166"/>
                              <a:gd name="T52" fmla="+- 0 6577 6577"/>
                              <a:gd name="T53" fmla="*/ T52 w 261"/>
                              <a:gd name="T54" fmla="+- 0 657 657"/>
                              <a:gd name="T55" fmla="*/ 65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1" h="166">
                                <a:moveTo>
                                  <a:pt x="152" y="23"/>
                                </a:moveTo>
                                <a:lnTo>
                                  <a:pt x="200" y="67"/>
                                </a:lnTo>
                                <a:lnTo>
                                  <a:pt x="246" y="129"/>
                                </a:lnTo>
                                <a:lnTo>
                                  <a:pt x="261" y="166"/>
                                </a:lnTo>
                                <a:lnTo>
                                  <a:pt x="227" y="155"/>
                                </a:lnTo>
                                <a:lnTo>
                                  <a:pt x="207" y="132"/>
                                </a:lnTo>
                                <a:lnTo>
                                  <a:pt x="185" y="113"/>
                                </a:lnTo>
                                <a:lnTo>
                                  <a:pt x="148" y="107"/>
                                </a:lnTo>
                                <a:lnTo>
                                  <a:pt x="111" y="104"/>
                                </a:lnTo>
                                <a:lnTo>
                                  <a:pt x="76" y="96"/>
                                </a:lnTo>
                                <a:lnTo>
                                  <a:pt x="52" y="76"/>
                                </a:lnTo>
                                <a:lnTo>
                                  <a:pt x="33" y="57"/>
                                </a:lnTo>
                                <a:lnTo>
                                  <a:pt x="18" y="37"/>
                                </a:lnTo>
                                <a:lnTo>
                                  <a:pt x="0" y="0"/>
                                </a:lnTo>
                              </a:path>
                            </a:pathLst>
                          </a:custGeom>
                          <a:noFill/>
                          <a:ln w="1087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430"/>
                        <wps:cNvSpPr>
                          <a:spLocks/>
                        </wps:cNvSpPr>
                        <wps:spPr bwMode="auto">
                          <a:xfrm>
                            <a:off x="6543" y="564"/>
                            <a:ext cx="207" cy="120"/>
                          </a:xfrm>
                          <a:custGeom>
                            <a:avLst/>
                            <a:gdLst>
                              <a:gd name="T0" fmla="+- 0 6575 6543"/>
                              <a:gd name="T1" fmla="*/ T0 w 207"/>
                              <a:gd name="T2" fmla="+- 0 660 564"/>
                              <a:gd name="T3" fmla="*/ 660 h 120"/>
                              <a:gd name="T4" fmla="+- 0 6570 6543"/>
                              <a:gd name="T5" fmla="*/ T4 w 207"/>
                              <a:gd name="T6" fmla="+- 0 635 564"/>
                              <a:gd name="T7" fmla="*/ 635 h 120"/>
                              <a:gd name="T8" fmla="+- 0 6560 6543"/>
                              <a:gd name="T9" fmla="*/ T8 w 207"/>
                              <a:gd name="T10" fmla="+- 0 612 564"/>
                              <a:gd name="T11" fmla="*/ 612 h 120"/>
                              <a:gd name="T12" fmla="+- 0 6546 6543"/>
                              <a:gd name="T13" fmla="*/ T12 w 207"/>
                              <a:gd name="T14" fmla="+- 0 590 564"/>
                              <a:gd name="T15" fmla="*/ 590 h 120"/>
                              <a:gd name="T16" fmla="+- 0 6543 6543"/>
                              <a:gd name="T17" fmla="*/ T16 w 207"/>
                              <a:gd name="T18" fmla="+- 0 566 564"/>
                              <a:gd name="T19" fmla="*/ 566 h 120"/>
                              <a:gd name="T20" fmla="+- 0 6579 6543"/>
                              <a:gd name="T21" fmla="*/ T20 w 207"/>
                              <a:gd name="T22" fmla="+- 0 564 564"/>
                              <a:gd name="T23" fmla="*/ 564 h 120"/>
                              <a:gd name="T24" fmla="+- 0 6606 6543"/>
                              <a:gd name="T25" fmla="*/ T24 w 207"/>
                              <a:gd name="T26" fmla="+- 0 578 564"/>
                              <a:gd name="T27" fmla="*/ 578 h 120"/>
                              <a:gd name="T28" fmla="+- 0 6640 6543"/>
                              <a:gd name="T29" fmla="*/ T28 w 207"/>
                              <a:gd name="T30" fmla="+- 0 590 564"/>
                              <a:gd name="T31" fmla="*/ 590 h 120"/>
                              <a:gd name="T32" fmla="+- 0 6668 6543"/>
                              <a:gd name="T33" fmla="*/ T32 w 207"/>
                              <a:gd name="T34" fmla="+- 0 604 564"/>
                              <a:gd name="T35" fmla="*/ 604 h 120"/>
                              <a:gd name="T36" fmla="+- 0 6698 6543"/>
                              <a:gd name="T37" fmla="*/ T36 w 207"/>
                              <a:gd name="T38" fmla="+- 0 627 564"/>
                              <a:gd name="T39" fmla="*/ 627 h 120"/>
                              <a:gd name="T40" fmla="+- 0 6712 6543"/>
                              <a:gd name="T41" fmla="*/ T40 w 207"/>
                              <a:gd name="T42" fmla="+- 0 646 564"/>
                              <a:gd name="T43" fmla="*/ 646 h 120"/>
                              <a:gd name="T44" fmla="+- 0 6736 6543"/>
                              <a:gd name="T45" fmla="*/ T44 w 207"/>
                              <a:gd name="T46" fmla="+- 0 666 564"/>
                              <a:gd name="T47" fmla="*/ 666 h 120"/>
                              <a:gd name="T48" fmla="+- 0 6749 6543"/>
                              <a:gd name="T49" fmla="*/ T48 w 207"/>
                              <a:gd name="T50" fmla="+- 0 683 564"/>
                              <a:gd name="T51" fmla="*/ 683 h 120"/>
                              <a:gd name="T52" fmla="+- 0 6731 6543"/>
                              <a:gd name="T53" fmla="*/ T52 w 207"/>
                              <a:gd name="T54" fmla="+- 0 682 564"/>
                              <a:gd name="T55" fmla="*/ 68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7" h="120">
                                <a:moveTo>
                                  <a:pt x="32" y="96"/>
                                </a:moveTo>
                                <a:lnTo>
                                  <a:pt x="27" y="71"/>
                                </a:lnTo>
                                <a:lnTo>
                                  <a:pt x="17" y="48"/>
                                </a:lnTo>
                                <a:lnTo>
                                  <a:pt x="3" y="26"/>
                                </a:lnTo>
                                <a:lnTo>
                                  <a:pt x="0" y="2"/>
                                </a:lnTo>
                                <a:lnTo>
                                  <a:pt x="36" y="0"/>
                                </a:lnTo>
                                <a:lnTo>
                                  <a:pt x="63" y="14"/>
                                </a:lnTo>
                                <a:lnTo>
                                  <a:pt x="97" y="26"/>
                                </a:lnTo>
                                <a:lnTo>
                                  <a:pt x="125" y="40"/>
                                </a:lnTo>
                                <a:lnTo>
                                  <a:pt x="155" y="63"/>
                                </a:lnTo>
                                <a:lnTo>
                                  <a:pt x="169" y="82"/>
                                </a:lnTo>
                                <a:lnTo>
                                  <a:pt x="193" y="102"/>
                                </a:lnTo>
                                <a:lnTo>
                                  <a:pt x="206" y="119"/>
                                </a:lnTo>
                                <a:lnTo>
                                  <a:pt x="188" y="118"/>
                                </a:lnTo>
                              </a:path>
                            </a:pathLst>
                          </a:custGeom>
                          <a:noFill/>
                          <a:ln w="10806">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1431"/>
                        <wps:cNvCnPr>
                          <a:cxnSpLocks noChangeShapeType="1"/>
                        </wps:cNvCnPr>
                        <wps:spPr bwMode="auto">
                          <a:xfrm>
                            <a:off x="6577" y="649"/>
                            <a:ext cx="0" cy="16"/>
                          </a:xfrm>
                          <a:prstGeom prst="line">
                            <a:avLst/>
                          </a:prstGeom>
                          <a:noFill/>
                          <a:ln w="2572">
                            <a:solidFill>
                              <a:srgbClr val="121315"/>
                            </a:solidFill>
                            <a:round/>
                            <a:headEnd/>
                            <a:tailEnd/>
                          </a:ln>
                          <a:extLst>
                            <a:ext uri="{909E8E84-426E-40DD-AFC4-6F175D3DCCD1}">
                              <a14:hiddenFill xmlns:a14="http://schemas.microsoft.com/office/drawing/2010/main">
                                <a:noFill/>
                              </a14:hiddenFill>
                            </a:ext>
                          </a:extLst>
                        </wps:spPr>
                        <wps:bodyPr/>
                      </wps:wsp>
                      <wps:wsp>
                        <wps:cNvPr id="429" name="Line 1432"/>
                        <wps:cNvCnPr>
                          <a:cxnSpLocks noChangeShapeType="1"/>
                        </wps:cNvCnPr>
                        <wps:spPr bwMode="auto">
                          <a:xfrm>
                            <a:off x="6421" y="365"/>
                            <a:ext cx="17" cy="22"/>
                          </a:xfrm>
                          <a:prstGeom prst="line">
                            <a:avLst/>
                          </a:prstGeom>
                          <a:noFill/>
                          <a:ln w="11484">
                            <a:solidFill>
                              <a:srgbClr val="121315"/>
                            </a:solidFill>
                            <a:round/>
                            <a:headEnd/>
                            <a:tailEnd/>
                          </a:ln>
                          <a:extLst>
                            <a:ext uri="{909E8E84-426E-40DD-AFC4-6F175D3DCCD1}">
                              <a14:hiddenFill xmlns:a14="http://schemas.microsoft.com/office/drawing/2010/main">
                                <a:noFill/>
                              </a14:hiddenFill>
                            </a:ext>
                          </a:extLst>
                        </wps:spPr>
                        <wps:bodyPr/>
                      </wps:wsp>
                      <wps:wsp>
                        <wps:cNvPr id="430" name="Freeform 1433"/>
                        <wps:cNvSpPr>
                          <a:spLocks/>
                        </wps:cNvSpPr>
                        <wps:spPr bwMode="auto">
                          <a:xfrm>
                            <a:off x="6681" y="270"/>
                            <a:ext cx="90" cy="47"/>
                          </a:xfrm>
                          <a:custGeom>
                            <a:avLst/>
                            <a:gdLst>
                              <a:gd name="T0" fmla="+- 0 6681 6681"/>
                              <a:gd name="T1" fmla="*/ T0 w 90"/>
                              <a:gd name="T2" fmla="+- 0 272 270"/>
                              <a:gd name="T3" fmla="*/ 272 h 47"/>
                              <a:gd name="T4" fmla="+- 0 6719 6681"/>
                              <a:gd name="T5" fmla="*/ T4 w 90"/>
                              <a:gd name="T6" fmla="+- 0 270 270"/>
                              <a:gd name="T7" fmla="*/ 270 h 47"/>
                              <a:gd name="T8" fmla="+- 0 6746 6681"/>
                              <a:gd name="T9" fmla="*/ T8 w 90"/>
                              <a:gd name="T10" fmla="+- 0 283 270"/>
                              <a:gd name="T11" fmla="*/ 283 h 47"/>
                              <a:gd name="T12" fmla="+- 0 6760 6681"/>
                              <a:gd name="T13" fmla="*/ T12 w 90"/>
                              <a:gd name="T14" fmla="+- 0 298 270"/>
                              <a:gd name="T15" fmla="*/ 298 h 47"/>
                              <a:gd name="T16" fmla="+- 0 6771 6681"/>
                              <a:gd name="T17" fmla="*/ T16 w 90"/>
                              <a:gd name="T18" fmla="+- 0 317 270"/>
                              <a:gd name="T19" fmla="*/ 317 h 47"/>
                            </a:gdLst>
                            <a:ahLst/>
                            <a:cxnLst>
                              <a:cxn ang="0">
                                <a:pos x="T1" y="T3"/>
                              </a:cxn>
                              <a:cxn ang="0">
                                <a:pos x="T5" y="T7"/>
                              </a:cxn>
                              <a:cxn ang="0">
                                <a:pos x="T9" y="T11"/>
                              </a:cxn>
                              <a:cxn ang="0">
                                <a:pos x="T13" y="T15"/>
                              </a:cxn>
                              <a:cxn ang="0">
                                <a:pos x="T17" y="T19"/>
                              </a:cxn>
                            </a:cxnLst>
                            <a:rect l="0" t="0" r="r" b="b"/>
                            <a:pathLst>
                              <a:path w="90" h="47">
                                <a:moveTo>
                                  <a:pt x="0" y="2"/>
                                </a:moveTo>
                                <a:lnTo>
                                  <a:pt x="38" y="0"/>
                                </a:lnTo>
                                <a:lnTo>
                                  <a:pt x="65" y="13"/>
                                </a:lnTo>
                                <a:lnTo>
                                  <a:pt x="79" y="28"/>
                                </a:lnTo>
                                <a:lnTo>
                                  <a:pt x="90" y="47"/>
                                </a:lnTo>
                              </a:path>
                            </a:pathLst>
                          </a:custGeom>
                          <a:noFill/>
                          <a:ln w="10737">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434"/>
                        <wps:cNvSpPr>
                          <a:spLocks/>
                        </wps:cNvSpPr>
                        <wps:spPr bwMode="auto">
                          <a:xfrm>
                            <a:off x="6790" y="256"/>
                            <a:ext cx="275" cy="177"/>
                          </a:xfrm>
                          <a:custGeom>
                            <a:avLst/>
                            <a:gdLst>
                              <a:gd name="T0" fmla="+- 0 6955 6790"/>
                              <a:gd name="T1" fmla="*/ T0 w 275"/>
                              <a:gd name="T2" fmla="+- 0 370 256"/>
                              <a:gd name="T3" fmla="*/ 370 h 177"/>
                              <a:gd name="T4" fmla="+- 0 6957 6790"/>
                              <a:gd name="T5" fmla="*/ T4 w 275"/>
                              <a:gd name="T6" fmla="+- 0 373 256"/>
                              <a:gd name="T7" fmla="*/ 373 h 177"/>
                              <a:gd name="T8" fmla="+- 0 6994 6790"/>
                              <a:gd name="T9" fmla="*/ T8 w 275"/>
                              <a:gd name="T10" fmla="+- 0 392 256"/>
                              <a:gd name="T11" fmla="*/ 392 h 177"/>
                              <a:gd name="T12" fmla="+- 0 7021 6790"/>
                              <a:gd name="T13" fmla="*/ T12 w 275"/>
                              <a:gd name="T14" fmla="+- 0 403 256"/>
                              <a:gd name="T15" fmla="*/ 403 h 177"/>
                              <a:gd name="T16" fmla="+- 0 7045 6790"/>
                              <a:gd name="T17" fmla="*/ T16 w 275"/>
                              <a:gd name="T18" fmla="+- 0 416 256"/>
                              <a:gd name="T19" fmla="*/ 416 h 177"/>
                              <a:gd name="T20" fmla="+- 0 7064 6790"/>
                              <a:gd name="T21" fmla="*/ T20 w 275"/>
                              <a:gd name="T22" fmla="+- 0 433 256"/>
                              <a:gd name="T23" fmla="*/ 433 h 177"/>
                              <a:gd name="T24" fmla="+- 0 7057 6790"/>
                              <a:gd name="T25" fmla="*/ T24 w 275"/>
                              <a:gd name="T26" fmla="+- 0 403 256"/>
                              <a:gd name="T27" fmla="*/ 403 h 177"/>
                              <a:gd name="T28" fmla="+- 0 7040 6790"/>
                              <a:gd name="T29" fmla="*/ T28 w 275"/>
                              <a:gd name="T30" fmla="+- 0 376 256"/>
                              <a:gd name="T31" fmla="*/ 376 h 177"/>
                              <a:gd name="T32" fmla="+- 0 7014 6790"/>
                              <a:gd name="T33" fmla="*/ T32 w 275"/>
                              <a:gd name="T34" fmla="+- 0 360 256"/>
                              <a:gd name="T35" fmla="*/ 360 h 177"/>
                              <a:gd name="T36" fmla="+- 0 6972 6790"/>
                              <a:gd name="T37" fmla="*/ T36 w 275"/>
                              <a:gd name="T38" fmla="+- 0 348 256"/>
                              <a:gd name="T39" fmla="*/ 348 h 177"/>
                              <a:gd name="T40" fmla="+- 0 6925 6790"/>
                              <a:gd name="T41" fmla="*/ T40 w 275"/>
                              <a:gd name="T42" fmla="+- 0 332 256"/>
                              <a:gd name="T43" fmla="*/ 332 h 177"/>
                              <a:gd name="T44" fmla="+- 0 6857 6790"/>
                              <a:gd name="T45" fmla="*/ T44 w 275"/>
                              <a:gd name="T46" fmla="+- 0 302 256"/>
                              <a:gd name="T47" fmla="*/ 302 h 177"/>
                              <a:gd name="T48" fmla="+- 0 6792 6790"/>
                              <a:gd name="T49" fmla="*/ T48 w 275"/>
                              <a:gd name="T50" fmla="+- 0 256 256"/>
                              <a:gd name="T51" fmla="*/ 256 h 177"/>
                              <a:gd name="T52" fmla="+- 0 6790 6790"/>
                              <a:gd name="T53" fmla="*/ T52 w 275"/>
                              <a:gd name="T54" fmla="+- 0 256 256"/>
                              <a:gd name="T55" fmla="*/ 25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5" h="177">
                                <a:moveTo>
                                  <a:pt x="165" y="114"/>
                                </a:moveTo>
                                <a:lnTo>
                                  <a:pt x="167" y="117"/>
                                </a:lnTo>
                                <a:lnTo>
                                  <a:pt x="204" y="136"/>
                                </a:lnTo>
                                <a:lnTo>
                                  <a:pt x="231" y="147"/>
                                </a:lnTo>
                                <a:lnTo>
                                  <a:pt x="255" y="160"/>
                                </a:lnTo>
                                <a:lnTo>
                                  <a:pt x="274" y="177"/>
                                </a:lnTo>
                                <a:lnTo>
                                  <a:pt x="267" y="147"/>
                                </a:lnTo>
                                <a:lnTo>
                                  <a:pt x="250" y="120"/>
                                </a:lnTo>
                                <a:lnTo>
                                  <a:pt x="224" y="104"/>
                                </a:lnTo>
                                <a:lnTo>
                                  <a:pt x="182" y="92"/>
                                </a:lnTo>
                                <a:lnTo>
                                  <a:pt x="135" y="76"/>
                                </a:lnTo>
                                <a:lnTo>
                                  <a:pt x="67" y="46"/>
                                </a:lnTo>
                                <a:lnTo>
                                  <a:pt x="2" y="0"/>
                                </a:lnTo>
                                <a:lnTo>
                                  <a:pt x="0" y="0"/>
                                </a:lnTo>
                              </a:path>
                            </a:pathLst>
                          </a:custGeom>
                          <a:noFill/>
                          <a:ln w="10891">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435"/>
                        <wps:cNvSpPr>
                          <a:spLocks/>
                        </wps:cNvSpPr>
                        <wps:spPr bwMode="auto">
                          <a:xfrm>
                            <a:off x="6421" y="365"/>
                            <a:ext cx="333" cy="69"/>
                          </a:xfrm>
                          <a:custGeom>
                            <a:avLst/>
                            <a:gdLst>
                              <a:gd name="T0" fmla="+- 0 6421 6421"/>
                              <a:gd name="T1" fmla="*/ T0 w 333"/>
                              <a:gd name="T2" fmla="+- 0 365 365"/>
                              <a:gd name="T3" fmla="*/ 365 h 69"/>
                              <a:gd name="T4" fmla="+- 0 6432 6421"/>
                              <a:gd name="T5" fmla="*/ T4 w 333"/>
                              <a:gd name="T6" fmla="+- 0 368 365"/>
                              <a:gd name="T7" fmla="*/ 368 h 69"/>
                              <a:gd name="T8" fmla="+- 0 6477 6421"/>
                              <a:gd name="T9" fmla="*/ T8 w 333"/>
                              <a:gd name="T10" fmla="+- 0 379 365"/>
                              <a:gd name="T11" fmla="*/ 379 h 69"/>
                              <a:gd name="T12" fmla="+- 0 6519 6421"/>
                              <a:gd name="T13" fmla="*/ T12 w 333"/>
                              <a:gd name="T14" fmla="+- 0 393 365"/>
                              <a:gd name="T15" fmla="*/ 393 h 69"/>
                              <a:gd name="T16" fmla="+- 0 6570 6421"/>
                              <a:gd name="T17" fmla="*/ T16 w 333"/>
                              <a:gd name="T18" fmla="+- 0 407 365"/>
                              <a:gd name="T19" fmla="*/ 407 h 69"/>
                              <a:gd name="T20" fmla="+- 0 6608 6421"/>
                              <a:gd name="T21" fmla="*/ T20 w 333"/>
                              <a:gd name="T22" fmla="+- 0 412 365"/>
                              <a:gd name="T23" fmla="*/ 412 h 69"/>
                              <a:gd name="T24" fmla="+- 0 6662 6421"/>
                              <a:gd name="T25" fmla="*/ T24 w 333"/>
                              <a:gd name="T26" fmla="+- 0 421 365"/>
                              <a:gd name="T27" fmla="*/ 421 h 69"/>
                              <a:gd name="T28" fmla="+- 0 6697 6421"/>
                              <a:gd name="T29" fmla="*/ T28 w 333"/>
                              <a:gd name="T30" fmla="+- 0 427 365"/>
                              <a:gd name="T31" fmla="*/ 427 h 69"/>
                              <a:gd name="T32" fmla="+- 0 6753 6421"/>
                              <a:gd name="T33" fmla="*/ T32 w 333"/>
                              <a:gd name="T34" fmla="+- 0 433 365"/>
                              <a:gd name="T35" fmla="*/ 43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 h="69">
                                <a:moveTo>
                                  <a:pt x="0" y="0"/>
                                </a:moveTo>
                                <a:lnTo>
                                  <a:pt x="11" y="3"/>
                                </a:lnTo>
                                <a:lnTo>
                                  <a:pt x="56" y="14"/>
                                </a:lnTo>
                                <a:lnTo>
                                  <a:pt x="98" y="28"/>
                                </a:lnTo>
                                <a:lnTo>
                                  <a:pt x="149" y="42"/>
                                </a:lnTo>
                                <a:lnTo>
                                  <a:pt x="187" y="47"/>
                                </a:lnTo>
                                <a:lnTo>
                                  <a:pt x="241" y="56"/>
                                </a:lnTo>
                                <a:lnTo>
                                  <a:pt x="276" y="62"/>
                                </a:lnTo>
                                <a:lnTo>
                                  <a:pt x="332" y="68"/>
                                </a:lnTo>
                              </a:path>
                            </a:pathLst>
                          </a:custGeom>
                          <a:noFill/>
                          <a:ln w="10399">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1436"/>
                        <wps:cNvSpPr>
                          <a:spLocks/>
                        </wps:cNvSpPr>
                        <wps:spPr bwMode="auto">
                          <a:xfrm>
                            <a:off x="6796" y="448"/>
                            <a:ext cx="64" cy="11"/>
                          </a:xfrm>
                          <a:custGeom>
                            <a:avLst/>
                            <a:gdLst>
                              <a:gd name="T0" fmla="+- 0 6859 6796"/>
                              <a:gd name="T1" fmla="*/ T0 w 64"/>
                              <a:gd name="T2" fmla="+- 0 458 448"/>
                              <a:gd name="T3" fmla="*/ 458 h 11"/>
                              <a:gd name="T4" fmla="+- 0 6829 6796"/>
                              <a:gd name="T5" fmla="*/ T4 w 64"/>
                              <a:gd name="T6" fmla="+- 0 453 448"/>
                              <a:gd name="T7" fmla="*/ 453 h 11"/>
                              <a:gd name="T8" fmla="+- 0 6796 6796"/>
                              <a:gd name="T9" fmla="*/ T8 w 64"/>
                              <a:gd name="T10" fmla="+- 0 448 448"/>
                              <a:gd name="T11" fmla="*/ 448 h 11"/>
                            </a:gdLst>
                            <a:ahLst/>
                            <a:cxnLst>
                              <a:cxn ang="0">
                                <a:pos x="T1" y="T3"/>
                              </a:cxn>
                              <a:cxn ang="0">
                                <a:pos x="T5" y="T7"/>
                              </a:cxn>
                              <a:cxn ang="0">
                                <a:pos x="T9" y="T11"/>
                              </a:cxn>
                            </a:cxnLst>
                            <a:rect l="0" t="0" r="r" b="b"/>
                            <a:pathLst>
                              <a:path w="64" h="11">
                                <a:moveTo>
                                  <a:pt x="63" y="10"/>
                                </a:moveTo>
                                <a:lnTo>
                                  <a:pt x="33" y="5"/>
                                </a:lnTo>
                                <a:lnTo>
                                  <a:pt x="0" y="0"/>
                                </a:lnTo>
                              </a:path>
                            </a:pathLst>
                          </a:custGeom>
                          <a:noFill/>
                          <a:ln w="1037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437"/>
                        <wps:cNvSpPr>
                          <a:spLocks/>
                        </wps:cNvSpPr>
                        <wps:spPr bwMode="auto">
                          <a:xfrm>
                            <a:off x="6929" y="245"/>
                            <a:ext cx="174" cy="109"/>
                          </a:xfrm>
                          <a:custGeom>
                            <a:avLst/>
                            <a:gdLst>
                              <a:gd name="T0" fmla="+- 0 7103 6929"/>
                              <a:gd name="T1" fmla="*/ T0 w 174"/>
                              <a:gd name="T2" fmla="+- 0 354 245"/>
                              <a:gd name="T3" fmla="*/ 354 h 109"/>
                              <a:gd name="T4" fmla="+- 0 7069 6929"/>
                              <a:gd name="T5" fmla="*/ T4 w 174"/>
                              <a:gd name="T6" fmla="+- 0 351 245"/>
                              <a:gd name="T7" fmla="*/ 351 h 109"/>
                              <a:gd name="T8" fmla="+- 0 7046 6929"/>
                              <a:gd name="T9" fmla="*/ T8 w 174"/>
                              <a:gd name="T10" fmla="+- 0 326 245"/>
                              <a:gd name="T11" fmla="*/ 326 h 109"/>
                              <a:gd name="T12" fmla="+- 0 7009 6929"/>
                              <a:gd name="T13" fmla="*/ T12 w 174"/>
                              <a:gd name="T14" fmla="+- 0 303 245"/>
                              <a:gd name="T15" fmla="*/ 303 h 109"/>
                              <a:gd name="T16" fmla="+- 0 6981 6929"/>
                              <a:gd name="T17" fmla="*/ T16 w 174"/>
                              <a:gd name="T18" fmla="+- 0 286 245"/>
                              <a:gd name="T19" fmla="*/ 286 h 109"/>
                              <a:gd name="T20" fmla="+- 0 6957 6929"/>
                              <a:gd name="T21" fmla="*/ T20 w 174"/>
                              <a:gd name="T22" fmla="+- 0 264 245"/>
                              <a:gd name="T23" fmla="*/ 264 h 109"/>
                              <a:gd name="T24" fmla="+- 0 6929 6929"/>
                              <a:gd name="T25" fmla="*/ T24 w 174"/>
                              <a:gd name="T26" fmla="+- 0 245 245"/>
                              <a:gd name="T27" fmla="*/ 245 h 109"/>
                            </a:gdLst>
                            <a:ahLst/>
                            <a:cxnLst>
                              <a:cxn ang="0">
                                <a:pos x="T1" y="T3"/>
                              </a:cxn>
                              <a:cxn ang="0">
                                <a:pos x="T5" y="T7"/>
                              </a:cxn>
                              <a:cxn ang="0">
                                <a:pos x="T9" y="T11"/>
                              </a:cxn>
                              <a:cxn ang="0">
                                <a:pos x="T13" y="T15"/>
                              </a:cxn>
                              <a:cxn ang="0">
                                <a:pos x="T17" y="T19"/>
                              </a:cxn>
                              <a:cxn ang="0">
                                <a:pos x="T21" y="T23"/>
                              </a:cxn>
                              <a:cxn ang="0">
                                <a:pos x="T25" y="T27"/>
                              </a:cxn>
                            </a:cxnLst>
                            <a:rect l="0" t="0" r="r" b="b"/>
                            <a:pathLst>
                              <a:path w="174" h="109">
                                <a:moveTo>
                                  <a:pt x="174" y="109"/>
                                </a:moveTo>
                                <a:lnTo>
                                  <a:pt x="140" y="106"/>
                                </a:lnTo>
                                <a:lnTo>
                                  <a:pt x="117" y="81"/>
                                </a:lnTo>
                                <a:lnTo>
                                  <a:pt x="80" y="58"/>
                                </a:lnTo>
                                <a:lnTo>
                                  <a:pt x="52" y="41"/>
                                </a:lnTo>
                                <a:lnTo>
                                  <a:pt x="28" y="19"/>
                                </a:lnTo>
                                <a:lnTo>
                                  <a:pt x="0" y="0"/>
                                </a:lnTo>
                              </a:path>
                            </a:pathLst>
                          </a:custGeom>
                          <a:noFill/>
                          <a:ln w="1086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438"/>
                        <wps:cNvSpPr>
                          <a:spLocks/>
                        </wps:cNvSpPr>
                        <wps:spPr bwMode="auto">
                          <a:xfrm>
                            <a:off x="6805" y="730"/>
                            <a:ext cx="35" cy="47"/>
                          </a:xfrm>
                          <a:custGeom>
                            <a:avLst/>
                            <a:gdLst>
                              <a:gd name="T0" fmla="+- 0 6840 6805"/>
                              <a:gd name="T1" fmla="*/ T0 w 35"/>
                              <a:gd name="T2" fmla="+- 0 776 730"/>
                              <a:gd name="T3" fmla="*/ 776 h 47"/>
                              <a:gd name="T4" fmla="+- 0 6823 6805"/>
                              <a:gd name="T5" fmla="*/ T4 w 35"/>
                              <a:gd name="T6" fmla="+- 0 750 730"/>
                              <a:gd name="T7" fmla="*/ 750 h 47"/>
                              <a:gd name="T8" fmla="+- 0 6805 6805"/>
                              <a:gd name="T9" fmla="*/ T8 w 35"/>
                              <a:gd name="T10" fmla="+- 0 730 730"/>
                              <a:gd name="T11" fmla="*/ 730 h 47"/>
                            </a:gdLst>
                            <a:ahLst/>
                            <a:cxnLst>
                              <a:cxn ang="0">
                                <a:pos x="T1" y="T3"/>
                              </a:cxn>
                              <a:cxn ang="0">
                                <a:pos x="T5" y="T7"/>
                              </a:cxn>
                              <a:cxn ang="0">
                                <a:pos x="T9" y="T11"/>
                              </a:cxn>
                            </a:cxnLst>
                            <a:rect l="0" t="0" r="r" b="b"/>
                            <a:pathLst>
                              <a:path w="35" h="47">
                                <a:moveTo>
                                  <a:pt x="35" y="46"/>
                                </a:moveTo>
                                <a:lnTo>
                                  <a:pt x="18" y="20"/>
                                </a:lnTo>
                                <a:lnTo>
                                  <a:pt x="0" y="0"/>
                                </a:lnTo>
                              </a:path>
                            </a:pathLst>
                          </a:custGeom>
                          <a:noFill/>
                          <a:ln w="1156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439"/>
                        <wps:cNvSpPr>
                          <a:spLocks/>
                        </wps:cNvSpPr>
                        <wps:spPr bwMode="auto">
                          <a:xfrm>
                            <a:off x="6842" y="719"/>
                            <a:ext cx="14" cy="58"/>
                          </a:xfrm>
                          <a:custGeom>
                            <a:avLst/>
                            <a:gdLst>
                              <a:gd name="T0" fmla="+- 0 6842 6842"/>
                              <a:gd name="T1" fmla="*/ T0 w 14"/>
                              <a:gd name="T2" fmla="+- 0 719 719"/>
                              <a:gd name="T3" fmla="*/ 719 h 58"/>
                              <a:gd name="T4" fmla="+- 0 6855 6842"/>
                              <a:gd name="T5" fmla="*/ T4 w 14"/>
                              <a:gd name="T6" fmla="+- 0 742 719"/>
                              <a:gd name="T7" fmla="*/ 742 h 58"/>
                              <a:gd name="T8" fmla="+- 0 6847 6842"/>
                              <a:gd name="T9" fmla="*/ T8 w 14"/>
                              <a:gd name="T10" fmla="+- 0 764 719"/>
                              <a:gd name="T11" fmla="*/ 764 h 58"/>
                              <a:gd name="T12" fmla="+- 0 6842 6842"/>
                              <a:gd name="T13" fmla="*/ T12 w 14"/>
                              <a:gd name="T14" fmla="+- 0 776 719"/>
                              <a:gd name="T15" fmla="*/ 776 h 58"/>
                            </a:gdLst>
                            <a:ahLst/>
                            <a:cxnLst>
                              <a:cxn ang="0">
                                <a:pos x="T1" y="T3"/>
                              </a:cxn>
                              <a:cxn ang="0">
                                <a:pos x="T5" y="T7"/>
                              </a:cxn>
                              <a:cxn ang="0">
                                <a:pos x="T9" y="T11"/>
                              </a:cxn>
                              <a:cxn ang="0">
                                <a:pos x="T13" y="T15"/>
                              </a:cxn>
                            </a:cxnLst>
                            <a:rect l="0" t="0" r="r" b="b"/>
                            <a:pathLst>
                              <a:path w="14" h="58">
                                <a:moveTo>
                                  <a:pt x="0" y="0"/>
                                </a:moveTo>
                                <a:lnTo>
                                  <a:pt x="13" y="23"/>
                                </a:lnTo>
                                <a:lnTo>
                                  <a:pt x="5" y="45"/>
                                </a:lnTo>
                                <a:lnTo>
                                  <a:pt x="0" y="57"/>
                                </a:lnTo>
                              </a:path>
                            </a:pathLst>
                          </a:custGeom>
                          <a:noFill/>
                          <a:ln w="1216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440"/>
                        <wps:cNvSpPr>
                          <a:spLocks/>
                        </wps:cNvSpPr>
                        <wps:spPr bwMode="auto">
                          <a:xfrm>
                            <a:off x="6723" y="588"/>
                            <a:ext cx="144" cy="95"/>
                          </a:xfrm>
                          <a:custGeom>
                            <a:avLst/>
                            <a:gdLst>
                              <a:gd name="T0" fmla="+- 0 6771 6723"/>
                              <a:gd name="T1" fmla="*/ T0 w 144"/>
                              <a:gd name="T2" fmla="+- 0 665 588"/>
                              <a:gd name="T3" fmla="*/ 665 h 95"/>
                              <a:gd name="T4" fmla="+- 0 6751 6723"/>
                              <a:gd name="T5" fmla="*/ T4 w 144"/>
                              <a:gd name="T6" fmla="+- 0 642 588"/>
                              <a:gd name="T7" fmla="*/ 642 h 95"/>
                              <a:gd name="T8" fmla="+- 0 6731 6723"/>
                              <a:gd name="T9" fmla="*/ T8 w 144"/>
                              <a:gd name="T10" fmla="+- 0 627 588"/>
                              <a:gd name="T11" fmla="*/ 627 h 95"/>
                              <a:gd name="T12" fmla="+- 0 6723 6723"/>
                              <a:gd name="T13" fmla="*/ T12 w 144"/>
                              <a:gd name="T14" fmla="+- 0 609 588"/>
                              <a:gd name="T15" fmla="*/ 609 h 95"/>
                              <a:gd name="T16" fmla="+- 0 6723 6723"/>
                              <a:gd name="T17" fmla="*/ T16 w 144"/>
                              <a:gd name="T18" fmla="+- 0 588 588"/>
                              <a:gd name="T19" fmla="*/ 588 h 95"/>
                              <a:gd name="T20" fmla="+- 0 6766 6723"/>
                              <a:gd name="T21" fmla="*/ T20 w 144"/>
                              <a:gd name="T22" fmla="+- 0 596 588"/>
                              <a:gd name="T23" fmla="*/ 596 h 95"/>
                              <a:gd name="T24" fmla="+- 0 6788 6723"/>
                              <a:gd name="T25" fmla="*/ T24 w 144"/>
                              <a:gd name="T26" fmla="+- 0 616 588"/>
                              <a:gd name="T27" fmla="*/ 616 h 95"/>
                              <a:gd name="T28" fmla="+- 0 6825 6723"/>
                              <a:gd name="T29" fmla="*/ T28 w 144"/>
                              <a:gd name="T30" fmla="+- 0 632 588"/>
                              <a:gd name="T31" fmla="*/ 632 h 95"/>
                              <a:gd name="T32" fmla="+- 0 6849 6723"/>
                              <a:gd name="T33" fmla="*/ T32 w 144"/>
                              <a:gd name="T34" fmla="+- 0 646 588"/>
                              <a:gd name="T35" fmla="*/ 646 h 95"/>
                              <a:gd name="T36" fmla="+- 0 6866 6723"/>
                              <a:gd name="T37" fmla="*/ T36 w 144"/>
                              <a:gd name="T38" fmla="+- 0 665 588"/>
                              <a:gd name="T39" fmla="*/ 665 h 95"/>
                              <a:gd name="T40" fmla="+- 0 6862 6723"/>
                              <a:gd name="T41" fmla="*/ T40 w 144"/>
                              <a:gd name="T42" fmla="+- 0 683 588"/>
                              <a:gd name="T43" fmla="*/ 68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 h="95">
                                <a:moveTo>
                                  <a:pt x="48" y="77"/>
                                </a:moveTo>
                                <a:lnTo>
                                  <a:pt x="28" y="54"/>
                                </a:lnTo>
                                <a:lnTo>
                                  <a:pt x="8" y="39"/>
                                </a:lnTo>
                                <a:lnTo>
                                  <a:pt x="0" y="21"/>
                                </a:lnTo>
                                <a:lnTo>
                                  <a:pt x="0" y="0"/>
                                </a:lnTo>
                                <a:lnTo>
                                  <a:pt x="43" y="8"/>
                                </a:lnTo>
                                <a:lnTo>
                                  <a:pt x="65" y="28"/>
                                </a:lnTo>
                                <a:lnTo>
                                  <a:pt x="102" y="44"/>
                                </a:lnTo>
                                <a:lnTo>
                                  <a:pt x="126" y="58"/>
                                </a:lnTo>
                                <a:lnTo>
                                  <a:pt x="143" y="77"/>
                                </a:lnTo>
                                <a:lnTo>
                                  <a:pt x="139" y="95"/>
                                </a:lnTo>
                              </a:path>
                            </a:pathLst>
                          </a:custGeom>
                          <a:noFill/>
                          <a:ln w="1090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1441"/>
                        <wps:cNvSpPr>
                          <a:spLocks/>
                        </wps:cNvSpPr>
                        <wps:spPr bwMode="auto">
                          <a:xfrm>
                            <a:off x="6895" y="657"/>
                            <a:ext cx="105" cy="62"/>
                          </a:xfrm>
                          <a:custGeom>
                            <a:avLst/>
                            <a:gdLst>
                              <a:gd name="T0" fmla="+- 0 6972 6895"/>
                              <a:gd name="T1" fmla="*/ T0 w 105"/>
                              <a:gd name="T2" fmla="+- 0 657 657"/>
                              <a:gd name="T3" fmla="*/ 657 h 62"/>
                              <a:gd name="T4" fmla="+- 0 6988 6895"/>
                              <a:gd name="T5" fmla="*/ T4 w 105"/>
                              <a:gd name="T6" fmla="+- 0 674 657"/>
                              <a:gd name="T7" fmla="*/ 674 h 62"/>
                              <a:gd name="T8" fmla="+- 0 6999 6895"/>
                              <a:gd name="T9" fmla="*/ T8 w 105"/>
                              <a:gd name="T10" fmla="+- 0 696 657"/>
                              <a:gd name="T11" fmla="*/ 696 h 62"/>
                              <a:gd name="T12" fmla="+- 0 6997 6895"/>
                              <a:gd name="T13" fmla="*/ T12 w 105"/>
                              <a:gd name="T14" fmla="+- 0 719 657"/>
                              <a:gd name="T15" fmla="*/ 719 h 62"/>
                              <a:gd name="T16" fmla="+- 0 6953 6895"/>
                              <a:gd name="T17" fmla="*/ T16 w 105"/>
                              <a:gd name="T18" fmla="+- 0 713 657"/>
                              <a:gd name="T19" fmla="*/ 713 h 62"/>
                              <a:gd name="T20" fmla="+- 0 6918 6895"/>
                              <a:gd name="T21" fmla="*/ T20 w 105"/>
                              <a:gd name="T22" fmla="+- 0 710 657"/>
                              <a:gd name="T23" fmla="*/ 710 h 62"/>
                              <a:gd name="T24" fmla="+- 0 6895 6895"/>
                              <a:gd name="T25" fmla="*/ T24 w 105"/>
                              <a:gd name="T26" fmla="+- 0 708 657"/>
                              <a:gd name="T27" fmla="*/ 708 h 62"/>
                            </a:gdLst>
                            <a:ahLst/>
                            <a:cxnLst>
                              <a:cxn ang="0">
                                <a:pos x="T1" y="T3"/>
                              </a:cxn>
                              <a:cxn ang="0">
                                <a:pos x="T5" y="T7"/>
                              </a:cxn>
                              <a:cxn ang="0">
                                <a:pos x="T9" y="T11"/>
                              </a:cxn>
                              <a:cxn ang="0">
                                <a:pos x="T13" y="T15"/>
                              </a:cxn>
                              <a:cxn ang="0">
                                <a:pos x="T17" y="T19"/>
                              </a:cxn>
                              <a:cxn ang="0">
                                <a:pos x="T21" y="T23"/>
                              </a:cxn>
                              <a:cxn ang="0">
                                <a:pos x="T25" y="T27"/>
                              </a:cxn>
                            </a:cxnLst>
                            <a:rect l="0" t="0" r="r" b="b"/>
                            <a:pathLst>
                              <a:path w="105" h="62">
                                <a:moveTo>
                                  <a:pt x="77" y="0"/>
                                </a:moveTo>
                                <a:lnTo>
                                  <a:pt x="93" y="17"/>
                                </a:lnTo>
                                <a:lnTo>
                                  <a:pt x="104" y="39"/>
                                </a:lnTo>
                                <a:lnTo>
                                  <a:pt x="102" y="62"/>
                                </a:lnTo>
                                <a:lnTo>
                                  <a:pt x="58" y="56"/>
                                </a:lnTo>
                                <a:lnTo>
                                  <a:pt x="23" y="53"/>
                                </a:lnTo>
                                <a:lnTo>
                                  <a:pt x="0" y="51"/>
                                </a:lnTo>
                              </a:path>
                            </a:pathLst>
                          </a:custGeom>
                          <a:noFill/>
                          <a:ln w="10824">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1442"/>
                        <wps:cNvCnPr>
                          <a:cxnSpLocks noChangeShapeType="1"/>
                        </wps:cNvCnPr>
                        <wps:spPr bwMode="auto">
                          <a:xfrm>
                            <a:off x="6898" y="720"/>
                            <a:ext cx="0" cy="0"/>
                          </a:xfrm>
                          <a:prstGeom prst="line">
                            <a:avLst/>
                          </a:prstGeom>
                          <a:noFill/>
                          <a:ln w="12095">
                            <a:solidFill>
                              <a:srgbClr val="121315"/>
                            </a:solidFill>
                            <a:round/>
                            <a:headEnd/>
                            <a:tailEnd/>
                          </a:ln>
                          <a:extLst>
                            <a:ext uri="{909E8E84-426E-40DD-AFC4-6F175D3DCCD1}">
                              <a14:hiddenFill xmlns:a14="http://schemas.microsoft.com/office/drawing/2010/main">
                                <a:noFill/>
                              </a14:hiddenFill>
                            </a:ext>
                          </a:extLst>
                        </wps:spPr>
                        <wps:bodyPr/>
                      </wps:wsp>
                      <wps:wsp>
                        <wps:cNvPr id="440" name="Line 1443"/>
                        <wps:cNvCnPr>
                          <a:cxnSpLocks noChangeShapeType="1"/>
                        </wps:cNvCnPr>
                        <wps:spPr bwMode="auto">
                          <a:xfrm>
                            <a:off x="7090" y="245"/>
                            <a:ext cx="26" cy="23"/>
                          </a:xfrm>
                          <a:prstGeom prst="line">
                            <a:avLst/>
                          </a:prstGeom>
                          <a:noFill/>
                          <a:ln w="11159">
                            <a:solidFill>
                              <a:srgbClr val="121315"/>
                            </a:solidFill>
                            <a:round/>
                            <a:headEnd/>
                            <a:tailEnd/>
                          </a:ln>
                          <a:extLst>
                            <a:ext uri="{909E8E84-426E-40DD-AFC4-6F175D3DCCD1}">
                              <a14:hiddenFill xmlns:a14="http://schemas.microsoft.com/office/drawing/2010/main">
                                <a:noFill/>
                              </a14:hiddenFill>
                            </a:ext>
                          </a:extLst>
                        </wps:spPr>
                        <wps:bodyPr/>
                      </wps:wsp>
                      <wps:wsp>
                        <wps:cNvPr id="441" name="Line 1444"/>
                        <wps:cNvCnPr>
                          <a:cxnSpLocks noChangeShapeType="1"/>
                        </wps:cNvCnPr>
                        <wps:spPr bwMode="auto">
                          <a:xfrm>
                            <a:off x="7318" y="531"/>
                            <a:ext cx="10" cy="35"/>
                          </a:xfrm>
                          <a:prstGeom prst="line">
                            <a:avLst/>
                          </a:prstGeom>
                          <a:noFill/>
                          <a:ln w="12112">
                            <a:solidFill>
                              <a:srgbClr val="121315"/>
                            </a:solidFill>
                            <a:round/>
                            <a:headEnd/>
                            <a:tailEnd/>
                          </a:ln>
                          <a:extLst>
                            <a:ext uri="{909E8E84-426E-40DD-AFC4-6F175D3DCCD1}">
                              <a14:hiddenFill xmlns:a14="http://schemas.microsoft.com/office/drawing/2010/main">
                                <a:noFill/>
                              </a14:hiddenFill>
                            </a:ext>
                          </a:extLst>
                        </wps:spPr>
                        <wps:bodyPr/>
                      </wps:wsp>
                      <wps:wsp>
                        <wps:cNvPr id="442" name="Freeform 1445"/>
                        <wps:cNvSpPr>
                          <a:spLocks/>
                        </wps:cNvSpPr>
                        <wps:spPr bwMode="auto">
                          <a:xfrm>
                            <a:off x="7272" y="578"/>
                            <a:ext cx="22" cy="47"/>
                          </a:xfrm>
                          <a:custGeom>
                            <a:avLst/>
                            <a:gdLst>
                              <a:gd name="T0" fmla="+- 0 7294 7272"/>
                              <a:gd name="T1" fmla="*/ T0 w 22"/>
                              <a:gd name="T2" fmla="+- 0 624 578"/>
                              <a:gd name="T3" fmla="*/ 624 h 47"/>
                              <a:gd name="T4" fmla="+- 0 7274 7272"/>
                              <a:gd name="T5" fmla="*/ T4 w 22"/>
                              <a:gd name="T6" fmla="+- 0 602 578"/>
                              <a:gd name="T7" fmla="*/ 602 h 47"/>
                              <a:gd name="T8" fmla="+- 0 7272 7272"/>
                              <a:gd name="T9" fmla="*/ T8 w 22"/>
                              <a:gd name="T10" fmla="+- 0 578 578"/>
                              <a:gd name="T11" fmla="*/ 578 h 47"/>
                            </a:gdLst>
                            <a:ahLst/>
                            <a:cxnLst>
                              <a:cxn ang="0">
                                <a:pos x="T1" y="T3"/>
                              </a:cxn>
                              <a:cxn ang="0">
                                <a:pos x="T5" y="T7"/>
                              </a:cxn>
                              <a:cxn ang="0">
                                <a:pos x="T9" y="T11"/>
                              </a:cxn>
                            </a:cxnLst>
                            <a:rect l="0" t="0" r="r" b="b"/>
                            <a:pathLst>
                              <a:path w="22" h="47">
                                <a:moveTo>
                                  <a:pt x="22" y="46"/>
                                </a:moveTo>
                                <a:lnTo>
                                  <a:pt x="2" y="24"/>
                                </a:lnTo>
                                <a:lnTo>
                                  <a:pt x="0" y="0"/>
                                </a:lnTo>
                              </a:path>
                            </a:pathLst>
                          </a:custGeom>
                          <a:noFill/>
                          <a:ln w="1190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446"/>
                        <wps:cNvSpPr>
                          <a:spLocks/>
                        </wps:cNvSpPr>
                        <wps:spPr bwMode="auto">
                          <a:xfrm>
                            <a:off x="7296" y="588"/>
                            <a:ext cx="16" cy="36"/>
                          </a:xfrm>
                          <a:custGeom>
                            <a:avLst/>
                            <a:gdLst>
                              <a:gd name="T0" fmla="+- 0 7312 7296"/>
                              <a:gd name="T1" fmla="*/ T0 w 16"/>
                              <a:gd name="T2" fmla="+- 0 588 588"/>
                              <a:gd name="T3" fmla="*/ 588 h 36"/>
                              <a:gd name="T4" fmla="+- 0 7307 7296"/>
                              <a:gd name="T5" fmla="*/ T4 w 16"/>
                              <a:gd name="T6" fmla="+- 0 613 588"/>
                              <a:gd name="T7" fmla="*/ 613 h 36"/>
                              <a:gd name="T8" fmla="+- 0 7296 7296"/>
                              <a:gd name="T9" fmla="*/ T8 w 16"/>
                              <a:gd name="T10" fmla="+- 0 624 588"/>
                              <a:gd name="T11" fmla="*/ 624 h 36"/>
                            </a:gdLst>
                            <a:ahLst/>
                            <a:cxnLst>
                              <a:cxn ang="0">
                                <a:pos x="T1" y="T3"/>
                              </a:cxn>
                              <a:cxn ang="0">
                                <a:pos x="T5" y="T7"/>
                              </a:cxn>
                              <a:cxn ang="0">
                                <a:pos x="T9" y="T11"/>
                              </a:cxn>
                            </a:cxnLst>
                            <a:rect l="0" t="0" r="r" b="b"/>
                            <a:pathLst>
                              <a:path w="16" h="36">
                                <a:moveTo>
                                  <a:pt x="16" y="0"/>
                                </a:moveTo>
                                <a:lnTo>
                                  <a:pt x="11" y="25"/>
                                </a:lnTo>
                                <a:lnTo>
                                  <a:pt x="0" y="36"/>
                                </a:lnTo>
                              </a:path>
                            </a:pathLst>
                          </a:custGeom>
                          <a:noFill/>
                          <a:ln w="1195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 name="Picture 14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198" y="226"/>
                            <a:ext cx="373" cy="216"/>
                          </a:xfrm>
                          <a:prstGeom prst="rect">
                            <a:avLst/>
                          </a:prstGeom>
                          <a:noFill/>
                          <a:extLst>
                            <a:ext uri="{909E8E84-426E-40DD-AFC4-6F175D3DCCD1}">
                              <a14:hiddenFill xmlns:a14="http://schemas.microsoft.com/office/drawing/2010/main">
                                <a:solidFill>
                                  <a:srgbClr val="FFFFFF"/>
                                </a:solidFill>
                              </a14:hiddenFill>
                            </a:ext>
                          </a:extLst>
                        </pic:spPr>
                      </pic:pic>
                      <wps:wsp>
                        <wps:cNvPr id="445" name="Freeform 1448"/>
                        <wps:cNvSpPr>
                          <a:spLocks/>
                        </wps:cNvSpPr>
                        <wps:spPr bwMode="auto">
                          <a:xfrm>
                            <a:off x="7913" y="1179"/>
                            <a:ext cx="203" cy="82"/>
                          </a:xfrm>
                          <a:custGeom>
                            <a:avLst/>
                            <a:gdLst>
                              <a:gd name="T0" fmla="+- 0 8116 7913"/>
                              <a:gd name="T1" fmla="*/ T0 w 203"/>
                              <a:gd name="T2" fmla="+- 0 1261 1179"/>
                              <a:gd name="T3" fmla="*/ 1261 h 82"/>
                              <a:gd name="T4" fmla="+- 0 8039 7913"/>
                              <a:gd name="T5" fmla="*/ T4 w 203"/>
                              <a:gd name="T6" fmla="+- 0 1242 1179"/>
                              <a:gd name="T7" fmla="*/ 1242 h 82"/>
                              <a:gd name="T8" fmla="+- 0 7961 7913"/>
                              <a:gd name="T9" fmla="*/ T8 w 203"/>
                              <a:gd name="T10" fmla="+- 0 1215 1179"/>
                              <a:gd name="T11" fmla="*/ 1215 h 82"/>
                              <a:gd name="T12" fmla="+- 0 7913 7913"/>
                              <a:gd name="T13" fmla="*/ T12 w 203"/>
                              <a:gd name="T14" fmla="+- 0 1194 1179"/>
                              <a:gd name="T15" fmla="*/ 1194 h 82"/>
                              <a:gd name="T16" fmla="+- 0 8020 7913"/>
                              <a:gd name="T17" fmla="*/ T16 w 203"/>
                              <a:gd name="T18" fmla="+- 0 1179 1179"/>
                              <a:gd name="T19" fmla="*/ 1179 h 82"/>
                            </a:gdLst>
                            <a:ahLst/>
                            <a:cxnLst>
                              <a:cxn ang="0">
                                <a:pos x="T1" y="T3"/>
                              </a:cxn>
                              <a:cxn ang="0">
                                <a:pos x="T5" y="T7"/>
                              </a:cxn>
                              <a:cxn ang="0">
                                <a:pos x="T9" y="T11"/>
                              </a:cxn>
                              <a:cxn ang="0">
                                <a:pos x="T13" y="T15"/>
                              </a:cxn>
                              <a:cxn ang="0">
                                <a:pos x="T17" y="T19"/>
                              </a:cxn>
                            </a:cxnLst>
                            <a:rect l="0" t="0" r="r" b="b"/>
                            <a:pathLst>
                              <a:path w="203" h="82">
                                <a:moveTo>
                                  <a:pt x="203" y="82"/>
                                </a:moveTo>
                                <a:lnTo>
                                  <a:pt x="126" y="63"/>
                                </a:lnTo>
                                <a:lnTo>
                                  <a:pt x="48" y="36"/>
                                </a:lnTo>
                                <a:lnTo>
                                  <a:pt x="0" y="15"/>
                                </a:lnTo>
                                <a:lnTo>
                                  <a:pt x="107" y="0"/>
                                </a:lnTo>
                              </a:path>
                            </a:pathLst>
                          </a:custGeom>
                          <a:noFill/>
                          <a:ln w="1059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449"/>
                        <wps:cNvSpPr>
                          <a:spLocks/>
                        </wps:cNvSpPr>
                        <wps:spPr bwMode="auto">
                          <a:xfrm>
                            <a:off x="7989" y="1108"/>
                            <a:ext cx="540" cy="71"/>
                          </a:xfrm>
                          <a:custGeom>
                            <a:avLst/>
                            <a:gdLst>
                              <a:gd name="T0" fmla="+- 0 8020 7989"/>
                              <a:gd name="T1" fmla="*/ T0 w 540"/>
                              <a:gd name="T2" fmla="+- 0 1179 1108"/>
                              <a:gd name="T3" fmla="*/ 1179 h 71"/>
                              <a:gd name="T4" fmla="+- 0 8096 7989"/>
                              <a:gd name="T5" fmla="*/ T4 w 540"/>
                              <a:gd name="T6" fmla="+- 0 1148 1108"/>
                              <a:gd name="T7" fmla="*/ 1148 h 71"/>
                              <a:gd name="T8" fmla="+- 0 8183 7989"/>
                              <a:gd name="T9" fmla="*/ T8 w 540"/>
                              <a:gd name="T10" fmla="+- 0 1135 1108"/>
                              <a:gd name="T11" fmla="*/ 1135 h 71"/>
                              <a:gd name="T12" fmla="+- 0 8230 7989"/>
                              <a:gd name="T13" fmla="*/ T12 w 540"/>
                              <a:gd name="T14" fmla="+- 0 1135 1108"/>
                              <a:gd name="T15" fmla="*/ 1135 h 71"/>
                              <a:gd name="T16" fmla="+- 0 8184 7989"/>
                              <a:gd name="T17" fmla="*/ T16 w 540"/>
                              <a:gd name="T18" fmla="+- 0 1129 1108"/>
                              <a:gd name="T19" fmla="*/ 1129 h 71"/>
                              <a:gd name="T20" fmla="+- 0 8200 7989"/>
                              <a:gd name="T21" fmla="*/ T20 w 540"/>
                              <a:gd name="T22" fmla="+- 0 1108 1108"/>
                              <a:gd name="T23" fmla="*/ 1108 h 71"/>
                              <a:gd name="T24" fmla="+- 0 8259 7989"/>
                              <a:gd name="T25" fmla="*/ T24 w 540"/>
                              <a:gd name="T26" fmla="+- 0 1121 1108"/>
                              <a:gd name="T27" fmla="*/ 1121 h 71"/>
                              <a:gd name="T28" fmla="+- 0 8311 7989"/>
                              <a:gd name="T29" fmla="*/ T28 w 540"/>
                              <a:gd name="T30" fmla="+- 0 1129 1108"/>
                              <a:gd name="T31" fmla="*/ 1129 h 71"/>
                              <a:gd name="T32" fmla="+- 0 8359 7989"/>
                              <a:gd name="T33" fmla="*/ T32 w 540"/>
                              <a:gd name="T34" fmla="+- 0 1138 1108"/>
                              <a:gd name="T35" fmla="*/ 1138 h 71"/>
                              <a:gd name="T36" fmla="+- 0 8389 7989"/>
                              <a:gd name="T37" fmla="*/ T36 w 540"/>
                              <a:gd name="T38" fmla="+- 0 1156 1108"/>
                              <a:gd name="T39" fmla="*/ 1156 h 71"/>
                              <a:gd name="T40" fmla="+- 0 8454 7989"/>
                              <a:gd name="T41" fmla="*/ T40 w 540"/>
                              <a:gd name="T42" fmla="+- 0 1174 1108"/>
                              <a:gd name="T43" fmla="*/ 1174 h 71"/>
                              <a:gd name="T44" fmla="+- 0 8506 7989"/>
                              <a:gd name="T45" fmla="*/ T44 w 540"/>
                              <a:gd name="T46" fmla="+- 0 1172 1108"/>
                              <a:gd name="T47" fmla="*/ 1172 h 71"/>
                              <a:gd name="T48" fmla="+- 0 8528 7989"/>
                              <a:gd name="T49" fmla="*/ T48 w 540"/>
                              <a:gd name="T50" fmla="+- 0 1171 1108"/>
                              <a:gd name="T51" fmla="*/ 117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0" h="71">
                                <a:moveTo>
                                  <a:pt x="31" y="71"/>
                                </a:moveTo>
                                <a:lnTo>
                                  <a:pt x="107" y="40"/>
                                </a:lnTo>
                                <a:lnTo>
                                  <a:pt x="194" y="27"/>
                                </a:lnTo>
                                <a:lnTo>
                                  <a:pt x="241" y="27"/>
                                </a:lnTo>
                                <a:lnTo>
                                  <a:pt x="195" y="21"/>
                                </a:lnTo>
                                <a:lnTo>
                                  <a:pt x="211" y="0"/>
                                </a:lnTo>
                                <a:lnTo>
                                  <a:pt x="270" y="13"/>
                                </a:lnTo>
                                <a:lnTo>
                                  <a:pt x="322" y="21"/>
                                </a:lnTo>
                                <a:lnTo>
                                  <a:pt x="370" y="30"/>
                                </a:lnTo>
                                <a:lnTo>
                                  <a:pt x="400" y="48"/>
                                </a:lnTo>
                                <a:lnTo>
                                  <a:pt x="465" y="66"/>
                                </a:lnTo>
                                <a:lnTo>
                                  <a:pt x="517" y="64"/>
                                </a:lnTo>
                                <a:lnTo>
                                  <a:pt x="539" y="63"/>
                                </a:lnTo>
                              </a:path>
                            </a:pathLst>
                          </a:custGeom>
                          <a:noFill/>
                          <a:ln w="10353">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450"/>
                        <wps:cNvSpPr>
                          <a:spLocks/>
                        </wps:cNvSpPr>
                        <wps:spPr bwMode="auto">
                          <a:xfrm>
                            <a:off x="7892" y="1215"/>
                            <a:ext cx="167" cy="36"/>
                          </a:xfrm>
                          <a:custGeom>
                            <a:avLst/>
                            <a:gdLst>
                              <a:gd name="T0" fmla="+- 0 7892 7892"/>
                              <a:gd name="T1" fmla="*/ T0 w 167"/>
                              <a:gd name="T2" fmla="+- 0 1215 1215"/>
                              <a:gd name="T3" fmla="*/ 1215 h 36"/>
                              <a:gd name="T4" fmla="+- 0 7926 7892"/>
                              <a:gd name="T5" fmla="*/ T4 w 167"/>
                              <a:gd name="T6" fmla="+- 0 1217 1215"/>
                              <a:gd name="T7" fmla="*/ 1217 h 36"/>
                              <a:gd name="T8" fmla="+- 0 8002 7892"/>
                              <a:gd name="T9" fmla="*/ T8 w 167"/>
                              <a:gd name="T10" fmla="+- 0 1235 1215"/>
                              <a:gd name="T11" fmla="*/ 1235 h 36"/>
                              <a:gd name="T12" fmla="+- 0 8046 7892"/>
                              <a:gd name="T13" fmla="*/ T12 w 167"/>
                              <a:gd name="T14" fmla="+- 0 1245 1215"/>
                              <a:gd name="T15" fmla="*/ 1245 h 36"/>
                              <a:gd name="T16" fmla="+- 0 8059 7892"/>
                              <a:gd name="T17" fmla="*/ T16 w 167"/>
                              <a:gd name="T18" fmla="+- 0 1250 1215"/>
                              <a:gd name="T19" fmla="*/ 1250 h 36"/>
                            </a:gdLst>
                            <a:ahLst/>
                            <a:cxnLst>
                              <a:cxn ang="0">
                                <a:pos x="T1" y="T3"/>
                              </a:cxn>
                              <a:cxn ang="0">
                                <a:pos x="T5" y="T7"/>
                              </a:cxn>
                              <a:cxn ang="0">
                                <a:pos x="T9" y="T11"/>
                              </a:cxn>
                              <a:cxn ang="0">
                                <a:pos x="T13" y="T15"/>
                              </a:cxn>
                              <a:cxn ang="0">
                                <a:pos x="T17" y="T19"/>
                              </a:cxn>
                            </a:cxnLst>
                            <a:rect l="0" t="0" r="r" b="b"/>
                            <a:pathLst>
                              <a:path w="167" h="36">
                                <a:moveTo>
                                  <a:pt x="0" y="0"/>
                                </a:moveTo>
                                <a:lnTo>
                                  <a:pt x="34" y="2"/>
                                </a:lnTo>
                                <a:lnTo>
                                  <a:pt x="110" y="20"/>
                                </a:lnTo>
                                <a:lnTo>
                                  <a:pt x="154" y="30"/>
                                </a:lnTo>
                                <a:lnTo>
                                  <a:pt x="167" y="35"/>
                                </a:lnTo>
                              </a:path>
                            </a:pathLst>
                          </a:custGeom>
                          <a:noFill/>
                          <a:ln w="1040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451"/>
                        <wps:cNvSpPr>
                          <a:spLocks/>
                        </wps:cNvSpPr>
                        <wps:spPr bwMode="auto">
                          <a:xfrm>
                            <a:off x="8248" y="1084"/>
                            <a:ext cx="400" cy="25"/>
                          </a:xfrm>
                          <a:custGeom>
                            <a:avLst/>
                            <a:gdLst>
                              <a:gd name="T0" fmla="+- 0 8647 8248"/>
                              <a:gd name="T1" fmla="*/ T0 w 400"/>
                              <a:gd name="T2" fmla="+- 0 1108 1084"/>
                              <a:gd name="T3" fmla="*/ 1108 h 25"/>
                              <a:gd name="T4" fmla="+- 0 8601 8248"/>
                              <a:gd name="T5" fmla="*/ T4 w 400"/>
                              <a:gd name="T6" fmla="+- 0 1104 1084"/>
                              <a:gd name="T7" fmla="*/ 1104 h 25"/>
                              <a:gd name="T8" fmla="+- 0 8558 8248"/>
                              <a:gd name="T9" fmla="*/ T8 w 400"/>
                              <a:gd name="T10" fmla="+- 0 1099 1084"/>
                              <a:gd name="T11" fmla="*/ 1099 h 25"/>
                              <a:gd name="T12" fmla="+- 0 8493 8248"/>
                              <a:gd name="T13" fmla="*/ T12 w 400"/>
                              <a:gd name="T14" fmla="+- 0 1091 1084"/>
                              <a:gd name="T15" fmla="*/ 1091 h 25"/>
                              <a:gd name="T16" fmla="+- 0 8426 8248"/>
                              <a:gd name="T17" fmla="*/ T16 w 400"/>
                              <a:gd name="T18" fmla="+- 0 1087 1084"/>
                              <a:gd name="T19" fmla="*/ 1087 h 25"/>
                              <a:gd name="T20" fmla="+- 0 8367 8248"/>
                              <a:gd name="T21" fmla="*/ T20 w 400"/>
                              <a:gd name="T22" fmla="+- 0 1084 1084"/>
                              <a:gd name="T23" fmla="*/ 1084 h 25"/>
                              <a:gd name="T24" fmla="+- 0 8309 8248"/>
                              <a:gd name="T25" fmla="*/ T24 w 400"/>
                              <a:gd name="T26" fmla="+- 0 1085 1084"/>
                              <a:gd name="T27" fmla="*/ 1085 h 25"/>
                              <a:gd name="T28" fmla="+- 0 8248 8248"/>
                              <a:gd name="T29" fmla="*/ T28 w 400"/>
                              <a:gd name="T30" fmla="+- 0 1090 1084"/>
                              <a:gd name="T31" fmla="*/ 1090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25">
                                <a:moveTo>
                                  <a:pt x="399" y="24"/>
                                </a:moveTo>
                                <a:lnTo>
                                  <a:pt x="353" y="20"/>
                                </a:lnTo>
                                <a:lnTo>
                                  <a:pt x="310" y="15"/>
                                </a:lnTo>
                                <a:lnTo>
                                  <a:pt x="245" y="7"/>
                                </a:lnTo>
                                <a:lnTo>
                                  <a:pt x="178" y="3"/>
                                </a:lnTo>
                                <a:lnTo>
                                  <a:pt x="119" y="0"/>
                                </a:lnTo>
                                <a:lnTo>
                                  <a:pt x="61" y="1"/>
                                </a:lnTo>
                                <a:lnTo>
                                  <a:pt x="0" y="6"/>
                                </a:lnTo>
                              </a:path>
                            </a:pathLst>
                          </a:custGeom>
                          <a:noFill/>
                          <a:ln w="1032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452"/>
                        <wps:cNvSpPr>
                          <a:spLocks/>
                        </wps:cNvSpPr>
                        <wps:spPr bwMode="auto">
                          <a:xfrm>
                            <a:off x="8133" y="564"/>
                            <a:ext cx="183" cy="47"/>
                          </a:xfrm>
                          <a:custGeom>
                            <a:avLst/>
                            <a:gdLst>
                              <a:gd name="T0" fmla="+- 0 8315 8133"/>
                              <a:gd name="T1" fmla="*/ T0 w 183"/>
                              <a:gd name="T2" fmla="+- 0 564 564"/>
                              <a:gd name="T3" fmla="*/ 564 h 47"/>
                              <a:gd name="T4" fmla="+- 0 8289 8133"/>
                              <a:gd name="T5" fmla="*/ T4 w 183"/>
                              <a:gd name="T6" fmla="+- 0 567 564"/>
                              <a:gd name="T7" fmla="*/ 567 h 47"/>
                              <a:gd name="T8" fmla="+- 0 8248 8133"/>
                              <a:gd name="T9" fmla="*/ T8 w 183"/>
                              <a:gd name="T10" fmla="+- 0 581 564"/>
                              <a:gd name="T11" fmla="*/ 581 h 47"/>
                              <a:gd name="T12" fmla="+- 0 8135 8133"/>
                              <a:gd name="T13" fmla="*/ T12 w 183"/>
                              <a:gd name="T14" fmla="+- 0 609 564"/>
                              <a:gd name="T15" fmla="*/ 609 h 47"/>
                              <a:gd name="T16" fmla="+- 0 8133 8133"/>
                              <a:gd name="T17" fmla="*/ T16 w 183"/>
                              <a:gd name="T18" fmla="+- 0 610 564"/>
                              <a:gd name="T19" fmla="*/ 610 h 47"/>
                            </a:gdLst>
                            <a:ahLst/>
                            <a:cxnLst>
                              <a:cxn ang="0">
                                <a:pos x="T1" y="T3"/>
                              </a:cxn>
                              <a:cxn ang="0">
                                <a:pos x="T5" y="T7"/>
                              </a:cxn>
                              <a:cxn ang="0">
                                <a:pos x="T9" y="T11"/>
                              </a:cxn>
                              <a:cxn ang="0">
                                <a:pos x="T13" y="T15"/>
                              </a:cxn>
                              <a:cxn ang="0">
                                <a:pos x="T17" y="T19"/>
                              </a:cxn>
                            </a:cxnLst>
                            <a:rect l="0" t="0" r="r" b="b"/>
                            <a:pathLst>
                              <a:path w="183" h="47">
                                <a:moveTo>
                                  <a:pt x="182" y="0"/>
                                </a:moveTo>
                                <a:lnTo>
                                  <a:pt x="156" y="3"/>
                                </a:lnTo>
                                <a:lnTo>
                                  <a:pt x="115" y="17"/>
                                </a:lnTo>
                                <a:lnTo>
                                  <a:pt x="2" y="45"/>
                                </a:lnTo>
                                <a:lnTo>
                                  <a:pt x="0" y="46"/>
                                </a:lnTo>
                              </a:path>
                            </a:pathLst>
                          </a:custGeom>
                          <a:noFill/>
                          <a:ln w="10438">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 name="Picture 14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870" y="378"/>
                            <a:ext cx="277" cy="137"/>
                          </a:xfrm>
                          <a:prstGeom prst="rect">
                            <a:avLst/>
                          </a:prstGeom>
                          <a:noFill/>
                          <a:extLst>
                            <a:ext uri="{909E8E84-426E-40DD-AFC4-6F175D3DCCD1}">
                              <a14:hiddenFill xmlns:a14="http://schemas.microsoft.com/office/drawing/2010/main">
                                <a:solidFill>
                                  <a:srgbClr val="FFFFFF"/>
                                </a:solidFill>
                              </a14:hiddenFill>
                            </a:ext>
                          </a:extLst>
                        </pic:spPr>
                      </pic:pic>
                      <wps:wsp>
                        <wps:cNvPr id="451" name="Freeform 1454"/>
                        <wps:cNvSpPr>
                          <a:spLocks/>
                        </wps:cNvSpPr>
                        <wps:spPr bwMode="auto">
                          <a:xfrm>
                            <a:off x="7833" y="624"/>
                            <a:ext cx="46" cy="2"/>
                          </a:xfrm>
                          <a:custGeom>
                            <a:avLst/>
                            <a:gdLst>
                              <a:gd name="T0" fmla="+- 0 7879 7833"/>
                              <a:gd name="T1" fmla="*/ T0 w 46"/>
                              <a:gd name="T2" fmla="+- 0 7846 7833"/>
                              <a:gd name="T3" fmla="*/ T2 w 46"/>
                              <a:gd name="T4" fmla="+- 0 7833 7833"/>
                              <a:gd name="T5" fmla="*/ T4 w 46"/>
                            </a:gdLst>
                            <a:ahLst/>
                            <a:cxnLst>
                              <a:cxn ang="0">
                                <a:pos x="T1" y="0"/>
                              </a:cxn>
                              <a:cxn ang="0">
                                <a:pos x="T3" y="0"/>
                              </a:cxn>
                              <a:cxn ang="0">
                                <a:pos x="T5" y="0"/>
                              </a:cxn>
                            </a:cxnLst>
                            <a:rect l="0" t="0" r="r" b="b"/>
                            <a:pathLst>
                              <a:path w="46">
                                <a:moveTo>
                                  <a:pt x="46" y="0"/>
                                </a:moveTo>
                                <a:lnTo>
                                  <a:pt x="13" y="0"/>
                                </a:lnTo>
                                <a:lnTo>
                                  <a:pt x="0" y="0"/>
                                </a:lnTo>
                              </a:path>
                            </a:pathLst>
                          </a:custGeom>
                          <a:noFill/>
                          <a:ln w="10320">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1455"/>
                        <wps:cNvSpPr>
                          <a:spLocks/>
                        </wps:cNvSpPr>
                        <wps:spPr bwMode="auto">
                          <a:xfrm>
                            <a:off x="7631" y="161"/>
                            <a:ext cx="401" cy="251"/>
                          </a:xfrm>
                          <a:custGeom>
                            <a:avLst/>
                            <a:gdLst>
                              <a:gd name="T0" fmla="+- 0 8031 7631"/>
                              <a:gd name="T1" fmla="*/ T0 w 401"/>
                              <a:gd name="T2" fmla="+- 0 161 161"/>
                              <a:gd name="T3" fmla="*/ 161 h 251"/>
                              <a:gd name="T4" fmla="+- 0 8007 7631"/>
                              <a:gd name="T5" fmla="*/ T4 w 401"/>
                              <a:gd name="T6" fmla="+- 0 182 161"/>
                              <a:gd name="T7" fmla="*/ 182 h 251"/>
                              <a:gd name="T8" fmla="+- 0 7970 7631"/>
                              <a:gd name="T9" fmla="*/ T8 w 401"/>
                              <a:gd name="T10" fmla="+- 0 201 161"/>
                              <a:gd name="T11" fmla="*/ 201 h 251"/>
                              <a:gd name="T12" fmla="+- 0 7922 7631"/>
                              <a:gd name="T13" fmla="*/ T12 w 401"/>
                              <a:gd name="T14" fmla="+- 0 221 161"/>
                              <a:gd name="T15" fmla="*/ 221 h 251"/>
                              <a:gd name="T16" fmla="+- 0 7892 7631"/>
                              <a:gd name="T17" fmla="*/ T16 w 401"/>
                              <a:gd name="T18" fmla="+- 0 243 161"/>
                              <a:gd name="T19" fmla="*/ 243 h 251"/>
                              <a:gd name="T20" fmla="+- 0 7842 7631"/>
                              <a:gd name="T21" fmla="*/ T20 w 401"/>
                              <a:gd name="T22" fmla="+- 0 262 161"/>
                              <a:gd name="T23" fmla="*/ 262 h 251"/>
                              <a:gd name="T24" fmla="+- 0 7791 7631"/>
                              <a:gd name="T25" fmla="*/ T24 w 401"/>
                              <a:gd name="T26" fmla="+- 0 275 161"/>
                              <a:gd name="T27" fmla="*/ 275 h 251"/>
                              <a:gd name="T28" fmla="+- 0 7754 7631"/>
                              <a:gd name="T29" fmla="*/ T28 w 401"/>
                              <a:gd name="T30" fmla="+- 0 292 161"/>
                              <a:gd name="T31" fmla="*/ 292 h 251"/>
                              <a:gd name="T32" fmla="+- 0 7739 7631"/>
                              <a:gd name="T33" fmla="*/ T32 w 401"/>
                              <a:gd name="T34" fmla="+- 0 320 161"/>
                              <a:gd name="T35" fmla="*/ 320 h 251"/>
                              <a:gd name="T36" fmla="+- 0 7718 7631"/>
                              <a:gd name="T37" fmla="*/ T36 w 401"/>
                              <a:gd name="T38" fmla="+- 0 341 161"/>
                              <a:gd name="T39" fmla="*/ 341 h 251"/>
                              <a:gd name="T40" fmla="+- 0 7679 7631"/>
                              <a:gd name="T41" fmla="*/ T40 w 401"/>
                              <a:gd name="T42" fmla="+- 0 366 161"/>
                              <a:gd name="T43" fmla="*/ 366 h 251"/>
                              <a:gd name="T44" fmla="+- 0 7635 7631"/>
                              <a:gd name="T45" fmla="*/ T44 w 401"/>
                              <a:gd name="T46" fmla="+- 0 384 161"/>
                              <a:gd name="T47" fmla="*/ 384 h 251"/>
                              <a:gd name="T48" fmla="+- 0 7631 7631"/>
                              <a:gd name="T49" fmla="*/ T48 w 401"/>
                              <a:gd name="T50" fmla="+- 0 412 161"/>
                              <a:gd name="T51" fmla="*/ 412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1" h="251">
                                <a:moveTo>
                                  <a:pt x="400" y="0"/>
                                </a:moveTo>
                                <a:lnTo>
                                  <a:pt x="376" y="21"/>
                                </a:lnTo>
                                <a:lnTo>
                                  <a:pt x="339" y="40"/>
                                </a:lnTo>
                                <a:lnTo>
                                  <a:pt x="291" y="60"/>
                                </a:lnTo>
                                <a:lnTo>
                                  <a:pt x="261" y="82"/>
                                </a:lnTo>
                                <a:lnTo>
                                  <a:pt x="211" y="101"/>
                                </a:lnTo>
                                <a:lnTo>
                                  <a:pt x="160" y="114"/>
                                </a:lnTo>
                                <a:lnTo>
                                  <a:pt x="123" y="131"/>
                                </a:lnTo>
                                <a:lnTo>
                                  <a:pt x="108" y="159"/>
                                </a:lnTo>
                                <a:lnTo>
                                  <a:pt x="87" y="180"/>
                                </a:lnTo>
                                <a:lnTo>
                                  <a:pt x="48" y="205"/>
                                </a:lnTo>
                                <a:lnTo>
                                  <a:pt x="4" y="223"/>
                                </a:lnTo>
                                <a:lnTo>
                                  <a:pt x="0" y="251"/>
                                </a:lnTo>
                              </a:path>
                            </a:pathLst>
                          </a:custGeom>
                          <a:noFill/>
                          <a:ln w="10865">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456"/>
                        <wps:cNvSpPr>
                          <a:spLocks/>
                        </wps:cNvSpPr>
                        <wps:spPr bwMode="auto">
                          <a:xfrm>
                            <a:off x="7902" y="553"/>
                            <a:ext cx="137" cy="25"/>
                          </a:xfrm>
                          <a:custGeom>
                            <a:avLst/>
                            <a:gdLst>
                              <a:gd name="T0" fmla="+- 0 8039 7902"/>
                              <a:gd name="T1" fmla="*/ T0 w 137"/>
                              <a:gd name="T2" fmla="+- 0 553 553"/>
                              <a:gd name="T3" fmla="*/ 553 h 25"/>
                              <a:gd name="T4" fmla="+- 0 7996 7902"/>
                              <a:gd name="T5" fmla="*/ T4 w 137"/>
                              <a:gd name="T6" fmla="+- 0 562 553"/>
                              <a:gd name="T7" fmla="*/ 562 h 25"/>
                              <a:gd name="T8" fmla="+- 0 7950 7902"/>
                              <a:gd name="T9" fmla="*/ T8 w 137"/>
                              <a:gd name="T10" fmla="+- 0 571 553"/>
                              <a:gd name="T11" fmla="*/ 571 h 25"/>
                              <a:gd name="T12" fmla="+- 0 7902 7902"/>
                              <a:gd name="T13" fmla="*/ T12 w 137"/>
                              <a:gd name="T14" fmla="+- 0 578 553"/>
                              <a:gd name="T15" fmla="*/ 578 h 25"/>
                            </a:gdLst>
                            <a:ahLst/>
                            <a:cxnLst>
                              <a:cxn ang="0">
                                <a:pos x="T1" y="T3"/>
                              </a:cxn>
                              <a:cxn ang="0">
                                <a:pos x="T5" y="T7"/>
                              </a:cxn>
                              <a:cxn ang="0">
                                <a:pos x="T9" y="T11"/>
                              </a:cxn>
                              <a:cxn ang="0">
                                <a:pos x="T13" y="T15"/>
                              </a:cxn>
                            </a:cxnLst>
                            <a:rect l="0" t="0" r="r" b="b"/>
                            <a:pathLst>
                              <a:path w="137" h="25">
                                <a:moveTo>
                                  <a:pt x="137" y="0"/>
                                </a:moveTo>
                                <a:lnTo>
                                  <a:pt x="94" y="9"/>
                                </a:lnTo>
                                <a:lnTo>
                                  <a:pt x="48" y="18"/>
                                </a:lnTo>
                                <a:lnTo>
                                  <a:pt x="0" y="25"/>
                                </a:lnTo>
                              </a:path>
                            </a:pathLst>
                          </a:custGeom>
                          <a:noFill/>
                          <a:ln w="10382">
                            <a:solidFill>
                              <a:srgbClr val="1213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1457"/>
                        <wps:cNvCnPr>
                          <a:cxnSpLocks noChangeShapeType="1"/>
                        </wps:cNvCnPr>
                        <wps:spPr bwMode="auto">
                          <a:xfrm>
                            <a:off x="6160" y="1286"/>
                            <a:ext cx="52"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455" name="Line 1458"/>
                        <wps:cNvCnPr>
                          <a:cxnSpLocks noChangeShapeType="1"/>
                        </wps:cNvCnPr>
                        <wps:spPr bwMode="auto">
                          <a:xfrm>
                            <a:off x="8256" y="401"/>
                            <a:ext cx="65"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456" name="Line 1459"/>
                        <wps:cNvCnPr>
                          <a:cxnSpLocks noChangeShapeType="1"/>
                        </wps:cNvCnPr>
                        <wps:spPr bwMode="auto">
                          <a:xfrm>
                            <a:off x="7173" y="354"/>
                            <a:ext cx="0" cy="60"/>
                          </a:xfrm>
                          <a:prstGeom prst="line">
                            <a:avLst/>
                          </a:prstGeom>
                          <a:noFill/>
                          <a:ln w="12258">
                            <a:solidFill>
                              <a:srgbClr val="121315"/>
                            </a:solidFill>
                            <a:round/>
                            <a:headEnd/>
                            <a:tailEnd/>
                          </a:ln>
                          <a:extLst>
                            <a:ext uri="{909E8E84-426E-40DD-AFC4-6F175D3DCCD1}">
                              <a14:hiddenFill xmlns:a14="http://schemas.microsoft.com/office/drawing/2010/main">
                                <a:noFill/>
                              </a14:hiddenFill>
                            </a:ext>
                          </a:extLst>
                        </wps:spPr>
                        <wps:bodyPr/>
                      </wps:wsp>
                      <wps:wsp>
                        <wps:cNvPr id="457" name="Line 1460"/>
                        <wps:cNvCnPr>
                          <a:cxnSpLocks noChangeShapeType="1"/>
                        </wps:cNvCnPr>
                        <wps:spPr bwMode="auto">
                          <a:xfrm>
                            <a:off x="7190" y="412"/>
                            <a:ext cx="0" cy="0"/>
                          </a:xfrm>
                          <a:prstGeom prst="line">
                            <a:avLst/>
                          </a:prstGeom>
                          <a:noFill/>
                          <a:ln w="10933">
                            <a:solidFill>
                              <a:srgbClr val="121315"/>
                            </a:solidFill>
                            <a:round/>
                            <a:headEnd/>
                            <a:tailEnd/>
                          </a:ln>
                          <a:extLst>
                            <a:ext uri="{909E8E84-426E-40DD-AFC4-6F175D3DCCD1}">
                              <a14:hiddenFill xmlns:a14="http://schemas.microsoft.com/office/drawing/2010/main">
                                <a:noFill/>
                              </a14:hiddenFill>
                            </a:ext>
                          </a:extLst>
                        </wps:spPr>
                        <wps:bodyPr/>
                      </wps:wsp>
                      <wps:wsp>
                        <wps:cNvPr id="458" name="Line 1461"/>
                        <wps:cNvCnPr>
                          <a:cxnSpLocks noChangeShapeType="1"/>
                        </wps:cNvCnPr>
                        <wps:spPr bwMode="auto">
                          <a:xfrm>
                            <a:off x="7110" y="376"/>
                            <a:ext cx="9" cy="38"/>
                          </a:xfrm>
                          <a:prstGeom prst="line">
                            <a:avLst/>
                          </a:prstGeom>
                          <a:noFill/>
                          <a:ln w="12136">
                            <a:solidFill>
                              <a:srgbClr val="121315"/>
                            </a:solidFill>
                            <a:round/>
                            <a:headEnd/>
                            <a:tailEnd/>
                          </a:ln>
                          <a:extLst>
                            <a:ext uri="{909E8E84-426E-40DD-AFC4-6F175D3DCCD1}">
                              <a14:hiddenFill xmlns:a14="http://schemas.microsoft.com/office/drawing/2010/main">
                                <a:noFill/>
                              </a14:hiddenFill>
                            </a:ext>
                          </a:extLst>
                        </wps:spPr>
                        <wps:bodyPr/>
                      </wps:wsp>
                      <wps:wsp>
                        <wps:cNvPr id="459" name="Line 1462"/>
                        <wps:cNvCnPr>
                          <a:cxnSpLocks noChangeShapeType="1"/>
                        </wps:cNvCnPr>
                        <wps:spPr bwMode="auto">
                          <a:xfrm>
                            <a:off x="7055" y="387"/>
                            <a:ext cx="39" cy="37"/>
                          </a:xfrm>
                          <a:prstGeom prst="line">
                            <a:avLst/>
                          </a:prstGeom>
                          <a:noFill/>
                          <a:ln w="11239">
                            <a:solidFill>
                              <a:srgbClr val="121315"/>
                            </a:solidFill>
                            <a:round/>
                            <a:headEnd/>
                            <a:tailEnd/>
                          </a:ln>
                          <a:extLst>
                            <a:ext uri="{909E8E84-426E-40DD-AFC4-6F175D3DCCD1}">
                              <a14:hiddenFill xmlns:a14="http://schemas.microsoft.com/office/drawing/2010/main">
                                <a:noFill/>
                              </a14:hiddenFill>
                            </a:ext>
                          </a:extLst>
                        </wps:spPr>
                        <wps:bodyPr/>
                      </wps:wsp>
                      <wps:wsp>
                        <wps:cNvPr id="460" name="Line 1463"/>
                        <wps:cNvCnPr>
                          <a:cxnSpLocks noChangeShapeType="1"/>
                        </wps:cNvCnPr>
                        <wps:spPr bwMode="auto">
                          <a:xfrm>
                            <a:off x="6958" y="576"/>
                            <a:ext cx="27" cy="0"/>
                          </a:xfrm>
                          <a:prstGeom prst="line">
                            <a:avLst/>
                          </a:prstGeom>
                          <a:noFill/>
                          <a:ln w="11914">
                            <a:solidFill>
                              <a:srgbClr val="121315"/>
                            </a:solidFill>
                            <a:round/>
                            <a:headEnd/>
                            <a:tailEnd/>
                          </a:ln>
                          <a:extLst>
                            <a:ext uri="{909E8E84-426E-40DD-AFC4-6F175D3DCCD1}">
                              <a14:hiddenFill xmlns:a14="http://schemas.microsoft.com/office/drawing/2010/main">
                                <a:noFill/>
                              </a14:hiddenFill>
                            </a:ext>
                          </a:extLst>
                        </wps:spPr>
                        <wps:bodyPr/>
                      </wps:wsp>
                      <wps:wsp>
                        <wps:cNvPr id="461" name="Line 1464"/>
                        <wps:cNvCnPr>
                          <a:cxnSpLocks noChangeShapeType="1"/>
                        </wps:cNvCnPr>
                        <wps:spPr bwMode="auto">
                          <a:xfrm>
                            <a:off x="7078" y="637"/>
                            <a:ext cx="10" cy="0"/>
                          </a:xfrm>
                          <a:prstGeom prst="line">
                            <a:avLst/>
                          </a:prstGeom>
                          <a:noFill/>
                          <a:ln w="12132">
                            <a:solidFill>
                              <a:srgbClr val="121315"/>
                            </a:solidFill>
                            <a:round/>
                            <a:headEnd/>
                            <a:tailEnd/>
                          </a:ln>
                          <a:extLst>
                            <a:ext uri="{909E8E84-426E-40DD-AFC4-6F175D3DCCD1}">
                              <a14:hiddenFill xmlns:a14="http://schemas.microsoft.com/office/drawing/2010/main">
                                <a:noFill/>
                              </a14:hiddenFill>
                            </a:ext>
                          </a:extLst>
                        </wps:spPr>
                        <wps:bodyPr/>
                      </wps:wsp>
                      <wps:wsp>
                        <wps:cNvPr id="462" name="Line 1465"/>
                        <wps:cNvCnPr>
                          <a:cxnSpLocks noChangeShapeType="1"/>
                        </wps:cNvCnPr>
                        <wps:spPr bwMode="auto">
                          <a:xfrm>
                            <a:off x="7587" y="412"/>
                            <a:ext cx="0" cy="95"/>
                          </a:xfrm>
                          <a:prstGeom prst="line">
                            <a:avLst/>
                          </a:prstGeom>
                          <a:noFill/>
                          <a:ln w="11993">
                            <a:solidFill>
                              <a:srgbClr val="121315"/>
                            </a:solidFill>
                            <a:round/>
                            <a:headEnd/>
                            <a:tailEnd/>
                          </a:ln>
                          <a:extLst>
                            <a:ext uri="{909E8E84-426E-40DD-AFC4-6F175D3DCCD1}">
                              <a14:hiddenFill xmlns:a14="http://schemas.microsoft.com/office/drawing/2010/main">
                                <a:noFill/>
                              </a14:hiddenFill>
                            </a:ext>
                          </a:extLst>
                        </wps:spPr>
                        <wps:bodyPr/>
                      </wps:wsp>
                      <wps:wsp>
                        <wps:cNvPr id="463" name="Line 1466"/>
                        <wps:cNvCnPr>
                          <a:cxnSpLocks noChangeShapeType="1"/>
                        </wps:cNvCnPr>
                        <wps:spPr bwMode="auto">
                          <a:xfrm>
                            <a:off x="7554" y="494"/>
                            <a:ext cx="31" cy="25"/>
                          </a:xfrm>
                          <a:prstGeom prst="line">
                            <a:avLst/>
                          </a:prstGeom>
                          <a:noFill/>
                          <a:ln w="11094">
                            <a:solidFill>
                              <a:srgbClr val="121315"/>
                            </a:solidFill>
                            <a:round/>
                            <a:headEnd/>
                            <a:tailEnd/>
                          </a:ln>
                          <a:extLst>
                            <a:ext uri="{909E8E84-426E-40DD-AFC4-6F175D3DCCD1}">
                              <a14:hiddenFill xmlns:a14="http://schemas.microsoft.com/office/drawing/2010/main">
                                <a:noFill/>
                              </a14:hiddenFill>
                            </a:ext>
                          </a:extLst>
                        </wps:spPr>
                        <wps:bodyPr/>
                      </wps:wsp>
                      <wps:wsp>
                        <wps:cNvPr id="464" name="Line 1467"/>
                        <wps:cNvCnPr>
                          <a:cxnSpLocks noChangeShapeType="1"/>
                        </wps:cNvCnPr>
                        <wps:spPr bwMode="auto">
                          <a:xfrm>
                            <a:off x="7620" y="458"/>
                            <a:ext cx="28" cy="61"/>
                          </a:xfrm>
                          <a:prstGeom prst="line">
                            <a:avLst/>
                          </a:prstGeom>
                          <a:noFill/>
                          <a:ln w="11924">
                            <a:solidFill>
                              <a:srgbClr val="121315"/>
                            </a:solidFill>
                            <a:round/>
                            <a:headEnd/>
                            <a:tailEnd/>
                          </a:ln>
                          <a:extLst>
                            <a:ext uri="{909E8E84-426E-40DD-AFC4-6F175D3DCCD1}">
                              <a14:hiddenFill xmlns:a14="http://schemas.microsoft.com/office/drawing/2010/main">
                                <a:noFill/>
                              </a14:hiddenFill>
                            </a:ext>
                          </a:extLst>
                        </wps:spPr>
                        <wps:bodyPr/>
                      </wps:wsp>
                      <wps:wsp>
                        <wps:cNvPr id="465" name="Line 1468"/>
                        <wps:cNvCnPr>
                          <a:cxnSpLocks noChangeShapeType="1"/>
                        </wps:cNvCnPr>
                        <wps:spPr bwMode="auto">
                          <a:xfrm>
                            <a:off x="7644" y="683"/>
                            <a:ext cx="26" cy="22"/>
                          </a:xfrm>
                          <a:prstGeom prst="line">
                            <a:avLst/>
                          </a:prstGeom>
                          <a:noFill/>
                          <a:ln w="11124">
                            <a:solidFill>
                              <a:srgbClr val="121315"/>
                            </a:solidFill>
                            <a:round/>
                            <a:headEnd/>
                            <a:tailEnd/>
                          </a:ln>
                          <a:extLst>
                            <a:ext uri="{909E8E84-426E-40DD-AFC4-6F175D3DCCD1}">
                              <a14:hiddenFill xmlns:a14="http://schemas.microsoft.com/office/drawing/2010/main">
                                <a:noFill/>
                              </a14:hiddenFill>
                            </a:ext>
                          </a:extLst>
                        </wps:spPr>
                        <wps:bodyPr/>
                      </wps:wsp>
                      <wps:wsp>
                        <wps:cNvPr id="466" name="Line 1469"/>
                        <wps:cNvCnPr>
                          <a:cxnSpLocks noChangeShapeType="1"/>
                        </wps:cNvCnPr>
                        <wps:spPr bwMode="auto">
                          <a:xfrm>
                            <a:off x="7674" y="708"/>
                            <a:ext cx="25" cy="34"/>
                          </a:xfrm>
                          <a:prstGeom prst="line">
                            <a:avLst/>
                          </a:prstGeom>
                          <a:noFill/>
                          <a:ln w="11612">
                            <a:solidFill>
                              <a:srgbClr val="121315"/>
                            </a:solidFill>
                            <a:round/>
                            <a:headEnd/>
                            <a:tailEnd/>
                          </a:ln>
                          <a:extLst>
                            <a:ext uri="{909E8E84-426E-40DD-AFC4-6F175D3DCCD1}">
                              <a14:hiddenFill xmlns:a14="http://schemas.microsoft.com/office/drawing/2010/main">
                                <a:noFill/>
                              </a14:hiddenFill>
                            </a:ext>
                          </a:extLst>
                        </wps:spPr>
                        <wps:bodyPr/>
                      </wps:wsp>
                      <wps:wsp>
                        <wps:cNvPr id="467" name="Line 1470"/>
                        <wps:cNvCnPr>
                          <a:cxnSpLocks noChangeShapeType="1"/>
                        </wps:cNvCnPr>
                        <wps:spPr bwMode="auto">
                          <a:xfrm>
                            <a:off x="7935" y="507"/>
                            <a:ext cx="0" cy="47"/>
                          </a:xfrm>
                          <a:prstGeom prst="line">
                            <a:avLst/>
                          </a:prstGeom>
                          <a:noFill/>
                          <a:ln w="11735">
                            <a:solidFill>
                              <a:srgbClr val="121315"/>
                            </a:solidFill>
                            <a:round/>
                            <a:headEnd/>
                            <a:tailEnd/>
                          </a:ln>
                          <a:extLst>
                            <a:ext uri="{909E8E84-426E-40DD-AFC4-6F175D3DCCD1}">
                              <a14:hiddenFill xmlns:a14="http://schemas.microsoft.com/office/drawing/2010/main">
                                <a:noFill/>
                              </a14:hiddenFill>
                            </a:ext>
                          </a:extLst>
                        </wps:spPr>
                        <wps:bodyPr/>
                      </wps:wsp>
                      <wps:wsp>
                        <wps:cNvPr id="468" name="Line 1471"/>
                        <wps:cNvCnPr>
                          <a:cxnSpLocks noChangeShapeType="1"/>
                        </wps:cNvCnPr>
                        <wps:spPr bwMode="auto">
                          <a:xfrm>
                            <a:off x="7913" y="542"/>
                            <a:ext cx="0" cy="48"/>
                          </a:xfrm>
                          <a:prstGeom prst="line">
                            <a:avLst/>
                          </a:prstGeom>
                          <a:noFill/>
                          <a:ln w="12092">
                            <a:solidFill>
                              <a:srgbClr val="121315"/>
                            </a:solidFill>
                            <a:round/>
                            <a:headEnd/>
                            <a:tailEnd/>
                          </a:ln>
                          <a:extLst>
                            <a:ext uri="{909E8E84-426E-40DD-AFC4-6F175D3DCCD1}">
                              <a14:hiddenFill xmlns:a14="http://schemas.microsoft.com/office/drawing/2010/main">
                                <a:noFill/>
                              </a14:hiddenFill>
                            </a:ext>
                          </a:extLst>
                        </wps:spPr>
                        <wps:bodyPr/>
                      </wps:wsp>
                      <wps:wsp>
                        <wps:cNvPr id="469" name="Line 1472"/>
                        <wps:cNvCnPr>
                          <a:cxnSpLocks noChangeShapeType="1"/>
                        </wps:cNvCnPr>
                        <wps:spPr bwMode="auto">
                          <a:xfrm>
                            <a:off x="6371" y="1272"/>
                            <a:ext cx="54" cy="36"/>
                          </a:xfrm>
                          <a:prstGeom prst="line">
                            <a:avLst/>
                          </a:prstGeom>
                          <a:noFill/>
                          <a:ln w="10929">
                            <a:solidFill>
                              <a:srgbClr val="121315"/>
                            </a:solidFill>
                            <a:round/>
                            <a:headEnd/>
                            <a:tailEnd/>
                          </a:ln>
                          <a:extLst>
                            <a:ext uri="{909E8E84-426E-40DD-AFC4-6F175D3DCCD1}">
                              <a14:hiddenFill xmlns:a14="http://schemas.microsoft.com/office/drawing/2010/main">
                                <a:noFill/>
                              </a14:hiddenFill>
                            </a:ext>
                          </a:extLst>
                        </wps:spPr>
                        <wps:bodyPr/>
                      </wps:wsp>
                      <wps:wsp>
                        <wps:cNvPr id="470" name="Line 1473"/>
                        <wps:cNvCnPr>
                          <a:cxnSpLocks noChangeShapeType="1"/>
                        </wps:cNvCnPr>
                        <wps:spPr bwMode="auto">
                          <a:xfrm>
                            <a:off x="6564" y="1261"/>
                            <a:ext cx="0" cy="0"/>
                          </a:xfrm>
                          <a:prstGeom prst="line">
                            <a:avLst/>
                          </a:prstGeom>
                          <a:noFill/>
                          <a:ln w="10320">
                            <a:solidFill>
                              <a:srgbClr val="121315"/>
                            </a:solidFill>
                            <a:round/>
                            <a:headEnd/>
                            <a:tailEnd/>
                          </a:ln>
                          <a:extLst>
                            <a:ext uri="{909E8E84-426E-40DD-AFC4-6F175D3DCCD1}">
                              <a14:hiddenFill xmlns:a14="http://schemas.microsoft.com/office/drawing/2010/main">
                                <a:noFill/>
                              </a14:hiddenFill>
                            </a:ext>
                          </a:extLst>
                        </wps:spPr>
                        <wps:bodyPr/>
                      </wps:wsp>
                      <wps:wsp>
                        <wps:cNvPr id="471" name="Line 1474"/>
                        <wps:cNvCnPr>
                          <a:cxnSpLocks noChangeShapeType="1"/>
                        </wps:cNvCnPr>
                        <wps:spPr bwMode="auto">
                          <a:xfrm>
                            <a:off x="6427" y="1261"/>
                            <a:ext cx="0" cy="11"/>
                          </a:xfrm>
                          <a:prstGeom prst="line">
                            <a:avLst/>
                          </a:prstGeom>
                          <a:noFill/>
                          <a:ln w="10801">
                            <a:solidFill>
                              <a:srgbClr val="121315"/>
                            </a:solidFill>
                            <a:round/>
                            <a:headEnd/>
                            <a:tailEnd/>
                          </a:ln>
                          <a:extLst>
                            <a:ext uri="{909E8E84-426E-40DD-AFC4-6F175D3DCCD1}">
                              <a14:hiddenFill xmlns:a14="http://schemas.microsoft.com/office/drawing/2010/main">
                                <a:noFill/>
                              </a14:hiddenFill>
                            </a:ext>
                          </a:extLst>
                        </wps:spPr>
                        <wps:bodyPr/>
                      </wps:wsp>
                      <wps:wsp>
                        <wps:cNvPr id="472" name="Line 1475"/>
                        <wps:cNvCnPr>
                          <a:cxnSpLocks noChangeShapeType="1"/>
                        </wps:cNvCnPr>
                        <wps:spPr bwMode="auto">
                          <a:xfrm>
                            <a:off x="6797" y="1309"/>
                            <a:ext cx="0" cy="0"/>
                          </a:xfrm>
                          <a:prstGeom prst="line">
                            <a:avLst/>
                          </a:prstGeom>
                          <a:noFill/>
                          <a:ln w="11176">
                            <a:solidFill>
                              <a:srgbClr val="121315"/>
                            </a:solidFill>
                            <a:round/>
                            <a:headEnd/>
                            <a:tailEnd/>
                          </a:ln>
                          <a:extLst>
                            <a:ext uri="{909E8E84-426E-40DD-AFC4-6F175D3DCCD1}">
                              <a14:hiddenFill xmlns:a14="http://schemas.microsoft.com/office/drawing/2010/main">
                                <a:noFill/>
                              </a14:hiddenFill>
                            </a:ext>
                          </a:extLst>
                        </wps:spPr>
                        <wps:bodyPr/>
                      </wps:wsp>
                      <wps:wsp>
                        <wps:cNvPr id="473" name="Line 1476"/>
                        <wps:cNvCnPr>
                          <a:cxnSpLocks noChangeShapeType="1"/>
                        </wps:cNvCnPr>
                        <wps:spPr bwMode="auto">
                          <a:xfrm>
                            <a:off x="6372" y="1003"/>
                            <a:ext cx="0" cy="0"/>
                          </a:xfrm>
                          <a:prstGeom prst="line">
                            <a:avLst/>
                          </a:prstGeom>
                          <a:noFill/>
                          <a:ln w="11284">
                            <a:solidFill>
                              <a:srgbClr val="121315"/>
                            </a:solidFill>
                            <a:round/>
                            <a:headEnd/>
                            <a:tailEnd/>
                          </a:ln>
                          <a:extLst>
                            <a:ext uri="{909E8E84-426E-40DD-AFC4-6F175D3DCCD1}">
                              <a14:hiddenFill xmlns:a14="http://schemas.microsoft.com/office/drawing/2010/main">
                                <a:noFill/>
                              </a14:hiddenFill>
                            </a:ext>
                          </a:extLst>
                        </wps:spPr>
                        <wps:bodyPr/>
                      </wps:wsp>
                      <wps:wsp>
                        <wps:cNvPr id="474" name="Line 1477"/>
                        <wps:cNvCnPr>
                          <a:cxnSpLocks noChangeShapeType="1"/>
                        </wps:cNvCnPr>
                        <wps:spPr bwMode="auto">
                          <a:xfrm>
                            <a:off x="6884" y="656"/>
                            <a:ext cx="0" cy="0"/>
                          </a:xfrm>
                          <a:prstGeom prst="line">
                            <a:avLst/>
                          </a:prstGeom>
                          <a:noFill/>
                          <a:ln w="10831">
                            <a:solidFill>
                              <a:srgbClr val="121315"/>
                            </a:solidFill>
                            <a:round/>
                            <a:headEnd/>
                            <a:tailEnd/>
                          </a:ln>
                          <a:extLst>
                            <a:ext uri="{909E8E84-426E-40DD-AFC4-6F175D3DCCD1}">
                              <a14:hiddenFill xmlns:a14="http://schemas.microsoft.com/office/drawing/2010/main">
                                <a:noFill/>
                              </a14:hiddenFill>
                            </a:ext>
                          </a:extLst>
                        </wps:spPr>
                        <wps:bodyPr/>
                      </wps:wsp>
                      <wps:wsp>
                        <wps:cNvPr id="475" name="Line 1478"/>
                        <wps:cNvCnPr>
                          <a:cxnSpLocks noChangeShapeType="1"/>
                        </wps:cNvCnPr>
                        <wps:spPr bwMode="auto">
                          <a:xfrm>
                            <a:off x="6887" y="601"/>
                            <a:ext cx="0" cy="0"/>
                          </a:xfrm>
                          <a:prstGeom prst="line">
                            <a:avLst/>
                          </a:prstGeom>
                          <a:noFill/>
                          <a:ln w="11016">
                            <a:solidFill>
                              <a:srgbClr val="121315"/>
                            </a:solidFill>
                            <a:round/>
                            <a:headEnd/>
                            <a:tailEnd/>
                          </a:ln>
                          <a:extLst>
                            <a:ext uri="{909E8E84-426E-40DD-AFC4-6F175D3DCCD1}">
                              <a14:hiddenFill xmlns:a14="http://schemas.microsoft.com/office/drawing/2010/main">
                                <a:noFill/>
                              </a14:hiddenFill>
                            </a:ext>
                          </a:extLst>
                        </wps:spPr>
                        <wps:bodyPr/>
                      </wps:wsp>
                      <wps:wsp>
                        <wps:cNvPr id="476" name="Line 1479"/>
                        <wps:cNvCnPr>
                          <a:cxnSpLocks noChangeShapeType="1"/>
                        </wps:cNvCnPr>
                        <wps:spPr bwMode="auto">
                          <a:xfrm>
                            <a:off x="6753" y="433"/>
                            <a:ext cx="61" cy="20"/>
                          </a:xfrm>
                          <a:prstGeom prst="line">
                            <a:avLst/>
                          </a:prstGeom>
                          <a:noFill/>
                          <a:ln w="10507">
                            <a:solidFill>
                              <a:srgbClr val="121315"/>
                            </a:solidFill>
                            <a:round/>
                            <a:headEnd/>
                            <a:tailEnd/>
                          </a:ln>
                          <a:extLst>
                            <a:ext uri="{909E8E84-426E-40DD-AFC4-6F175D3DCCD1}">
                              <a14:hiddenFill xmlns:a14="http://schemas.microsoft.com/office/drawing/2010/main">
                                <a:noFill/>
                              </a14:hiddenFill>
                            </a:ext>
                          </a:extLst>
                        </wps:spPr>
                        <wps:bodyPr/>
                      </wps:wsp>
                      <wps:wsp>
                        <wps:cNvPr id="477" name="Line 1480"/>
                        <wps:cNvCnPr>
                          <a:cxnSpLocks noChangeShapeType="1"/>
                        </wps:cNvCnPr>
                        <wps:spPr bwMode="auto">
                          <a:xfrm>
                            <a:off x="6788" y="683"/>
                            <a:ext cx="23" cy="48"/>
                          </a:xfrm>
                          <a:prstGeom prst="line">
                            <a:avLst/>
                          </a:prstGeom>
                          <a:noFill/>
                          <a:ln w="11895">
                            <a:solidFill>
                              <a:srgbClr val="121315"/>
                            </a:solidFill>
                            <a:round/>
                            <a:headEnd/>
                            <a:tailEnd/>
                          </a:ln>
                          <a:extLst>
                            <a:ext uri="{909E8E84-426E-40DD-AFC4-6F175D3DCCD1}">
                              <a14:hiddenFill xmlns:a14="http://schemas.microsoft.com/office/drawing/2010/main">
                                <a:noFill/>
                              </a14:hiddenFill>
                            </a:ext>
                          </a:extLst>
                        </wps:spPr>
                        <wps:bodyPr/>
                      </wps:wsp>
                      <wps:wsp>
                        <wps:cNvPr id="478" name="Line 1481"/>
                        <wps:cNvCnPr>
                          <a:cxnSpLocks noChangeShapeType="1"/>
                        </wps:cNvCnPr>
                        <wps:spPr bwMode="auto">
                          <a:xfrm>
                            <a:off x="6835" y="731"/>
                            <a:ext cx="29" cy="0"/>
                          </a:xfrm>
                          <a:prstGeom prst="line">
                            <a:avLst/>
                          </a:prstGeom>
                          <a:noFill/>
                          <a:ln w="11725">
                            <a:solidFill>
                              <a:srgbClr val="121315"/>
                            </a:solidFill>
                            <a:round/>
                            <a:headEnd/>
                            <a:tailEnd/>
                          </a:ln>
                          <a:extLst>
                            <a:ext uri="{909E8E84-426E-40DD-AFC4-6F175D3DCCD1}">
                              <a14:hiddenFill xmlns:a14="http://schemas.microsoft.com/office/drawing/2010/main">
                                <a:noFill/>
                              </a14:hiddenFill>
                            </a:ext>
                          </a:extLst>
                        </wps:spPr>
                        <wps:bodyPr/>
                      </wps:wsp>
                      <wps:wsp>
                        <wps:cNvPr id="479" name="Line 1482"/>
                        <wps:cNvCnPr>
                          <a:cxnSpLocks noChangeShapeType="1"/>
                        </wps:cNvCnPr>
                        <wps:spPr bwMode="auto">
                          <a:xfrm>
                            <a:off x="6895" y="657"/>
                            <a:ext cx="6" cy="39"/>
                          </a:xfrm>
                          <a:prstGeom prst="line">
                            <a:avLst/>
                          </a:prstGeom>
                          <a:noFill/>
                          <a:ln w="12216">
                            <a:solidFill>
                              <a:srgbClr val="121315"/>
                            </a:solidFill>
                            <a:round/>
                            <a:headEnd/>
                            <a:tailEnd/>
                          </a:ln>
                          <a:extLst>
                            <a:ext uri="{909E8E84-426E-40DD-AFC4-6F175D3DCCD1}">
                              <a14:hiddenFill xmlns:a14="http://schemas.microsoft.com/office/drawing/2010/main">
                                <a:noFill/>
                              </a14:hiddenFill>
                            </a:ext>
                          </a:extLst>
                        </wps:spPr>
                        <wps:bodyPr/>
                      </wps:wsp>
                      <wps:wsp>
                        <wps:cNvPr id="480" name="Line 1483"/>
                        <wps:cNvCnPr>
                          <a:cxnSpLocks noChangeShapeType="1"/>
                        </wps:cNvCnPr>
                        <wps:spPr bwMode="auto">
                          <a:xfrm>
                            <a:off x="6899" y="683"/>
                            <a:ext cx="0" cy="22"/>
                          </a:xfrm>
                          <a:prstGeom prst="line">
                            <a:avLst/>
                          </a:prstGeom>
                          <a:noFill/>
                          <a:ln w="11764">
                            <a:solidFill>
                              <a:srgbClr val="121315"/>
                            </a:solidFill>
                            <a:round/>
                            <a:headEnd/>
                            <a:tailEnd/>
                          </a:ln>
                          <a:extLst>
                            <a:ext uri="{909E8E84-426E-40DD-AFC4-6F175D3DCCD1}">
                              <a14:hiddenFill xmlns:a14="http://schemas.microsoft.com/office/drawing/2010/main">
                                <a:noFill/>
                              </a14:hiddenFill>
                            </a:ext>
                          </a:extLst>
                        </wps:spPr>
                        <wps:bodyPr/>
                      </wps:wsp>
                      <wps:wsp>
                        <wps:cNvPr id="481" name="Line 1484"/>
                        <wps:cNvCnPr>
                          <a:cxnSpLocks noChangeShapeType="1"/>
                        </wps:cNvCnPr>
                        <wps:spPr bwMode="auto">
                          <a:xfrm>
                            <a:off x="6981" y="669"/>
                            <a:ext cx="0" cy="0"/>
                          </a:xfrm>
                          <a:prstGeom prst="line">
                            <a:avLst/>
                          </a:prstGeom>
                          <a:noFill/>
                          <a:ln w="11413">
                            <a:solidFill>
                              <a:srgbClr val="121315"/>
                            </a:solidFill>
                            <a:round/>
                            <a:headEnd/>
                            <a:tailEnd/>
                          </a:ln>
                          <a:extLst>
                            <a:ext uri="{909E8E84-426E-40DD-AFC4-6F175D3DCCD1}">
                              <a14:hiddenFill xmlns:a14="http://schemas.microsoft.com/office/drawing/2010/main">
                                <a:noFill/>
                              </a14:hiddenFill>
                            </a:ext>
                          </a:extLst>
                        </wps:spPr>
                        <wps:bodyPr/>
                      </wps:wsp>
                      <wps:wsp>
                        <wps:cNvPr id="482" name="Line 1485"/>
                        <wps:cNvCnPr>
                          <a:cxnSpLocks noChangeShapeType="1"/>
                        </wps:cNvCnPr>
                        <wps:spPr bwMode="auto">
                          <a:xfrm>
                            <a:off x="6960" y="634"/>
                            <a:ext cx="0" cy="0"/>
                          </a:xfrm>
                          <a:prstGeom prst="line">
                            <a:avLst/>
                          </a:prstGeom>
                          <a:noFill/>
                          <a:ln w="10759">
                            <a:solidFill>
                              <a:srgbClr val="121315"/>
                            </a:solidFill>
                            <a:round/>
                            <a:headEnd/>
                            <a:tailEnd/>
                          </a:ln>
                          <a:extLst>
                            <a:ext uri="{909E8E84-426E-40DD-AFC4-6F175D3DCCD1}">
                              <a14:hiddenFill xmlns:a14="http://schemas.microsoft.com/office/drawing/2010/main">
                                <a:noFill/>
                              </a14:hiddenFill>
                            </a:ext>
                          </a:extLst>
                        </wps:spPr>
                        <wps:bodyPr/>
                      </wps:wsp>
                      <wps:wsp>
                        <wps:cNvPr id="483" name="Line 1486"/>
                        <wps:cNvCnPr>
                          <a:cxnSpLocks noChangeShapeType="1"/>
                        </wps:cNvCnPr>
                        <wps:spPr bwMode="auto">
                          <a:xfrm>
                            <a:off x="7325" y="553"/>
                            <a:ext cx="0" cy="48"/>
                          </a:xfrm>
                          <a:prstGeom prst="line">
                            <a:avLst/>
                          </a:prstGeom>
                          <a:noFill/>
                          <a:ln w="12036">
                            <a:solidFill>
                              <a:srgbClr val="121315"/>
                            </a:solidFill>
                            <a:round/>
                            <a:headEnd/>
                            <a:tailEnd/>
                          </a:ln>
                          <a:extLst>
                            <a:ext uri="{909E8E84-426E-40DD-AFC4-6F175D3DCCD1}">
                              <a14:hiddenFill xmlns:a14="http://schemas.microsoft.com/office/drawing/2010/main">
                                <a:noFill/>
                              </a14:hiddenFill>
                            </a:ext>
                          </a:extLst>
                        </wps:spPr>
                        <wps:bodyPr/>
                      </wps:wsp>
                      <wps:wsp>
                        <wps:cNvPr id="484" name="Line 1487"/>
                        <wps:cNvCnPr>
                          <a:cxnSpLocks noChangeShapeType="1"/>
                        </wps:cNvCnPr>
                        <wps:spPr bwMode="auto">
                          <a:xfrm>
                            <a:off x="7277" y="507"/>
                            <a:ext cx="0" cy="69"/>
                          </a:xfrm>
                          <a:prstGeom prst="line">
                            <a:avLst/>
                          </a:prstGeom>
                          <a:noFill/>
                          <a:ln w="12247">
                            <a:solidFill>
                              <a:srgbClr val="121315"/>
                            </a:solidFill>
                            <a:round/>
                            <a:headEnd/>
                            <a:tailEnd/>
                          </a:ln>
                          <a:extLst>
                            <a:ext uri="{909E8E84-426E-40DD-AFC4-6F175D3DCCD1}">
                              <a14:hiddenFill xmlns:a14="http://schemas.microsoft.com/office/drawing/2010/main">
                                <a:noFill/>
                              </a14:hiddenFill>
                            </a:ext>
                          </a:extLst>
                        </wps:spPr>
                        <wps:bodyPr/>
                      </wps:wsp>
                      <wps:wsp>
                        <wps:cNvPr id="485" name="Line 1488"/>
                        <wps:cNvCnPr>
                          <a:cxnSpLocks noChangeShapeType="1"/>
                        </wps:cNvCnPr>
                        <wps:spPr bwMode="auto">
                          <a:xfrm>
                            <a:off x="7631" y="412"/>
                            <a:ext cx="63" cy="59"/>
                          </a:xfrm>
                          <a:prstGeom prst="line">
                            <a:avLst/>
                          </a:prstGeom>
                          <a:noFill/>
                          <a:ln w="11220">
                            <a:solidFill>
                              <a:srgbClr val="121315"/>
                            </a:solidFill>
                            <a:round/>
                            <a:headEnd/>
                            <a:tailEnd/>
                          </a:ln>
                          <a:extLst>
                            <a:ext uri="{909E8E84-426E-40DD-AFC4-6F175D3DCCD1}">
                              <a14:hiddenFill xmlns:a14="http://schemas.microsoft.com/office/drawing/2010/main">
                                <a:noFill/>
                              </a14:hiddenFill>
                            </a:ext>
                          </a:extLst>
                        </wps:spPr>
                        <wps:bodyPr/>
                      </wps:wsp>
                      <wps:wsp>
                        <wps:cNvPr id="486" name="Line 1489"/>
                        <wps:cNvCnPr>
                          <a:cxnSpLocks noChangeShapeType="1"/>
                        </wps:cNvCnPr>
                        <wps:spPr bwMode="auto">
                          <a:xfrm>
                            <a:off x="29" y="460"/>
                            <a:ext cx="539" cy="0"/>
                          </a:xfrm>
                          <a:prstGeom prst="line">
                            <a:avLst/>
                          </a:prstGeom>
                          <a:noFill/>
                          <a:ln w="10310">
                            <a:solidFill>
                              <a:srgbClr val="B0D6D6"/>
                            </a:solidFill>
                            <a:round/>
                            <a:headEnd/>
                            <a:tailEnd/>
                          </a:ln>
                          <a:extLst>
                            <a:ext uri="{909E8E84-426E-40DD-AFC4-6F175D3DCCD1}">
                              <a14:hiddenFill xmlns:a14="http://schemas.microsoft.com/office/drawing/2010/main">
                                <a:noFill/>
                              </a14:hiddenFill>
                            </a:ext>
                          </a:extLst>
                        </wps:spPr>
                        <wps:bodyPr/>
                      </wps:wsp>
                      <wps:wsp>
                        <wps:cNvPr id="487" name="Line 1490"/>
                        <wps:cNvCnPr>
                          <a:cxnSpLocks noChangeShapeType="1"/>
                        </wps:cNvCnPr>
                        <wps:spPr bwMode="auto">
                          <a:xfrm>
                            <a:off x="29" y="535"/>
                            <a:ext cx="437" cy="0"/>
                          </a:xfrm>
                          <a:prstGeom prst="line">
                            <a:avLst/>
                          </a:prstGeom>
                          <a:noFill/>
                          <a:ln w="10310">
                            <a:solidFill>
                              <a:srgbClr val="B0D6D6"/>
                            </a:solidFill>
                            <a:round/>
                            <a:headEnd/>
                            <a:tailEnd/>
                          </a:ln>
                          <a:extLst>
                            <a:ext uri="{909E8E84-426E-40DD-AFC4-6F175D3DCCD1}">
                              <a14:hiddenFill xmlns:a14="http://schemas.microsoft.com/office/drawing/2010/main">
                                <a:noFill/>
                              </a14:hiddenFill>
                            </a:ext>
                          </a:extLst>
                        </wps:spPr>
                        <wps:bodyPr/>
                      </wps:wsp>
                      <wps:wsp>
                        <wps:cNvPr id="488" name="Line 1491"/>
                        <wps:cNvCnPr>
                          <a:cxnSpLocks noChangeShapeType="1"/>
                        </wps:cNvCnPr>
                        <wps:spPr bwMode="auto">
                          <a:xfrm>
                            <a:off x="466" y="535"/>
                            <a:ext cx="415" cy="0"/>
                          </a:xfrm>
                          <a:prstGeom prst="line">
                            <a:avLst/>
                          </a:prstGeom>
                          <a:noFill/>
                          <a:ln w="10310">
                            <a:solidFill>
                              <a:srgbClr val="B0D6D6"/>
                            </a:solidFill>
                            <a:round/>
                            <a:headEnd/>
                            <a:tailEnd/>
                          </a:ln>
                          <a:extLst>
                            <a:ext uri="{909E8E84-426E-40DD-AFC4-6F175D3DCCD1}">
                              <a14:hiddenFill xmlns:a14="http://schemas.microsoft.com/office/drawing/2010/main">
                                <a:noFill/>
                              </a14:hiddenFill>
                            </a:ext>
                          </a:extLst>
                        </wps:spPr>
                        <wps:bodyPr/>
                      </wps:wsp>
                      <wps:wsp>
                        <wps:cNvPr id="489" name="Line 1492"/>
                        <wps:cNvCnPr>
                          <a:cxnSpLocks noChangeShapeType="1"/>
                        </wps:cNvCnPr>
                        <wps:spPr bwMode="auto">
                          <a:xfrm>
                            <a:off x="29" y="609"/>
                            <a:ext cx="956" cy="0"/>
                          </a:xfrm>
                          <a:prstGeom prst="line">
                            <a:avLst/>
                          </a:prstGeom>
                          <a:noFill/>
                          <a:ln w="10619">
                            <a:solidFill>
                              <a:srgbClr val="B0D6D6"/>
                            </a:solidFill>
                            <a:round/>
                            <a:headEnd/>
                            <a:tailEnd/>
                          </a:ln>
                          <a:extLst>
                            <a:ext uri="{909E8E84-426E-40DD-AFC4-6F175D3DCCD1}">
                              <a14:hiddenFill xmlns:a14="http://schemas.microsoft.com/office/drawing/2010/main">
                                <a:noFill/>
                              </a14:hiddenFill>
                            </a:ext>
                          </a:extLst>
                        </wps:spPr>
                        <wps:bodyPr/>
                      </wps:wsp>
                      <wps:wsp>
                        <wps:cNvPr id="490" name="Line 1493"/>
                        <wps:cNvCnPr>
                          <a:cxnSpLocks noChangeShapeType="1"/>
                        </wps:cNvCnPr>
                        <wps:spPr bwMode="auto">
                          <a:xfrm>
                            <a:off x="29" y="683"/>
                            <a:ext cx="1269" cy="0"/>
                          </a:xfrm>
                          <a:prstGeom prst="line">
                            <a:avLst/>
                          </a:prstGeom>
                          <a:noFill/>
                          <a:ln w="10516">
                            <a:solidFill>
                              <a:srgbClr val="B0D6D6"/>
                            </a:solidFill>
                            <a:round/>
                            <a:headEnd/>
                            <a:tailEnd/>
                          </a:ln>
                          <a:extLst>
                            <a:ext uri="{909E8E84-426E-40DD-AFC4-6F175D3DCCD1}">
                              <a14:hiddenFill xmlns:a14="http://schemas.microsoft.com/office/drawing/2010/main">
                                <a:noFill/>
                              </a14:hiddenFill>
                            </a:ext>
                          </a:extLst>
                        </wps:spPr>
                        <wps:bodyPr/>
                      </wps:wsp>
                      <wps:wsp>
                        <wps:cNvPr id="491" name="Line 1494"/>
                        <wps:cNvCnPr>
                          <a:cxnSpLocks noChangeShapeType="1"/>
                        </wps:cNvCnPr>
                        <wps:spPr bwMode="auto">
                          <a:xfrm>
                            <a:off x="29" y="758"/>
                            <a:ext cx="2521"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492" name="Line 1495"/>
                        <wps:cNvCnPr>
                          <a:cxnSpLocks noChangeShapeType="1"/>
                        </wps:cNvCnPr>
                        <wps:spPr bwMode="auto">
                          <a:xfrm>
                            <a:off x="29" y="832"/>
                            <a:ext cx="2833" cy="0"/>
                          </a:xfrm>
                          <a:prstGeom prst="line">
                            <a:avLst/>
                          </a:prstGeom>
                          <a:noFill/>
                          <a:ln w="10310">
                            <a:solidFill>
                              <a:srgbClr val="B0D6D6"/>
                            </a:solidFill>
                            <a:round/>
                            <a:headEnd/>
                            <a:tailEnd/>
                          </a:ln>
                          <a:extLst>
                            <a:ext uri="{909E8E84-426E-40DD-AFC4-6F175D3DCCD1}">
                              <a14:hiddenFill xmlns:a14="http://schemas.microsoft.com/office/drawing/2010/main">
                                <a:noFill/>
                              </a14:hiddenFill>
                            </a:ext>
                          </a:extLst>
                        </wps:spPr>
                        <wps:bodyPr/>
                      </wps:wsp>
                      <wps:wsp>
                        <wps:cNvPr id="493" name="Line 1496"/>
                        <wps:cNvCnPr>
                          <a:cxnSpLocks noChangeShapeType="1"/>
                        </wps:cNvCnPr>
                        <wps:spPr bwMode="auto">
                          <a:xfrm>
                            <a:off x="29" y="1056"/>
                            <a:ext cx="4710"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494" name="Line 1497"/>
                        <wps:cNvCnPr>
                          <a:cxnSpLocks noChangeShapeType="1"/>
                        </wps:cNvCnPr>
                        <wps:spPr bwMode="auto">
                          <a:xfrm>
                            <a:off x="29" y="1130"/>
                            <a:ext cx="4606"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495" name="Line 1498"/>
                        <wps:cNvCnPr>
                          <a:cxnSpLocks noChangeShapeType="1"/>
                        </wps:cNvCnPr>
                        <wps:spPr bwMode="auto">
                          <a:xfrm>
                            <a:off x="29" y="1205"/>
                            <a:ext cx="3354"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wps:wsp>
                        <wps:cNvPr id="496" name="Line 1499"/>
                        <wps:cNvCnPr>
                          <a:cxnSpLocks noChangeShapeType="1"/>
                        </wps:cNvCnPr>
                        <wps:spPr bwMode="auto">
                          <a:xfrm>
                            <a:off x="29" y="1503"/>
                            <a:ext cx="192" cy="0"/>
                          </a:xfrm>
                          <a:prstGeom prst="line">
                            <a:avLst/>
                          </a:prstGeom>
                          <a:noFill/>
                          <a:ln w="10300">
                            <a:solidFill>
                              <a:srgbClr val="B0D6D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7" name="Picture 15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61" y="624"/>
                            <a:ext cx="400" cy="370"/>
                          </a:xfrm>
                          <a:prstGeom prst="rect">
                            <a:avLst/>
                          </a:prstGeom>
                          <a:noFill/>
                          <a:extLst>
                            <a:ext uri="{909E8E84-426E-40DD-AFC4-6F175D3DCCD1}">
                              <a14:hiddenFill xmlns:a14="http://schemas.microsoft.com/office/drawing/2010/main">
                                <a:solidFill>
                                  <a:srgbClr val="FFFFFF"/>
                                </a:solidFill>
                              </a14:hiddenFill>
                            </a:ext>
                          </a:extLst>
                        </pic:spPr>
                      </pic:pic>
                      <wps:wsp>
                        <wps:cNvPr id="498" name="AutoShape 1501"/>
                        <wps:cNvSpPr>
                          <a:spLocks/>
                        </wps:cNvSpPr>
                        <wps:spPr bwMode="auto">
                          <a:xfrm>
                            <a:off x="736" y="627"/>
                            <a:ext cx="84" cy="368"/>
                          </a:xfrm>
                          <a:custGeom>
                            <a:avLst/>
                            <a:gdLst>
                              <a:gd name="T0" fmla="+- 0 772 736"/>
                              <a:gd name="T1" fmla="*/ T0 w 84"/>
                              <a:gd name="T2" fmla="+- 0 723 627"/>
                              <a:gd name="T3" fmla="*/ 723 h 368"/>
                              <a:gd name="T4" fmla="+- 0 764 736"/>
                              <a:gd name="T5" fmla="*/ T4 w 84"/>
                              <a:gd name="T6" fmla="+- 0 724 627"/>
                              <a:gd name="T7" fmla="*/ 724 h 368"/>
                              <a:gd name="T8" fmla="+- 0 757 736"/>
                              <a:gd name="T9" fmla="*/ T8 w 84"/>
                              <a:gd name="T10" fmla="+- 0 727 627"/>
                              <a:gd name="T11" fmla="*/ 727 h 368"/>
                              <a:gd name="T12" fmla="+- 0 750 736"/>
                              <a:gd name="T13" fmla="*/ T12 w 84"/>
                              <a:gd name="T14" fmla="+- 0 730 627"/>
                              <a:gd name="T15" fmla="*/ 730 h 368"/>
                              <a:gd name="T16" fmla="+- 0 744 736"/>
                              <a:gd name="T17" fmla="*/ T16 w 84"/>
                              <a:gd name="T18" fmla="+- 0 736 627"/>
                              <a:gd name="T19" fmla="*/ 736 h 368"/>
                              <a:gd name="T20" fmla="+- 0 740 736"/>
                              <a:gd name="T21" fmla="*/ T20 w 84"/>
                              <a:gd name="T22" fmla="+- 0 742 627"/>
                              <a:gd name="T23" fmla="*/ 742 h 368"/>
                              <a:gd name="T24" fmla="+- 0 737 736"/>
                              <a:gd name="T25" fmla="*/ T24 w 84"/>
                              <a:gd name="T26" fmla="+- 0 749 627"/>
                              <a:gd name="T27" fmla="*/ 749 h 368"/>
                              <a:gd name="T28" fmla="+- 0 736 736"/>
                              <a:gd name="T29" fmla="*/ T28 w 84"/>
                              <a:gd name="T30" fmla="+- 0 756 627"/>
                              <a:gd name="T31" fmla="*/ 756 h 368"/>
                              <a:gd name="T32" fmla="+- 0 736 736"/>
                              <a:gd name="T33" fmla="*/ T32 w 84"/>
                              <a:gd name="T34" fmla="+- 0 962 627"/>
                              <a:gd name="T35" fmla="*/ 962 h 368"/>
                              <a:gd name="T36" fmla="+- 0 738 736"/>
                              <a:gd name="T37" fmla="*/ T36 w 84"/>
                              <a:gd name="T38" fmla="+- 0 971 627"/>
                              <a:gd name="T39" fmla="*/ 971 h 368"/>
                              <a:gd name="T40" fmla="+- 0 742 736"/>
                              <a:gd name="T41" fmla="*/ T40 w 84"/>
                              <a:gd name="T42" fmla="+- 0 978 627"/>
                              <a:gd name="T43" fmla="*/ 978 h 368"/>
                              <a:gd name="T44" fmla="+- 0 747 736"/>
                              <a:gd name="T45" fmla="*/ T44 w 84"/>
                              <a:gd name="T46" fmla="+- 0 983 627"/>
                              <a:gd name="T47" fmla="*/ 983 h 368"/>
                              <a:gd name="T48" fmla="+- 0 753 736"/>
                              <a:gd name="T49" fmla="*/ T48 w 84"/>
                              <a:gd name="T50" fmla="+- 0 988 627"/>
                              <a:gd name="T51" fmla="*/ 988 h 368"/>
                              <a:gd name="T52" fmla="+- 0 764 736"/>
                              <a:gd name="T53" fmla="*/ T52 w 84"/>
                              <a:gd name="T54" fmla="+- 0 993 627"/>
                              <a:gd name="T55" fmla="*/ 993 h 368"/>
                              <a:gd name="T56" fmla="+- 0 772 736"/>
                              <a:gd name="T57" fmla="*/ T56 w 84"/>
                              <a:gd name="T58" fmla="+- 0 994 627"/>
                              <a:gd name="T59" fmla="*/ 994 h 368"/>
                              <a:gd name="T60" fmla="+- 0 781 736"/>
                              <a:gd name="T61" fmla="*/ T60 w 84"/>
                              <a:gd name="T62" fmla="+- 0 994 627"/>
                              <a:gd name="T63" fmla="*/ 994 h 368"/>
                              <a:gd name="T64" fmla="+- 0 790 736"/>
                              <a:gd name="T65" fmla="*/ T64 w 84"/>
                              <a:gd name="T66" fmla="+- 0 993 627"/>
                              <a:gd name="T67" fmla="*/ 993 h 368"/>
                              <a:gd name="T68" fmla="+- 0 797 736"/>
                              <a:gd name="T69" fmla="*/ T68 w 84"/>
                              <a:gd name="T70" fmla="+- 0 990 627"/>
                              <a:gd name="T71" fmla="*/ 990 h 368"/>
                              <a:gd name="T72" fmla="+- 0 804 736"/>
                              <a:gd name="T73" fmla="*/ T72 w 84"/>
                              <a:gd name="T74" fmla="+- 0 986 627"/>
                              <a:gd name="T75" fmla="*/ 986 h 368"/>
                              <a:gd name="T76" fmla="+- 0 815 736"/>
                              <a:gd name="T77" fmla="*/ T76 w 84"/>
                              <a:gd name="T78" fmla="+- 0 975 627"/>
                              <a:gd name="T79" fmla="*/ 975 h 368"/>
                              <a:gd name="T80" fmla="+- 0 818 736"/>
                              <a:gd name="T81" fmla="*/ T80 w 84"/>
                              <a:gd name="T82" fmla="+- 0 962 627"/>
                              <a:gd name="T83" fmla="*/ 962 h 368"/>
                              <a:gd name="T84" fmla="+- 0 819 736"/>
                              <a:gd name="T85" fmla="*/ T84 w 84"/>
                              <a:gd name="T86" fmla="+- 0 953 627"/>
                              <a:gd name="T87" fmla="*/ 953 h 368"/>
                              <a:gd name="T88" fmla="+- 0 818 736"/>
                              <a:gd name="T89" fmla="*/ T88 w 84"/>
                              <a:gd name="T90" fmla="+- 0 756 627"/>
                              <a:gd name="T91" fmla="*/ 756 h 368"/>
                              <a:gd name="T92" fmla="+- 0 816 736"/>
                              <a:gd name="T93" fmla="*/ T92 w 84"/>
                              <a:gd name="T94" fmla="+- 0 744 627"/>
                              <a:gd name="T95" fmla="*/ 744 h 368"/>
                              <a:gd name="T96" fmla="+- 0 812 736"/>
                              <a:gd name="T97" fmla="*/ T96 w 84"/>
                              <a:gd name="T98" fmla="+- 0 738 627"/>
                              <a:gd name="T99" fmla="*/ 738 h 368"/>
                              <a:gd name="T100" fmla="+- 0 807 736"/>
                              <a:gd name="T101" fmla="*/ T100 w 84"/>
                              <a:gd name="T102" fmla="+- 0 732 627"/>
                              <a:gd name="T103" fmla="*/ 732 h 368"/>
                              <a:gd name="T104" fmla="+- 0 801 736"/>
                              <a:gd name="T105" fmla="*/ T104 w 84"/>
                              <a:gd name="T106" fmla="+- 0 728 627"/>
                              <a:gd name="T107" fmla="*/ 728 h 368"/>
                              <a:gd name="T108" fmla="+- 0 794 736"/>
                              <a:gd name="T109" fmla="*/ T108 w 84"/>
                              <a:gd name="T110" fmla="+- 0 725 627"/>
                              <a:gd name="T111" fmla="*/ 725 h 368"/>
                              <a:gd name="T112" fmla="+- 0 786 736"/>
                              <a:gd name="T113" fmla="*/ T112 w 84"/>
                              <a:gd name="T114" fmla="+- 0 723 627"/>
                              <a:gd name="T115" fmla="*/ 723 h 368"/>
                              <a:gd name="T116" fmla="+- 0 782 736"/>
                              <a:gd name="T117" fmla="*/ T116 w 84"/>
                              <a:gd name="T118" fmla="+- 0 627 627"/>
                              <a:gd name="T119" fmla="*/ 627 h 368"/>
                              <a:gd name="T120" fmla="+- 0 770 736"/>
                              <a:gd name="T121" fmla="*/ T120 w 84"/>
                              <a:gd name="T122" fmla="+- 0 627 627"/>
                              <a:gd name="T123" fmla="*/ 627 h 368"/>
                              <a:gd name="T124" fmla="+- 0 758 736"/>
                              <a:gd name="T125" fmla="*/ T124 w 84"/>
                              <a:gd name="T126" fmla="+- 0 630 627"/>
                              <a:gd name="T127" fmla="*/ 630 h 368"/>
                              <a:gd name="T128" fmla="+- 0 751 736"/>
                              <a:gd name="T129" fmla="*/ T128 w 84"/>
                              <a:gd name="T130" fmla="+- 0 634 627"/>
                              <a:gd name="T131" fmla="*/ 634 h 368"/>
                              <a:gd name="T132" fmla="+- 0 745 736"/>
                              <a:gd name="T133" fmla="*/ T132 w 84"/>
                              <a:gd name="T134" fmla="+- 0 638 627"/>
                              <a:gd name="T135" fmla="*/ 638 h 368"/>
                              <a:gd name="T136" fmla="+- 0 741 736"/>
                              <a:gd name="T137" fmla="*/ T136 w 84"/>
                              <a:gd name="T138" fmla="+- 0 643 627"/>
                              <a:gd name="T139" fmla="*/ 643 h 368"/>
                              <a:gd name="T140" fmla="+- 0 737 736"/>
                              <a:gd name="T141" fmla="*/ T140 w 84"/>
                              <a:gd name="T142" fmla="+- 0 649 627"/>
                              <a:gd name="T143" fmla="*/ 649 h 368"/>
                              <a:gd name="T144" fmla="+- 0 736 736"/>
                              <a:gd name="T145" fmla="*/ T144 w 84"/>
                              <a:gd name="T146" fmla="+- 0 655 627"/>
                              <a:gd name="T147" fmla="*/ 655 h 368"/>
                              <a:gd name="T148" fmla="+- 0 736 736"/>
                              <a:gd name="T149" fmla="*/ T148 w 84"/>
                              <a:gd name="T150" fmla="+- 0 666 627"/>
                              <a:gd name="T151" fmla="*/ 666 h 368"/>
                              <a:gd name="T152" fmla="+- 0 738 736"/>
                              <a:gd name="T153" fmla="*/ T152 w 84"/>
                              <a:gd name="T154" fmla="+- 0 673 627"/>
                              <a:gd name="T155" fmla="*/ 673 h 368"/>
                              <a:gd name="T156" fmla="+- 0 743 736"/>
                              <a:gd name="T157" fmla="*/ T156 w 84"/>
                              <a:gd name="T158" fmla="+- 0 679 627"/>
                              <a:gd name="T159" fmla="*/ 679 h 368"/>
                              <a:gd name="T160" fmla="+- 0 748 736"/>
                              <a:gd name="T161" fmla="*/ T160 w 84"/>
                              <a:gd name="T162" fmla="+- 0 683 627"/>
                              <a:gd name="T163" fmla="*/ 683 h 368"/>
                              <a:gd name="T164" fmla="+- 0 758 736"/>
                              <a:gd name="T165" fmla="*/ T164 w 84"/>
                              <a:gd name="T166" fmla="+- 0 689 627"/>
                              <a:gd name="T167" fmla="*/ 689 h 368"/>
                              <a:gd name="T168" fmla="+- 0 765 736"/>
                              <a:gd name="T169" fmla="*/ T168 w 84"/>
                              <a:gd name="T170" fmla="+- 0 691 627"/>
                              <a:gd name="T171" fmla="*/ 691 h 368"/>
                              <a:gd name="T172" fmla="+- 0 774 736"/>
                              <a:gd name="T173" fmla="*/ T172 w 84"/>
                              <a:gd name="T174" fmla="+- 0 692 627"/>
                              <a:gd name="T175" fmla="*/ 692 h 368"/>
                              <a:gd name="T176" fmla="+- 0 786 736"/>
                              <a:gd name="T177" fmla="*/ T176 w 84"/>
                              <a:gd name="T178" fmla="+- 0 691 627"/>
                              <a:gd name="T179" fmla="*/ 691 h 368"/>
                              <a:gd name="T180" fmla="+- 0 794 736"/>
                              <a:gd name="T181" fmla="*/ T180 w 84"/>
                              <a:gd name="T182" fmla="+- 0 690 627"/>
                              <a:gd name="T183" fmla="*/ 690 h 368"/>
                              <a:gd name="T184" fmla="+- 0 801 736"/>
                              <a:gd name="T185" fmla="*/ T184 w 84"/>
                              <a:gd name="T186" fmla="+- 0 687 627"/>
                              <a:gd name="T187" fmla="*/ 687 h 368"/>
                              <a:gd name="T188" fmla="+- 0 807 736"/>
                              <a:gd name="T189" fmla="*/ T188 w 84"/>
                              <a:gd name="T190" fmla="+- 0 683 627"/>
                              <a:gd name="T191" fmla="*/ 683 h 368"/>
                              <a:gd name="T192" fmla="+- 0 812 736"/>
                              <a:gd name="T193" fmla="*/ T192 w 84"/>
                              <a:gd name="T194" fmla="+- 0 678 627"/>
                              <a:gd name="T195" fmla="*/ 678 h 368"/>
                              <a:gd name="T196" fmla="+- 0 816 736"/>
                              <a:gd name="T197" fmla="*/ T196 w 84"/>
                              <a:gd name="T198" fmla="+- 0 673 627"/>
                              <a:gd name="T199" fmla="*/ 673 h 368"/>
                              <a:gd name="T200" fmla="+- 0 818 736"/>
                              <a:gd name="T201" fmla="*/ T200 w 84"/>
                              <a:gd name="T202" fmla="+- 0 663 627"/>
                              <a:gd name="T203" fmla="*/ 663 h 368"/>
                              <a:gd name="T204" fmla="+- 0 818 736"/>
                              <a:gd name="T205" fmla="*/ T204 w 84"/>
                              <a:gd name="T206" fmla="+- 0 651 627"/>
                              <a:gd name="T207" fmla="*/ 651 h 368"/>
                              <a:gd name="T208" fmla="+- 0 816 736"/>
                              <a:gd name="T209" fmla="*/ T208 w 84"/>
                              <a:gd name="T210" fmla="+- 0 645 627"/>
                              <a:gd name="T211" fmla="*/ 645 h 368"/>
                              <a:gd name="T212" fmla="+- 0 812 736"/>
                              <a:gd name="T213" fmla="*/ T212 w 84"/>
                              <a:gd name="T214" fmla="+- 0 640 627"/>
                              <a:gd name="T215" fmla="*/ 640 h 368"/>
                              <a:gd name="T216" fmla="+- 0 803 736"/>
                              <a:gd name="T217" fmla="*/ T216 w 84"/>
                              <a:gd name="T218" fmla="+- 0 633 627"/>
                              <a:gd name="T219" fmla="*/ 633 h 368"/>
                              <a:gd name="T220" fmla="+- 0 796 736"/>
                              <a:gd name="T221" fmla="*/ T220 w 84"/>
                              <a:gd name="T222" fmla="+- 0 630 627"/>
                              <a:gd name="T223" fmla="*/ 630 h 368"/>
                              <a:gd name="T224" fmla="+- 0 789 736"/>
                              <a:gd name="T225" fmla="*/ T224 w 84"/>
                              <a:gd name="T226" fmla="+- 0 628 627"/>
                              <a:gd name="T227" fmla="*/ 628 h 368"/>
                              <a:gd name="T228" fmla="+- 0 782 736"/>
                              <a:gd name="T229" fmla="*/ T228 w 84"/>
                              <a:gd name="T230" fmla="+- 0 627 627"/>
                              <a:gd name="T231" fmla="*/ 62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4" h="368">
                                <a:moveTo>
                                  <a:pt x="45" y="96"/>
                                </a:moveTo>
                                <a:lnTo>
                                  <a:pt x="36" y="96"/>
                                </a:lnTo>
                                <a:lnTo>
                                  <a:pt x="32" y="96"/>
                                </a:lnTo>
                                <a:lnTo>
                                  <a:pt x="28" y="97"/>
                                </a:lnTo>
                                <a:lnTo>
                                  <a:pt x="24" y="98"/>
                                </a:lnTo>
                                <a:lnTo>
                                  <a:pt x="21" y="100"/>
                                </a:lnTo>
                                <a:lnTo>
                                  <a:pt x="17" y="101"/>
                                </a:lnTo>
                                <a:lnTo>
                                  <a:pt x="14" y="103"/>
                                </a:lnTo>
                                <a:lnTo>
                                  <a:pt x="11" y="105"/>
                                </a:lnTo>
                                <a:lnTo>
                                  <a:pt x="8" y="109"/>
                                </a:lnTo>
                                <a:lnTo>
                                  <a:pt x="6" y="111"/>
                                </a:lnTo>
                                <a:lnTo>
                                  <a:pt x="4" y="115"/>
                                </a:lnTo>
                                <a:lnTo>
                                  <a:pt x="2" y="118"/>
                                </a:lnTo>
                                <a:lnTo>
                                  <a:pt x="1" y="122"/>
                                </a:lnTo>
                                <a:lnTo>
                                  <a:pt x="0" y="126"/>
                                </a:lnTo>
                                <a:lnTo>
                                  <a:pt x="0" y="129"/>
                                </a:lnTo>
                                <a:lnTo>
                                  <a:pt x="0" y="331"/>
                                </a:lnTo>
                                <a:lnTo>
                                  <a:pt x="0" y="335"/>
                                </a:lnTo>
                                <a:lnTo>
                                  <a:pt x="1" y="340"/>
                                </a:lnTo>
                                <a:lnTo>
                                  <a:pt x="2" y="344"/>
                                </a:lnTo>
                                <a:lnTo>
                                  <a:pt x="4" y="347"/>
                                </a:lnTo>
                                <a:lnTo>
                                  <a:pt x="6" y="351"/>
                                </a:lnTo>
                                <a:lnTo>
                                  <a:pt x="8" y="354"/>
                                </a:lnTo>
                                <a:lnTo>
                                  <a:pt x="11" y="356"/>
                                </a:lnTo>
                                <a:lnTo>
                                  <a:pt x="14" y="359"/>
                                </a:lnTo>
                                <a:lnTo>
                                  <a:pt x="17" y="361"/>
                                </a:lnTo>
                                <a:lnTo>
                                  <a:pt x="21" y="363"/>
                                </a:lnTo>
                                <a:lnTo>
                                  <a:pt x="28" y="366"/>
                                </a:lnTo>
                                <a:lnTo>
                                  <a:pt x="32" y="366"/>
                                </a:lnTo>
                                <a:lnTo>
                                  <a:pt x="36" y="367"/>
                                </a:lnTo>
                                <a:lnTo>
                                  <a:pt x="41" y="367"/>
                                </a:lnTo>
                                <a:lnTo>
                                  <a:pt x="45" y="367"/>
                                </a:lnTo>
                                <a:lnTo>
                                  <a:pt x="50" y="366"/>
                                </a:lnTo>
                                <a:lnTo>
                                  <a:pt x="54" y="366"/>
                                </a:lnTo>
                                <a:lnTo>
                                  <a:pt x="58" y="365"/>
                                </a:lnTo>
                                <a:lnTo>
                                  <a:pt x="61" y="363"/>
                                </a:lnTo>
                                <a:lnTo>
                                  <a:pt x="65" y="361"/>
                                </a:lnTo>
                                <a:lnTo>
                                  <a:pt x="68" y="359"/>
                                </a:lnTo>
                                <a:lnTo>
                                  <a:pt x="74" y="354"/>
                                </a:lnTo>
                                <a:lnTo>
                                  <a:pt x="79" y="348"/>
                                </a:lnTo>
                                <a:lnTo>
                                  <a:pt x="82" y="340"/>
                                </a:lnTo>
                                <a:lnTo>
                                  <a:pt x="82" y="335"/>
                                </a:lnTo>
                                <a:lnTo>
                                  <a:pt x="83" y="331"/>
                                </a:lnTo>
                                <a:lnTo>
                                  <a:pt x="83" y="326"/>
                                </a:lnTo>
                                <a:lnTo>
                                  <a:pt x="83" y="134"/>
                                </a:lnTo>
                                <a:lnTo>
                                  <a:pt x="82" y="129"/>
                                </a:lnTo>
                                <a:lnTo>
                                  <a:pt x="82" y="121"/>
                                </a:lnTo>
                                <a:lnTo>
                                  <a:pt x="80" y="117"/>
                                </a:lnTo>
                                <a:lnTo>
                                  <a:pt x="79" y="115"/>
                                </a:lnTo>
                                <a:lnTo>
                                  <a:pt x="76" y="111"/>
                                </a:lnTo>
                                <a:lnTo>
                                  <a:pt x="74" y="109"/>
                                </a:lnTo>
                                <a:lnTo>
                                  <a:pt x="71" y="105"/>
                                </a:lnTo>
                                <a:lnTo>
                                  <a:pt x="68" y="103"/>
                                </a:lnTo>
                                <a:lnTo>
                                  <a:pt x="65" y="101"/>
                                </a:lnTo>
                                <a:lnTo>
                                  <a:pt x="61" y="100"/>
                                </a:lnTo>
                                <a:lnTo>
                                  <a:pt x="58" y="98"/>
                                </a:lnTo>
                                <a:lnTo>
                                  <a:pt x="54" y="97"/>
                                </a:lnTo>
                                <a:lnTo>
                                  <a:pt x="50" y="96"/>
                                </a:lnTo>
                                <a:lnTo>
                                  <a:pt x="45" y="96"/>
                                </a:lnTo>
                                <a:close/>
                                <a:moveTo>
                                  <a:pt x="46" y="0"/>
                                </a:moveTo>
                                <a:lnTo>
                                  <a:pt x="38" y="0"/>
                                </a:lnTo>
                                <a:lnTo>
                                  <a:pt x="34" y="0"/>
                                </a:lnTo>
                                <a:lnTo>
                                  <a:pt x="30" y="1"/>
                                </a:lnTo>
                                <a:lnTo>
                                  <a:pt x="22" y="3"/>
                                </a:lnTo>
                                <a:lnTo>
                                  <a:pt x="19" y="5"/>
                                </a:lnTo>
                                <a:lnTo>
                                  <a:pt x="15" y="7"/>
                                </a:lnTo>
                                <a:lnTo>
                                  <a:pt x="12" y="8"/>
                                </a:lnTo>
                                <a:lnTo>
                                  <a:pt x="9" y="11"/>
                                </a:lnTo>
                                <a:lnTo>
                                  <a:pt x="7" y="14"/>
                                </a:lnTo>
                                <a:lnTo>
                                  <a:pt x="5" y="16"/>
                                </a:lnTo>
                                <a:lnTo>
                                  <a:pt x="3" y="19"/>
                                </a:lnTo>
                                <a:lnTo>
                                  <a:pt x="1" y="22"/>
                                </a:lnTo>
                                <a:lnTo>
                                  <a:pt x="1" y="26"/>
                                </a:lnTo>
                                <a:lnTo>
                                  <a:pt x="0" y="28"/>
                                </a:lnTo>
                                <a:lnTo>
                                  <a:pt x="0" y="36"/>
                                </a:lnTo>
                                <a:lnTo>
                                  <a:pt x="0" y="39"/>
                                </a:lnTo>
                                <a:lnTo>
                                  <a:pt x="1" y="43"/>
                                </a:lnTo>
                                <a:lnTo>
                                  <a:pt x="2" y="46"/>
                                </a:lnTo>
                                <a:lnTo>
                                  <a:pt x="4" y="49"/>
                                </a:lnTo>
                                <a:lnTo>
                                  <a:pt x="7" y="52"/>
                                </a:lnTo>
                                <a:lnTo>
                                  <a:pt x="9" y="54"/>
                                </a:lnTo>
                                <a:lnTo>
                                  <a:pt x="12" y="56"/>
                                </a:lnTo>
                                <a:lnTo>
                                  <a:pt x="18" y="60"/>
                                </a:lnTo>
                                <a:lnTo>
                                  <a:pt x="22" y="62"/>
                                </a:lnTo>
                                <a:lnTo>
                                  <a:pt x="26" y="63"/>
                                </a:lnTo>
                                <a:lnTo>
                                  <a:pt x="29" y="64"/>
                                </a:lnTo>
                                <a:lnTo>
                                  <a:pt x="34" y="64"/>
                                </a:lnTo>
                                <a:lnTo>
                                  <a:pt x="38" y="65"/>
                                </a:lnTo>
                                <a:lnTo>
                                  <a:pt x="46" y="65"/>
                                </a:lnTo>
                                <a:lnTo>
                                  <a:pt x="50" y="64"/>
                                </a:lnTo>
                                <a:lnTo>
                                  <a:pt x="54" y="64"/>
                                </a:lnTo>
                                <a:lnTo>
                                  <a:pt x="58" y="63"/>
                                </a:lnTo>
                                <a:lnTo>
                                  <a:pt x="61" y="62"/>
                                </a:lnTo>
                                <a:lnTo>
                                  <a:pt x="65" y="60"/>
                                </a:lnTo>
                                <a:lnTo>
                                  <a:pt x="68" y="58"/>
                                </a:lnTo>
                                <a:lnTo>
                                  <a:pt x="71" y="56"/>
                                </a:lnTo>
                                <a:lnTo>
                                  <a:pt x="74" y="54"/>
                                </a:lnTo>
                                <a:lnTo>
                                  <a:pt x="76" y="51"/>
                                </a:lnTo>
                                <a:lnTo>
                                  <a:pt x="79" y="49"/>
                                </a:lnTo>
                                <a:lnTo>
                                  <a:pt x="80" y="46"/>
                                </a:lnTo>
                                <a:lnTo>
                                  <a:pt x="82" y="43"/>
                                </a:lnTo>
                                <a:lnTo>
                                  <a:pt x="82" y="36"/>
                                </a:lnTo>
                                <a:lnTo>
                                  <a:pt x="83" y="32"/>
                                </a:lnTo>
                                <a:lnTo>
                                  <a:pt x="82" y="24"/>
                                </a:lnTo>
                                <a:lnTo>
                                  <a:pt x="82" y="21"/>
                                </a:lnTo>
                                <a:lnTo>
                                  <a:pt x="80" y="18"/>
                                </a:lnTo>
                                <a:lnTo>
                                  <a:pt x="78" y="15"/>
                                </a:lnTo>
                                <a:lnTo>
                                  <a:pt x="76" y="13"/>
                                </a:lnTo>
                                <a:lnTo>
                                  <a:pt x="73" y="10"/>
                                </a:lnTo>
                                <a:lnTo>
                                  <a:pt x="67" y="6"/>
                                </a:lnTo>
                                <a:lnTo>
                                  <a:pt x="64" y="4"/>
                                </a:lnTo>
                                <a:lnTo>
                                  <a:pt x="60" y="3"/>
                                </a:lnTo>
                                <a:lnTo>
                                  <a:pt x="57" y="2"/>
                                </a:lnTo>
                                <a:lnTo>
                                  <a:pt x="53" y="1"/>
                                </a:lnTo>
                                <a:lnTo>
                                  <a:pt x="50" y="0"/>
                                </a:lnTo>
                                <a:lnTo>
                                  <a:pt x="4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15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1" y="632"/>
                            <a:ext cx="534" cy="461"/>
                          </a:xfrm>
                          <a:prstGeom prst="rect">
                            <a:avLst/>
                          </a:prstGeom>
                          <a:noFill/>
                          <a:extLst>
                            <a:ext uri="{909E8E84-426E-40DD-AFC4-6F175D3DCCD1}">
                              <a14:hiddenFill xmlns:a14="http://schemas.microsoft.com/office/drawing/2010/main">
                                <a:solidFill>
                                  <a:srgbClr val="FFFFFF"/>
                                </a:solidFill>
                              </a14:hiddenFill>
                            </a:ext>
                          </a:extLst>
                        </pic:spPr>
                      </pic:pic>
                      <wps:wsp>
                        <wps:cNvPr id="500" name="AutoShape 1503"/>
                        <wps:cNvSpPr>
                          <a:spLocks/>
                        </wps:cNvSpPr>
                        <wps:spPr bwMode="auto">
                          <a:xfrm>
                            <a:off x="1607" y="624"/>
                            <a:ext cx="439" cy="371"/>
                          </a:xfrm>
                          <a:custGeom>
                            <a:avLst/>
                            <a:gdLst>
                              <a:gd name="T0" fmla="+- 0 1788 1607"/>
                              <a:gd name="T1" fmla="*/ T0 w 439"/>
                              <a:gd name="T2" fmla="+- 0 625 624"/>
                              <a:gd name="T3" fmla="*/ 625 h 371"/>
                              <a:gd name="T4" fmla="+- 0 1723 1607"/>
                              <a:gd name="T5" fmla="*/ T4 w 439"/>
                              <a:gd name="T6" fmla="+- 0 640 624"/>
                              <a:gd name="T7" fmla="*/ 640 h 371"/>
                              <a:gd name="T8" fmla="+- 0 1688 1607"/>
                              <a:gd name="T9" fmla="*/ T8 w 439"/>
                              <a:gd name="T10" fmla="+- 0 657 624"/>
                              <a:gd name="T11" fmla="*/ 657 h 371"/>
                              <a:gd name="T12" fmla="+- 0 1658 1607"/>
                              <a:gd name="T13" fmla="*/ T12 w 439"/>
                              <a:gd name="T14" fmla="+- 0 680 624"/>
                              <a:gd name="T15" fmla="*/ 680 h 371"/>
                              <a:gd name="T16" fmla="+- 0 1634 1607"/>
                              <a:gd name="T17" fmla="*/ T16 w 439"/>
                              <a:gd name="T18" fmla="+- 0 708 624"/>
                              <a:gd name="T19" fmla="*/ 708 h 371"/>
                              <a:gd name="T20" fmla="+- 0 1615 1607"/>
                              <a:gd name="T21" fmla="*/ T20 w 439"/>
                              <a:gd name="T22" fmla="+- 0 750 624"/>
                              <a:gd name="T23" fmla="*/ 750 h 371"/>
                              <a:gd name="T24" fmla="+- 0 1608 1607"/>
                              <a:gd name="T25" fmla="*/ T24 w 439"/>
                              <a:gd name="T26" fmla="+- 0 788 624"/>
                              <a:gd name="T27" fmla="*/ 788 h 371"/>
                              <a:gd name="T28" fmla="+- 0 1609 1607"/>
                              <a:gd name="T29" fmla="*/ T28 w 439"/>
                              <a:gd name="T30" fmla="+- 0 837 624"/>
                              <a:gd name="T31" fmla="*/ 837 h 371"/>
                              <a:gd name="T32" fmla="+- 0 1619 1607"/>
                              <a:gd name="T33" fmla="*/ T32 w 439"/>
                              <a:gd name="T34" fmla="+- 0 875 624"/>
                              <a:gd name="T35" fmla="*/ 875 h 371"/>
                              <a:gd name="T36" fmla="+- 0 1634 1607"/>
                              <a:gd name="T37" fmla="*/ T36 w 439"/>
                              <a:gd name="T38" fmla="+- 0 907 624"/>
                              <a:gd name="T39" fmla="*/ 907 h 371"/>
                              <a:gd name="T40" fmla="+- 0 1657 1607"/>
                              <a:gd name="T41" fmla="*/ T40 w 439"/>
                              <a:gd name="T42" fmla="+- 0 936 624"/>
                              <a:gd name="T43" fmla="*/ 936 h 371"/>
                              <a:gd name="T44" fmla="+- 0 1686 1607"/>
                              <a:gd name="T45" fmla="*/ T44 w 439"/>
                              <a:gd name="T46" fmla="+- 0 959 624"/>
                              <a:gd name="T47" fmla="*/ 959 h 371"/>
                              <a:gd name="T48" fmla="+- 0 1733 1607"/>
                              <a:gd name="T49" fmla="*/ T48 w 439"/>
                              <a:gd name="T50" fmla="+- 0 980 624"/>
                              <a:gd name="T51" fmla="*/ 980 h 371"/>
                              <a:gd name="T52" fmla="+- 0 1777 1607"/>
                              <a:gd name="T53" fmla="*/ T52 w 439"/>
                              <a:gd name="T54" fmla="+- 0 991 624"/>
                              <a:gd name="T55" fmla="*/ 991 h 371"/>
                              <a:gd name="T56" fmla="+- 0 1840 1607"/>
                              <a:gd name="T57" fmla="*/ T56 w 439"/>
                              <a:gd name="T58" fmla="+- 0 994 624"/>
                              <a:gd name="T59" fmla="*/ 994 h 371"/>
                              <a:gd name="T60" fmla="+- 0 1899 1607"/>
                              <a:gd name="T61" fmla="*/ T60 w 439"/>
                              <a:gd name="T62" fmla="+- 0 987 624"/>
                              <a:gd name="T63" fmla="*/ 987 h 371"/>
                              <a:gd name="T64" fmla="+- 0 1940 1607"/>
                              <a:gd name="T65" fmla="*/ T64 w 439"/>
                              <a:gd name="T66" fmla="+- 0 973 624"/>
                              <a:gd name="T67" fmla="*/ 973 h 371"/>
                              <a:gd name="T68" fmla="+- 0 1983 1607"/>
                              <a:gd name="T69" fmla="*/ T68 w 439"/>
                              <a:gd name="T70" fmla="+- 0 949 624"/>
                              <a:gd name="T71" fmla="*/ 949 h 371"/>
                              <a:gd name="T72" fmla="+- 0 1813 1607"/>
                              <a:gd name="T73" fmla="*/ T72 w 439"/>
                              <a:gd name="T74" fmla="+- 0 936 624"/>
                              <a:gd name="T75" fmla="*/ 936 h 371"/>
                              <a:gd name="T76" fmla="+- 0 1788 1607"/>
                              <a:gd name="T77" fmla="*/ T76 w 439"/>
                              <a:gd name="T78" fmla="+- 0 932 624"/>
                              <a:gd name="T79" fmla="*/ 932 h 371"/>
                              <a:gd name="T80" fmla="+- 0 1765 1607"/>
                              <a:gd name="T81" fmla="*/ T80 w 439"/>
                              <a:gd name="T82" fmla="+- 0 924 624"/>
                              <a:gd name="T83" fmla="*/ 924 h 371"/>
                              <a:gd name="T84" fmla="+- 0 1736 1607"/>
                              <a:gd name="T85" fmla="*/ T84 w 439"/>
                              <a:gd name="T86" fmla="+- 0 904 624"/>
                              <a:gd name="T87" fmla="*/ 904 h 371"/>
                              <a:gd name="T88" fmla="+- 0 1721 1607"/>
                              <a:gd name="T89" fmla="*/ T88 w 439"/>
                              <a:gd name="T90" fmla="+- 0 886 624"/>
                              <a:gd name="T91" fmla="*/ 886 h 371"/>
                              <a:gd name="T92" fmla="+- 0 1706 1607"/>
                              <a:gd name="T93" fmla="*/ T92 w 439"/>
                              <a:gd name="T94" fmla="+- 0 857 624"/>
                              <a:gd name="T95" fmla="*/ 857 h 371"/>
                              <a:gd name="T96" fmla="+- 0 1701 1607"/>
                              <a:gd name="T97" fmla="*/ T96 w 439"/>
                              <a:gd name="T98" fmla="+- 0 830 624"/>
                              <a:gd name="T99" fmla="*/ 830 h 371"/>
                              <a:gd name="T100" fmla="+- 0 1699 1607"/>
                              <a:gd name="T101" fmla="*/ T100 w 439"/>
                              <a:gd name="T102" fmla="+- 0 793 624"/>
                              <a:gd name="T103" fmla="*/ 793 h 371"/>
                              <a:gd name="T104" fmla="+- 0 1704 1607"/>
                              <a:gd name="T105" fmla="*/ T104 w 439"/>
                              <a:gd name="T106" fmla="+- 0 766 624"/>
                              <a:gd name="T107" fmla="*/ 766 h 371"/>
                              <a:gd name="T108" fmla="+- 0 1717 1607"/>
                              <a:gd name="T109" fmla="*/ T108 w 439"/>
                              <a:gd name="T110" fmla="+- 0 736 624"/>
                              <a:gd name="T111" fmla="*/ 736 h 371"/>
                              <a:gd name="T112" fmla="+- 0 1731 1607"/>
                              <a:gd name="T113" fmla="*/ T112 w 439"/>
                              <a:gd name="T114" fmla="+- 0 717 624"/>
                              <a:gd name="T115" fmla="*/ 717 h 371"/>
                              <a:gd name="T116" fmla="+- 0 1754 1607"/>
                              <a:gd name="T117" fmla="*/ T116 w 439"/>
                              <a:gd name="T118" fmla="+- 0 700 624"/>
                              <a:gd name="T119" fmla="*/ 700 h 371"/>
                              <a:gd name="T120" fmla="+- 0 1774 1607"/>
                              <a:gd name="T121" fmla="*/ T120 w 439"/>
                              <a:gd name="T122" fmla="+- 0 690 624"/>
                              <a:gd name="T123" fmla="*/ 690 h 371"/>
                              <a:gd name="T124" fmla="+- 0 1805 1607"/>
                              <a:gd name="T125" fmla="*/ T124 w 439"/>
                              <a:gd name="T126" fmla="+- 0 683 624"/>
                              <a:gd name="T127" fmla="*/ 683 h 371"/>
                              <a:gd name="T128" fmla="+- 0 1988 1607"/>
                              <a:gd name="T129" fmla="*/ T128 w 439"/>
                              <a:gd name="T130" fmla="+- 0 674 624"/>
                              <a:gd name="T131" fmla="*/ 674 h 371"/>
                              <a:gd name="T132" fmla="+- 0 1945 1607"/>
                              <a:gd name="T133" fmla="*/ T132 w 439"/>
                              <a:gd name="T134" fmla="+- 0 646 624"/>
                              <a:gd name="T135" fmla="*/ 646 h 371"/>
                              <a:gd name="T136" fmla="+- 0 1890 1607"/>
                              <a:gd name="T137" fmla="*/ T136 w 439"/>
                              <a:gd name="T138" fmla="+- 0 629 624"/>
                              <a:gd name="T139" fmla="*/ 629 h 371"/>
                              <a:gd name="T140" fmla="+- 0 1825 1607"/>
                              <a:gd name="T141" fmla="*/ T140 w 439"/>
                              <a:gd name="T142" fmla="+- 0 624 624"/>
                              <a:gd name="T143" fmla="*/ 624 h 371"/>
                              <a:gd name="T144" fmla="+- 0 1843 1607"/>
                              <a:gd name="T145" fmla="*/ T144 w 439"/>
                              <a:gd name="T146" fmla="+- 0 682 624"/>
                              <a:gd name="T147" fmla="*/ 682 h 371"/>
                              <a:gd name="T148" fmla="+- 0 1885 1607"/>
                              <a:gd name="T149" fmla="*/ T148 w 439"/>
                              <a:gd name="T150" fmla="+- 0 692 624"/>
                              <a:gd name="T151" fmla="*/ 692 h 371"/>
                              <a:gd name="T152" fmla="+- 0 1913 1607"/>
                              <a:gd name="T153" fmla="*/ T152 w 439"/>
                              <a:gd name="T154" fmla="+- 0 709 624"/>
                              <a:gd name="T155" fmla="*/ 709 h 371"/>
                              <a:gd name="T156" fmla="+- 0 1934 1607"/>
                              <a:gd name="T157" fmla="*/ T156 w 439"/>
                              <a:gd name="T158" fmla="+- 0 732 624"/>
                              <a:gd name="T159" fmla="*/ 732 h 371"/>
                              <a:gd name="T160" fmla="+- 0 1948 1607"/>
                              <a:gd name="T161" fmla="*/ T160 w 439"/>
                              <a:gd name="T162" fmla="+- 0 763 624"/>
                              <a:gd name="T163" fmla="*/ 763 h 371"/>
                              <a:gd name="T164" fmla="+- 0 1954 1607"/>
                              <a:gd name="T165" fmla="*/ T164 w 439"/>
                              <a:gd name="T166" fmla="+- 0 798 624"/>
                              <a:gd name="T167" fmla="*/ 798 h 371"/>
                              <a:gd name="T168" fmla="+- 0 1952 1607"/>
                              <a:gd name="T169" fmla="*/ T168 w 439"/>
                              <a:gd name="T170" fmla="+- 0 838 624"/>
                              <a:gd name="T171" fmla="*/ 838 h 371"/>
                              <a:gd name="T172" fmla="+- 0 1937 1607"/>
                              <a:gd name="T173" fmla="*/ T172 w 439"/>
                              <a:gd name="T174" fmla="+- 0 879 624"/>
                              <a:gd name="T175" fmla="*/ 879 h 371"/>
                              <a:gd name="T176" fmla="+- 0 1916 1607"/>
                              <a:gd name="T177" fmla="*/ T176 w 439"/>
                              <a:gd name="T178" fmla="+- 0 905 624"/>
                              <a:gd name="T179" fmla="*/ 905 h 371"/>
                              <a:gd name="T180" fmla="+- 0 1890 1607"/>
                              <a:gd name="T181" fmla="*/ T180 w 439"/>
                              <a:gd name="T182" fmla="+- 0 922 624"/>
                              <a:gd name="T183" fmla="*/ 922 h 371"/>
                              <a:gd name="T184" fmla="+- 0 1843 1607"/>
                              <a:gd name="T185" fmla="*/ T184 w 439"/>
                              <a:gd name="T186" fmla="+- 0 936 624"/>
                              <a:gd name="T187" fmla="*/ 936 h 371"/>
                              <a:gd name="T188" fmla="+- 0 2014 1607"/>
                              <a:gd name="T189" fmla="*/ T188 w 439"/>
                              <a:gd name="T190" fmla="+- 0 915 624"/>
                              <a:gd name="T191" fmla="*/ 915 h 371"/>
                              <a:gd name="T192" fmla="+- 0 2032 1607"/>
                              <a:gd name="T193" fmla="*/ T192 w 439"/>
                              <a:gd name="T194" fmla="+- 0 884 624"/>
                              <a:gd name="T195" fmla="*/ 884 h 371"/>
                              <a:gd name="T196" fmla="+- 0 2042 1607"/>
                              <a:gd name="T197" fmla="*/ T196 w 439"/>
                              <a:gd name="T198" fmla="+- 0 848 624"/>
                              <a:gd name="T199" fmla="*/ 848 h 371"/>
                              <a:gd name="T200" fmla="+- 0 2046 1607"/>
                              <a:gd name="T201" fmla="*/ T200 w 439"/>
                              <a:gd name="T202" fmla="+- 0 808 624"/>
                              <a:gd name="T203" fmla="*/ 808 h 371"/>
                              <a:gd name="T204" fmla="+- 0 2039 1607"/>
                              <a:gd name="T205" fmla="*/ T204 w 439"/>
                              <a:gd name="T206" fmla="+- 0 756 624"/>
                              <a:gd name="T207" fmla="*/ 756 h 371"/>
                              <a:gd name="T208" fmla="+- 0 2020 1607"/>
                              <a:gd name="T209" fmla="*/ T208 w 439"/>
                              <a:gd name="T210" fmla="+- 0 710 624"/>
                              <a:gd name="T211" fmla="*/ 710 h 371"/>
                              <a:gd name="T212" fmla="+- 0 1996 1607"/>
                              <a:gd name="T213" fmla="*/ T212 w 439"/>
                              <a:gd name="T214" fmla="+- 0 681 624"/>
                              <a:gd name="T215" fmla="*/ 681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39" h="371">
                                <a:moveTo>
                                  <a:pt x="218" y="0"/>
                                </a:moveTo>
                                <a:lnTo>
                                  <a:pt x="205" y="0"/>
                                </a:lnTo>
                                <a:lnTo>
                                  <a:pt x="193" y="0"/>
                                </a:lnTo>
                                <a:lnTo>
                                  <a:pt x="181" y="1"/>
                                </a:lnTo>
                                <a:lnTo>
                                  <a:pt x="169" y="3"/>
                                </a:lnTo>
                                <a:lnTo>
                                  <a:pt x="147" y="7"/>
                                </a:lnTo>
                                <a:lnTo>
                                  <a:pt x="137" y="10"/>
                                </a:lnTo>
                                <a:lnTo>
                                  <a:pt x="116" y="16"/>
                                </a:lnTo>
                                <a:lnTo>
                                  <a:pt x="106" y="19"/>
                                </a:lnTo>
                                <a:lnTo>
                                  <a:pt x="98" y="23"/>
                                </a:lnTo>
                                <a:lnTo>
                                  <a:pt x="89" y="28"/>
                                </a:lnTo>
                                <a:lnTo>
                                  <a:pt x="81" y="33"/>
                                </a:lnTo>
                                <a:lnTo>
                                  <a:pt x="73" y="38"/>
                                </a:lnTo>
                                <a:lnTo>
                                  <a:pt x="65" y="44"/>
                                </a:lnTo>
                                <a:lnTo>
                                  <a:pt x="58" y="50"/>
                                </a:lnTo>
                                <a:lnTo>
                                  <a:pt x="51" y="56"/>
                                </a:lnTo>
                                <a:lnTo>
                                  <a:pt x="44" y="62"/>
                                </a:lnTo>
                                <a:lnTo>
                                  <a:pt x="39" y="69"/>
                                </a:lnTo>
                                <a:lnTo>
                                  <a:pt x="33" y="76"/>
                                </a:lnTo>
                                <a:lnTo>
                                  <a:pt x="27" y="84"/>
                                </a:lnTo>
                                <a:lnTo>
                                  <a:pt x="23" y="92"/>
                                </a:lnTo>
                                <a:lnTo>
                                  <a:pt x="15" y="108"/>
                                </a:lnTo>
                                <a:lnTo>
                                  <a:pt x="11" y="118"/>
                                </a:lnTo>
                                <a:lnTo>
                                  <a:pt x="8" y="126"/>
                                </a:lnTo>
                                <a:lnTo>
                                  <a:pt x="6" y="135"/>
                                </a:lnTo>
                                <a:lnTo>
                                  <a:pt x="4" y="144"/>
                                </a:lnTo>
                                <a:lnTo>
                                  <a:pt x="2" y="154"/>
                                </a:lnTo>
                                <a:lnTo>
                                  <a:pt x="1" y="164"/>
                                </a:lnTo>
                                <a:lnTo>
                                  <a:pt x="0" y="173"/>
                                </a:lnTo>
                                <a:lnTo>
                                  <a:pt x="0" y="195"/>
                                </a:lnTo>
                                <a:lnTo>
                                  <a:pt x="1" y="204"/>
                                </a:lnTo>
                                <a:lnTo>
                                  <a:pt x="2" y="213"/>
                                </a:lnTo>
                                <a:lnTo>
                                  <a:pt x="4" y="222"/>
                                </a:lnTo>
                                <a:lnTo>
                                  <a:pt x="5" y="232"/>
                                </a:lnTo>
                                <a:lnTo>
                                  <a:pt x="8" y="241"/>
                                </a:lnTo>
                                <a:lnTo>
                                  <a:pt x="12" y="251"/>
                                </a:lnTo>
                                <a:lnTo>
                                  <a:pt x="14" y="258"/>
                                </a:lnTo>
                                <a:lnTo>
                                  <a:pt x="18" y="267"/>
                                </a:lnTo>
                                <a:lnTo>
                                  <a:pt x="22" y="276"/>
                                </a:lnTo>
                                <a:lnTo>
                                  <a:pt x="27" y="283"/>
                                </a:lnTo>
                                <a:lnTo>
                                  <a:pt x="32" y="291"/>
                                </a:lnTo>
                                <a:lnTo>
                                  <a:pt x="38" y="298"/>
                                </a:lnTo>
                                <a:lnTo>
                                  <a:pt x="43" y="305"/>
                                </a:lnTo>
                                <a:lnTo>
                                  <a:pt x="50" y="312"/>
                                </a:lnTo>
                                <a:lnTo>
                                  <a:pt x="56" y="318"/>
                                </a:lnTo>
                                <a:lnTo>
                                  <a:pt x="63" y="324"/>
                                </a:lnTo>
                                <a:lnTo>
                                  <a:pt x="71" y="330"/>
                                </a:lnTo>
                                <a:lnTo>
                                  <a:pt x="79" y="335"/>
                                </a:lnTo>
                                <a:lnTo>
                                  <a:pt x="88" y="340"/>
                                </a:lnTo>
                                <a:lnTo>
                                  <a:pt x="97" y="345"/>
                                </a:lnTo>
                                <a:lnTo>
                                  <a:pt x="115" y="353"/>
                                </a:lnTo>
                                <a:lnTo>
                                  <a:pt x="126" y="356"/>
                                </a:lnTo>
                                <a:lnTo>
                                  <a:pt x="137" y="360"/>
                                </a:lnTo>
                                <a:lnTo>
                                  <a:pt x="147" y="362"/>
                                </a:lnTo>
                                <a:lnTo>
                                  <a:pt x="159" y="365"/>
                                </a:lnTo>
                                <a:lnTo>
                                  <a:pt x="170" y="367"/>
                                </a:lnTo>
                                <a:lnTo>
                                  <a:pt x="182" y="368"/>
                                </a:lnTo>
                                <a:lnTo>
                                  <a:pt x="207" y="370"/>
                                </a:lnTo>
                                <a:lnTo>
                                  <a:pt x="220" y="370"/>
                                </a:lnTo>
                                <a:lnTo>
                                  <a:pt x="233" y="370"/>
                                </a:lnTo>
                                <a:lnTo>
                                  <a:pt x="258" y="368"/>
                                </a:lnTo>
                                <a:lnTo>
                                  <a:pt x="270" y="367"/>
                                </a:lnTo>
                                <a:lnTo>
                                  <a:pt x="282" y="365"/>
                                </a:lnTo>
                                <a:lnTo>
                                  <a:pt x="292" y="363"/>
                                </a:lnTo>
                                <a:lnTo>
                                  <a:pt x="303" y="360"/>
                                </a:lnTo>
                                <a:lnTo>
                                  <a:pt x="314" y="357"/>
                                </a:lnTo>
                                <a:lnTo>
                                  <a:pt x="324" y="353"/>
                                </a:lnTo>
                                <a:lnTo>
                                  <a:pt x="333" y="349"/>
                                </a:lnTo>
                                <a:lnTo>
                                  <a:pt x="342" y="345"/>
                                </a:lnTo>
                                <a:lnTo>
                                  <a:pt x="360" y="336"/>
                                </a:lnTo>
                                <a:lnTo>
                                  <a:pt x="368" y="331"/>
                                </a:lnTo>
                                <a:lnTo>
                                  <a:pt x="376" y="325"/>
                                </a:lnTo>
                                <a:lnTo>
                                  <a:pt x="383" y="319"/>
                                </a:lnTo>
                                <a:lnTo>
                                  <a:pt x="390" y="312"/>
                                </a:lnTo>
                                <a:lnTo>
                                  <a:pt x="212" y="312"/>
                                </a:lnTo>
                                <a:lnTo>
                                  <a:pt x="206" y="312"/>
                                </a:lnTo>
                                <a:lnTo>
                                  <a:pt x="200" y="311"/>
                                </a:lnTo>
                                <a:lnTo>
                                  <a:pt x="193" y="310"/>
                                </a:lnTo>
                                <a:lnTo>
                                  <a:pt x="187" y="309"/>
                                </a:lnTo>
                                <a:lnTo>
                                  <a:pt x="181" y="308"/>
                                </a:lnTo>
                                <a:lnTo>
                                  <a:pt x="175" y="306"/>
                                </a:lnTo>
                                <a:lnTo>
                                  <a:pt x="169" y="304"/>
                                </a:lnTo>
                                <a:lnTo>
                                  <a:pt x="163" y="302"/>
                                </a:lnTo>
                                <a:lnTo>
                                  <a:pt x="158" y="300"/>
                                </a:lnTo>
                                <a:lnTo>
                                  <a:pt x="153" y="297"/>
                                </a:lnTo>
                                <a:lnTo>
                                  <a:pt x="147" y="294"/>
                                </a:lnTo>
                                <a:lnTo>
                                  <a:pt x="133" y="284"/>
                                </a:lnTo>
                                <a:lnTo>
                                  <a:pt x="129" y="280"/>
                                </a:lnTo>
                                <a:lnTo>
                                  <a:pt x="125" y="276"/>
                                </a:lnTo>
                                <a:lnTo>
                                  <a:pt x="121" y="272"/>
                                </a:lnTo>
                                <a:lnTo>
                                  <a:pt x="117" y="266"/>
                                </a:lnTo>
                                <a:lnTo>
                                  <a:pt x="114" y="262"/>
                                </a:lnTo>
                                <a:lnTo>
                                  <a:pt x="107" y="251"/>
                                </a:lnTo>
                                <a:lnTo>
                                  <a:pt x="104" y="245"/>
                                </a:lnTo>
                                <a:lnTo>
                                  <a:pt x="102" y="239"/>
                                </a:lnTo>
                                <a:lnTo>
                                  <a:pt x="99" y="233"/>
                                </a:lnTo>
                                <a:lnTo>
                                  <a:pt x="97" y="226"/>
                                </a:lnTo>
                                <a:lnTo>
                                  <a:pt x="96" y="220"/>
                                </a:lnTo>
                                <a:lnTo>
                                  <a:pt x="94" y="213"/>
                                </a:lnTo>
                                <a:lnTo>
                                  <a:pt x="94" y="206"/>
                                </a:lnTo>
                                <a:lnTo>
                                  <a:pt x="92" y="199"/>
                                </a:lnTo>
                                <a:lnTo>
                                  <a:pt x="92" y="194"/>
                                </a:lnTo>
                                <a:lnTo>
                                  <a:pt x="92" y="173"/>
                                </a:lnTo>
                                <a:lnTo>
                                  <a:pt x="92" y="169"/>
                                </a:lnTo>
                                <a:lnTo>
                                  <a:pt x="94" y="162"/>
                                </a:lnTo>
                                <a:lnTo>
                                  <a:pt x="94" y="155"/>
                                </a:lnTo>
                                <a:lnTo>
                                  <a:pt x="96" y="148"/>
                                </a:lnTo>
                                <a:lnTo>
                                  <a:pt x="97" y="142"/>
                                </a:lnTo>
                                <a:lnTo>
                                  <a:pt x="100" y="135"/>
                                </a:lnTo>
                                <a:lnTo>
                                  <a:pt x="104" y="124"/>
                                </a:lnTo>
                                <a:lnTo>
                                  <a:pt x="107" y="118"/>
                                </a:lnTo>
                                <a:lnTo>
                                  <a:pt x="110" y="112"/>
                                </a:lnTo>
                                <a:lnTo>
                                  <a:pt x="113" y="107"/>
                                </a:lnTo>
                                <a:lnTo>
                                  <a:pt x="116" y="102"/>
                                </a:lnTo>
                                <a:lnTo>
                                  <a:pt x="120" y="98"/>
                                </a:lnTo>
                                <a:lnTo>
                                  <a:pt x="124" y="93"/>
                                </a:lnTo>
                                <a:lnTo>
                                  <a:pt x="128" y="89"/>
                                </a:lnTo>
                                <a:lnTo>
                                  <a:pt x="132" y="86"/>
                                </a:lnTo>
                                <a:lnTo>
                                  <a:pt x="141" y="78"/>
                                </a:lnTo>
                                <a:lnTo>
                                  <a:pt x="147" y="76"/>
                                </a:lnTo>
                                <a:lnTo>
                                  <a:pt x="151" y="73"/>
                                </a:lnTo>
                                <a:lnTo>
                                  <a:pt x="156" y="70"/>
                                </a:lnTo>
                                <a:lnTo>
                                  <a:pt x="162" y="68"/>
                                </a:lnTo>
                                <a:lnTo>
                                  <a:pt x="167" y="66"/>
                                </a:lnTo>
                                <a:lnTo>
                                  <a:pt x="179" y="62"/>
                                </a:lnTo>
                                <a:lnTo>
                                  <a:pt x="186" y="61"/>
                                </a:lnTo>
                                <a:lnTo>
                                  <a:pt x="192" y="59"/>
                                </a:lnTo>
                                <a:lnTo>
                                  <a:pt x="198" y="59"/>
                                </a:lnTo>
                                <a:lnTo>
                                  <a:pt x="205" y="58"/>
                                </a:lnTo>
                                <a:lnTo>
                                  <a:pt x="211" y="57"/>
                                </a:lnTo>
                                <a:lnTo>
                                  <a:pt x="389" y="57"/>
                                </a:lnTo>
                                <a:lnTo>
                                  <a:pt x="381" y="50"/>
                                </a:lnTo>
                                <a:lnTo>
                                  <a:pt x="372" y="42"/>
                                </a:lnTo>
                                <a:lnTo>
                                  <a:pt x="361" y="35"/>
                                </a:lnTo>
                                <a:lnTo>
                                  <a:pt x="350" y="28"/>
                                </a:lnTo>
                                <a:lnTo>
                                  <a:pt x="338" y="22"/>
                                </a:lnTo>
                                <a:lnTo>
                                  <a:pt x="325" y="17"/>
                                </a:lnTo>
                                <a:lnTo>
                                  <a:pt x="311" y="12"/>
                                </a:lnTo>
                                <a:lnTo>
                                  <a:pt x="297" y="9"/>
                                </a:lnTo>
                                <a:lnTo>
                                  <a:pt x="283" y="5"/>
                                </a:lnTo>
                                <a:lnTo>
                                  <a:pt x="268" y="3"/>
                                </a:lnTo>
                                <a:lnTo>
                                  <a:pt x="252" y="1"/>
                                </a:lnTo>
                                <a:lnTo>
                                  <a:pt x="235" y="0"/>
                                </a:lnTo>
                                <a:lnTo>
                                  <a:pt x="218" y="0"/>
                                </a:lnTo>
                                <a:close/>
                                <a:moveTo>
                                  <a:pt x="389" y="57"/>
                                </a:moveTo>
                                <a:lnTo>
                                  <a:pt x="218" y="57"/>
                                </a:lnTo>
                                <a:lnTo>
                                  <a:pt x="227" y="58"/>
                                </a:lnTo>
                                <a:lnTo>
                                  <a:pt x="236" y="58"/>
                                </a:lnTo>
                                <a:lnTo>
                                  <a:pt x="245" y="59"/>
                                </a:lnTo>
                                <a:lnTo>
                                  <a:pt x="262" y="63"/>
                                </a:lnTo>
                                <a:lnTo>
                                  <a:pt x="270" y="66"/>
                                </a:lnTo>
                                <a:lnTo>
                                  <a:pt x="278" y="68"/>
                                </a:lnTo>
                                <a:lnTo>
                                  <a:pt x="285" y="72"/>
                                </a:lnTo>
                                <a:lnTo>
                                  <a:pt x="292" y="76"/>
                                </a:lnTo>
                                <a:lnTo>
                                  <a:pt x="300" y="80"/>
                                </a:lnTo>
                                <a:lnTo>
                                  <a:pt x="306" y="85"/>
                                </a:lnTo>
                                <a:lnTo>
                                  <a:pt x="312" y="90"/>
                                </a:lnTo>
                                <a:lnTo>
                                  <a:pt x="317" y="96"/>
                                </a:lnTo>
                                <a:lnTo>
                                  <a:pt x="323" y="102"/>
                                </a:lnTo>
                                <a:lnTo>
                                  <a:pt x="327" y="108"/>
                                </a:lnTo>
                                <a:lnTo>
                                  <a:pt x="331" y="116"/>
                                </a:lnTo>
                                <a:lnTo>
                                  <a:pt x="335" y="124"/>
                                </a:lnTo>
                                <a:lnTo>
                                  <a:pt x="338" y="131"/>
                                </a:lnTo>
                                <a:lnTo>
                                  <a:pt x="341" y="139"/>
                                </a:lnTo>
                                <a:lnTo>
                                  <a:pt x="343" y="147"/>
                                </a:lnTo>
                                <a:lnTo>
                                  <a:pt x="345" y="156"/>
                                </a:lnTo>
                                <a:lnTo>
                                  <a:pt x="346" y="165"/>
                                </a:lnTo>
                                <a:lnTo>
                                  <a:pt x="347" y="174"/>
                                </a:lnTo>
                                <a:lnTo>
                                  <a:pt x="347" y="184"/>
                                </a:lnTo>
                                <a:lnTo>
                                  <a:pt x="346" y="195"/>
                                </a:lnTo>
                                <a:lnTo>
                                  <a:pt x="346" y="204"/>
                                </a:lnTo>
                                <a:lnTo>
                                  <a:pt x="345" y="214"/>
                                </a:lnTo>
                                <a:lnTo>
                                  <a:pt x="342" y="223"/>
                                </a:lnTo>
                                <a:lnTo>
                                  <a:pt x="340" y="232"/>
                                </a:lnTo>
                                <a:lnTo>
                                  <a:pt x="337" y="240"/>
                                </a:lnTo>
                                <a:lnTo>
                                  <a:pt x="330" y="255"/>
                                </a:lnTo>
                                <a:lnTo>
                                  <a:pt x="325" y="262"/>
                                </a:lnTo>
                                <a:lnTo>
                                  <a:pt x="320" y="269"/>
                                </a:lnTo>
                                <a:lnTo>
                                  <a:pt x="315" y="275"/>
                                </a:lnTo>
                                <a:lnTo>
                                  <a:pt x="309" y="281"/>
                                </a:lnTo>
                                <a:lnTo>
                                  <a:pt x="304" y="286"/>
                                </a:lnTo>
                                <a:lnTo>
                                  <a:pt x="297" y="291"/>
                                </a:lnTo>
                                <a:lnTo>
                                  <a:pt x="290" y="295"/>
                                </a:lnTo>
                                <a:lnTo>
                                  <a:pt x="283" y="298"/>
                                </a:lnTo>
                                <a:lnTo>
                                  <a:pt x="268" y="305"/>
                                </a:lnTo>
                                <a:lnTo>
                                  <a:pt x="253" y="309"/>
                                </a:lnTo>
                                <a:lnTo>
                                  <a:pt x="244" y="310"/>
                                </a:lnTo>
                                <a:lnTo>
                                  <a:pt x="236" y="312"/>
                                </a:lnTo>
                                <a:lnTo>
                                  <a:pt x="227" y="312"/>
                                </a:lnTo>
                                <a:lnTo>
                                  <a:pt x="390" y="312"/>
                                </a:lnTo>
                                <a:lnTo>
                                  <a:pt x="402" y="299"/>
                                </a:lnTo>
                                <a:lnTo>
                                  <a:pt x="407" y="291"/>
                                </a:lnTo>
                                <a:lnTo>
                                  <a:pt x="412" y="284"/>
                                </a:lnTo>
                                <a:lnTo>
                                  <a:pt x="417" y="276"/>
                                </a:lnTo>
                                <a:lnTo>
                                  <a:pt x="422" y="268"/>
                                </a:lnTo>
                                <a:lnTo>
                                  <a:pt x="425" y="260"/>
                                </a:lnTo>
                                <a:lnTo>
                                  <a:pt x="428" y="251"/>
                                </a:lnTo>
                                <a:lnTo>
                                  <a:pt x="431" y="242"/>
                                </a:lnTo>
                                <a:lnTo>
                                  <a:pt x="434" y="234"/>
                                </a:lnTo>
                                <a:lnTo>
                                  <a:pt x="435" y="224"/>
                                </a:lnTo>
                                <a:lnTo>
                                  <a:pt x="437" y="215"/>
                                </a:lnTo>
                                <a:lnTo>
                                  <a:pt x="439" y="205"/>
                                </a:lnTo>
                                <a:lnTo>
                                  <a:pt x="439" y="199"/>
                                </a:lnTo>
                                <a:lnTo>
                                  <a:pt x="439" y="184"/>
                                </a:lnTo>
                                <a:lnTo>
                                  <a:pt x="439" y="171"/>
                                </a:lnTo>
                                <a:lnTo>
                                  <a:pt x="437" y="157"/>
                                </a:lnTo>
                                <a:lnTo>
                                  <a:pt x="435" y="144"/>
                                </a:lnTo>
                                <a:lnTo>
                                  <a:pt x="432" y="132"/>
                                </a:lnTo>
                                <a:lnTo>
                                  <a:pt x="429" y="120"/>
                                </a:lnTo>
                                <a:lnTo>
                                  <a:pt x="424" y="108"/>
                                </a:lnTo>
                                <a:lnTo>
                                  <a:pt x="419" y="97"/>
                                </a:lnTo>
                                <a:lnTo>
                                  <a:pt x="413" y="86"/>
                                </a:lnTo>
                                <a:lnTo>
                                  <a:pt x="407" y="76"/>
                                </a:lnTo>
                                <a:lnTo>
                                  <a:pt x="399" y="67"/>
                                </a:lnTo>
                                <a:lnTo>
                                  <a:pt x="390" y="58"/>
                                </a:lnTo>
                                <a:lnTo>
                                  <a:pt x="389"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15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069" y="624"/>
                            <a:ext cx="242"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15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544" y="0"/>
                            <a:ext cx="2346" cy="15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15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75" y="120"/>
                            <a:ext cx="680" cy="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15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454" y="404"/>
                            <a:ext cx="1484" cy="1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0CE2B9" id="Group 1006" o:spid="_x0000_s1026" style="width:392.75pt;height:144.15pt;mso-position-horizontal-relative:char;mso-position-vertical-relative:line" coordsize="9361,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">
                <v:line id="Line 1007" o:spid="_x0000_s1027" style="position:absolute;visibility:visible;mso-wrap-style:square" from="29,1428" to="632,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DpcEAAADaAAAADwAAAGRycy9kb3ducmV2LnhtbESPT4vCMBTE78J+h/AWvGm6q4hW07Ir&#10;ih79h3h8NG/bss1LaVKt394Igsdh5jfDLNLOVOJKjSstK/gaRiCIM6tLzhWcjuvBFITzyBory6Tg&#10;Tg7S5KO3wFjbG+/pevC5CCXsYlRQeF/HUrqsIINuaGvi4P3ZxqAPssmlbvAWyk0lv6NoIg2WHBYK&#10;rGlZUPZ/aI2C8WVU7qKZaY/r5dluVpNf2fpOqf5n9zMH4anz7/CL3urAwfNKuAEy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QsOlwQAAANoAAAAPAAAAAAAAAAAAAAAA&#10;AKECAABkcnMvZG93bnJldi54bWxQSwUGAAAAAAQABAD5AAAAjwMAAAAA&#10;" strokecolor="#b0d6d6" strokeweight=".28611mm"/>
                <v:line id="Line 1008" o:spid="_x0000_s1028" style="position:absolute;visibility:visible;mso-wrap-style:square" from="29,1279" to="286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mXsEAAADaAAAADwAAAGRycy9kb3ducmV2LnhtbESPQWsCMRSE7wX/Q3hCL6VmV1DKahQR&#10;lO1RbcHjI3luFjcvSxJ1++8bodDjMDPfMMv14DpxpxBbzwrKSQGCWHvTcqPg67R7/wARE7LBzjMp&#10;+KEI69XoZYmV8Q8+0P2YGpEhHCtUYFPqKymjtuQwTnxPnL2LDw5TlqGRJuAjw10np0Uxlw5bzgsW&#10;e9pa0tfjzSmYnt++P+u0P+hQynMwjbZ1qZV6HQ+bBYhEQ/oP/7Vro2AGzyv5Bs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6OZewQAAANoAAAAPAAAAAAAAAAAAAAAA&#10;AKECAABkcnMvZG93bnJldi54bWxQSwUGAAAAAAQABAD5AAAAjwMAAAAA&#10;" strokecolor="#b0d6d6" strokeweight=".29328mm"/>
                <v:line id="Line 1009" o:spid="_x0000_s1029" style="position:absolute;visibility:visible;mso-wrap-style:square" from="29,1354" to="2550,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4KcAAAADaAAAADwAAAGRycy9kb3ducmV2LnhtbESPT2sCMRTE7wW/Q3hCL0Wz60HKahQR&#10;LNuj/8DjI3luFjcvS5Lq9ts3gtDjMDO/YZbrwXXiTiG2nhWU0wIEsfam5UbB6bibfIKICdlg55kU&#10;/FKE9Wr0tsTK+Afv6X5IjcgQjhUqsCn1lZRRW3IYp74nzt7VB4cpy9BIE/CR4a6Ts6KYS4ct5wWL&#10;PW0t6dvhxymYXT7O33X62utQykswjbZ1qZV6Hw+bBYhEQ/oPv9q1UTCH55V8A+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6eCnAAAAA2gAAAA8AAAAAAAAAAAAAAAAA&#10;oQIAAGRycy9kb3ducmV2LnhtbFBLBQYAAAAABAAEAPkAAACOAwAAAAA=&#10;" strokecolor="#b0d6d6" strokeweight=".29328mm"/>
                <v:shape id="Picture 1010" o:spid="_x0000_s1030" type="#_x0000_t75" style="position:absolute;left:885;top:1131;width:291;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LIBrEAAAA2gAAAA8AAABkcnMvZG93bnJldi54bWxEj0FrwkAUhO8F/8PyhF6KblQ0El2lCIUc&#10;rXrw+JJ9Jmmzb9Ps1qT59V2h0OMwM98w231vanGn1lWWFcymEQji3OqKCwWX89tkDcJ5ZI21ZVLw&#10;Qw72u9HTFhNtO36n+8kXIkDYJaig9L5JpHR5SQbd1DbEwbvZ1qAPsi2kbrELcFPLeRStpMGKw0KJ&#10;DR1Kyj9P30bB8uO4SG01XL/sPFsV3RAb/ZIp9TzuXzcgPPX+P/zXTrWCGB5Xwg2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LIBrEAAAA2gAAAA8AAAAAAAAAAAAAAAAA&#10;nwIAAGRycy9kb3ducmV2LnhtbFBLBQYAAAAABAAEAPcAAACQAwAAAAA=&#10;">
                  <v:imagedata r:id="rId43" o:title=""/>
                </v:shape>
                <v:shape id="Picture 1011" o:spid="_x0000_s1031" type="#_x0000_t75" style="position:absolute;left:34;top:1423;width:621;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WlGq8AAAA2gAAAA8AAABkcnMvZG93bnJldi54bWxET0sKwjAQ3QveIYzgRmyqiGhtFBEUNyp+&#10;DjA0Y1tsJqWJWm9vFoLLx/unq9ZU4kWNKy0rGEUxCOLM6pJzBbfrdjgD4TyyxsoyKfiQg9Wy20kx&#10;0fbNZ3pdfC5CCLsEFRTe14mULivIoItsTRy4u20M+gCbXOoG3yHcVHIcx1NpsOTQUGBNm4Kyx+Vp&#10;FOwH1+N85w80uc2r6als5XpbS6X6vXa9AOGp9X/xz73XCsLWcCXcALn8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WlpRqvAAAANoAAAAPAAAAAAAAAAAAAAAAAJ8CAABkcnMv&#10;ZG93bnJldi54bWxQSwUGAAAAAAQABAD3AAAAiAMAAAAA&#10;">
                  <v:imagedata r:id="rId44" o:title=""/>
                </v:shape>
                <v:shape id="AutoShape 1012" o:spid="_x0000_s1032" style="position:absolute;left:1084;top:1368;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ue8MA&#10;AADaAAAADwAAAGRycy9kb3ducmV2LnhtbESP0WrCQBRE34X+w3KFvulGoUVTV5GCUlJB1H7AJXu7&#10;Sc3ejdltkvbrXUHwcZiZM8xi1dtKtNT40rGCyTgBQZw7XbJR8HXajGYgfEDWWDkmBX/kYbV8Giww&#10;1a7jA7XHYESEsE9RQRFCnUrp84Is+rGriaP37RqLIcrGSN1gF+G2ktMkeZUWS44LBdb0XlB+Pv5a&#10;Beawz/T5/3Mrf+pJV8pdZl74otTzsF+/gQjUh0f43v7QCuZwuxJv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Due8MAAADaAAAADwAAAAAAAAAAAAAAAACYAgAAZHJzL2Rv&#10;d25yZXYueG1sUEsFBgAAAAAEAAQA9QAAAIgDAAAAAA==&#10;" path="m26,23r2,l29,23r-3,xm7,l,15r26,8l29,23,29,7r3,l7,xm32,7r-3,l33,8,32,7xe" fillcolor="#3e916c" stroked="f">
                  <v:path arrowok="t" o:connecttype="custom" o:connectlocs="26,1391;28,1391;29,1391;26,1391;7,1368;0,1383;26,1391;29,1391;29,1375;32,1375;7,1368;32,1375;29,1375;33,1376;32,1375" o:connectangles="0,0,0,0,0,0,0,0,0,0,0,0,0,0,0"/>
                </v:shape>
                <v:line id="Line 1013" o:spid="_x0000_s1033" style="position:absolute;visibility:visible;mso-wrap-style:square" from="1113,1383" to="1125,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ZFcIAAADbAAAADwAAAGRycy9kb3ducmV2LnhtbESPQWvCQBCF70L/wzKF3szGFtoaXUUF&#10;wWs1YI9DdswGs7Mhu9H03zsHobcZ3pv3vlmuR9+qG/WxCWxgluWgiKtgG64NlKf99BtUTMgW28Bk&#10;4I8irFcvkyUWNtz5h27HVCsJ4VigAZdSV2gdK0ceYxY6YtEuofeYZO1rbXu8S7hv9Xuef2qPDUuD&#10;w452jqrrcfAGPs6b7YUPX6cybt3wO+zy+d6Wxry9jpsFqERj+jc/rw9W8IVefpEB9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PZFcIAAADbAAAADwAAAAAAAAAAAAAA&#10;AAChAgAAZHJzL2Rvd25yZXYueG1sUEsFBgAAAAAEAAQA+QAAAJADAAAAAA==&#10;" strokecolor="#3e916c" strokeweight=".28611mm"/>
                <v:shape id="Freeform 1014" o:spid="_x0000_s1034" style="position:absolute;left:1124;top:1375;width:83;height:23;visibility:visible;mso-wrap-style:square;v-text-anchor:top" coordsize="8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0IsIA&#10;AADbAAAADwAAAGRycy9kb3ducmV2LnhtbERPS2vCQBC+F/wPywi9lLqrgpboJoggFO3BR6F4G7Jj&#10;EszOhuxqYn99t1DobT6+5yyz3tbiTq2vHGsYjxQI4tyZigsNn6fN6xsIH5AN1o5Jw4M8ZOngaYmJ&#10;cR0f6H4MhYgh7BPUUIbQJFL6vCSLfuQa4shdXGsxRNgW0rTYxXBby4lSM2mx4thQYkPrkvLr8WY1&#10;fEzxrNbfOzsJvP3CuVq97KnT+nnYrxYgAvXhX/znfjdx/hh+f4k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QiwgAAANsAAAAPAAAAAAAAAAAAAAAAAJgCAABkcnMvZG93&#10;bnJldi54bWxQSwUGAAAAAAQABAD1AAAAhwMAAAAA&#10;" path="m1,l,16r80,7l81,7r1,l1,xe" fillcolor="#3e916c" stroked="f">
                  <v:path arrowok="t" o:connecttype="custom" o:connectlocs="1,1375;0,1391;80,1398;81,1382;82,1382;1,1375" o:connectangles="0,0,0,0,0,0"/>
                </v:shape>
                <v:shape id="AutoShape 1015" o:spid="_x0000_s1035" style="position:absolute;left:1204;top:1382;width:57;height:20;visibility:visible;mso-wrap-style:square;v-text-anchor:top" coordsize="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EsEA&#10;AADbAAAADwAAAGRycy9kb3ducmV2LnhtbERPTWsCMRC9C/0PYQpeSk1qoZTVKLYg6K3aFuxt3Iyb&#10;pZvJksR1/fdGELzN433OdN67RnQUYu1Zw8tIgSAuvam50vDzvXx+BxETssHGM2k4U4T57GEwxcL4&#10;E2+o26ZK5BCOBWqwKbWFlLG05DCOfEucuYMPDlOGoZIm4CmHu0aOlXqTDmvODRZb+rRU/m+PTsNH&#10;szsk24Wyev3b736farX4Wiuth4/9YgIiUZ/u4pt7ZfL8MVx/yQfI2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7SxLBAAAA2wAAAA8AAAAAAAAAAAAAAAAAmAIAAGRycy9kb3du&#10;cmV2LnhtbFBLBQYAAAAABAAEAPUAAACGAwAAAAA=&#10;" path="m54,19r,l55,19r-1,xm1,l,16r54,3l56,3,1,xe" fillcolor="#3e916c" stroked="f">
                  <v:path arrowok="t" o:connecttype="custom" o:connectlocs="54,1401;54,1401;55,1401;54,1401;1,1382;0,1398;54,1401;56,1385;56,1385;1,1382" o:connectangles="0,0,0,0,0,0,0,0,0,0"/>
                </v:shape>
                <v:shape id="Freeform 1016" o:spid="_x0000_s1036" style="position:absolute;left:1258;top:1385;width:51;height:21;visibility:visible;mso-wrap-style:square;v-text-anchor:top" coordsize="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SccIA&#10;AADbAAAADwAAAGRycy9kb3ducmV2LnhtbERPTWvCQBC9F/wPywi9NRtTqCW6SogJ9NKDttTrkB2z&#10;wexszG41/ffdQsHbPN7nrLeT7cWVRt85VrBIUhDEjdMdtwo+P+qnVxA+IGvsHZOCH/Kw3cwe1phr&#10;d+M9XQ+hFTGEfY4KTAhDLqVvDFn0iRuII3dyo8UQ4dhKPeIthtteZmn6Ii12HBsMDlQaas6Hb6ug&#10;bpdTuTt252qfvV9sU9VfhemVepxPxQpEoCncxf/uNx3nP8PfL/E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VJxwgAAANsAAAAPAAAAAAAAAAAAAAAAAJgCAABkcnMvZG93&#10;bnJldi54bWxQSwUGAAAAAAQABAD1AAAAhwMAAAAA&#10;" path="m2,l,16r48,4l50,4,2,xe" fillcolor="#3e916c" stroked="f">
                  <v:path arrowok="t" o:connecttype="custom" o:connectlocs="2,1385;0,1401;48,1405;48,1405;50,1389;50,1389;2,1385" o:connectangles="0,0,0,0,0,0,0"/>
                </v:shape>
                <v:shape id="Freeform 1017" o:spid="_x0000_s1037" style="position:absolute;left:1306;top:1389;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9IcIA&#10;AADbAAAADwAAAGRycy9kb3ducmV2LnhtbERPTWvCQBC9C/6HZYReRDeWUmp0FREFq4VWLfQ6Zsck&#10;mp0N2VWjv94tCN7m8T5nOK5NIc5Uudyygl43AkGcWJ1zquB3O+98gHAeWWNhmRRcycF41GwMMdb2&#10;wms6b3wqQgi7GBVk3pexlC7JyKDr2pI4cHtbGfQBVqnUFV5CuCnkaxS9S4M5h4YMS5pmlBw3J6Ng&#10;Z/5mP+1odfviyed3f3rAG+FSqZdWPRmA8FT7p/jhXugw/w3+fwkHy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30hwgAAANsAAAAPAAAAAAAAAAAAAAAAAJgCAABkcnMvZG93&#10;bnJldi54bWxQSwUGAAAAAAQABAD1AAAAhwMAAAAA&#10;" path="m2,l,16r59,4l60,4,2,xe" fillcolor="#3e916c" stroked="f">
                  <v:path arrowok="t" o:connecttype="custom" o:connectlocs="2,1389;0,1405;59,1409;60,1393;2,1389" o:connectangles="0,0,0,0,0"/>
                </v:shape>
                <v:shape id="Freeform 1018" o:spid="_x0000_s1038" style="position:absolute;left:1365;top:1393;width:61;height:21;visibility:visible;mso-wrap-style:square;v-text-anchor:top" coordsize="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IMIA&#10;AADbAAAADwAAAGRycy9kb3ducmV2LnhtbERPTYvCMBC9C/sfwgh7EU1ddFm6RhFFEEHRKoi32WZs&#10;yzaT0kSt/94Igrd5vM8ZTRpTiivVrrCsoN+LQBCnVhecKTjsF90fEM4jaywtk4I7OZiMP1ojjLW9&#10;8Y6uic9ECGEXo4Lc+yqW0qU5GXQ9WxEH7mxrgz7AOpO6xlsIN6X8iqJvabDg0JBjRbOc0v/kYhTg&#10;aef2mybaHvVKd9aDv/59rkulPtvN9BeEp8a/xS/3Uof5Q3j+Eg6Q4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0gwgAAANsAAAAPAAAAAAAAAAAAAAAAAJgCAABkcnMvZG93&#10;bnJldi54bWxQSwUGAAAAAAQABAD1AAAAhwMAAAAA&#10;" path="m1,l,15r58,6l59,21,59,4r1,l1,xe" fillcolor="#3e916c" stroked="f">
                  <v:path arrowok="t" o:connecttype="custom" o:connectlocs="1,1393;0,1408;58,1414;59,1414;59,1397;60,1397;1,1393" o:connectangles="0,0,0,0,0,0,0"/>
                </v:shape>
                <v:shape id="AutoShape 1019" o:spid="_x0000_s1039" style="position:absolute;left:1424;top:1397;width:60;height:18;visibility:visible;mso-wrap-style:square;v-text-anchor:top" coordsize="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0icEA&#10;AADbAAAADwAAAGRycy9kb3ducmV2LnhtbERP3WrCMBS+H/gO4Qi7m6lDnFajyJgwETZW+wCH5rQp&#10;NiclybS+vREGuzsf3+9ZbwfbiQv50DpWMJ1kIIgrp1tuFJSn/csCRIjIGjvHpOBGAbab0dMac+2u&#10;/EOXIjYihXDIUYGJsc+lDJUhi2HieuLE1c5bjAn6RmqP1xRuO/maZXNpseXUYLCnd0PVufi1CuSi&#10;KO10WX8dPmZH831Cf+DhTann8bBbgYg0xH/xn/tTp/lzePySDp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7tInBAAAA2wAAAA8AAAAAAAAAAAAAAAAAmAIAAGRycy9kb3du&#10;cmV2LnhtbFBLBQYAAAAABAAEAPUAAACGAwAAAAA=&#10;" path="m58,18r,xm,l,17r58,1l60,2,,xe" fillcolor="#3e916c" stroked="f">
                  <v:path arrowok="t" o:connecttype="custom" o:connectlocs="58,1415;58,1415;58,1415;58,1415;0,1397;0,1414;58,1415;60,1399;0,1397" o:connectangles="0,0,0,0,0,0,0,0,0"/>
                </v:shape>
                <v:shape id="Freeform 1020" o:spid="_x0000_s1040" style="position:absolute;left:1482;top:1399;width:53;height:21;visibility:visible;mso-wrap-style:square;v-text-anchor:top" coordsize="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4k78AA&#10;AADbAAAADwAAAGRycy9kb3ducmV2LnhtbERPO2/CMBDeK/EfrENiqcBphhYCBlVFSB26hMd+io84&#10;SnwOthvCv68rVep2n77nbXaj7cRAPjSOFbwsMhDEldMN1wrOp8N8CSJEZI2dY1LwoAC77eRpg4V2&#10;dy5pOMZapBAOBSowMfaFlKEyZDEsXE+cuKvzFmOCvpba4z2F207mWfYqLTacGgz29GGoao/fVkEw&#10;9oJflSz7HLkdbs+xHfcrpWbT8X0NItIY/8V/7k+d5r/B7y/pAL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4k78AAAADbAAAADwAAAAAAAAAAAAAAAACYAgAAZHJzL2Rvd25y&#10;ZXYueG1sUEsFBgAAAAAEAAQA9QAAAIUDAAAAAA==&#10;" path="m2,l,16r50,5l52,4,2,xe" fillcolor="#3e916c" stroked="f">
                  <v:path arrowok="t" o:connecttype="custom" o:connectlocs="2,1399;0,1415;50,1420;50,1420;52,1403;52,1403;2,1399" o:connectangles="0,0,0,0,0,0,0"/>
                </v:shape>
                <v:shape id="AutoShape 1021" o:spid="_x0000_s1041" style="position:absolute;left:1532;top:1403;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S8QA&#10;AADbAAAADwAAAGRycy9kb3ducmV2LnhtbESPQWvCQBCF74X+h2UKvRTd2EPQ6CqlIHhrGm29Dtkx&#10;SZudDdltEv+9cyh4m+G9ee+bzW5yrRqoD41nA4t5Aoq49LbhysDpuJ8tQYWIbLH1TAauFGC3fXzY&#10;YGb9yJ80FLFSEsIhQwN1jF2mdShrchjmviMW7eJ7h1HWvtK2x1HCXatfkyTVDhuWhho7eq+p/C3+&#10;nIFzUX2s8lX+tWA77V/SQ3DfP0tjnp+mtzWoSFO8m/+vD1bwBVZ+kQH0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il0vEAAAA2wAAAA8AAAAAAAAAAAAAAAAAmAIAAGRycy9k&#10;b3ducmV2LnhtbFBLBQYAAAAABAAEAPUAAACJAwAAAAA=&#10;" path="m54,20r,l55,20r-1,xm2,l,17r54,3l56,3,2,xe" fillcolor="#3e916c" stroked="f">
                  <v:path arrowok="t" o:connecttype="custom" o:connectlocs="54,1423;54,1423;55,1423;54,1423;2,1403;0,1420;54,1423;56,1406;2,1403" o:connectangles="0,0,0,0,0,0,0,0,0"/>
                </v:shape>
                <v:shape id="Freeform 1022" o:spid="_x0000_s1042" style="position:absolute;left:1586;top:1406;width:55;height:21;visibility:visible;mso-wrap-style:square;v-text-anchor:top" coordsize="5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CC8EA&#10;AADbAAAADwAAAGRycy9kb3ducmV2LnhtbERPPW/CMBDdkfgP1iGxgUMGWgIGVUgtDNCqoUu3U3zE&#10;KfE5ig2Ef18jIbHd0/u8xaqztbhQ6yvHCibjBARx4XTFpYKfw/voFYQPyBprx6TgRh5Wy35vgZl2&#10;V/6mSx5KEUPYZ6jAhNBkUvrCkEU/dg1x5I6utRgibEupW7zGcFvLNEmm0mLFscFgQ2tDxSk/WwUn&#10;3KSpSW5fu/3vXyORP+XLByk1HHRvcxCBuvAUP9xbHefP4P5LP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5AgvBAAAA2wAAAA8AAAAAAAAAAAAAAAAAmAIAAGRycy9kb3du&#10;cmV2LnhtbFBLBQYAAAAABAAEAPUAAACGAwAAAAA=&#10;" path="m2,l,17r52,4l53,21,53,5r2,l2,xe" fillcolor="#3e916c" stroked="f">
                  <v:path arrowok="t" o:connecttype="custom" o:connectlocs="2,1406;0,1423;52,1427;53,1427;53,1411;55,1411;2,1406" o:connectangles="0,0,0,0,0,0,0"/>
                </v:shape>
                <v:line id="Line 1023" o:spid="_x0000_s1043" style="position:absolute;visibility:visible;mso-wrap-style:square" from="1639,1418" to="1694,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YI570AAADbAAAADwAAAGRycy9kb3ducmV2LnhtbERPTwsBQRS/K99hespFzFKkZUikOMki&#10;ub12nt3NzpttZ7C+vTkox1+///NlY0rxotoVlhUMBxEI4tTqgjMF59O2PwXhPLLG0jIp+JCD5aLd&#10;mmOs7ZuP9Ep8JkIIuxgV5N5XsZQuzcmgG9iKOHB3Wxv0AdaZ1DW+Q7gp5SiKJtJgwaEhx4rWOaWP&#10;5GkUjG/VrUx6m+Z4ue79YTJNHvK0VqrbaVYzEJ4a/xf/3DutYBTWhy/hB8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N2COe9AAAA2wAAAA8AAAAAAAAAAAAAAAAAoQIA&#10;AGRycy9kb3ducmV2LnhtbFBLBQYAAAAABAAEAPkAAACLAwAAAAA=&#10;" strokecolor="#3e916c" strokeweight=".32106mm"/>
                <v:line id="Line 1024" o:spid="_x0000_s1044" style="position:absolute;visibility:visible;mso-wrap-style:square" from="1694,1418" to="1753,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3fqcIAAADbAAAADwAAAGRycy9kb3ducmV2LnhtbESPwWrDMBBE74X8g9hAbo0cY0pxo4Q2&#10;EOxr3UJ7XKy1LWqtHEuxnb+PCoUeh9l5s7M/LrYXE43eOFaw2yYgiGunDbcKPj/Oj88gfEDW2Dsm&#10;BTfycDysHvaYazfzO01VaEWEsM9RQRfCkEvp644s+q0biKPXuNFiiHJspR5xjnDbyzRJnqRFw7Gh&#10;w4FOHdU/1dXGN7hpsu/LKRvat+JrKq0xWVEptVkvry8gAi3h//gvXWoF6Q5+t0QA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3fqcIAAADbAAAADwAAAAAAAAAAAAAA&#10;AAChAgAAZHJzL2Rvd25yZXYueG1sUEsFBgAAAAAEAAQA+QAAAJADAAAAAA==&#10;" strokecolor="#3e916c" strokeweight=".29297mm"/>
                <v:shape id="Freeform 1025" o:spid="_x0000_s1045" style="position:absolute;left:1752;top:1409;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gMMA&#10;AADbAAAADwAAAGRycy9kb3ducmV2LnhtbESPzWrDMBCE74W8g9hALyWWa0gIjhUTAoVADyE/D7BY&#10;6x9irWxJTdy3jwqFHIeZ+YYpysn04k7Od5YVfCYpCOLK6o4bBdfL12INwgdkjb1lUvBLHsrt7K3A&#10;XNsHn+h+Do2IEPY5KmhDGHIpfdWSQZ/YgTh6tXUGQ5SukdrhI8JNL7M0XUmDHceFFgfat1Tdzj9G&#10;QVrL22Fcjk5/0Hctr01tl/6o1Pt82m1ABJrCK/zfPmgFWQZ/X+IP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HgMMAAADbAAAADwAAAAAAAAAAAAAAAACYAgAAZHJzL2Rv&#10;d25yZXYueG1sUEsFBgAAAAAEAAQA9QAAAIgDAAAAAA==&#10;" path="m1,l,17r60,3l62,20,60,3r2,l1,xe" fillcolor="#3e916c" stroked="f">
                  <v:path arrowok="t" o:connecttype="custom" o:connectlocs="1,1409;0,1426;60,1429;62,1429;60,1412;62,1412;1,1409" o:connectangles="0,0,0,0,0,0,0"/>
                </v:shape>
                <v:line id="Line 1026" o:spid="_x0000_s1046" style="position:absolute;visibility:visible;mso-wrap-style:square" from="1812,1420" to="1870,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iM8QAAADbAAAADwAAAGRycy9kb3ducmV2LnhtbESPzWrDMBCE74G+g9hCbonc/LTFtRza&#10;QiAkl8TpIcfF2lqm1spIauK8fVUI5DjMzDdMsRpsJ87kQ+tYwdM0A0FcO91yo+DruJ68gggRWWPn&#10;mBRcKcCqfBgVmGt34QOdq9iIBOGQowITY59LGWpDFsPU9cTJ+3beYkzSN1J7vCS47eQsy56lxZbT&#10;gsGePg3VP9WvVRD2L8bXp+Fju/PLatvYEx0PC6XGj8P7G4hIQ7yHb+2NVjCbw/+X9ANk+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6IzxAAAANsAAAAPAAAAAAAAAAAA&#10;AAAAAKECAABkcnMvZG93bnJldi54bWxQSwUGAAAAAAQABAD5AAAAkgMAAAAA&#10;" strokecolor="#3e916c" strokeweight=".31417mm"/>
                <v:line id="Line 1027" o:spid="_x0000_s1047" style="position:absolute;visibility:visible;mso-wrap-style:square" from="1870,1419" to="192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I/8MAAADbAAAADwAAAGRycy9kb3ducmV2LnhtbESPUUsDMRCE3wX/Q1jBF2kTSxE5mxYR&#10;DopQqlWwj8tlvQteNsdl27v++0Yo9HGYmW+YxWoMrTpSn3xkC49TA4q4is5zbeH7q5w8g0qC7LCN&#10;TBZOlGC1vL1ZYOHiwJ903EmtMoRTgRYaka7QOlUNBUzT2BFn7zf2ASXLvtauxyHDQ6tnxjzpgJ7z&#10;QoMdvTVU/e0OwYIuh/3P9mOODxuJ8u47UxpvrL2/G19fQAmNcg1f2mtnYTaH/y/5B+jl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8yP/DAAAA2wAAAA8AAAAAAAAAAAAA&#10;AAAAoQIAAGRycy9kb3ducmV2LnhtbFBLBQYAAAAABAAEAPkAAACRAwAAAAA=&#10;" strokecolor="#3e916c" strokeweight=".29328mm"/>
                <v:shape id="AutoShape 1028" o:spid="_x0000_s1048" style="position:absolute;left:1926;top:1411;width:60;height:18;visibility:visible;mso-wrap-style:square;v-text-anchor:top" coordsize="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gQ8MA&#10;AADbAAAADwAAAGRycy9kb3ducmV2LnhtbESP0WoCMRRE3wv+Q7hC32pWaauuRhGxUCkorn7AZXPd&#10;LG5uliTq9u+NUOjjMDNnmPmys424kQ+1YwXDQQaCuHS65krB6fj1NgERIrLGxjEp+KUAy0XvZY65&#10;dnc+0K2IlUgQDjkqMDG2uZShNGQxDFxLnLyz8xZjkr6S2uM9wW0jR1n2KS3WnBYMtrQ2VF6Kq1Ug&#10;J8XJDqfn3Xbz/mP2R/Rb7sZKvfa71QxEpC7+h//a31rB6AO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XgQ8MAAADbAAAADwAAAAAAAAAAAAAAAACYAgAAZHJzL2Rv&#10;d25yZXYueG1sUEsFBgAAAAAEAAQA9QAAAIgDAAAAAA==&#10;" path="m58,18r,xm,l,16r58,2l59,1,,xe" fillcolor="#3e916c" stroked="f">
                  <v:path arrowok="t" o:connecttype="custom" o:connectlocs="58,1429;58,1429;58,1429;58,1429;0,1411;0,1427;58,1429;59,1412;0,1411" o:connectangles="0,0,0,0,0,0,0,0,0"/>
                </v:shape>
                <v:shape id="Freeform 1029" o:spid="_x0000_s1049" style="position:absolute;left:1984;top:1412;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Bg78A&#10;AADbAAAADwAAAGRycy9kb3ducmV2LnhtbESPzQrCMBCE74LvEFbwIpoqKFKNIoIgeBB/HmBptj/Y&#10;bGoStb69EQSPw8x8wyzXranFk5yvLCsYjxIQxJnVFRcKrpfdcA7CB2SNtWVS8CYP61W3s8RU2xef&#10;6HkOhYgQ9ikqKENoUil9VpJBP7INcfRy6wyGKF0htcNXhJtaTpJkJg1WHBdKbGhbUnY7P4yCJJe3&#10;/X16d3pAh1xei9xO/VGpfq/dLEAEasM//GvvtYLJDL5f4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EoGDvwAAANsAAAAPAAAAAAAAAAAAAAAAAJgCAABkcnMvZG93bnJl&#10;di54bWxQSwUGAAAAAAQABAD1AAAAhAMAAAAA&#10;" path="m1,l,17r61,3l62,4,1,xe" fillcolor="#3e916c" stroked="f">
                  <v:path arrowok="t" o:connecttype="custom" o:connectlocs="1,1412;0,1429;61,1432;62,1416;1,1412" o:connectangles="0,0,0,0,0"/>
                </v:shape>
                <v:shape id="Freeform 1030" o:spid="_x0000_s1050" style="position:absolute;left:2045;top:141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F/8cA&#10;AADbAAAADwAAAGRycy9kb3ducmV2LnhtbESPzWvCQBTE74X+D8sr9FJ001A0RFdpFaEHD/UDP26v&#10;2ddsaPZtyG41/veuUPA4zMxvmPG0s7U4Uesrxwpe+wkI4sLpiksF282il4HwAVlj7ZgUXMjDdPL4&#10;MMZcuzOv6LQOpYgQ9jkqMCE0uZS+MGTR911DHL0f11oMUbal1C2eI9zWMk2SgbRYcVww2NDMUPG7&#10;/rMKVvN0Ub9kb0k2MIfL8WO5/9p9s1LPT937CESgLtzD/+1PrSAdwu1L/AF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Bf/HAAAA2wAAAA8AAAAAAAAAAAAAAAAAmAIAAGRy&#10;cy9kb3ducmV2LnhtbFBLBQYAAAAABAAEAPUAAACMAwAAAAA=&#10;" path="m1,l,16r56,3l57,19,56,3r1,l1,xe" fillcolor="#3e916c" stroked="f">
                  <v:path arrowok="t" o:connecttype="custom" o:connectlocs="1,1416;0,1432;56,1435;57,1435;56,1419;57,1419;1,1416" o:connectangles="0,0,0,0,0,0,0"/>
                </v:shape>
                <v:line id="Line 1031" o:spid="_x0000_s1051" style="position:absolute;visibility:visible;mso-wrap-style:square" from="2101,1426" to="2155,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orMEAAADbAAAADwAAAGRycy9kb3ducmV2LnhtbERP3WrCMBS+H/gO4Qi701SHslWjWDfB&#10;GxG7PcChOTa1zUlpMu18enMh7PLj+1+ue9uIK3W+cqxgMk5AEBdOV1wq+Pnejd5B+ICssXFMCv7I&#10;w3o1eFliqt2NT3TNQyliCPsUFZgQ2lRKXxiy6MeuJY7c2XUWQ4RdKXWHtxhuGzlNkrm0WHFsMNjS&#10;1lBR579WgbOzS90cNkdz+Zq/Zfes/sg+E6Veh/1mASJQH/7FT/deK5jGsfFL/A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WiswQAAANsAAAAPAAAAAAAAAAAAAAAA&#10;AKECAABkcnMvZG93bnJldi54bWxQSwUGAAAAAAQABAD5AAAAjwMAAAAA&#10;" strokecolor="#3e916c" strokeweight=".31367mm"/>
                <v:shape id="Freeform 1032" o:spid="_x0000_s1052" style="position:absolute;left:2154;top:1412;width:73;height:22;visibility:visible;mso-wrap-style:square;v-text-anchor:top" coordsize="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xlMQA&#10;AADbAAAADwAAAGRycy9kb3ducmV2LnhtbESPQWvCQBSE7wX/w/IEL6VuGkFsdBUrCKKXGnuot0f2&#10;mQR334bsauK/dwuFHoeZ+YZZrHprxJ1aXztW8D5OQBAXTtdcKvg+bd9mIHxA1mgck4IHeVgtBy8L&#10;zLTr+Ej3PJQiQthnqKAKocmk9EVFFv3YNcTRu7jWYoiyLaVusYtwa2SaJFNpsea4UGFDm4qKa36z&#10;Cvaybn6u527q8OvzkHptyteJUWo07NdzEIH68B/+a++0gvQDfr/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1cZTEAAAA2wAAAA8AAAAAAAAAAAAAAAAAmAIAAGRycy9k&#10;b3ducmV2LnhtbFBLBQYAAAAABAAEAPUAAACJAwAAAAA=&#10;" path="m71,l,6,1,22,73,17,71,xe" fillcolor="#3e916c" stroked="f">
                  <v:path arrowok="t" o:connecttype="custom" o:connectlocs="71,1412;0,1418;1,1434;73,1429;71,1412" o:connectangles="0,0,0,0,0"/>
                </v:shape>
                <v:shape id="AutoShape 1033" o:spid="_x0000_s1053" style="position:absolute;left:2225;top:1406;width:71;height:23;visibility:visible;mso-wrap-style:square;v-text-anchor:top" coordsize="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ZBcAA&#10;AADbAAAADwAAAGRycy9kb3ducmV2LnhtbERPS2vCQBC+C/6HZQRvOqlCK6lrKIVi8SIa0R6H7DSP&#10;ZmdDdqvx33cPQo8f33udDbZVV+597UTD0zwBxVI4U0up4ZR/zFagfCAx1DphDXf2kG3GozWlxt3k&#10;wNdjKFUMEZ+ShiqELkX0RcWW/Nx1LJH7dr2lEGFfounpFsNti4skeUZLtcSGijp+r7j4Of5aDQ3u&#10;inJ7/mpw/+IsLX0uF8y1nk6Gt1dQgYfwL364P42GZVwfv8Qfg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HZBcAAAADbAAAADwAAAAAAAAAAAAAAAACYAgAAZHJzL2Rvd25y&#10;ZXYueG1sUEsFBgAAAAAEAAQA9QAAAIUDAAAAAA==&#10;" path="m67,1l,6,2,23,69,17r1,l67,1xm67,r,l67,1,67,xe" fillcolor="#3e916c" stroked="f">
                  <v:path arrowok="t" o:connecttype="custom" o:connectlocs="67,1407;0,1412;2,1429;69,1423;70,1423;67,1407;67,1406;67,1406;67,1407;67,1406" o:connectangles="0,0,0,0,0,0,0,0,0,0"/>
                </v:shape>
                <v:shape id="Freeform 1034" o:spid="_x0000_s1054" style="position:absolute;left:2292;top:1399;width:52;height:25;visibility:visible;mso-wrap-style:square;v-text-anchor:top" coordsize="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p0sIA&#10;AADbAAAADwAAAGRycy9kb3ducmV2LnhtbESPT4vCMBTE74LfITxhb5pUYZGuUUQQFLxYZc+P5vWP&#10;Ni+1ibX77TcLCx6HmfkNs9oMthE9db52rCGZKRDEuTM1lxqul/10CcIHZIONY9LwQx426/Fohalx&#10;Lz5Tn4VSRAj7FDVUIbSplD6vyKKfuZY4eoXrLIYou1KaDl8Rbhs5V+pTWqw5LlTY0q6i/J49rQa1&#10;oOR0Xmbfqrweb/Xj1he26LX+mAzbLxCBhvAO/7cPRsMigb8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nSwgAAANsAAAAPAAAAAAAAAAAAAAAAAJgCAABkcnMvZG93&#10;bnJldi54bWxQSwUGAAAAAAQABAD1AAAAhwMAAAAA&#10;" path="m47,l,7,3,24,51,16r,-1l46,r1,xe" fillcolor="#3e916c" stroked="f">
                  <v:path arrowok="t" o:connecttype="custom" o:connectlocs="47,1399;0,1406;3,1423;51,1415;51,1414;46,1399;47,1399" o:connectangles="0,0,0,0,0,0,0"/>
                </v:shape>
                <v:shape id="Freeform 1035" o:spid="_x0000_s1055" style="position:absolute;left:2338;top:1387;width:58;height:28;visibility:visible;mso-wrap-style:square;v-text-anchor:top" coordsize="5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MsUA&#10;AADbAAAADwAAAGRycy9kb3ducmV2LnhtbESPQWvCQBSE74L/YXlCb3UTW61EN8EWUgL1YNVDe3tk&#10;n0kw+zZkt5r++65Q8DjMzDfMOhtMKy7Uu8aygngagSAurW64UnA85I9LEM4ja2wtk4JfcpCl49Ea&#10;E22v/EmXva9EgLBLUEHtfZdI6cqaDLqp7YiDd7K9QR9kX0nd4zXATStnUbSQBhsOCzV29FZTed7/&#10;GAWvx5eP9zbfFt/xrojzZ/M1l9Iq9TAZNisQngZ/D/+3C63gaQa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j8yxQAAANsAAAAPAAAAAAAAAAAAAAAAAJgCAABkcnMv&#10;ZG93bnJldi54bWxQSwUGAAAAAAQABAD1AAAAigMAAAAA&#10;" path="m53,l,12,5,27,58,15,53,xe" fillcolor="#3e916c" stroked="f">
                  <v:path arrowok="t" o:connecttype="custom" o:connectlocs="53,1387;0,1399;5,1414;58,1402;53,1387" o:connectangles="0,0,0,0,0"/>
                </v:shape>
                <v:shape id="Freeform 1036" o:spid="_x0000_s1056" style="position:absolute;left:2391;top:1371;width:67;height:32;visibility:visible;mso-wrap-style:square;v-text-anchor:top" coordsize="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tusMA&#10;AADbAAAADwAAAGRycy9kb3ducmV2LnhtbESPzW7CMBCE75V4B2sr9QZOQUIQMAgIRfTIzwMs8RKn&#10;jddRbEh4e4xUqcfRzHyjmS87W4k7Nb50rOBzkIAgzp0uuVBwPn31JyB8QNZYOSYFD/KwXPTe5phq&#10;1/KB7sdQiAhhn6ICE0KdSulzQxb9wNXE0bu6xmKIsimkbrCNcFvJYZKMpcWS44LBmjaG8t/jzSrY&#10;79rL93o1fkxvG9NluyT72bpMqY/3bjUDEagL/+G/9l4rGI3g9S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tusMAAADbAAAADwAAAAAAAAAAAAAAAACYAgAAZHJzL2Rv&#10;d25yZXYueG1sUEsFBgAAAAAEAAQA9QAAAIgDAAAAAA==&#10;" path="m60,l,16,5,31,65,16r1,l60,xe" fillcolor="#3e916c" stroked="f">
                  <v:path arrowok="t" o:connecttype="custom" o:connectlocs="60,1371;0,1387;5,1402;65,1387;66,1387;60,1371;60,1371" o:connectangles="0,0,0,0,0,0,0"/>
                </v:shape>
                <v:shape id="Freeform 1037" o:spid="_x0000_s1057" style="position:absolute;left:2451;top:1355;width:63;height:32;visibility:visible;mso-wrap-style:square;v-text-anchor:top" coordsize="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HFcIA&#10;AADbAAAADwAAAGRycy9kb3ducmV2LnhtbESPS4vCQBCE7wv+h6EFbzrxvWYdRQTRi+Jj2XOTaZNo&#10;pidkRo3/3hGEPRZV9RU1ndemEHeqXG5ZQbcTgSBOrM45VfB7WrW/QTiPrLGwTAqe5GA+a3xNMdb2&#10;wQe6H30qAoRdjAoy78tYSpdkZNB1bEkcvLOtDPogq1TqCh8BbgrZi6KRNJhzWMiwpGVGyfV4MwrG&#10;l115Oruxvg0n0XpS/O1xsE2VajXrxQ8IT7X/D3/aG62gP4D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kcVwgAAANsAAAAPAAAAAAAAAAAAAAAAAJgCAABkcnMvZG93&#10;bnJldi54bWxQSwUGAAAAAAQABAD1AAAAhwMAAAAA&#10;" path="m56,l,16,6,32,62,16,56,xe" fillcolor="#3e916c" stroked="f">
                  <v:path arrowok="t" o:connecttype="custom" o:connectlocs="56,1355;0,1371;6,1387;62,1371;56,1355" o:connectangles="0,0,0,0,0"/>
                </v:shape>
                <v:shape id="AutoShape 1038" o:spid="_x0000_s1058" style="position:absolute;left:2507;top:1343;width:53;height:28;visibility:visible;mso-wrap-style:square;v-text-anchor:top" coordsize="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2MQA&#10;AADbAAAADwAAAGRycy9kb3ducmV2LnhtbESPT2vCQBTE7wW/w/IEb3UTi0WiqwSlRLzVVvD4yL78&#10;wezbmN3E9Nt3hUKPw8z8htnsRtOIgTpXW1YQzyMQxLnVNZcKvr8+XlcgnEfW2FgmBT/kYLedvGww&#10;0fbBnzScfSkChF2CCirv20RKl1dk0M1tSxy8wnYGfZBdKXWHjwA3jVxE0bs0WHNYqLClfUX57dwb&#10;BVk8pPfsdDkd4uJeFn2fZtchVWo2HdM1CE+j/w//tY9awdsSnl/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29jEAAAA2wAAAA8AAAAAAAAAAAAAAAAAmAIAAGRycy9k&#10;b3ducmV2LnhtbFBLBQYAAAAABAAEAPUAAACJAwAAAAA=&#10;" path="m46,l,12,6,28,52,16r1,l46,xm46,l45,r1,xe" fillcolor="#3e916c" stroked="f">
                  <v:path arrowok="t" o:connecttype="custom" o:connectlocs="46,1343;0,1355;6,1371;52,1359;53,1359;46,1343;46,1343;45,1343;46,1343;46,1343" o:connectangles="0,0,0,0,0,0,0,0,0,0"/>
                </v:shape>
                <v:shape id="Freeform 1039" o:spid="_x0000_s1059" style="position:absolute;left:2552;top:1329;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ET8EA&#10;AADbAAAADwAAAGRycy9kb3ducmV2LnhtbESP3YrCMBCF7xd8hzDC3oimKkipRhFhYS8WRNcHGJpp&#10;U2wmpUlr9emNIHh5OD8fZ7MbbC16an3lWMF8loAgzp2uuFRw+f+ZpiB8QNZYOyYFd/Kw246+Nphp&#10;d+MT9edQijjCPkMFJoQmk9Lnhiz6mWuIo1e41mKIsi2lbvEWx20tF0mykhYrjgSDDR0M5ddzZyPE&#10;DI++SE5/3TGdzNNuUejrRCr1PR72axCBhvAJv9u/WsFyBa8v8Q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qBE/BAAAA2wAAAA8AAAAAAAAAAAAAAAAAmAIAAGRycy9kb3du&#10;cmV2LnhtbFBLBQYAAAAABAAEAPUAAACGAwAAAAA=&#10;" path="m42,r,l,14,8,30,49,16r-1,l42,xe" fillcolor="#3e916c" stroked="f">
                  <v:path arrowok="t" o:connecttype="custom" o:connectlocs="42,1329;42,1329;0,1343;8,1359;49,1345;48,1345;42,1329" o:connectangles="0,0,0,0,0,0,0"/>
                </v:shape>
                <v:shape id="Freeform 1040" o:spid="_x0000_s1060" style="position:absolute;left:2594;top:1321;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rVcYA&#10;AADbAAAADwAAAGRycy9kb3ducmV2LnhtbESPQWvCQBSE7wX/w/IEL6Vuamkq0VVKRWgvRaN4fmaf&#10;SWz2bcyuMfXXdwuCx2FmvmGm885UoqXGlZYVPA8jEMSZ1SXnCrab5dMYhPPIGivLpOCXHMxnvYcp&#10;JtpeeE1t6nMRIOwSVFB4XydSuqwgg25oa+LgHWxj0AfZ5FI3eAlwU8lRFMXSYMlhocCaPgrKftKz&#10;UZAt2tN2t7+u6q/HY7p4XcbfVx0rNeh37xMQnjp/D9/an1rByxv8fw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0rVcYAAADbAAAADwAAAAAAAAAAAAAAAACYAgAAZHJz&#10;L2Rvd25yZXYueG1sUEsFBgAAAAAEAAQA9QAAAIsDAAAAAA==&#10;" path="m36,r,l,8,6,24,40,16,36,xe" fillcolor="#3e916c" stroked="f">
                  <v:path arrowok="t" o:connecttype="custom" o:connectlocs="36,1321;36,1321;0,1329;6,1345;40,1337;40,1337;36,1321" o:connectangles="0,0,0,0,0,0,0"/>
                </v:shape>
                <v:shape id="AutoShape 1041" o:spid="_x0000_s1061" style="position:absolute;left:2630;top:1313;width:50;height:24;visibility:visible;mso-wrap-style:square;v-text-anchor:top" coordsize="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kyMEA&#10;AADbAAAADwAAAGRycy9kb3ducmV2LnhtbERPTWsCMRC9C/0PYYTeNLFV2W6NIoVSQRS0PfQ4bKa7&#10;i8lkSVJd/705CB4f73ux6p0VZwqx9axhMlYgiCtvWq41/Hx/jgoQMSEbtJ5Jw5UirJZPgwWWxl/4&#10;QOdjqkUO4ViihialrpQyVg05jGPfEWfuzweHKcNQSxPwksOdlS9KzaXDlnNDgx19NFSdjv9Ow1cR&#10;zG5jZqo4zbZvO2Wna7v/1fp52K/fQSTq00N8d2+Mhtc8Nn/JP0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z5MjBAAAA2wAAAA8AAAAAAAAAAAAAAAAAmAIAAGRycy9kb3du&#10;cmV2LnhtbFBLBQYAAAAABAAEAPUAAACGAwAAAAA=&#10;" path="m45,1l,8,4,24,49,16r1,l45,1xm46,l45,r,1l46,xe" fillcolor="#3e916c" stroked="f">
                  <v:path arrowok="t" o:connecttype="custom" o:connectlocs="45,1314;0,1321;4,1337;49,1329;50,1329;45,1314;46,1313;45,1313;45,1314;46,1313" o:connectangles="0,0,0,0,0,0,0,0,0,0"/>
                </v:shape>
                <v:shape id="Freeform 1042" o:spid="_x0000_s1062" style="position:absolute;left:2675;top:1304;width:53;height:26;visibility:visible;mso-wrap-style:square;v-text-anchor:top" coordsize="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Vh8IA&#10;AADbAAAADwAAAGRycy9kb3ducmV2LnhtbESPT4vCMBTE7wt+h/AWvK3pZsE/XaPIgtCbbFXw+Gie&#10;TdnmpTRR67c3C4LHYWZ+wyzXg2vFlfrQeNbwOclAEFfeNFxrOOy3H3MQISIbbD2ThjsFWK9Gb0vM&#10;jb/xL13LWIsE4ZCjBhtjl0sZKksOw8R3xMk7+95hTLKvpenxluCulSrLptJhw2nBYkc/lqq/8uI0&#10;yMtp3hi1OO/bQqlyV2xnVh21Hr8Pm28QkYb4Cj/bhdHwtYD/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VWHwgAAANsAAAAPAAAAAAAAAAAAAAAAAJgCAABkcnMvZG93&#10;bnJldi54bWxQSwUGAAAAAAQABAD1AAAAhwMAAAAA&#10;" path="m48,l,9,5,25,52,16r1,l48,xe" fillcolor="#3e916c" stroked="f">
                  <v:path arrowok="t" o:connecttype="custom" o:connectlocs="48,1304;0,1313;5,1329;52,1320;53,1320;48,1304" o:connectangles="0,0,0,0,0,0"/>
                </v:shape>
                <v:shape id="Freeform 1043" o:spid="_x0000_s1063" style="position:absolute;left:2723;top:1295;width:51;height:25;visibility:visible;mso-wrap-style:square;v-text-anchor:top" coordsize="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xE7wA&#10;AADbAAAADwAAAGRycy9kb3ducmV2LnhtbERPSwrCMBDdC94hjOBGNFVEpBpFFKEgCFoPMDRjW2wm&#10;tUm13t4sBJeP919vO1OJFzWutKxgOolAEGdWl5wruKXH8RKE88gaK8uk4EMOtpt+b42xtm++0Ovq&#10;cxFC2MWooPC+jqV0WUEG3cTWxIG728agD7DJpW7wHcJNJWdRtJAGSw4NBda0Lyh7XFuj4HyiaYJt&#10;e/EuNdXj8BwlnI6UGg663QqEp87/xT93ohXMw/rwJfwA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OjETvAAAANsAAAAPAAAAAAAAAAAAAAAAAJgCAABkcnMvZG93bnJldi54&#10;bWxQSwUGAAAAAAQABAD1AAAAgQMAAAAA&#10;" path="m46,l,9,5,25,51,16r,-1l46,xe" fillcolor="#3e916c" stroked="f">
                  <v:path arrowok="t" o:connecttype="custom" o:connectlocs="46,1295;0,1304;5,1320;51,1311;51,1310;46,1295" o:connectangles="0,0,0,0,0,0"/>
                </v:shape>
                <v:shape id="AutoShape 1044" o:spid="_x0000_s1064" style="position:absolute;left:2769;top:1284;width:55;height:27;visibility:visible;mso-wrap-style:square;v-text-anchor:top" coordsize="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cvsQA&#10;AADbAAAADwAAAGRycy9kb3ducmV2LnhtbESPzWrDMBCE74W8g9hALyWRU0qxncgmTSn0VGh+7ou1&#10;sZ1IK2MpsdOnrwqFHIeZ+YZZlaM14kq9bx0rWMwTEMSV0y3XCva7j1kKwgdkjcYxKbiRh7KYPKww&#10;127gb7puQy0ihH2OCpoQulxKXzVk0c9dRxy9o+sthij7Wuoehwi3Rj4nyau02HJcaLCjTUPVeXux&#10;CrKbGQ5fmzeXpNm7OWU/1D2NF6Uep+N6CSLQGO7h//anVvCygL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HL7EAAAA2wAAAA8AAAAAAAAAAAAAAAAAmAIAAGRycy9k&#10;b3ducmV2LnhtbFBLBQYAAAAABAAEAPUAAACJAwAAAAA=&#10;" path="m49,l,11,5,26,54,16r1,l49,xm49,r,xe" fillcolor="#3e916c" stroked="f">
                  <v:path arrowok="t" o:connecttype="custom" o:connectlocs="49,1284;0,1295;5,1310;54,1300;55,1300;49,1284;49,1284;49,1284;49,1284;49,1284" o:connectangles="0,0,0,0,0,0,0,0,0,0"/>
                </v:shape>
                <v:shape id="Freeform 1045" o:spid="_x0000_s1065" style="position:absolute;left:2818;top:1272;width:53;height:28;visibility:visible;mso-wrap-style:square;v-text-anchor:top" coordsize="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HvMMA&#10;AADbAAAADwAAAGRycy9kb3ducmV2LnhtbESPwWrDMBBE74H+g9hCb4nc4JTgRgklIVB8ix3S62Kt&#10;bVFr5Vpy7P59VSj0OMzMG2Z3mG0n7jR441jB8yoBQVw5bbhRcC3Pyy0IH5A1do5JwTd5OOwfFjvM&#10;tJv4QvciNCJC2GeooA2hz6T0VUsW/cr1xNGr3WAxRDk0Ug84Rbjt5DpJXqRFw3GhxZ6OLVWfxWgV&#10;5MaYj1s6XqX7qs+bOj+lY1Uq9fQ4v72CCDSH//Bf+10rSNf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HvMMAAADbAAAADwAAAAAAAAAAAAAAAACYAgAAZHJzL2Rv&#10;d25yZXYueG1sUEsFBgAAAAAEAAQA9QAAAIgDAAAAAA==&#10;" path="m46,l,12,6,28,51,15r1,l46,xe" fillcolor="#3e916c" stroked="f">
                  <v:path arrowok="t" o:connecttype="custom" o:connectlocs="46,1272;0,1284;6,1300;51,1287;52,1287;46,1272" o:connectangles="0,0,0,0,0,0"/>
                </v:shape>
                <v:shape id="Freeform 1046" o:spid="_x0000_s1066" style="position:absolute;left:2864;top:1259;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2rMQA&#10;AADbAAAADwAAAGRycy9kb3ducmV2LnhtbESPQWvCQBSE74L/YXlCL1I3rUXa1FWqIAgF0Via6yP7&#10;moRm34bsGtf+ercgeBxm5htmvgymET11rras4GmSgCAurK65VPB13Dy+gnAeWWNjmRRcyMFyMRzM&#10;MdX2zAfqM1+KCGGXooLK+zaV0hUVGXQT2xJH78d2Bn2UXSl1h+cIN418TpKZNFhzXKiwpXVFxW92&#10;Mgp2+2/MzVswtuf8b5w3qw1+BqUeRuHjHYSn4O/hW3urFbxM4f9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9qzEAAAA2wAAAA8AAAAAAAAAAAAAAAAAmAIAAGRycy9k&#10;b3ducmV2LnhtbFBLBQYAAAAABAAEAPUAAACJAwAAAAA=&#10;" path="m41,r,l,13,6,28,47,16,41,xe" fillcolor="#3e916c" stroked="f">
                  <v:path arrowok="t" o:connecttype="custom" o:connectlocs="41,1259;41,1259;0,1272;6,1287;47,1275;41,1259" o:connectangles="0,0,0,0,0,0"/>
                </v:shape>
                <v:shape id="Freeform 1047" o:spid="_x0000_s1067" style="position:absolute;left:2905;top:1247;width:52;height:29;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7yMMA&#10;AADbAAAADwAAAGRycy9kb3ducmV2LnhtbESPT4vCMBTE74LfITzBm6Yr7iJdoyyKVNaDf/f+bJ5t&#10;sXkpTbT12xthweMwM79hpvPWlOJOtSssK/gYRiCIU6sLzhScjqvBBITzyBpLy6TgQQ7ms25nirG2&#10;De/pfvCZCBB2MSrIva9iKV2ak0E3tBVx8C62NuiDrDOpa2wC3JRyFEVf0mDBYSHHihY5pdfDzSi4&#10;HZN08/v3mex3yfmyTKJHs20Lpfq99ucbhKfWv8P/7bVWMB7D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S7yMMAAADbAAAADwAAAAAAAAAAAAAAAACYAgAAZHJzL2Rv&#10;d25yZXYueG1sUEsFBgAAAAAEAAQA9QAAAIgDAAAAAA==&#10;" path="m46,r,l,12,6,28,51,15,46,xe" fillcolor="#3e916c" stroked="f">
                  <v:path arrowok="t" o:connecttype="custom" o:connectlocs="46,1247;46,1247;0,1259;6,1275;51,1262;51,1262;46,1247" o:connectangles="0,0,0,0,0,0,0"/>
                </v:shape>
                <v:shape id="AutoShape 1048" o:spid="_x0000_s1068" style="position:absolute;left:2951;top:1237;width:45;height:26;visibility:visible;mso-wrap-style:square;v-text-anchor:top" coordsize="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xDcUA&#10;AADbAAAADwAAAGRycy9kb3ducmV2LnhtbESP0WrCQBRE3wX/YbmCL0U3ihWNriJFpeBDa/QDLtlr&#10;EpK9m2bXmPbru4WCj8PMnGHW285UoqXGFZYVTMYRCOLU6oIzBdfLYbQA4TyyxsoyKfgmB9tNv7fG&#10;WNsHn6lNfCYChF2MCnLv61hKl+Zk0I1tTRy8m20M+iCbTOoGHwFuKjmNork0WHBYyLGmt5zSMrkb&#10;Bfufutt/yZflcfr5MWtPpzIqyqtSw0G3W4Hw1Pln+L/9rhXMXu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7ENxQAAANsAAAAPAAAAAAAAAAAAAAAAAJgCAABkcnMv&#10;ZG93bnJldi54bWxQSwUGAAAAAAQABAD1AAAAigMAAAAA&#10;" path="m40,l39,,,10,5,25,43,16,40,xm44,16r-1,l44,16xm40,l39,r1,xe" fillcolor="#3e916c" stroked="f">
                  <v:path arrowok="t" o:connecttype="custom" o:connectlocs="40,1237;39,1237;0,1247;5,1262;43,1253;40,1237;44,1253;43,1253;43,1253;44,1253;40,1237;39,1237;39,1237;40,1237" o:connectangles="0,0,0,0,0,0,0,0,0,0,0,0,0,0"/>
                </v:shape>
                <v:shape id="Freeform 1049" o:spid="_x0000_s1069" style="position:absolute;left:2991;top:1233;width:38;height:2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vSMIA&#10;AADbAAAADwAAAGRycy9kb3ducmV2LnhtbESPUYvCMBCE3wX/Q1jBN03VQ6UaRQRBEDz0FHxcmrUt&#10;NpvaRI3//nIg3OMwO9/szJfBVOJJjSstKxj0ExDEmdUl5wpOP5veFITzyBory6TgTQ6Wi3Zrjqm2&#10;Lz7Q8+hzESHsUlRQeF+nUrqsIIOub2vi6F1tY9BH2eRSN/iKcFPJYZKMpcGSY0OBNa0Lym7Hh4lv&#10;TPeTMLkTucyev8+rSxhtd0GpbiesZiA8Bf9//ElvtYKvMfxtiQC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9IwgAAANsAAAAPAAAAAAAAAAAAAAAAAJgCAABkcnMvZG93&#10;bnJldi54bWxQSwUGAAAAAAQABAD1AAAAhwMAAAAA&#10;" path="m35,l,4,3,20,38,16,35,xe" fillcolor="#3e916c" stroked="f">
                  <v:path arrowok="t" o:connecttype="custom" o:connectlocs="35,1233;0,1237;3,1253;38,1249;35,1233" o:connectangles="0,0,0,0,0"/>
                </v:shape>
                <v:shape id="Freeform 1050" o:spid="_x0000_s1070" style="position:absolute;left:3026;top:1225;width:54;height:24;visibility:visible;mso-wrap-style:square;v-text-anchor:top" coordsize="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m8sMA&#10;AADbAAAADwAAAGRycy9kb3ducmV2LnhtbESPT0sDMRTE74LfITyhN5tUiy3bpkUKUi8e+sf7I3lu&#10;lm5els1ru/XTG0HwOMzMb5jleoitulCfm8QWJmMDitgl33Bt4Xh4e5yDyoLssU1MFm6UYb26v1ti&#10;5dOVd3TZS60KhHOFFoJIV2mdXaCIeZw64uJ9pT6iFNnX2vd4LfDY6idjXnTEhstCwI42gdxpf44W&#10;nrdns9t8f0iammYS5HPu9NZZO3oYXheghAb5D/+1372F6Qx+v5Q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m8sMAAADbAAAADwAAAAAAAAAAAAAAAACYAgAAZHJzL2Rv&#10;d25yZXYueG1sUEsFBgAAAAAEAAQA9QAAAIgDAAAAAA==&#10;" path="m50,l49,,,8,3,24,53,16,50,xe" fillcolor="#3e916c" stroked="f">
                  <v:path arrowok="t" o:connecttype="custom" o:connectlocs="50,1225;49,1225;0,1233;3,1249;53,1241;50,1225" o:connectangles="0,0,0,0,0,0"/>
                </v:shape>
                <v:shape id="Freeform 1051" o:spid="_x0000_s1071" style="position:absolute;left:3076;top:1219;width:58;height:23;visibility:visible;mso-wrap-style:square;v-text-anchor:top" coordsize="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05MAA&#10;AADbAAAADwAAAGRycy9kb3ducmV2LnhtbERPTYvCMBC9C/sfwix407SulKUaRVwWevBiFWRvQzM2&#10;xWbSbaLWf28OgsfH+16uB9uKG/W+cawgnSYgiCunG64VHA+/k28QPiBrbB2Tggd5WK8+RkvMtbvz&#10;nm5lqEUMYZ+jAhNCl0vpK0MW/dR1xJE7u95iiLCvpe7xHsNtK2dJkkmLDccGgx1tDVWX8moVFKe/&#10;dDiV27Qw2Pzvip/syx4ypcafw2YBItAQ3uKXu9AK5nFs/B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z05MAAAADbAAAADwAAAAAAAAAAAAAAAACYAgAAZHJzL2Rvd25y&#10;ZXYueG1sUEsFBgAAAAAEAAQA9QAAAIUDAAAAAA==&#10;" path="m54,l,6,3,22,57,16r1,l54,xe" fillcolor="#3e916c" stroked="f">
                  <v:path arrowok="t" o:connecttype="custom" o:connectlocs="54,1219;0,1225;3,1241;57,1235;58,1235;54,1219" o:connectangles="0,0,0,0,0,0"/>
                </v:shape>
                <v:shape id="Freeform 1052" o:spid="_x0000_s1072" style="position:absolute;left:3130;top:1214;width:40;height:21;visibility:visible;mso-wrap-style:square;v-text-anchor:top" coordsize="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VFcMA&#10;AADbAAAADwAAAGRycy9kb3ducmV2LnhtbESPQWvCQBSE70L/w/IKvenGUsRGV5GCKLUI1YDXR/aZ&#10;jWbfhuwaU3+9WxA8DjPzDTOdd7YSLTW+dKxgOEhAEOdOl1woyPbL/hiED8gaK8ek4I88zGcvvSmm&#10;2l35l9pdKESEsE9RgQmhTqX0uSGLfuBq4ugdXWMxRNkUUjd4jXBbyfckGUmLJccFgzV9GcrPu4tV&#10;8H1yoZBb87NZUZbcsnaVVcuDUm+v3WICIlAXnuFHe60VfHzC/5f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sVFcMAAADbAAAADwAAAAAAAAAAAAAAAACYAgAAZHJzL2Rv&#10;d25yZXYueG1sUEsFBgAAAAAEAAQA9QAAAIgDAAAAAA==&#10;" path="m38,l37,,,5,4,21,40,16,38,xe" fillcolor="#3e916c" stroked="f">
                  <v:path arrowok="t" o:connecttype="custom" o:connectlocs="38,1214;37,1214;0,1219;4,1235;40,1230;40,1230;38,1214" o:connectangles="0,0,0,0,0,0,0"/>
                </v:shape>
                <v:shape id="Freeform 1053" o:spid="_x0000_s1073" style="position:absolute;left:3168;top:1207;width:81;height:23;visibility:visible;mso-wrap-style:square;v-text-anchor:top" coordsize="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aHL8A&#10;AADbAAAADwAAAGRycy9kb3ducmV2LnhtbERPTYvCMBC9C/6HMMJeRFMXFa1GEXFhr2oFj2MztsVm&#10;UppYq7/eHASPj/e9XLemFA3VrrCsYDSMQBCnVhecKUiOf4MZCOeRNZaWScGTHKxX3c4SY20fvKfm&#10;4DMRQtjFqCD3voqldGlOBt3QVsSBu9raoA+wzqSu8RHCTSl/o2gqDRYcGnKsaJtTejvcjYL+82Sb&#10;3XUzp2R8fvXNXr/OF6/UT6/dLEB4av1X/HH/awWTsD58C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U5ocvwAAANsAAAAPAAAAAAAAAAAAAAAAAJgCAABkcnMvZG93bnJl&#10;di54bWxQSwUGAAAAAAQABAD1AAAAhAMAAAAA&#10;" path="m78,r,1l,7,2,23,80,17,78,xe" fillcolor="#3e916c" stroked="f">
                  <v:path arrowok="t" o:connecttype="custom" o:connectlocs="78,1207;78,1208;0,1214;2,1230;80,1224;80,1224;78,1207" o:connectangles="0,0,0,0,0,0,0"/>
                </v:shape>
                <v:shape id="Freeform 1054" o:spid="_x0000_s1074" style="position:absolute;left:3246;top:1206;width:50;height:18;visibility:visible;mso-wrap-style:square;v-text-anchor:top" coordsize="5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c98QA&#10;AADbAAAADwAAAGRycy9kb3ducmV2LnhtbESP0WqDQBRE3wP9h+UG+pasljYY6yppoKQPhRCTD7i4&#10;typx74q7GtOv7xYKfRxm5gyTFbPpxESDay0riNcRCOLK6pZrBZfz+yoB4Tyyxs4yKbiTgyJ/WGSY&#10;anvjE02lr0WAsEtRQeN9n0rpqoYMurXtiYP3ZQeDPsihlnrAW4CbTj5F0UYabDksNNjTvqHqWo5G&#10;wedx98yXt+04fZ9xO9+Tw0j7g1KPy3n3CsLT7P/Df+0PreAlht8v4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8XPfEAAAA2wAAAA8AAAAAAAAAAAAAAAAAmAIAAGRycy9k&#10;b3ducmV2LnhtbFBLBQYAAAAABAAEAPUAAACJAwAAAAA=&#10;" path="m50,l48,,,1,2,18,49,16r-1,l50,xe" fillcolor="#3e916c" stroked="f">
                  <v:path arrowok="t" o:connecttype="custom" o:connectlocs="50,1206;48,1206;0,1207;2,1224;49,1222;48,1222;50,1206" o:connectangles="0,0,0,0,0,0,0"/>
                </v:shape>
                <v:shape id="Freeform 1055" o:spid="_x0000_s1075" style="position:absolute;left:3405;top:1119;width:303;height:167;visibility:visible;mso-wrap-style:square;v-text-anchor:top" coordsize="30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hvcUA&#10;AADbAAAADwAAAGRycy9kb3ducmV2LnhtbESPQWvCQBSE74L/YXlCL1I3lWpD6iYUqZKDB00LvT6y&#10;r0lo9m3Mrib9992C4HGYmW+YTTaaVlypd41lBU+LCARxaXXDlYLPj91jDMJ5ZI2tZVLwSw6ydDrZ&#10;YKLtwCe6Fr4SAcIuQQW1910ipStrMugWtiMO3rftDfog+0rqHocAN61cRtFaGmw4LNTY0bam8qe4&#10;GAWcf53jQ3yMXoZuj+/y+ZIP41yph9n49grC0+jv4Vs71wpWS/j/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SG9xQAAANsAAAAPAAAAAAAAAAAAAAAAAJgCAABkcnMv&#10;ZG93bnJldi54bWxQSwUGAAAAAAQABAD1AAAAigMAAAAA&#10;" path="m303,l277,5,248,7r-24,6l152,33,109,53,90,63,74,74,59,86,44,98,33,112,20,124r-6,15l5,153,,167e" filled="f" strokecolor="#121315" strokeweight=".29919mm">
                  <v:path arrowok="t" o:connecttype="custom" o:connectlocs="303,1119;277,1124;248,1126;224,1132;152,1152;109,1172;90,1182;74,1193;59,1205;44,1217;33,1231;20,1243;14,1258;5,1272;0,1286" o:connectangles="0,0,0,0,0,0,0,0,0,0,0,0,0,0,0"/>
                </v:shape>
                <v:line id="Line 1056" o:spid="_x0000_s1076" style="position:absolute;visibility:visible;mso-wrap-style:square" from="3708,1130" to="3717,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hu8QAAADbAAAADwAAAGRycy9kb3ducmV2LnhtbESPQWvCQBSE7wX/w/KE3upGiyWkrlKE&#10;Fm+lVgRvr9nXJJh9G7PPJO2vdwXB4zAz3zCL1eBq1VEbKs8GppMEFHHubcWFgd33+1MKKgiyxdoz&#10;GfijAKvl6GGBmfU9f1G3lUJFCIcMDZQiTaZ1yEtyGCa+IY7er28dSpRtoW2LfYS7Ws+S5EU7rDgu&#10;lNjQuqT8uD07A/ve7iUP/THtTv8y+0w/DqcfZ8zjeHh7BSU0yD18a2+sgfkzXL/EH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uG7xAAAANsAAAAPAAAAAAAAAAAA&#10;AAAAAKECAABkcnMvZG93bnJldi54bWxQSwUGAAAAAAQABAD5AAAAkgMAAAAA&#10;" strokecolor="#121315" strokeweight=".33753mm"/>
                <v:shape id="Freeform 1057" o:spid="_x0000_s1077" style="position:absolute;left:3440;top:1157;width:274;height:129;visibility:visible;mso-wrap-style:square;v-text-anchor:top" coordsize="2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4J8UA&#10;AADbAAAADwAAAGRycy9kb3ducmV2LnhtbESPQWvCQBSE74L/YXmFXkqzsaiU1FW0qPRUMUbw+Mi+&#10;JqHZtyG7TVJ/fbcgeBxm5htmsRpMLTpqXWVZwSSKQRDnVldcKMhOu+dXEM4ja6wtk4JfcrBajkcL&#10;TLTt+Uhd6gsRIOwSVFB63yRSurwkgy6yDXHwvmxr0AfZFlK32Ae4qeVLHM+lwYrDQokNvZeUf6c/&#10;RsFle93H6+zpcL5OndzOPjcHpo1Sjw/D+g2Ep8Hfw7f2h1Ywm8L/l/A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3gnxQAAANsAAAAPAAAAAAAAAAAAAAAAAJgCAABkcnMv&#10;ZG93bnJldi54bWxQSwUGAAAAAAQABAD1AAAAigMAAAAA&#10;" path="m274,l248,4,220,7r-24,5l169,20r-21,8l124,36r-20,9l85,56,65,67,50,78,35,90,20,102,7,116,,129e" filled="f" strokecolor="#121315" strokeweight=".29642mm">
                  <v:path arrowok="t" o:connecttype="custom" o:connectlocs="274,1157;248,1161;220,1164;196,1169;169,1177;148,1185;124,1193;104,1202;85,1213;65,1224;50,1235;35,1247;20,1259;7,1273;0,1286" o:connectangles="0,0,0,0,0,0,0,0,0,0,0,0,0,0,0"/>
                </v:shape>
                <v:line id="Line 1058" o:spid="_x0000_s1078" style="position:absolute;visibility:visible;mso-wrap-style:square" from="3457,1286" to="3457,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28IAAADbAAAADwAAAGRycy9kb3ducmV2LnhtbESPQWvCQBSE7wX/w/IEb7oxVCnRVVRQ&#10;PAnG0l6f2dckdPdtzG41/ntXEHocZuYbZr7srBFXan3tWMF4lIAgLpyuuVTwedoOP0D4gKzROCYF&#10;d/KwXPTe5phpd+MjXfNQighhn6GCKoQmk9IXFVn0I9cQR+/HtRZDlG0pdYu3CLdGpkkylRZrjgsV&#10;NrSpqPjN/6yCwzk/vqd781Wm37vLuttpbSgoNeh3qxmIQF34D7/ae61gM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J28IAAADbAAAADwAAAAAAAAAAAAAA&#10;AAChAgAAZHJzL2Rvd25yZXYueG1sUEsFBgAAAAAEAAQA+QAAAJADAAAAAA==&#10;" strokecolor="#121315" strokeweight=".28667mm"/>
                <v:shape id="Freeform 1059" o:spid="_x0000_s1079" style="position:absolute;left:3294;top:1206;width:54;height:20;visibility:visible;mso-wrap-style:square;v-text-anchor:top" coordsize="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5lcIA&#10;AADbAAAADwAAAGRycy9kb3ducmV2LnhtbESPQWsCMRSE7wX/Q3iCt5q1qMhqFC2I0ltVxONj89xd&#10;3LykSaq7/74pCB6HmfmGWaxa04g7+VBbVjAaZiCIC6trLhWcjtv3GYgQkTU2lklBRwFWy97bAnNt&#10;H/xN90MsRYJwyFFBFaPLpQxFRQbD0Dri5F2tNxiT9KXUHh8Jbhr5kWVTabDmtFCho8+Kitvh1yj4&#10;ufgvtz3vNrtZh+PTvnS6u06UGvTb9RxEpDa+ws/2XiuYTOH/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bmVwgAAANsAAAAPAAAAAAAAAAAAAAAAAJgCAABkcnMvZG93&#10;bnJldi54bWxQSwUGAAAAAAQABAD1AAAAhwMAAAAA&#10;" path="m2,l,16r52,3l53,20,52,3r1,l2,xe" fillcolor="#3e916c" stroked="f">
                  <v:path arrowok="t" o:connecttype="custom" o:connectlocs="2,1206;0,1222;52,1225;53,1226;52,1209;53,1209;2,1206" o:connectangles="0,0,0,0,0,0,0"/>
                </v:shape>
                <v:shape id="Freeform 1060" o:spid="_x0000_s1080" style="position:absolute;left:3346;top:1207;width:71;height:19;visibility:visible;mso-wrap-style:square;v-text-anchor:top" coordsize="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OYMYA&#10;AADbAAAADwAAAGRycy9kb3ducmV2LnhtbESPT2vCQBTE7wW/w/IEb3VjS6qkrkFKlR56iQqlt0f2&#10;mYRm34bs5o/59N1CweMwM79htuloatFT6yrLClbLCARxbnXFhYLL+fC4AeE8ssbaMim4kYN0N3vY&#10;YqLtwBn1J1+IAGGXoILS+yaR0uUlGXRL2xAH72pbgz7ItpC6xSHATS2fouhFGqw4LJTY0FtJ+c+p&#10;Mwqy/vj5fpiGbho2X8+6+Y6Pl2us1GI+7l9BeBr9Pfzf/tAK4jX8fQk/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COYMYAAADbAAAADwAAAAAAAAAAAAAAAACYAgAAZHJz&#10;L2Rvd25yZXYueG1sUEsFBgAAAAAEAAQA9QAAAIsDAAAAAA==&#10;" path="m70,l,2,1,19,70,17,70,xe" fillcolor="#3e916c" stroked="f">
                  <v:path arrowok="t" o:connecttype="custom" o:connectlocs="70,1207;0,1209;1,1226;70,1224;70,1207" o:connectangles="0,0,0,0,0"/>
                </v:shape>
                <v:line id="Line 1061" o:spid="_x0000_s1081" style="position:absolute;visibility:visible;mso-wrap-style:square" from="3416,1216" to="3431,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s078AAADbAAAADwAAAGRycy9kb3ducmV2LnhtbERPTYvCMBC9C/6HMII3TVfRXWujqCB4&#10;VQu7x6GZNmWbSWlSrf/eHBb2+Hjf2X6wjXhQ52vHCj7mCQjiwumaKwX5/Tz7AuEDssbGMSl4kYf9&#10;bjzKMNXuyVd63EIlYgj7FBWYENpUSl8YsujnriWOXOk6iyHCrpK6w2cMt41cJMlaWqw5Nhhs6WSo&#10;+L31VsHy+3As+fJ5z/3R9D/9Kdmcda7UdDIctiACDeFf/Oe+aAWrODZ+iT9A7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C9s078AAADbAAAADwAAAAAAAAAAAAAAAACh&#10;AgAAZHJzL2Rvd25yZXYueG1sUEsFBgAAAAAEAAQA+QAAAI0DAAAAAA==&#10;" strokecolor="#3e916c" strokeweight=".28611mm"/>
                <v:shape id="Freeform 1062" o:spid="_x0000_s1082" style="position:absolute;left:857;top:1391;width:89;height:1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jTsQA&#10;AADbAAAADwAAAGRycy9kb3ducmV2LnhtbESPQWsCMRSE74X+h/AEL1KzlVp0axSxCLWeuvXi7bF5&#10;3V3cvIQkXdN/3wiFHoeZ+YZZbZLpxUA+dJYVPE4LEMS11R03Ck6f+4cFiBCRNfaWScEPBdis7+9W&#10;WGp75Q8aqtiIDOFQooI2RldKGeqWDIapdcTZ+7LeYMzSN1J7vGa46eWsKJ6lwY7zQouOdi3Vl+rb&#10;KPCvIVXvaegWT7sJHt3yMHPbs1LjUdq+gIiU4n/4r/2mFcyXcPu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407EAAAA2wAAAA8AAAAAAAAAAAAAAAAAmAIAAGRycy9k&#10;b3ducmV2LnhtbFBLBQYAAAAABAAEAPUAAACJAwAAAAA=&#10;" path="m,11l35,6,89,e" filled="f" strokecolor="#7ec6c8" strokeweight=".2875mm">
                  <v:path arrowok="t" o:connecttype="custom" o:connectlocs="0,1402;35,1397;89,1391" o:connectangles="0,0,0"/>
                </v:shape>
                <v:line id="Line 1063" o:spid="_x0000_s1083" style="position:absolute;visibility:visible;mso-wrap-style:square" from="9334,547" to="9334,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HmsEAAADbAAAADwAAAGRycy9kb3ducmV2LnhtbERPy4rCMBTdD/gP4QpuhjFVsYwdo4gg&#10;upmFDwR3d5prW21uShNtna83C8Hl4byn89aU4k61KywrGPQjEMSp1QVnCg771dc3COeRNZaWScGD&#10;HMxnnY8pJto2vKX7zmcihLBLUEHufZVI6dKcDLq+rYgDd7a1QR9gnUldYxPCTSmHURRLgwWHhhwr&#10;WuaUXnc3o2B8+nP/xeayagZrWo948nmkX1Kq120XPyA8tf4tfrk3WkEc1ocv4Q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QeawQAAANsAAAAPAAAAAAAAAAAAAAAA&#10;AKECAABkcnMvZG93bnJldi54bWxQSwUGAAAAAAQABAD5AAAAjwMAAAAA&#10;" strokecolor="#3e916c" strokeweight=".91161mm"/>
                <v:line id="Line 1064" o:spid="_x0000_s1084" style="position:absolute;visibility:visible;mso-wrap-style:square" from="10,2360" to="9352,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ha5MEAAADbAAAADwAAAGRycy9kb3ducmV2LnhtbESP3arCMBCE7w/4DmEF746pgiLVKCIq&#10;Cir48wBrs7bVZlOaqPXtjSB4OczMN8xoUptCPKhyuWUFnXYEgjixOudUwem4+B+AcB5ZY2GZFLzI&#10;wWTc+BthrO2T9/Q4+FQECLsYFWTel7GULsnIoGvbkjh4F1sZ9EFWqdQVPgPcFLIbRX1pMOewkGFJ&#10;s4yS2+FuFPjpeXk2q2tvsS3m672bbU7rXaJUq1lPhyA81f4X/rZXWkG/A58v4QfI8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FrkwQAAANsAAAAPAAAAAAAAAAAAAAAA&#10;AKECAABkcnMvZG93bnJldi54bWxQSwUGAAAAAAQABAD5AAAAjwMAAAAA&#10;" strokecolor="#3e916c" strokeweight=".29319mm"/>
                <v:shape id="Picture 1065" o:spid="_x0000_s1085" type="#_x0000_t75" style="position:absolute;left:486;top:1361;width:832;height: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N6e/DAAAA2wAAAA8AAABkcnMvZG93bnJldi54bWxEj0FrAjEUhO8F/0N4gpdSs1oIsjVKESwe&#10;rbYHb4/kubt187JsUjf9940geBxm5htmuU6uFVfqQ+NZw2xagCA23jZcafg6bl8WIEJEtth6Jg1/&#10;FGC9Gj0tsbR+4E+6HmIlMoRDiRrqGLtSymBqchimviPO3tn3DmOWfSVtj0OGu1bOi0JJhw3nhRo7&#10;2tRkLodfp+GyN98/561Kz68fQ/LppJLZK60n4/T+BiJSio/wvb2zGtQcbl/y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3p78MAAADbAAAADwAAAAAAAAAAAAAAAACf&#10;AgAAZHJzL2Rvd25yZXYueG1sUEsFBgAAAAAEAAQA9wAAAI8DAAAAAA==&#10;">
                  <v:imagedata r:id="rId45" o:title=""/>
                </v:shape>
                <v:shape id="Picture 1066" o:spid="_x0000_s1086" type="#_x0000_t75" style="position:absolute;left:3278;top:1715;width:241;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1PuPEAAAA2wAAAA8AAABkcnMvZG93bnJldi54bWxEj0+LwjAUxO+C3yE8wZumrqBSjSL+AWEv&#10;u64HvT2bZ1tsXkKTbeu33yws7HGYmd8wq01nKtFQ7UvLCibjBARxZnXJuYLL13G0AOEDssbKMil4&#10;kYfNut9bYapty5/UnEMuIoR9igqKEFwqpc8KMujH1hFH72FrgyHKOpe6xjbCTSXfkmQmDZYcFwp0&#10;tCsoe56/jQJ/37cf+YHd7Z2vrjss5sdmP1dqOOi2SxCBuvAf/muftILZFH6/x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1PuPEAAAA2wAAAA8AAAAAAAAAAAAAAAAA&#10;nwIAAGRycy9kb3ducmV2LnhtbFBLBQYAAAAABAAEAPcAAACQAwAAAAA=&#10;">
                  <v:imagedata r:id="rId46" o:title=""/>
                </v:shape>
                <v:shape id="Picture 1067" o:spid="_x0000_s1087" type="#_x0000_t75" style="position:absolute;left:2988;top:1347;width:821;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vYTHFAAAA2wAAAA8AAABkcnMvZG93bnJldi54bWxEj09rwkAUxO+FfoflFbzVTUW0pq5SxKAH&#10;EbQqeHtkX5Ng9m3Irvnz7V2h0OMwM79h5svOlKKh2hWWFXwMIxDEqdUFZwpOP8n7JwjnkTWWlklB&#10;Tw6Wi9eXOcbatnyg5ugzESDsYlSQe1/FUro0J4NuaCvi4P3a2qAPss6krrENcFPKURRNpMGCw0KO&#10;Fa1ySm/Hu1FAfXKb7ftzsjk1u2lyXV+ath0pNXjrvr9AeOr8f/ivvdUKJmN4fgk/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r2ExxQAAANsAAAAPAAAAAAAAAAAAAAAA&#10;AJ8CAABkcnMvZG93bnJldi54bWxQSwUGAAAAAAQABAD3AAAAkQMAAAAA&#10;">
                  <v:imagedata r:id="rId47" o:title=""/>
                </v:shape>
                <v:line id="Line 1068" o:spid="_x0000_s1088" style="position:absolute;visibility:visible;mso-wrap-style:square" from="3538,1214" to="3588,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gasIAAADbAAAADwAAAGRycy9kb3ducmV2LnhtbESPQWvCQBCF74L/YRnBm9m0RJHUVaog&#10;ejUV9DhkJ8nS7GzMbmP677uFQo+PN+978za70bZioN4bxwpekhQEcem04VrB9eO4WIPwAVlj65gU&#10;fJOH3XY62WCu3ZMvNBShFhHCPkcFTQhdLqUvG7LoE9cRR69yvcUQZV9L3eMzwm0rX9N0JS0ajg0N&#10;dnRoqPwsvmx8g6squz8OWVfvT7fhbI3JToVS89n4/gYi0Bj+j//SZ61gtYTfLREA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xgasIAAADbAAAADwAAAAAAAAAAAAAA&#10;AAChAgAAZHJzL2Rvd25yZXYueG1sUEsFBgAAAAAEAAQA+QAAAJADAAAAAA==&#10;" strokecolor="#3e916c" strokeweight=".29297mm"/>
                <v:line id="Line 1069" o:spid="_x0000_s1089" style="position:absolute;visibility:visible;mso-wrap-style:square" from="3588,1214" to="3648,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7+HcIAAADbAAAADwAAAGRycy9kb3ducmV2LnhtbESPwWrDMBBE74X+g9hCbrHcYkxwo5jU&#10;UJJr3EJ6XKy1LWKtXEt1nL+PCoUeh9l5s7MtFzuImSZvHCt4TlIQxI3ThjsFnx/v6w0IH5A1Do5J&#10;wY08lLvHhy0W2l35RHMdOhEh7AtU0IcwFlL6pieLPnEjcfRaN1kMUU6d1BNeI9wO8iVNc2nRcGzo&#10;caSqp+ZS/9j4Brdt9vVdZWP3djjPR2tMdqiVWj0t+1cQgZbwf/yXPmoFeQ6/WyIA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7+HcIAAADbAAAADwAAAAAAAAAAAAAA&#10;AAChAgAAZHJzL2Rvd25yZXYueG1sUEsFBgAAAAAEAAQA+QAAAJADAAAAAA==&#10;" strokecolor="#3e916c" strokeweight=".29297mm"/>
                <v:shape id="Freeform 1070" o:spid="_x0000_s1090" style="position:absolute;left:3646;top:1203;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d2MMA&#10;AADbAAAADwAAAGRycy9kb3ducmV2LnhtbESP3WrCQBSE7wu+w3IEb4puKiSV6CpSEAK9KKY+wCF7&#10;8oPZs3F31fj2bqHg5TAz3zCb3Wh6cSPnO8sKPhYJCOLK6o4bBaffw3wFwgdkjb1lUvAgD7vt5G2D&#10;ubZ3PtKtDI2IEPY5KmhDGHIpfdWSQb+wA3H0ausMhihdI7XDe4SbXi6TJJMGO44LLQ701VJ1Lq9G&#10;QVLLc3FJL06/03ctT01tU/+j1Gw67tcgAo3hFf5vF1pB9gl/X+IP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Sd2MMAAADbAAAADwAAAAAAAAAAAAAAAACYAgAAZHJzL2Rv&#10;d25yZXYueG1sUEsFBgAAAAAEAAQA9QAAAIgDAAAAAA==&#10;" path="m61,l,3,2,19,62,16,61,xe" fillcolor="#3e916c" stroked="f">
                  <v:path arrowok="t" o:connecttype="custom" o:connectlocs="61,1203;0,1206;2,1222;62,1219;62,1219;61,1203" o:connectangles="0,0,0,0,0,0"/>
                </v:shape>
                <v:line id="Line 1071" o:spid="_x0000_s1091" style="position:absolute;visibility:visible;mso-wrap-style:square" from="3707,1210" to="376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WJgr8AAADbAAAADwAAAGRycy9kb3ducmV2LnhtbERPTYvCMBC9L/gfwgh7W1NlV6UaRQVh&#10;0YtWDx6HZmyKzaQkUbv/fnMQPD7e93zZ2UY8yIfasYLhIANBXDpdc6XgfNp+TUGEiKyxcUwK/ijA&#10;ctH7mGOu3ZOP9ChiJVIIhxwVmBjbXMpQGrIYBq4lTtzVeYsxQV9J7fGZwm0jR1k2lhZrTg0GW9oY&#10;Km/F3SoIh4nx5aVb7/b+p9hV9kKn47dSn/1uNQMRqYtv8cv9qxWM09j0Jf0Auf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cWJgr8AAADbAAAADwAAAAAAAAAAAAAAAACh&#10;AgAAZHJzL2Rvd25yZXYueG1sUEsFBgAAAAAEAAQA+QAAAI0DAAAAAA==&#10;" strokecolor="#3e916c" strokeweight=".31417mm"/>
                <v:shape id="Freeform 1072" o:spid="_x0000_s1092" style="position:absolute;left:3764;top:1199;width:66;height:19;visibility:visible;mso-wrap-style:square;v-text-anchor:top" coordsize="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q3MIA&#10;AADbAAAADwAAAGRycy9kb3ducmV2LnhtbESPQWvCQBSE7wX/w/IEb3Wjh9BGVxGxoodSmhbPj+xz&#10;E9x9G7LbJP57t1DocZiZb5j1dnRW9NSFxrOCxTwDQVx53bBR8P319vwCIkRkjdYzKbhTgO1m8rTG&#10;QvuBP6kvoxEJwqFABXWMbSFlqGpyGOa+JU7e1XcOY5KdkbrDIcGdlcssy6XDhtNCjS3ta6pu5Y9T&#10;MBzPV0uX/sPmfmneTTng5WCUmk3H3QpEpDH+h//aJ60gf4X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GrcwgAAANsAAAAPAAAAAAAAAAAAAAAAAJgCAABkcnMvZG93&#10;bnJldi54bWxQSwUGAAAAAAQABAD1AAAAhwMAAAAA&#10;" path="m65,l,2,,19,66,16r-1,l65,xe" fillcolor="#3e916c" stroked="f">
                  <v:path arrowok="t" o:connecttype="custom" o:connectlocs="65,1199;0,1201;0,1218;66,1215;65,1215;65,1199" o:connectangles="0,0,0,0,0,0"/>
                </v:shape>
                <v:shape id="AutoShape 1073" o:spid="_x0000_s1093" style="position:absolute;left:3829;top:1197;width:62;height:19;visibility:visible;mso-wrap-style:square;v-text-anchor:top" coordsize="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PIcIA&#10;AADbAAAADwAAAGRycy9kb3ducmV2LnhtbERPW2vCMBR+H+w/hDPYy7DpNlCpjaIbBZGBeMHnQ3Ns&#10;q81JSTLt/PXLg+Djx3fPZ71pxYWcbywreE9SEMSl1Q1XCva7YjAG4QOyxtYyKfgjD7Pp81OOmbZX&#10;3tBlGyoRQ9hnqKAOocuk9GVNBn1iO+LIHa0zGCJ0ldQOrzHctPIjTYfSYMOxocaOvmoqz9tfo2B1&#10;OqyXvlh//jRvtwIPJ/e96EdKvb708wmIQH14iO/upVYwiuvjl/g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k8hwgAAANsAAAAPAAAAAAAAAAAAAAAAAJgCAABkcnMvZG93&#10;bnJldi54bWxQSwUGAAAAAAQABAD1AAAAhwMAAAAA&#10;" path="m61,l,2,,18,61,16,61,xm61,r,xe" fillcolor="#3e916c" stroked="f">
                  <v:path arrowok="t" o:connecttype="custom" o:connectlocs="61,1197;0,1199;0,1215;61,1213;61,1197;61,1197;61,1197;61,1197;61,1197;61,1197;61,1197" o:connectangles="0,0,0,0,0,0,0,0,0,0,0"/>
                </v:shape>
                <v:line id="Line 1074" o:spid="_x0000_s1094" style="position:absolute;visibility:visible;mso-wrap-style:square" from="3890,1205" to="3938,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CZLsIAAADbAAAADwAAAGRycy9kb3ducmV2LnhtbESPQWvCQBSE74L/YXlCb7pRoampq6gQ&#10;yLUaqMdH9pkNzb4N2Y1J/323UOhxmJlvmP1xsq14Uu8bxwrWqwQEceV0w7WC8pYv30D4gKyxdUwK&#10;vsnD8TCf7THTbuQPel5DLSKEfYYKTAhdJqWvDFn0K9cRR+/heoshyr6Wuscxwm0rN0nyKi02HBcM&#10;dnQxVH1dB6tg+3k6P7hIb6U/m+E+XJJdrkulXhbT6R1EoCn8h//ahVaQruH3S/wB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CZLsIAAADbAAAADwAAAAAAAAAAAAAA&#10;AAChAgAAZHJzL2Rvd25yZXYueG1sUEsFBgAAAAAEAAQA+QAAAJADAAAAAA==&#10;" strokecolor="#3e916c" strokeweight=".28611mm"/>
                <v:line id="Line 1075" o:spid="_x0000_s1095" style="position:absolute;visibility:visible;mso-wrap-style:square" from="3938,1205" to="3990,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HWcAAAADbAAAADwAAAGRycy9kb3ducmV2LnhtbESPQYvCMBSE74L/ITxhb5qqsGo1igqC&#10;19WCHh/Nsyk2L6VJtfvvjSB4HGbmG2a16WwlHtT40rGC8SgBQZw7XXKhIDsfhnMQPiBrrByTgn/y&#10;sFn3eytMtXvyHz1OoRARwj5FBSaEOpXS54Ys+pGriaN3c43FEGVTSN3gM8JtJSdJ8istlhwXDNa0&#10;N5TfT61VML1sdzc+zs6Z35n22u6TxUFnSv0Muu0SRKAufMOf9lErmE3g/SX+A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yB1nAAAAA2wAAAA8AAAAAAAAAAAAAAAAA&#10;oQIAAGRycy9kb3ducmV2LnhtbFBLBQYAAAAABAAEAPkAAACOAwAAAAA=&#10;" strokecolor="#3e916c" strokeweight=".28611mm"/>
                <v:line id="Line 1076" o:spid="_x0000_s1096" style="position:absolute;visibility:visible;mso-wrap-style:square" from="3990,1205" to="4040,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6iwsMAAADbAAAADwAAAGRycy9kb3ducmV2LnhtbESPwWrDMBBE74H+g9hCb4ncGprWiRJs&#10;gyHXJob2uFgby8RaGUuO3b+vCoUeh5l5w+yPi+3FnUbfOVbwvElAEDdOd9wqqC/V+g2ED8gae8ek&#10;4Js8HA8Pqz1m2s38QfdzaEWEsM9QgQlhyKT0jSGLfuMG4uhd3WgxRDm2Uo84R7jt5UuSvEqLHccF&#10;gwOVhprbebIK0s+8uPJpe6l9YaavqUzeK10r9fS45DsQgZbwH/5rn7SCbQq/X+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sLDAAAA2wAAAA8AAAAAAAAAAAAA&#10;AAAAoQIAAGRycy9kb3ducmV2LnhtbFBLBQYAAAAABAAEAPkAAACRAwAAAAA=&#10;" strokecolor="#3e916c" strokeweight=".28611mm"/>
                <v:line id="Line 1077" o:spid="_x0000_s1097" style="position:absolute;visibility:visible;mso-wrap-style:square" from="4040,1205" to="4090,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6tsMAAADbAAAADwAAAGRycy9kb3ducmV2LnhtbESPT2vCQBTE7wW/w/KE3upGW2ob3QQV&#10;BK/VQHt8ZJ/ZYPZtyG7++O3dQqHHYWZ+w2zzyTZioM7XjhUsFwkI4tLpmisFxeX48gHCB2SNjWNS&#10;cCcPeTZ72mKq3chfNJxDJSKEfYoKTAhtKqUvDVn0C9cSR+/qOoshyq6SusMxwm0jV0nyLi3WHBcM&#10;tnQwVN7OvVXw+r3bX/m0vhR+b/qf/pB8HnWh1PN82m1ABJrCf/ivfdIK1m/w+yX+AJ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XOrbDAAAA2wAAAA8AAAAAAAAAAAAA&#10;AAAAoQIAAGRycy9kb3ducmV2LnhtbFBLBQYAAAAABAAEAPkAAACRAwAAAAA=&#10;" strokecolor="#3e916c" strokeweight=".28611mm"/>
                <v:line id="Line 1078" o:spid="_x0000_s1098" style="position:absolute;visibility:visible;mso-wrap-style:square" from="4090,1204" to="415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2wwcMAAADbAAAADwAAAGRycy9kb3ducmV2LnhtbESPQWsCMRSE74X+h/CE3mpWqVq2m5Va&#10;KBS96OrB42Pz3CxuXpYk1e2/bwTB4zAz3zDFcrCduJAPrWMFk3EGgrh2uuVGwWH//foOIkRkjZ1j&#10;UvBHAZbl81OBuXZX3tGlio1IEA45KjAx9rmUoTZkMYxdT5y8k/MWY5K+kdrjNcFtJ6dZNpcWW04L&#10;Bnv6MlSfq1+rIGwXxtfHYbXe+Fm1buyR9rs3pV5Gw+cHiEhDfITv7R+tYDGD25f0A2T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dsMHDAAAA2wAAAA8AAAAAAAAAAAAA&#10;AAAAoQIAAGRycy9kb3ducmV2LnhtbFBLBQYAAAAABAAEAPkAAACRAwAAAAA=&#10;" strokecolor="#3e916c" strokeweight=".31417mm"/>
                <v:shape id="Freeform 1079" o:spid="_x0000_s1099" style="position:absolute;left:4150;top:1194;width:56;height:18;visibility:visible;mso-wrap-style:square;v-text-anchor:top" coordsize="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43sMA&#10;AADbAAAADwAAAGRycy9kb3ducmV2LnhtbESPQWvCQBSE70L/w/IKvYjZmEOs0VWK0OLBS1To9ZF9&#10;ZoPZt2l2a9J/3xUEj8PMfMOst6NtxY163zhWME9SEMSV0w3XCs6nz9k7CB+QNbaOScEfedhuXiZr&#10;LLQbuKTbMdQiQtgXqMCE0BVS+sqQRZ+4jjh6F9dbDFH2tdQ9DhFuW5mlaS4tNhwXDHa0M1Rdj79W&#10;QTY0X1O5N9PSHb6v+dJkZf1jlXp7HT9WIAKN4Rl+tPdawSKH+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J43sMAAADbAAAADwAAAAAAAAAAAAAAAACYAgAAZHJzL2Rv&#10;d25yZXYueG1sUEsFBgAAAAAEAAQA9QAAAIgDAAAAAA==&#10;" path="m55,l,1,1,17,56,16,55,xe" fillcolor="#3e916c" stroked="f">
                  <v:path arrowok="t" o:connecttype="custom" o:connectlocs="55,1194;0,1195;1,1211;56,1210;56,1210;55,1194" o:connectangles="0,0,0,0,0,0"/>
                </v:shape>
                <v:shape id="AutoShape 1080" o:spid="_x0000_s1100" style="position:absolute;left:4205;top:1189;width:66;height:21;visibility:visible;mso-wrap-style:square;v-text-anchor:top" coordsize="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LRMYA&#10;AADbAAAADwAAAGRycy9kb3ducmV2LnhtbESP0WrCQBRE3wX/YbkFX6RuLFIldRVJqfhQqCZ+wCV7&#10;TUKzd2N2m0S/vlso+DjMzBlmvR1MLTpqXWVZwXwWgSDOra64UHDOPp5XIJxH1lhbJgU3crDdjEdr&#10;jLXt+URd6gsRIOxiVFB638RSurwkg25mG+LgXWxr0AfZFlK32Ae4qeVLFL1KgxWHhRIbSkrKv9Mf&#10;oyBLjpevQX++H8/JdXqvq0Wzvx2UmjwNuzcQngb/CP+3D1rBcg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zLRMYAAADbAAAADwAAAAAAAAAAAAAAAACYAgAAZHJz&#10;L2Rvd25yZXYueG1sUEsFBgAAAAAEAAQA9QAAAIsDAAAAAA==&#10;" path="m61,l,5,1,21,64,16r1,l61,xm63,l61,r2,xe" fillcolor="#3e916c" stroked="f">
                  <v:path arrowok="t" o:connecttype="custom" o:connectlocs="61,1189;0,1194;1,1210;64,1205;65,1205;61,1189;63,1189;61,1189;61,1189;63,1189" o:connectangles="0,0,0,0,0,0,0,0,0,0"/>
                </v:shape>
                <v:shape id="Freeform 1081" o:spid="_x0000_s1101" style="position:absolute;left:4266;top:1180;width:69;height:26;visibility:visible;mso-wrap-style:square;v-text-anchor:top" coordsize="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cn8EA&#10;AADbAAAADwAAAGRycy9kb3ducmV2LnhtbERPz2vCMBS+D/wfwhN2m6k9bFKNIoJjTBhoRTw+m2da&#10;bV66Jmr9781B8Pjx/Z7MOluLK7W+cqxgOEhAEBdOV2wUbPPlxwiED8gaa8ek4E4eZtPe2wQz7W68&#10;pusmGBFD2GeooAyhyaT0RUkW/cA1xJE7utZiiLA1Urd4i+G2lmmSfEqLFceGEhtalFScNxerYJ//&#10;rlL6+zf592V9XHXn3elgUqXe+918DCJQF17ip/tHK/iKY+O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MHJ/BAAAA2wAAAA8AAAAAAAAAAAAAAAAAmAIAAGRycy9kb3du&#10;cmV2LnhtbFBLBQYAAAAABAAEAPUAAACGAwAAAAA=&#10;" path="m66,l,9,4,25,69,16r-1,l66,xe" fillcolor="#3e916c" stroked="f">
                  <v:path arrowok="t" o:connecttype="custom" o:connectlocs="66,1180;0,1189;4,1205;69,1196;68,1196;66,1180" o:connectangles="0,0,0,0,0,0"/>
                </v:shape>
                <v:shape id="Freeform 1082" o:spid="_x0000_s1102" style="position:absolute;left:4332;top:1175;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KKsMA&#10;AADbAAAADwAAAGRycy9kb3ducmV2LnhtbESPQUsDMRSE74L/ITzBm00Uae3atFTRotCLuy29PjbP&#10;zWLysiSx3f57Iwgeh5n5hlmsRu/EkWLqA2u4nSgQxG0wPXcads3rzQOIlJENusCk4UwJVsvLiwVW&#10;Jpz4g4517kSBcKpQg815qKRMrSWPaRIG4uJ9hugxFxk7aSKeCtw7eafUVHrsuSxYHOjZUvtVf3sN&#10;64NV9fbevDQq9u5pI93sfbPX+vpqXD+CyDTm//Bf+81omM3h90v5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mKKsMAAADbAAAADwAAAAAAAAAAAAAAAACYAgAAZHJzL2Rv&#10;d25yZXYueG1sUEsFBgAAAAAEAAQA9QAAAIgDAAAAAA==&#10;" path="m45,l,5,2,21,48,16r1,l45,xe" fillcolor="#3e916c" stroked="f">
                  <v:path arrowok="t" o:connecttype="custom" o:connectlocs="45,1175;0,1180;2,1196;48,1191;49,1191;45,1175" o:connectangles="0,0,0,0,0,0"/>
                </v:shape>
                <v:shape id="Freeform 1083" o:spid="_x0000_s1103" style="position:absolute;left:4377;top:1166;width:65;height:26;visibility:visible;mso-wrap-style:square;v-text-anchor:top" coordsize="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B8IA&#10;AADbAAAADwAAAGRycy9kb3ducmV2LnhtbERPy4rCMBTdC/5DuIIbGdMRHErHKCKOL0TUGXB7aa5t&#10;sbkpTbT1781iwOXhvCez1pTiQbUrLCv4HEYgiFOrC84U/P3+fMQgnEfWWFomBU9yMJt2OxNMtG34&#10;RI+zz0QIYZeggtz7KpHSpTkZdENbEQfuamuDPsA6k7rGJoSbUo6i6EsaLDg05FjRIqf0dr4bBaPV&#10;/bI8bgaL7ak6NPv5jgfjcq1Uv9fOv0F4av1b/O/eaAVxWB++hB8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5oHwgAAANsAAAAPAAAAAAAAAAAAAAAAAJgCAABkcnMvZG93&#10;bnJldi54bWxQSwUGAAAAAAQABAD1AAAAhwMAAAAA&#10;" path="m62,l61,,,9,4,25,64,16,62,xe" fillcolor="#3e916c" stroked="f">
                  <v:path arrowok="t" o:connecttype="custom" o:connectlocs="62,1166;61,1166;0,1175;4,1191;64,1182;62,1166" o:connectangles="0,0,0,0,0,0"/>
                </v:shape>
                <v:shape id="Freeform 1084" o:spid="_x0000_s1104" style="position:absolute;left:4439;top:1158;width:58;height:24;visibility:visible;mso-wrap-style:square;v-text-anchor:top" coordsize="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BMIA&#10;AADbAAAADwAAAGRycy9kb3ducmV2LnhtbESPQWsCMRSE7wX/Q3iCt5psD2JXo4gitAcLant/bJ6b&#10;1c3LkqS6+uubQqHHYWa+YebL3rXiSiE2njUUYwWCuPKm4VrD53H7PAURE7LB1jNpuFOE5WLwNMfS&#10;+Bvv6XpItcgQjiVqsCl1pZSxsuQwjn1HnL2TDw5TlqGWJuAtw10rX5SaSIcN5wWLHa0tVZfDt9Pw&#10;aFUdjmr3vtmfX5MtPnr+ulutR8N+NQORqE//4b/2m9EwLeD3S/4B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AEwgAAANsAAAAPAAAAAAAAAAAAAAAAAJgCAABkcnMvZG93&#10;bnJldi54bWxQSwUGAAAAAAQABAD1AAAAhwMAAAAA&#10;" path="m54,l,8,2,24,57,16,54,xe" fillcolor="#3e916c" stroked="f">
                  <v:path arrowok="t" o:connecttype="custom" o:connectlocs="54,1158;0,1166;2,1182;57,1174;54,1158" o:connectangles="0,0,0,0,0"/>
                </v:shape>
                <v:shape id="AutoShape 1085" o:spid="_x0000_s1105" style="position:absolute;left:4493;top:1152;width:48;height:23;visibility:visible;mso-wrap-style:square;v-text-anchor:top" coordsize="4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EpcIA&#10;AADbAAAADwAAAGRycy9kb3ducmV2LnhtbESP0WrCQBRE3wv+w3ILvtWNQYtEVylCqy8ijX7AJXub&#10;Dc3ejdnVRL/eFQQfh5k5wyxWva3FhVpfOVYwHiUgiAunKy4VHA/fHzMQPiBrrB2Tgit5WC0HbwvM&#10;tOv4ly55KEWEsM9QgQmhyaT0hSGLfuQa4uj9udZiiLItpW6xi3BbyzRJPqXFiuOCwYbWhor//GwV&#10;7DT1p/F5Y27TE+1993NNJ5QrNXzvv+YgAvXhFX62t1rBLIXHl/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YSlwgAAANsAAAAPAAAAAAAAAAAAAAAAAJgCAABkcnMvZG93&#10;bnJldi54bWxQSwUGAAAAAAQABAD1AAAAhwMAAAAA&#10;" path="m42,l,6,3,22,46,16r1,l42,xm43,l42,r1,xe" fillcolor="#3e916c" stroked="f">
                  <v:path arrowok="t" o:connecttype="custom" o:connectlocs="42,1152;0,1158;3,1174;46,1168;47,1168;42,1152;43,1152;42,1152;42,1152;43,1152" o:connectangles="0,0,0,0,0,0,0,0,0,0"/>
                </v:shape>
                <v:shape id="Freeform 1086" o:spid="_x0000_s1106" style="position:absolute;left:4535;top:1144;width:36;height:24;visibility:visible;mso-wrap-style:square;v-text-anchor:top" coordsize="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D6MQA&#10;AADbAAAADwAAAGRycy9kb3ducmV2LnhtbESPT2vCQBTE74LfYXmF3nRjIyKpq0ghmEN7qHrw+Mi+&#10;JqHZt3F3zZ9v3y0Uehxm5jfM7jCaVvTkfGNZwWqZgCAurW64UnC95IstCB+QNbaWScFEHg77+WyH&#10;mbYDf1J/DpWIEPYZKqhD6DIpfVmTQb+0HXH0vqwzGKJ0ldQOhwg3rXxJko002HBcqLGjt5rK7/PD&#10;KDiO+cDT5rZO16v7e+E+TrpxqVLPT+PxFUSgMfyH/9qFVrBN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Qg+jEAAAA2wAAAA8AAAAAAAAAAAAAAAAAmAIAAGRycy9k&#10;b3ducmV2LnhtbFBLBQYAAAAABAAEAPUAAACJAwAAAAA=&#10;" path="m30,l,8,5,24,35,16,30,xe" fillcolor="#3e916c" stroked="f">
                  <v:path arrowok="t" o:connecttype="custom" o:connectlocs="30,1144;0,1152;5,1168;35,1160;30,1144" o:connectangles="0,0,0,0,0"/>
                </v:shape>
                <v:shape id="AutoShape 1087" o:spid="_x0000_s1107" style="position:absolute;left:4565;top:1135;width:43;height:26;visibility:visible;mso-wrap-style:square;v-text-anchor:top" coordsize="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gLMUA&#10;AADbAAAADwAAAGRycy9kb3ducmV2LnhtbESPT0vDQBTE74LfYXkFb3ZTEbuk3QT/IBYvpVGhvT12&#10;X5Ng9m3Mrmn89q5Q8DjMzG+YdTm5Tow0hNazhsU8A0FsvG251vD+9nytQISIbLHzTBp+KEBZXF6s&#10;Mbf+xDsaq1iLBOGQo4Ymxj6XMpiGHIa574mTd/SDw5jkUEs74CnBXSdvsuxOOmw5LTTY02ND5rP6&#10;dhrsx+HLP+zHl2VYPr1ujVNmo5TWV7PpfgUi0hT/w+f2xmpQt/D3Jf0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uAsxQAAANsAAAAPAAAAAAAAAAAAAAAAAJgCAABkcnMv&#10;ZG93bnJldi54bWxQSwUGAAAAAAQABAD1AAAAigMAAAAA&#10;" path="m38,l37,,,9,5,25,42,16,38,xm43,15r-1,1l43,15xm38,r,xe" fillcolor="#3e916c" stroked="f">
                  <v:path arrowok="t" o:connecttype="custom" o:connectlocs="38,1135;37,1135;0,1144;5,1160;42,1151;38,1135;43,1150;42,1151;42,1151;43,1150;38,1135;38,1135;38,1135;38,1135" o:connectangles="0,0,0,0,0,0,0,0,0,0,0,0,0,0"/>
                </v:shape>
                <v:line id="Line 1088" o:spid="_x0000_s1108" style="position:absolute;visibility:visible;mso-wrap-style:square" from="29,981" to="453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0L78AAADbAAAADwAAAGRycy9kb3ducmV2LnhtbESPS6vCMBSE9xf8D+EI7q6pihepRvGB&#10;j+1VN+6OzbEpNieliVr/vREEl8PMfMNMZo0txZ1qXzhW0OsmIIgzpwvOFRwP698RCB+QNZaOScGT&#10;PMymrZ8Jpto9+J/u+5CLCGGfogITQpVK6TNDFn3XVcTRu7jaYoiyzqWu8RHhtpT9JPmTFguOCwYr&#10;WhrKrvubVbA9y8wsVieSh8jz/eGAig0r1Wk38zGIQE34hj/tnVYwGsL7S/wBcv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ZA0L78AAADbAAAADwAAAAAAAAAAAAAAAACh&#10;AgAAZHJzL2Rvd25yZXYueG1sUEsFBgAAAAAEAAQA+QAAAI0DAAAAAA==&#10;" strokecolor="#b0d6d6" strokeweight=".29297mm"/>
                <v:line id="Line 1089" o:spid="_x0000_s1109" style="position:absolute;visibility:visible;mso-wrap-style:square" from="29,907" to="411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rv8IAAADbAAAADwAAAGRycy9kb3ducmV2LnhtbESPQYvCMBSE74L/ITxhb5rqStFqlF1R&#10;3KNbRTw+mmdbbF5Kk2r992ZB2OMwM98wy3VnKnGnxpWWFYxHEQjizOqScwWn4244A+E8ssbKMil4&#10;koP1qt9bYqLtg3/pnvpcBAi7BBUU3teJlC4ryKAb2Zo4eFfbGPRBNrnUDT4C3FRyEkWxNFhyWCiw&#10;pk1B2S1tjYLp5bM8RHPTHnebs91v42/Z+k6pj0H3tQDhqfP/4Xf7RyuYxfD3Jfw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Grv8IAAADbAAAADwAAAAAAAAAAAAAA&#10;AAChAgAAZHJzL2Rvd25yZXYueG1sUEsFBgAAAAAEAAQA+QAAAJADAAAAAA==&#10;" strokecolor="#b0d6d6" strokeweight=".28611mm"/>
                <v:shape id="Freeform 1090" o:spid="_x0000_s1110" style="position:absolute;left:27;top:389;width:51;height:20;visibility:visible;mso-wrap-style:square;v-text-anchor:top" coordsize="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MUMMA&#10;AADbAAAADwAAAGRycy9kb3ducmV2LnhtbESPwWrDMBBE74X8g9hCbrXcgl3jWgmlEAgll6YJuS7W&#10;2jKxVo6lxs7fR4VCj8PMvGGq9Wx7caXRd44VPCcpCOLa6Y5bBYfvzVMBwgdkjb1jUnAjD+vV4qHC&#10;UruJv+i6D62IEPYlKjAhDKWUvjZk0SduII5e40aLIcqxlXrEKcJtL1/SNJcWO44LBgf6MFSf9z9W&#10;wfnETe+72TSmyD+z7SY/ZruLUsvH+f0NRKA5/If/2lutoHiF3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HMUMMAAADbAAAADwAAAAAAAAAAAAAAAACYAgAAZHJzL2Rv&#10;d25yZXYueG1sUEsFBgAAAAAEAAQA9QAAAIgDAAAAAA==&#10;" path="m51,l50,,,4,1,20,51,17r-1,l51,xe" fillcolor="#39746b" stroked="f">
                  <v:path arrowok="t" o:connecttype="custom" o:connectlocs="51,389;50,389;0,393;1,409;51,406;50,406;51,389" o:connectangles="0,0,0,0,0,0,0"/>
                </v:shape>
                <v:shape id="AutoShape 1091" o:spid="_x0000_s1111" style="position:absolute;left:77;top:389;width:56;height:18;visibility:visible;mso-wrap-style:square;v-text-anchor:top" coordsize="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VK8EA&#10;AADbAAAADwAAAGRycy9kb3ducmV2LnhtbERPzYrCMBC+C/sOYRa8iE1VXKUaRURRkIVd7QMMzWxb&#10;bCbdJtr69uYgePz4/pfrzlTiTo0rLSsYRTEI4szqknMF6WU/nINwHlljZZkUPMjBevXRW2Kibcu/&#10;dD/7XIQQdgkqKLyvEyldVpBBF9maOHB/tjHoA2xyqRtsQ7ip5DiOv6TBkkNDgTVtC8qu55tRcD1k&#10;426ycfH/96kdpHb6s5uNcqX6n91mAcJT59/il/uoFczD2PAl/A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6VSvBAAAA2wAAAA8AAAAAAAAAAAAAAAAAmAIAAGRycy9kb3du&#10;cmV2LnhtbFBLBQYAAAAABAAEAPUAAACGAwAAAAA=&#10;" path="m54,18r,l55,18r-1,xm1,l,17r54,1l55,2,1,xe" fillcolor="#39746b" stroked="f">
                  <v:path arrowok="t" o:connecttype="custom" o:connectlocs="54,407;54,407;55,407;54,407;1,389;0,406;54,407;55,391;55,391;1,389" o:connectangles="0,0,0,0,0,0,0,0,0,0"/>
                </v:shape>
                <v:shape id="Freeform 1092" o:spid="_x0000_s1112" style="position:absolute;left:131;top:391;width:46;height:19;visibility:visible;mso-wrap-style:square;v-text-anchor:top"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DsUA&#10;AADbAAAADwAAAGRycy9kb3ducmV2LnhtbESPQWsCMRSE74X+h/AEL0Wz7cHqapQiFIqeqlXw9tw8&#10;k9XNy7KJ6/rvTaHQ4zAz3zCzRecq0VITSs8KXocZCOLC65KNgp/t52AMIkRkjZVnUnCnAIv589MM&#10;c+1v/E3tJhqRIBxyVGBjrHMpQ2HJYRj6mjh5J984jEk2RuoGbwnuKvmWZSPpsOS0YLGmpaXisrk6&#10;Bav3o9mbrWkPy/PajkL2sjvdr0r1e93HFESkLv6H/9pfWsF4Ar9f0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6sOxQAAANsAAAAPAAAAAAAAAAAAAAAAAJgCAABkcnMv&#10;ZG93bnJldi54bWxQSwUGAAAAAAQABAD1AAAAigMAAAAA&#10;" path="m1,l,16r44,2l43,17,45,2,1,xe" fillcolor="#39746b" stroked="f">
                  <v:path arrowok="t" o:connecttype="custom" o:connectlocs="1,391;0,407;44,409;43,408;45,393;45,393;1,391" o:connectangles="0,0,0,0,0,0,0"/>
                </v:shape>
                <v:shape id="Freeform 1093" o:spid="_x0000_s1113" style="position:absolute;left:174;top:393;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wVb8A&#10;AADbAAAADwAAAGRycy9kb3ducmV2LnhtbERPPW/CMBDdkfofrKvEBg4MFQSciCKBuqES2E/xkQTi&#10;c2qbEP59PSAxPr3vdT6YVvTkfGNZwWyagCAurW64UnAqdpMFCB+QNbaWScGTPOTZx2iNqbYP/qX+&#10;GCoRQ9inqKAOoUul9GVNBv3UdsSRu1hnMEToKqkdPmK4aeU8Sb6kwYZjQ40dbWsqb8e7UXDuz66Y&#10;XezffLccisP3Yn896L1S489hswIRaAhv8cv9oxUs4/r4Jf4A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4vBVvwAAANsAAAAPAAAAAAAAAAAAAAAAAJgCAABkcnMvZG93bnJl&#10;di54bWxQSwUGAAAAAAQABAD1AAAAhAMAAAAA&#10;" path="m2,l,15r38,4l39,3,2,xe" fillcolor="#39746b" stroked="f">
                  <v:path arrowok="t" o:connecttype="custom" o:connectlocs="2,393;0,408;38,412;38,412;39,396;39,396;2,393" o:connectangles="0,0,0,0,0,0,0"/>
                </v:shape>
                <v:shape id="AutoShape 1094" o:spid="_x0000_s1114" style="position:absolute;left:212;top:396;width:36;height:18;visibility:visible;mso-wrap-style:square;v-text-anchor:top" coordsize="3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KtsUA&#10;AADbAAAADwAAAGRycy9kb3ducmV2LnhtbESPT4vCMBTE78J+h/AWvGmqC6Jdo6zCggcV/AOyt2fz&#10;bOs2L7WJWv30RhA8DjPzG2Y4rk0hLlS53LKCTjsCQZxYnXOqYLv5bfVBOI+ssbBMCm7kYDz6aAwx&#10;1vbKK7qsfSoChF2MCjLvy1hKl2Rk0LVtSRy8g60M+iCrVOoKrwFuCtmNop40mHNYyLCkaUbJ//ps&#10;FPB2sliu8r/D7OgWp3R///LzwU6p5mf98w3CU+3f4Vd7phUMOvD8En6AH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wq2xQAAANsAAAAPAAAAAAAAAAAAAAAAAJgCAABkcnMv&#10;ZG93bnJldi54bWxQSwUGAAAAAAQABAD1AAAAigMAAAAA&#10;" path="m34,18r,xm1,l,16r34,2l36,1,1,xe" fillcolor="#39746b" stroked="f">
                  <v:path arrowok="t" o:connecttype="custom" o:connectlocs="34,414;34,414;34,414;34,414;1,396;0,412;34,414;36,397;1,396" o:connectangles="0,0,0,0,0,0,0,0,0"/>
                </v:shape>
                <v:shape id="Freeform 1095" o:spid="_x0000_s1115" style="position:absolute;left:246;top:397;width:44;height:20;visibility:visible;mso-wrap-style:square;v-text-anchor:top" coordsize="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PfsEA&#10;AADbAAAADwAAAGRycy9kb3ducmV2LnhtbESP0YrCMBRE3xf8h3AF39ZUQXGrUVQQfBHdrh9wba5t&#10;sbkpSbT1740g7OMwM2eYxaoztXiQ85VlBaNhAoI4t7riQsH5b/c9A+EDssbaMil4kofVsve1wFTb&#10;ln/pkYVCRAj7FBWUITSplD4vyaAf2oY4elfrDIYoXSG1wzbCTS3HSTKVBiuOCyU2tC0pv2V3o6Dd&#10;bC6zQ3HfZS4/ee2nE+eOjVKDfreegwjUhf/wp73XCn7G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Vz37BAAAA2wAAAA8AAAAAAAAAAAAAAAAAmAIAAGRycy9kb3du&#10;cmV2LnhtbFBLBQYAAAAABAAEAPUAAACGAwAAAAA=&#10;" path="m2,l,17r41,2l42,19,43,3,2,xe" fillcolor="#39746b" stroked="f">
                  <v:path arrowok="t" o:connecttype="custom" o:connectlocs="2,397;0,414;41,416;42,416;43,400;43,400;2,397" o:connectangles="0,0,0,0,0,0,0"/>
                </v:shape>
                <v:shape id="AutoShape 1096" o:spid="_x0000_s1116" style="position:absolute;left:288;top:400;width:45;height:18;visibility:visible;mso-wrap-style:square;v-text-anchor:top" coordsize="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fFcQA&#10;AADbAAAADwAAAGRycy9kb3ducmV2LnhtbESPzWrDMBCE74W+g9hCb43cFoLtRgmhOOBTIU4OOS7W&#10;1j+1VsZSbNdPHwUKPQ4z8w2z2c2mEyMNrrGs4HUVgSAurW64UnA+HV5iEM4ja+wsk4JfcrDbPj5s&#10;MNV24iONha9EgLBLUUHtfZ9K6cqaDLqV7YmD920Hgz7IoZJ6wCnATSffomgtDTYcFmrs6bOm8qe4&#10;GgXL1OZJW8h4z5eM3RKfvi5Zq9Tz07z/AOFp9v/hv3auFSTvcP8Sf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nxXEAAAA2wAAAA8AAAAAAAAAAAAAAAAAmAIAAGRycy9k&#10;b3ducmV2LnhtbFBLBQYAAAAABAAEAPUAAACJAwAAAAA=&#10;" path="m43,18r,xm1,l,16r43,2l45,2r-1,l1,xe" fillcolor="#39746b" stroked="f">
                  <v:path arrowok="t" o:connecttype="custom" o:connectlocs="43,418;43,418;43,418;43,418;1,400;0,416;43,418;45,402;44,402;1,400" o:connectangles="0,0,0,0,0,0,0,0,0,0"/>
                </v:shape>
                <v:shape id="Freeform 1097" o:spid="_x0000_s1117" style="position:absolute;left:331;top:40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HsMMA&#10;AADbAAAADwAAAGRycy9kb3ducmV2LnhtbESPQWsCMRSE70L/Q3iF3jS7Iq2uRhGxtIdeuornx+a5&#10;uzV52SbR3f77plDwOMzMN8xqM1gjbuRD61hBPslAEFdOt1wrOB5ex3MQISJrNI5JwQ8F2KwfRiss&#10;tOv5k25lrEWCcChQQRNjV0gZqoYshonriJN3dt5iTNLXUnvsE9waOc2yZ2mx5bTQYEe7hqpLebUK&#10;dH7Zvnhtv/L928f3aRZN2S+MUk+Pw3YJItIQ7+H/9rtWsJjB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AHsMMAAADbAAAADwAAAAAAAAAAAAAAAACYAgAAZHJzL2Rv&#10;d25yZXYueG1sUEsFBgAAAAAEAAQA9QAAAIgDAAAAAA==&#10;" path="m2,l,16r45,3l46,19,46,3r1,l2,xe" fillcolor="#39746b" stroked="f">
                  <v:path arrowok="t" o:connecttype="custom" o:connectlocs="2,402;0,418;45,421;46,421;46,405;47,405;2,402" o:connectangles="0,0,0,0,0,0,0"/>
                </v:shape>
                <v:line id="Line 1098" o:spid="_x0000_s1118" style="position:absolute;visibility:visible;mso-wrap-style:square" from="377,414" to="42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ac8QAAADbAAAADwAAAGRycy9kb3ducmV2LnhtbESPQWsCMRSE70L/Q3iF3jSrUNGtUYoi&#10;LZ62toUeH5vX3dDNy5rEdfXXm4LgcZiZb5jFqreN6MgH41jBeJSBIC6dNlwp+PrcDmcgQkTW2Dgm&#10;BWcKsFo+DBaYa3fiD+r2sRIJwiFHBXWMbS5lKGuyGEauJU7er/MWY5K+ktrjKcFtIydZNpUWDaeF&#10;Glta11T+7Y9Wwc/3ZH4o3HFzKaa7buwrU+CbUerpsX99ARGpj/fwrf2uFcyf4f9L+g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1pzxAAAANsAAAAPAAAAAAAAAAAA&#10;AAAAAKECAABkcnMvZG93bnJldi54bWxQSwUGAAAAAAQABAD5AAAAkgMAAAAA&#10;" strokecolor="#39746b" strokeweight=".31503mm"/>
                <v:shape id="AutoShape 1099" o:spid="_x0000_s1119" style="position:absolute;left:427;top:406;width:51;height:18;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MBcMA&#10;AADbAAAADwAAAGRycy9kb3ducmV2LnhtbESPQYvCMBSE74L/ITzBm01dRLQaRbsoHvaiLuv1bfO2&#10;LTYvpYla/fVmQfA4zMw3zHzZmkpcqXGlZQXDKAZBnFldcq7g+7gZTEA4j6yxskwK7uRgueh25pho&#10;e+M9XQ8+FwHCLkEFhfd1IqXLCjLoIlsTB+/PNgZ9kE0udYO3ADeV/IjjsTRYclgosKa0oOx8uBgF&#10;PPkc0ejnYdL69LUtU9Ouz79rpfq9djUD4an17/CrvdMKpmP4/x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RMBcMAAADbAAAADwAAAAAAAAAAAAAAAACYAgAAZHJzL2Rv&#10;d25yZXYueG1sUEsFBgAAAAAEAAQA9QAAAIgDAAAAAA==&#10;" path="m49,18r,l50,18r-1,xm1,l,17r49,1l51,2,1,xe" fillcolor="#39746b" stroked="f">
                  <v:path arrowok="t" o:connecttype="custom" o:connectlocs="49,424;49,424;50,424;49,424;1,406;0,423;49,424;51,408;1,406" o:connectangles="0,0,0,0,0,0,0,0,0"/>
                </v:shape>
                <v:shape id="AutoShape 1100" o:spid="_x0000_s1120" style="position:absolute;left:476;top:408;width:55;height:20;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MXsUA&#10;AADbAAAADwAAAGRycy9kb3ducmV2LnhtbESPQWsCMRSE70L/Q3gFbzXbVtTdbpRWEAXxoO2lt9fN&#10;62bp5mVJoq7/3ggFj8PMfMOUi9624kQ+NI4VPI8yEMSV0w3XCr4+V08zECEia2wdk4ILBVjMHwYl&#10;FtqdeU+nQ6xFgnAoUIGJsSukDJUhi2HkOuLk/TpvMSbpa6k9nhPctvIlyybSYsNpwWBHS0PV3+Fo&#10;FYzz8cer82ZWb5doj+vdz7b9nio1fOzf30BE6uM9/N/eaAX5F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wxexQAAANsAAAAPAAAAAAAAAAAAAAAAAJgCAABkcnMv&#10;ZG93bnJldi54bWxQSwUGAAAAAAQABAD1AAAAigMAAAAA&#10;" path="m52,19r,l53,19r-1,xm2,l,16r52,3l55,3r-1,l2,xe" fillcolor="#39746b" stroked="f">
                  <v:path arrowok="t" o:connecttype="custom" o:connectlocs="52,427;52,427;53,427;52,427;2,408;0,424;52,427;55,411;54,411;2,408" o:connectangles="0,0,0,0,0,0,0,0,0,0"/>
                </v:shape>
                <v:shape id="Freeform 1101" o:spid="_x0000_s1121" style="position:absolute;left:528;top:411;width:49;height:23;visibility:visible;mso-wrap-style:square;v-text-anchor:top" coordsize="4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a08MA&#10;AADbAAAADwAAAGRycy9kb3ducmV2LnhtbERPz2vCMBS+C/sfwhvsIjPdJrJVowxBUPFiJ+huj+bZ&#10;lDUvJcls519vDsKOH9/v2aK3jbiQD7VjBS+jDARx6XTNlYLD1+r5HUSIyBobx6TgjwIs5g+DGeba&#10;dbynSxErkUI45KjAxNjmUobSkMUwci1x4s7OW4wJ+kpqj10Kt418zbKJtFhzajDY0tJQ+VP8WgVv&#10;u+3qatrTeO8n/cEuu+H35jhU6umx/5yCiNTHf/HdvdYKPtLY9CX9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wa08MAAADbAAAADwAAAAAAAAAAAAAAAACYAgAAZHJzL2Rv&#10;d25yZXYueG1sUEsFBgAAAAAEAAQA9QAAAIgDAAAAAA==&#10;" path="m3,l,16r46,7l48,6,3,xe" fillcolor="#39746b" stroked="f">
                  <v:path arrowok="t" o:connecttype="custom" o:connectlocs="3,411;0,427;46,434;48,417;3,411" o:connectangles="0,0,0,0,0"/>
                </v:shape>
                <v:shape id="AutoShape 1102" o:spid="_x0000_s1122" style="position:absolute;left:574;top:417;width:54;height:23;visibility:visible;mso-wrap-style:square;v-text-anchor:top" coordsize="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sE8MA&#10;AADbAAAADwAAAGRycy9kb3ducmV2LnhtbESPQWvCQBSE74X+h+UVvBTdVKSY1FVEFOwpNNH7I/vM&#10;hmbfhuw2xn/fFQSPw8x8w6w2o23FQL1vHCv4mCUgiCunG64VnMrDdAnCB2SNrWNScCMPm/Xrywoz&#10;7a78Q0MRahEh7DNUYELoMil9Zciin7mOOHoX11sMUfa11D1eI9y2cp4kn9Jiw3HBYEc7Q9Vv8WcV&#10;5O2lXOb5PBn0Pv0+v5tFUZqjUpO3cfsFItAYnuFH+6gVpCn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HsE8MAAADbAAAADwAAAAAAAAAAAAAAAACYAgAAZHJzL2Rv&#10;d25yZXYueG1sUEsFBgAAAAAEAAQA9QAAAIgDAAAAAA==&#10;" path="m49,23r,l50,23r-1,xm2,l,17r49,6l53,7,52,6,2,xe" fillcolor="#39746b" stroked="f">
                  <v:path arrowok="t" o:connecttype="custom" o:connectlocs="49,440;49,440;50,440;49,440;2,417;0,434;49,440;53,424;53,424;52,423;2,417" o:connectangles="0,0,0,0,0,0,0,0,0,0,0"/>
                </v:shape>
                <v:shape id="Freeform 1103" o:spid="_x0000_s1123" style="position:absolute;left:623;top:424;width:53;height:26;visibility:visible;mso-wrap-style:square;v-text-anchor:top" coordsize="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ScQA&#10;AADcAAAADwAAAGRycy9kb3ducmV2LnhtbESPQUvDQBCF70L/wzIFL9LumkOR2G2xpaI3sUrxOGSn&#10;STA7G7KTNv575yB4m+G9ee+b9XaKnbnQkNvEHu6XDgxxlULLtYfPj+fFA5gsyAG7xOThhzJsN7Ob&#10;NZYhXfmdLkepjYZwLtFDI9KX1uaqoYh5mXpi1c5piCi6DrUNA141PHa2cG5lI7asDQ32tG+o+j6O&#10;0cPb7u6lO62m8SBulAO5U1F8Fd7fzqenRzBCk/yb/65fg+I7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8EnEAAAA3AAAAA8AAAAAAAAAAAAAAAAAmAIAAGRycy9k&#10;b3ducmV2LnhtbFBLBQYAAAAABAAEAPUAAACJAwAAAAA=&#10;" path="m4,l,16r48,9l52,9,4,xe" fillcolor="#39746b" stroked="f">
                  <v:path arrowok="t" o:connecttype="custom" o:connectlocs="4,424;0,440;48,449;52,433;52,433;4,424" o:connectangles="0,0,0,0,0,0"/>
                </v:shape>
                <v:shape id="AutoShape 1104" o:spid="_x0000_s1124" style="position:absolute;left:671;top:433;width:51;height:25;visibility:visible;mso-wrap-style:square;v-text-anchor:top" coordsize="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l8EA&#10;AADcAAAADwAAAGRycy9kb3ducmV2LnhtbERPTWvCQBC9F/wPywi91Y2likRXEWml0IvG4HnIjkk0&#10;O5vubk36711B8DaP9zmLVW8acSXna8sKxqMEBHFhdc2lgvzw9TYD4QOyxsYyKfgnD6vl4GWBqbYd&#10;7+mahVLEEPYpKqhCaFMpfVGRQT+yLXHkTtYZDBG6UmqHXQw3jXxPkqk0WHNsqLClTUXFJfszCj7P&#10;7nTEbbZ3vx9dvvvRrfXbiVKvw349BxGoD0/xw/2t4/xkDPdn4gV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475fBAAAA3AAAAA8AAAAAAAAAAAAAAAAAmAIAAGRycy9kb3du&#10;cmV2LnhtbFBLBQYAAAAABAAEAPUAAACGAwAAAAA=&#10;" path="m45,25r,xm4,l,16r45,9l50,9,4,xe" fillcolor="#39746b" stroked="f">
                  <v:path arrowok="t" o:connecttype="custom" o:connectlocs="45,458;45,458;45,458;45,458;4,433;0,449;45,458;50,442;50,442;50,442;4,433" o:connectangles="0,0,0,0,0,0,0,0,0,0,0"/>
                </v:shape>
                <v:shape id="Freeform 1105" o:spid="_x0000_s1125" style="position:absolute;left:716;top:442;width:45;height:27;visibility:visible;mso-wrap-style:square;v-text-anchor:top" coordsize="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r4A&#10;AADcAAAADwAAAGRycy9kb3ducmV2LnhtbERPSwrCMBDdC94hjOBGNNWF2GoUEQRXih9wOzRjW2wm&#10;pYltvb0RBHfzeN9ZbTpTioZqV1hWMJ1EIIhTqwvOFNyu+/EChPPIGkvLpOBNDjbrfm+FibYtn6m5&#10;+EyEEHYJKsi9rxIpXZqTQTexFXHgHrY26AOsM6lrbEO4KeUsiubSYMGhIceKdjmlz8vLKLAVH/ej&#10;Novvx0MTb69PNzo1C6WGg267BOGp83/xz33QYX40g+8z4QK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vzua+AAAA3AAAAA8AAAAAAAAAAAAAAAAAmAIAAGRycy9kb3ducmV2&#10;LnhtbFBLBQYAAAAABAAEAPUAAACDAwAAAAA=&#10;" path="m5,l,16,39,27,45,11,5,xe" fillcolor="#39746b" stroked="f">
                  <v:path arrowok="t" o:connecttype="custom" o:connectlocs="5,442;0,458;39,469;45,453;5,442" o:connectangles="0,0,0,0,0"/>
                </v:shape>
                <v:shape id="Freeform 1106" o:spid="_x0000_s1126" style="position:absolute;left:755;top:453;width:42;height:25;visibility:visible;mso-wrap-style:square;v-text-anchor:top" coordsize="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7s8UA&#10;AADcAAAADwAAAGRycy9kb3ducmV2LnhtbERPS2vCQBC+F/wPywi91Y0RrEbX0BaE9mbjA7yN2TGJ&#10;ZmfT7FZjf71bKPQ2H99z5mlnanGh1lWWFQwHEQji3OqKCwWb9fJpAsJ5ZI21ZVJwIwfpovcwx0Tb&#10;K3/SJfOFCCHsElRQet8kUrq8JINuYBviwB1ta9AH2BZSt3gN4aaWcRSNpcGKQ0OJDb2VlJ+zb6Mg&#10;3zerj2I7Hf/sD/Hu+evUxafdq1KP/e5lBsJT5//Ff+53HeZHI/h9Jl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DuzxQAAANwAAAAPAAAAAAAAAAAAAAAAAJgCAABkcnMv&#10;ZG93bnJldi54bWxQSwUGAAAAAAQABAD1AAAAigMAAAAA&#10;" path="m6,l,16r34,9l33,25,41,10,40,9,6,xe" fillcolor="#39746b" stroked="f">
                  <v:path arrowok="t" o:connecttype="custom" o:connectlocs="6,453;0,469;34,478;33,478;41,463;41,463;40,462;6,453" o:connectangles="0,0,0,0,0,0,0,0"/>
                </v:shape>
                <v:shape id="Freeform 1107" o:spid="_x0000_s1127" style="position:absolute;left:788;top:463;width:43;height:29;visibility:visible;mso-wrap-style:square;v-text-anchor:top" coordsize="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ZiMEA&#10;AADcAAAADwAAAGRycy9kb3ducmV2LnhtbERP24rCMBB9X9h/CLPgy6KJVVS6RpGCuE+Clw8Ymtm2&#10;2ExKErX+vVkQfJvDuc5y3dtW3MiHxrGG8UiBIC6dabjScD5thwsQISIbbB2ThgcFWK8+P5aYG3fn&#10;A92OsRIphEOOGuoYu1zKUNZkMYxcR5y4P+ctxgR9JY3Hewq3rcyUmkmLDaeGGjsqaiovx6vVUPjs&#10;Qdl8Mtnti9m32arreXzZaz346jc/ICL18S1+uX9Nmq+m8P9Muk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WYjBAAAA3AAAAA8AAAAAAAAAAAAAAAAAmAIAAGRycy9kb3du&#10;cmV2LnhtbFBLBQYAAAAABAAEAPUAAACGAwAAAAA=&#10;" path="m8,l,15,35,28,43,14,8,xe" fillcolor="#39746b" stroked="f">
                  <v:path arrowok="t" o:connecttype="custom" o:connectlocs="8,463;0,478;35,491;43,477;8,463" o:connectangles="0,0,0,0,0"/>
                </v:shape>
                <v:shape id="AutoShape 1108" o:spid="_x0000_s1128" style="position:absolute;left:823;top:477;width:45;height:29;visibility:visible;mso-wrap-style:square;v-text-anchor:top" coordsize="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sE8MA&#10;AADcAAAADwAAAGRycy9kb3ducmV2LnhtbERP3WrCMBS+F/YO4Qy8kZkqs4zOKGOwIYroXB/g0Bzb&#10;suakJtHWt18Ewbvz8f2e+bI3jbiQ87VlBZNxAoK4sLrmUkH++/XyBsIHZI2NZVJwJQ/LxdNgjpm2&#10;Hf/Q5RBKEUPYZ6igCqHNpPRFRQb92LbEkTtaZzBE6EqpHXYx3DRymiSpNFhzbKiwpc+Kir/D2Sg4&#10;fp9Sk75u87Vp3Gijz93umu+VGj73H+8gAvXhIb67VzrOT2ZweyZ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sE8MAAADcAAAADwAAAAAAAAAAAAAAAACYAgAAZHJzL2Rv&#10;d25yZXYueG1sUEsFBgAAAAAEAAQA9QAAAIgDAAAAAA==&#10;" path="m8,l,14,35,29,34,28,44,14r-1,l8,xm43,14r,l44,14r-1,xe" fillcolor="#39746b" stroked="f">
                  <v:path arrowok="t" o:connecttype="custom" o:connectlocs="8,477;0,491;35,506;34,505;44,491;43,491;8,477;43,491;43,491;44,491;43,491" o:connectangles="0,0,0,0,0,0,0,0,0,0,0"/>
                </v:shape>
                <v:shape id="Freeform 1109" o:spid="_x0000_s1129" style="position:absolute;left:857;top:491;width:37;height:28;visibility:visible;mso-wrap-style:square;v-text-anchor:top" coordsize="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eOcMA&#10;AADcAAAADwAAAGRycy9kb3ducmV2LnhtbERPTWsCMRC9F/wPYQrearZ7kLI1u0ipUD0IWnvwNm7G&#10;3W03kyVJNfrrG0HobR7vc2ZVNL04kfOdZQXPkwwEcW11x42C3efi6QWED8gae8uk4EIeqnL0MMNC&#10;2zNv6LQNjUgh7AtU0IYwFFL6uiWDfmIH4sQdrTMYEnSN1A7PKdz0Ms+yqTTYcWpocaC3luqf7a9R&#10;0FxX39fL8rCPS/xy6N9zs465UuPHOH8FESiGf/Hd/aHT/GwKt2fSB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VeOcMAAADcAAAADwAAAAAAAAAAAAAAAACYAgAAZHJzL2Rv&#10;d25yZXYueG1sUEsFBgAAAAAEAAQA9QAAAIgDAAAAAA==&#10;" path="m10,l,14,26,28,36,14,10,xe" fillcolor="#39746b" stroked="f">
                  <v:path arrowok="t" o:connecttype="custom" o:connectlocs="10,491;0,505;26,519;36,505;10,491" o:connectangles="0,0,0,0,0"/>
                </v:shape>
                <v:shape id="Freeform 1110" o:spid="_x0000_s1130" style="position:absolute;left:883;top:505;width:39;height:28;visibility:visible;mso-wrap-style:square;v-text-anchor:top" coordsize="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WosMA&#10;AADcAAAADwAAAGRycy9kb3ducmV2LnhtbERPzWrCQBC+C32HZQq9iG5aWqPRVUqhEDzZpA8wZMck&#10;mp1Ns1uT9OldoeBtPr7f2ewG04gLda62rOB5HoEgLqyuuVTwnX/OliCcR9bYWCYFIznYbR8mG0y0&#10;7fmLLpkvRQhhl6CCyvs2kdIVFRl0c9sSB+5oO4M+wK6UusM+hJtGvkTRQhqsOTRU2NJHRcU5+zUK&#10;DqXJ/07tCV9/FulqH7+l05FSpZ4eh/c1CE+Dv4v/3akO86MYbs+EC+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2WosMAAADcAAAADwAAAAAAAAAAAAAAAACYAgAAZHJzL2Rv&#10;d25yZXYueG1sUEsFBgAAAAAEAAQA9QAAAIgDAAAAAA==&#10;" path="m10,l,14,28,28,38,14,10,xe" fillcolor="#39746b" stroked="f">
                  <v:path arrowok="t" o:connecttype="custom" o:connectlocs="10,505;0,519;28,533;38,519;10,505" o:connectangles="0,0,0,0,0"/>
                </v:shape>
                <v:shape id="AutoShape 1111" o:spid="_x0000_s1131" style="position:absolute;left:911;top:519;width:47;height:33;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EiMUA&#10;AADcAAAADwAAAGRycy9kb3ducmV2LnhtbESPQWvDMAyF74P+B6PCLqF1uo0x0rplDEZ6K2sHuwpb&#10;TUJjOcROm+zXV4fBbhLv6b1Pm93oW3WlPjaBDayWOShiG1zDlYHv0+fiDVRMyA7bwGRgogi77exh&#10;g4ULN/6i6zFVSkI4FmigTqkrtI62Jo9xGTpi0c6h95hk7SvterxJuG/1U56/ao8NS0ONHX3UZC/H&#10;wRuw2aEsn39esv1vNWXlYIfptBqMeZyP72tQicb0b/673jvBz4VWnpEJ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oSIxQAAANwAAAAPAAAAAAAAAAAAAAAAAJgCAABkcnMv&#10;ZG93bnJldi54bWxQSwUGAAAAAAQABAD1AAAAigMAAAAA&#10;" path="m10,l,14,37,33,46,19,10,xm46,19r,l47,19r-1,xe" fillcolor="#39746b" stroked="f">
                  <v:path arrowok="t" o:connecttype="custom" o:connectlocs="10,519;0,533;37,552;37,552;46,538;10,519;46,538;46,538;47,538;46,538" o:connectangles="0,0,0,0,0,0,0,0,0,0"/>
                </v:shape>
                <v:shape id="AutoShape 1112" o:spid="_x0000_s1132" style="position:absolute;left:948;top:538;width:53;height:33;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er8QA&#10;AADcAAAADwAAAGRycy9kb3ducmV2LnhtbERPS2sCMRC+C/6HMEJvmtSD1q1RpLTY2oP4oHgcN9PN&#10;0s1k2aTr+u9NoeBtPr7nzJedq0RLTSg9a3gcKRDEuTclFxqOh7fhE4gQkQ1WnknDlQIsF/3eHDPj&#10;L7yjdh8LkUI4ZKjBxlhnUobcksMw8jVx4r594zAm2BTSNHhJ4a6SY6Um0mHJqcFiTS+W8p/9r9Pw&#10;Wq5btf3a4efHebo+WTMZH1cbrR8G3eoZRKQu3sX/7neT5qsZ/D2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kXq/EAAAA3AAAAA8AAAAAAAAAAAAAAAAAmAIAAGRycy9k&#10;b3ducmV2LnhtbFBLBQYAAAAABAAEAPUAAACJAwAAAAA=&#10;" path="m9,l,14,44,33,53,18,9,xm53,18r,xe" fillcolor="#39746b" stroked="f">
                  <v:path arrowok="t" o:connecttype="custom" o:connectlocs="9,538;0,552;44,571;53,556;9,538;53,556;53,556;53,556;53,556" o:connectangles="0,0,0,0,0,0,0,0,0"/>
                </v:shape>
                <v:shape id="Freeform 1113" o:spid="_x0000_s1133" style="position:absolute;left:992;top:556;width:48;height:31;visibility:visible;mso-wrap-style:square;v-text-anchor:top" coordsize="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MZ8QA&#10;AADcAAAADwAAAGRycy9kb3ducmV2LnhtbESPT2vCQBDF7wW/wzKCt7qJQgnRVbRFETz55+BxyI5J&#10;NDsbsqum/fSdQ6G3Gd6b934zX/auUU/qQu3ZQDpOQBEX3tZcGjifNu8ZqBCRLTaeycA3BVguBm9z&#10;zK1/8YGex1gqCeGQo4EqxjbXOhQVOQxj3xKLdvWdwyhrV2rb4UvCXaMnSfKhHdYsDRW29FlRcT8+&#10;nIG9j7rYXm7ZYT3NUtzjz277+DJmNOxXM1CR+vhv/rveWcFPBV+ekQn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7DGfEAAAA3AAAAA8AAAAAAAAAAAAAAAAAmAIAAGRycy9k&#10;b3ducmV2LnhtbFBLBQYAAAAABAAEAPUAAACJAwAAAAA=&#10;" path="m9,l,15,39,30,48,16,9,xe" fillcolor="#39746b" stroked="f">
                  <v:path arrowok="t" o:connecttype="custom" o:connectlocs="9,556;0,571;39,586;48,572;9,556" o:connectangles="0,0,0,0,0"/>
                </v:shape>
                <v:shape id="Freeform 1114" o:spid="_x0000_s1134" style="position:absolute;left:1031;top:572;width:55;height:32;visibility:visible;mso-wrap-style:square;v-text-anchor:top" coordsize="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H7sIA&#10;AADcAAAADwAAAGRycy9kb3ducmV2LnhtbERPyWrDMBC9F/IPYgK9NbJzKMWNEkzA2L0UmgVyHKyp&#10;ZWKNHEu13X59VSjkNo+3zmY3206MNPjWsYJ0lYAgrp1uuVFwOhZPLyB8QNbYOSYF3+Rht108bDDT&#10;buIPGg+hETGEfYYKTAh9JqWvDVn0K9cTR+7TDRZDhEMj9YBTDLedXCfJs7TYcmww2NPeUH09fFkF&#10;eTGn72yqc1+eOvNzKZGSt5tSj8s5fwURaA538b+70nF+msL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AfuwgAAANwAAAAPAAAAAAAAAAAAAAAAAJgCAABkcnMvZG93&#10;bnJldi54bWxQSwUGAAAAAAQABAD1AAAAhwMAAAAA&#10;" path="m9,l,14,46,32r1,l54,16,9,xe" fillcolor="#39746b" stroked="f">
                  <v:path arrowok="t" o:connecttype="custom" o:connectlocs="9,572;0,586;46,604;47,604;54,588;54,588;9,572" o:connectangles="0,0,0,0,0,0,0"/>
                </v:shape>
                <v:shape id="Freeform 1115" o:spid="_x0000_s1135" style="position:absolute;left:1078;top:588;width:50;height:30;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5C8AA&#10;AADcAAAADwAAAGRycy9kb3ducmV2LnhtbERPS2vDMAy+D/ofjAa7rU5CKCWrW0bLYMesj7uItSRt&#10;LAdba7P9+rkw2E0f31OrzeQGdaUQe88G8nkGirjxtufWwPHw9rwEFQXZ4uCZDHxThM169rDCyvob&#10;f9B1L61KIRwrNNCJjJXWsenIYZz7kThxnz44lARDq23AWwp3gy6ybKEd9pwaOhxp21Fz2X85A7V4&#10;KZrTbhvcT50fSl/m9bk05ulxen0BJTTJv/jP/W7T/LyA+zPpAr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Y5C8AAAADcAAAADwAAAAAAAAAAAAAAAACYAgAAZHJzL2Rvd25y&#10;ZXYueG1sUEsFBgAAAAAEAAQA9QAAAIUDAAAAAA==&#10;" path="m7,l,16,43,30r1,l50,14,7,xe" fillcolor="#39746b" stroked="f">
                  <v:path arrowok="t" o:connecttype="custom" o:connectlocs="7,588;0,604;43,618;44,618;50,602;7,588" o:connectangles="0,0,0,0,0,0"/>
                </v:shape>
                <v:shape id="AutoShape 1116" o:spid="_x0000_s1136" style="position:absolute;left:1122;top:602;width:37;height:25;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6JL8A&#10;AADcAAAADwAAAGRycy9kb3ducmV2LnhtbERPS4vCMBC+C/sfwgjeNKkLIl2jiEvB2/rc89BMH9hM&#10;ShNt/fdGWNjbfHzPWW0G24gHdb52rCGZKRDEuTM1lxou52y6BOEDssHGMWl4kofN+mO0wtS4no/0&#10;OIVSxBD2KWqoQmhTKX1ekUU/cy1x5ArXWQwRdqU0HfYx3DZyrtRCWqw5NlTY0q6i/Ha6Ww3XfaF+&#10;imxR3jj7lq1Ktr91f9B6Mh62XyACDeFf/Ofemzg/+YT3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lPokvwAAANwAAAAPAAAAAAAAAAAAAAAAAJgCAABkcnMvZG93bnJl&#10;di54bWxQSwUGAAAAAAQABAD1AAAAhAMAAAAA&#10;" path="m6,l,16r30,9l31,25,36,10,6,xm36,9r,1l36,9xe" fillcolor="#39746b" stroked="f">
                  <v:path arrowok="t" o:connecttype="custom" o:connectlocs="6,602;0,618;30,627;31,627;36,612;6,602;36,611;36,612;36,612;36,611" o:connectangles="0,0,0,0,0,0,0,0,0,0"/>
                </v:shape>
                <v:shape id="Freeform 1117" o:spid="_x0000_s1137" style="position:absolute;left:1153;top:611;width:86;height:35;visibility:visible;mso-wrap-style:square;v-text-anchor:top" coordsize="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pxMIA&#10;AADcAAAADwAAAGRycy9kb3ducmV2LnhtbERPyWrDMBC9F/IPYgK9lER2KCE4kUMIbVrSU5YPmFjj&#10;hVgjV1Jt9++rQqG3ebx1NtvRtKIn5xvLCtJ5AoK4sLrhSsH18jpbgfABWWNrmRR8k4dtPnnYYKbt&#10;wCfqz6ESMYR9hgrqELpMSl/UZNDPbUccudI6gyFCV0ntcIjhppWLJFlKgw3Hhho72tdU3M9fRsFt&#10;efwcnOanq3xp344pl/7w0Sv1OB13axCBxvAv/nO/6zg/fYbfZ+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ynEwgAAANwAAAAPAAAAAAAAAAAAAAAAAJgCAABkcnMvZG93&#10;bnJldi54bWxQSwUGAAAAAAQABAD1AAAAhwMAAAAA&#10;" path="m5,l,16,80,35,85,19,5,xe" fillcolor="#39746b" stroked="f">
                  <v:path arrowok="t" o:connecttype="custom" o:connectlocs="5,611;0,627;80,646;80,646;85,630;5,611" o:connectangles="0,0,0,0,0,0"/>
                </v:shape>
                <v:shape id="AutoShape 1118" o:spid="_x0000_s1138" style="position:absolute;left:1233;top:630;width:42;height:25;visibility:visible;mso-wrap-style:square;v-text-anchor:top" coordsize="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yFcMA&#10;AADcAAAADwAAAGRycy9kb3ducmV2LnhtbERPTWvCQBC9F/oflhG8NZsUIjV1FVsRgkjBtL0P2WmS&#10;mp0N2TXG/vquIHibx/ucxWo0rRiod41lBUkUgyAurW64UvD1uX16AeE8ssbWMim4kIPV8vFhgZm2&#10;Zz7QUPhKhBB2GSqove8yKV1Zk0EX2Y44cD+2N+gD7CupezyHcNPK5zieSYMNh4YaO3qvqTwWJ6Ng&#10;nX/nf7vN4fcjpfmcZ6Z8s8NeqelkXL+C8DT6u/jmznWYn6RwfSZ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VyFcMAAADcAAAADwAAAAAAAAAAAAAAAACYAgAAZHJzL2Rv&#10;d25yZXYueG1sUEsFBgAAAAAEAAQA9QAAAIgDAAAAAA==&#10;" path="m5,l,16r37,8l38,24,40,8,5,xm40,7r,1l42,8,40,7xe" fillcolor="#39746b" stroked="f">
                  <v:path arrowok="t" o:connecttype="custom" o:connectlocs="5,630;0,646;37,654;38,654;40,638;5,630;40,637;40,638;42,638;40,637" o:connectangles="0,0,0,0,0,0,0,0,0,0"/>
                </v:shape>
                <v:shape id="Freeform 1119" o:spid="_x0000_s1139" style="position:absolute;left:1271;top:637;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Ta8EA&#10;AADcAAAADwAAAGRycy9kb3ducmV2LnhtbERPzWrCQBC+F3yHZQQvRTcRmkp0FRGkUk+1PsCYHZNo&#10;djZkpzF9+26h0Nt8fL+z2gyuUT11ofZsIJ0loIgLb2suDZw/99MFqCDIFhvPZOCbAmzWo6cV5tY/&#10;+IP6k5QqhnDI0UAl0uZah6Iih2HmW+LIXX3nUCLsSm07fMRw1+h5kmTaYc2xocKWdhUV99OXM/DC&#10;t/6Yve3T98WNn+eCxwvLqzGT8bBdghIa5F/85z7YOD/N4PeZeIF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02vBAAAA3AAAAA8AAAAAAAAAAAAAAAAAmAIAAGRycy9kb3du&#10;cmV2LnhtbFBLBQYAAAAABAAEAPUAAACGAwAAAAA=&#10;" path="m2,l,17r39,3l41,4,2,xe" fillcolor="#39746b" stroked="f">
                  <v:path arrowok="t" o:connecttype="custom" o:connectlocs="2,637;0,654;39,657;41,641;2,637" o:connectangles="0,0,0,0,0"/>
                </v:shape>
                <v:shape id="AutoShape 1120" o:spid="_x0000_s1140" style="position:absolute;left:1310;top:641;width:59;height:22;visibility:visible;mso-wrap-style:square;v-text-anchor:top" coordsize="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YPrwA&#10;AADcAAAADwAAAGRycy9kb3ducmV2LnhtbERPyQrCMBC9C/5DGMGbphU3qlFEKHh1wfPQjG1pMylN&#10;1OrXG0HwNo+3znrbmVo8qHWlZQXxOAJBnFldcq7gck5HSxDOI2usLZOCFznYbvq9NSbaPvlIj5PP&#10;RQhhl6CCwvsmkdJlBRl0Y9sQB+5mW4M+wDaXusVnCDe1nETRXBosOTQU2NC+oKw63Y2CKM3i96Q7&#10;15jOXte3nu2qaZUrNRx0uxUIT53/i3/ugw7z4wV8nwkXyM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c1g+vAAAANwAAAAPAAAAAAAAAAAAAAAAAJgCAABkcnMvZG93bnJldi54&#10;bWxQSwUGAAAAAAQABAD1AAAAgQMAAAAA&#10;" path="m57,21r-1,l57,21xm2,l,16r57,5l59,4,2,xe" fillcolor="#39746b" stroked="f">
                  <v:path arrowok="t" o:connecttype="custom" o:connectlocs="57,662;56,662;57,662;57,662;2,641;0,657;57,662;59,645;2,641" o:connectangles="0,0,0,0,0,0,0,0,0"/>
                </v:shape>
                <v:shape id="Freeform 1121" o:spid="_x0000_s1141" style="position:absolute;left:1366;top:645;width:45;height:21;visibility:visible;mso-wrap-style:square;v-text-anchor:top" coordsize="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sdccA&#10;AADcAAAADwAAAGRycy9kb3ducmV2LnhtbESPT2vCQBDF74V+h2UK3upGD1JSN6KC+Id6qEoht2l2&#10;mgSzsyG7mvjtO4dCbzO8N+/9Zr4YXKPu1IXas4HJOAFFXHhbc2ngct68voEKEdli45kMPCjAInt+&#10;mmNqfc+fdD/FUkkIhxQNVDG2qdahqMhhGPuWWLQf3zmMsnalth32Eu4aPU2SmXZYszRU2NK6ouJ6&#10;ujkD/erruC0ve7/cfh8+jud1PvSH3JjRy7B8BxVpiP/mv+udFfyJ0MozMo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y7HXHAAAA3AAAAA8AAAAAAAAAAAAAAAAAmAIAAGRy&#10;cy9kb3ducmV2LnhtbFBLBQYAAAAABAAEAPUAAACMAwAAAAA=&#10;" path="m3,l,17r42,4l45,5,3,xe" fillcolor="#39746b" stroked="f">
                  <v:path arrowok="t" o:connecttype="custom" o:connectlocs="3,645;0,662;42,666;45,650;3,645" o:connectangles="0,0,0,0,0"/>
                </v:shape>
                <v:shape id="Freeform 1122" o:spid="_x0000_s1142" style="position:absolute;left:1408;top:650;width:61;height:23;visibility:visible;mso-wrap-style:square;v-text-anchor:top" coordsize="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JqMQA&#10;AADcAAAADwAAAGRycy9kb3ducmV2LnhtbERPTWvCQBC9F/wPyxR6kbqxlBpTV5FQoSA9uHrpbcxO&#10;k9DsbMhuTfTXu4LQ2zze5yxWg23EiTpfO1YwnSQgiAtnai4VHPab5xSED8gGG8ek4EweVsvRwwIz&#10;43re0UmHUsQQ9hkqqEJoMyl9UZFFP3EtceR+XGcxRNiV0nTYx3DbyJckeZMWa44NFbaUV1T86j+r&#10;IN+mX/u0yV+H7/bjqPOZ7scXrdTT47B+BxFoCP/iu/vTxPnTOdyeiR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UCajEAAAA3AAAAA8AAAAAAAAAAAAAAAAAmAIAAGRycy9k&#10;b3ducmV2LnhtbFBLBQYAAAAABAAEAPUAAACJAwAAAAA=&#10;" path="m3,l,16r59,7l61,6,3,xe" fillcolor="#39746b" stroked="f">
                  <v:path arrowok="t" o:connecttype="custom" o:connectlocs="3,650;0,666;59,673;61,656;3,650" o:connectangles="0,0,0,0,0"/>
                </v:shape>
                <v:shape id="AutoShape 1123" o:spid="_x0000_s1143" style="position:absolute;left:1467;top:656;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TDcYA&#10;AADcAAAADwAAAGRycy9kb3ducmV2LnhtbESPT2vCQBDF7wW/wzJCb3WjB5HUjUihYhGKjb14G7OT&#10;P5qdDdmtRj9951DobYb35r3fLFeDa9WV+tB4NjCdJKCIC28brgx8H95fFqBCRLbYeiYDdwqwykZP&#10;S0ytv/EXXfNYKQnhkKKBOsYu1ToUNTkME98Ri1b63mGUta+07fEm4a7VsySZa4cNS0ONHb3VVFzy&#10;H2fAfnR5udtPH4v753Gw7flUbKqTMc/jYf0KKtIQ/81/11sr+DPBl2dkAp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xTDcYAAADcAAAADwAAAAAAAAAAAAAAAACYAgAAZHJz&#10;L2Rvd25yZXYueG1sUEsFBgAAAAAEAAQA9QAAAIsDAAAAAA==&#10;" path="m37,20r,xm2,l,17r37,3l39,3,2,xe" fillcolor="#39746b" stroked="f">
                  <v:path arrowok="t" o:connecttype="custom" o:connectlocs="37,676;37,676;37,676;37,676;2,656;0,673;37,676;39,659;2,656" o:connectangles="0,0,0,0,0,0,0,0,0"/>
                </v:shape>
                <v:shape id="AutoShape 1124" o:spid="_x0000_s1144" style="position:absolute;left:1504;top:659;width:44;height:21;visibility:visible;mso-wrap-style:square;v-text-anchor:top" coordsize="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Rn8QA&#10;AADcAAAADwAAAGRycy9kb3ducmV2LnhtbESPzWrDMBCE74W8g9hAbo3sBFrjRgklkMSn0rp9gI21&#10;tUytlbEU/7x9VCj0tsvMzje7O0y2FQP1vnGsIF0nIIgrpxuuFXx9nh4zED4ga2wdk4KZPBz2i4cd&#10;5tqN/EFDGWoRQ9jnqMCE0OVS+sqQRb92HXHUvl1vMcS1r6XucYzhtpWbJHmSFhuOBIMdHQ1VP+XN&#10;Roh5e58pbK/Pl6Mss3OWFld7Umq1nF5fQASawr/577rQsf4mhd9n4gR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HEZ/EAAAA3AAAAA8AAAAAAAAAAAAAAAAAmAIAAGRycy9k&#10;b3ducmV2LnhtbFBLBQYAAAAABAAEAPUAAACJAwAAAAA=&#10;" path="m2,l,17r41,4l42,21,42,5,2,xm42,5r,l43,5r-1,xe" fillcolor="#39746b" stroked="f">
                  <v:path arrowok="t" o:connecttype="custom" o:connectlocs="2,659;0,676;41,680;42,680;42,664;2,659;42,664;42,664;43,664;42,664" o:connectangles="0,0,0,0,0,0,0,0,0,0"/>
                </v:shape>
                <v:shape id="Freeform 1125" o:spid="_x0000_s1145" style="position:absolute;left:1546;top:664;width:45;height:19;visibility:visible;mso-wrap-style:square;v-text-anchor:top" coordsize="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T/cIA&#10;AADcAAAADwAAAGRycy9kb3ducmV2LnhtbERPzWrCQBC+C77DMoKXohtzkBqziihiS3toow8wZsck&#10;JDsbs6umb98tFLzNx/c76bo3jbhT5yrLCmbTCARxbnXFhYLTcT95BeE8ssbGMin4IQfr1XCQYqLt&#10;g7/pnvlChBB2CSoovW8TKV1ekkE3tS1x4C62M+gD7AqpO3yEcNPIOIrm0mDFoaHElrYl5XV2Mwo2&#10;/L7I6sPVofv0u8vXy4eZ12elxqN+swThqfdP8b/7TYf5cQx/z4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pP9wgAAANwAAAAPAAAAAAAAAAAAAAAAAJgCAABkcnMvZG93&#10;bnJldi54bWxQSwUGAAAAAAQABAD1AAAAhwMAAAAA&#10;" path="m,l,16r43,2l43,16,44,2,,xe" fillcolor="#39746b" stroked="f">
                  <v:path arrowok="t" o:connecttype="custom" o:connectlocs="0,664;0,680;43,682;43,680;44,666;0,664" o:connectangles="0,0,0,0,0,0"/>
                </v:shape>
                <v:shape id="Freeform 1126" o:spid="_x0000_s1146" style="position:absolute;left:1589;top:666;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urAsUA&#10;AADcAAAADwAAAGRycy9kb3ducmV2LnhtbERPTWsCMRC9F/ofwhS8dbNVKGU1SqmIlvZQba30Nibj&#10;7tLNZEniuv57IxR6m8f7nMmst43oyIfasYKHLAdBrJ2puVTw9bm4fwIRIrLBxjEpOFOA2fT2ZoKF&#10;cSdeU7eJpUghHApUUMXYFlIGXZHFkLmWOHEH5y3GBH0pjcdTCreNHOb5o7RYc2qosKWXivTv5mgV&#10;HD6WP6Pvtd/p4+v8Te9W++59u1dqcNc/j0FE6uO/+M+9Mmn+cATXZ9IF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6sCxQAAANwAAAAPAAAAAAAAAAAAAAAAAJgCAABkcnMv&#10;ZG93bnJldi54bWxQSwUGAAAAAAQABAD1AAAAigMAAAAA&#10;" path="m1,l,16r41,3l43,3,1,xe" fillcolor="#39746b" stroked="f">
                  <v:path arrowok="t" o:connecttype="custom" o:connectlocs="1,666;0,682;41,685;43,669;1,666" o:connectangles="0,0,0,0,0"/>
                </v:shape>
                <v:shape id="Freeform 1127" o:spid="_x0000_s1147" style="position:absolute;left:1630;top:669;width:52;height:20;visibility:visible;mso-wrap-style:square;v-text-anchor:top" coordsize="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RCcIA&#10;AADcAAAADwAAAGRycy9kb3ducmV2LnhtbERP3WrCMBS+F/YO4Qx2IzNdEd26RhniRHan7gEOyVlb&#10;2pyUJGr16Y0g7O58fL+nXA62EyfyoXGs4G2SgSDWzjRcKfg9fL++gwgR2WDnmBRcKMBy8TQqsTDu&#10;zDs67WMlUgiHAhXUMfaFlEHXZDFMXE+cuD/nLcYEfSWNx3MKt53Ms2wmLTacGmrsaVWTbvdHq+Dn&#10;mPf6OvebS8cfelxl69113Cr18jx8fYKINMR/8cO9NWl+PoX7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ZEJwgAAANwAAAAPAAAAAAAAAAAAAAAAAJgCAABkcnMvZG93&#10;bnJldi54bWxQSwUGAAAAAAQABAD1AAAAhwMAAAAA&#10;" path="m2,l,16r50,3l51,3,2,xe" fillcolor="#39746b" stroked="f">
                  <v:path arrowok="t" o:connecttype="custom" o:connectlocs="2,669;0,685;50,688;51,672;51,672;2,669" o:connectangles="0,0,0,0,0,0"/>
                </v:shape>
                <v:shape id="AutoShape 1128" o:spid="_x0000_s1148" style="position:absolute;left:1680;top:672;width:54;height:18;visibility:visible;mso-wrap-style:square;v-text-anchor:top" coordsize="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zV8QA&#10;AADcAAAADwAAAGRycy9kb3ducmV2LnhtbERPTWvCQBC9F/wPyxS86aZGRVM3QQoVhVKoCtLbkJ0m&#10;qdnZkF01+uu7gtDbPN7nLLLO1OJMrassK3gZRiCIc6srLhTsd++DGQjnkTXWlknBlRxkae9pgYm2&#10;F/6i89YXIoSwS1BB6X2TSOnykgy6oW2IA/djW4M+wLaQusVLCDe1HEXRVBqsODSU2NBbSflxezIK&#10;PjbXFf9237d8vv4cN8sitnF8UKr/3C1fQXjq/L/44V7rMH80gfs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1fEAAAA3AAAAA8AAAAAAAAAAAAAAAAAmAIAAGRycy9k&#10;b3ducmV2LnhtbFBLBQYAAAAABAAEAPUAAACJAwAAAAA=&#10;" path="m52,18r,l53,18r-1,xm1,l,16r52,2l53,1,1,xe" fillcolor="#39746b" stroked="f">
                  <v:path arrowok="t" o:connecttype="custom" o:connectlocs="52,690;52,690;53,690;52,690;1,672;0,688;52,690;53,673;1,672" o:connectangles="0,0,0,0,0,0,0,0,0"/>
                </v:shape>
                <v:shape id="Freeform 1129" o:spid="_x0000_s1149" style="position:absolute;left:1732;top:673;width:102;height:23;visibility:visible;mso-wrap-style:square;v-text-anchor:top" coordsize="1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P0sEA&#10;AADcAAAADwAAAGRycy9kb3ducmV2LnhtbERP24rCMBB9F/yHMMK+iKb64Go1LSIIBUHWywcMzdgW&#10;m0losrb79xthYd/mcK6zywfTihd1vrGsYDFPQBCXVjdcKbjfjrM1CB+QNbaWScEPeciz8WiHqbY9&#10;X+h1DZWIIexTVFCH4FIpfVmTQT+3jjhyD9sZDBF2ldQd9jHctHKZJCtpsOHYUKOjQ03l8/ptFJzW&#10;hZse9+7z69Rj4ZONPfOlUOpjMuy3IAIN4V/85y50nL9cwfuZe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nz9LBAAAA3AAAAA8AAAAAAAAAAAAAAAAAmAIAAGRycy9kb3du&#10;cmV2LnhtbFBLBQYAAAAABAAEAPUAAACGAwAAAAA=&#10;" path="m1,l,17r100,6l101,23r,-16l102,7,1,xe" fillcolor="#39746b" stroked="f">
                  <v:path arrowok="t" o:connecttype="custom" o:connectlocs="1,673;0,690;100,696;101,696;101,680;102,680;1,673" o:connectangles="0,0,0,0,0,0,0"/>
                </v:shape>
                <v:line id="Line 1130" o:spid="_x0000_s1150" style="position:absolute;visibility:visible;mso-wrap-style:square" from="1833,688" to="187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SFrwAAADcAAAADwAAAGRycy9kb3ducmV2LnhtbERPSwrCMBDdC94hjOBOU/9SjaKC4Nbq&#10;wuXQjG2xmZQmavX0RhDczeN9Z7luTCkeVLvCsoJBPwJBnFpdcKbgfNr35iCcR9ZYWiYFL3KwXrVb&#10;S4y1ffKRHonPRAhhF6OC3PsqltKlORl0fVsRB+5qa4M+wDqTusZnCDelHEbRVBosODTkWNEup/SW&#10;3I2C935rkgHfrmeaGL0ZzS4kxwelup1mswDhqfF/8c990GH+cAbfZ8IF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RYSFrwAAADcAAAADwAAAAAAAAAAAAAAAAChAgAA&#10;ZHJzL2Rvd25yZXYueG1sUEsFBgAAAAAEAAQA+QAAAIoDAAAAAA==&#10;" strokecolor="#39746b" strokeweight=".28639mm"/>
                <v:line id="Line 1131" o:spid="_x0000_s1151" style="position:absolute;visibility:visible;mso-wrap-style:square" from="1879,688" to="193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GZMIAAADcAAAADwAAAGRycy9kb3ducmV2LnhtbESPT4vCQAzF78J+hyGCN536b5XqKCoI&#10;Xq097DF0YlvsZEpnVrv76c1hYW8J7+W9X7b73jXqSV2oPRuYThJQxIW3NZcG8tt5vAYVIrLFxjMZ&#10;+KEA+93HYIup9S++0jOLpZIQDikaqGJsU61DUZHDMPEtsWh33zmMsnalth2+JNw1epYkn9phzdJQ&#10;YUuniopH9u0M/J6PLpvy457T0tnDfPVFenExZjTsDxtQkfr4b/67vljBnwmtPCMT6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mGZMIAAADcAAAADwAAAAAAAAAAAAAA&#10;AAChAgAAZHJzL2Rvd25yZXYueG1sUEsFBgAAAAAEAAQA+QAAAJADAAAAAA==&#10;" strokecolor="#39746b" strokeweight=".28639mm"/>
                <v:line id="Line 1132" o:spid="_x0000_s1152" style="position:absolute;visibility:visible;mso-wrap-style:square" from="1939,688" to="198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Uj/78AAADcAAAADwAAAGRycy9kb3ducmV2LnhtbERPy6rCMBDdC/5DGMGdpur1VY2iguDW&#10;2oXLoRnbYjMpTdTq15sLF+5uDuc5621rKvGkxpWWFYyGEQjizOqScwXp5ThYgHAeWWNlmRS8ycF2&#10;0+2sMdb2xWd6Jj4XIYRdjAoK7+tYSpcVZNANbU0cuJttDPoAm1zqBl8h3FRyHEUzabDk0FBgTYeC&#10;snvyMAo+x71JRny/pTQ1ejeZX0n+nJTq99rdCoSn1v+L/9wnHeaPl/D7TLhAb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8Uj/78AAADcAAAADwAAAAAAAAAAAAAAAACh&#10;AgAAZHJzL2Rvd25yZXYueG1sUEsFBgAAAAAEAAQA+QAAAI0DAAAAAA==&#10;" strokecolor="#39746b" strokeweight=".28639mm"/>
                <v:shape id="Freeform 1133" o:spid="_x0000_s1153" style="position:absolute;left:1986;top:678;width:52;height:18;visibility:visible;mso-wrap-style:square;v-text-anchor:top" coordsize="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fs8YA&#10;AADcAAAADwAAAGRycy9kb3ducmV2LnhtbESPQWvCQBCF70L/wzJCb7pRQdvUVYpgsadirOBxyE6T&#10;0N3ZkF1j7K/vHAq9zfDevPfNejt4p3rqYhPYwGyagSIug224MvB52k+eQMWEbNEFJgN3irDdPIzW&#10;mNtw4yP1RaqUhHDM0UCdUptrHcuaPMZpaIlF+wqdxyRrV2nb4U3CvdPzLFtqjw1LQ40t7Woqv4ur&#10;N9Cv3PLjZ+6er5fm3JeXzJ/fF2/GPI6H1xdQiYb0b/67PljBX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jfs8YAAADcAAAADwAAAAAAAAAAAAAAAACYAgAAZHJz&#10;L2Rvd25yZXYueG1sUEsFBgAAAAAEAAQA9QAAAIsDAAAAAA==&#10;" path="m50,l,2,1,18,52,16r-1,l50,xe" fillcolor="#39746b" stroked="f">
                  <v:path arrowok="t" o:connecttype="custom" o:connectlocs="50,678;0,680;1,696;52,694;51,694;50,678" o:connectangles="0,0,0,0,0,0"/>
                </v:shape>
                <v:shape id="Freeform 1134" o:spid="_x0000_s1154" style="position:absolute;left:2036;top:676;width:58;height:19;visibility:visible;mso-wrap-style:square;v-text-anchor:top" coordsize="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JmsEA&#10;AADcAAAADwAAAGRycy9kb3ducmV2LnhtbERPTWsCMRC9C/0PYQq9aVYLIlujiLQgXRRXe/A4bMbN&#10;4mYSNqlu/30jCN7m8T5nvuxtK67UhcaxgvEoA0FcOd1wreDn+DWcgQgRWWPrmBT8UYDl4mUwx1y7&#10;G5d0PcRapBAOOSowMfpcylAZshhGzhMn7uw6izHBrpa6w1sKt62cZNlUWmw4NRj0tDZUXQ6/VgF6&#10;bb/3k2LnfNya0+emkOW6UOrttV99gIjUx6f44d7oNP99DPdn0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zyZrBAAAA3AAAAA8AAAAAAAAAAAAAAAAAmAIAAGRycy9kb3du&#10;cmV2LnhtbFBLBQYAAAAABAAEAPUAAACGAwAAAAA=&#10;" path="m58,l,2,1,18,58,16,58,xe" fillcolor="#39746b" stroked="f">
                  <v:path arrowok="t" o:connecttype="custom" o:connectlocs="58,676;0,678;1,694;58,692;58,676" o:connectangles="0,0,0,0,0"/>
                </v:shape>
                <v:shape id="Freeform 1135" o:spid="_x0000_s1155" style="position:absolute;left:2094;top:675;width:40;height:18;visibility:visible;mso-wrap-style:square;v-text-anchor:top" coordsize="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bsIA&#10;AADcAAAADwAAAGRycy9kb3ducmV2LnhtbERP22rCQBB9L/gPywh9qxutBI2uItKilIB4ex+zYzaY&#10;nQ3ZVdO/7xYKfZvDuc582dlaPKj1lWMFw0ECgrhwuuJSwen4+TYB4QOyxtoxKfgmD8tF72WOmXZP&#10;3tPjEEoRQ9hnqMCE0GRS+sKQRT9wDXHkrq61GCJsS6lbfMZwW8tRkqTSYsWxwWBDa0PF7XC3CsZf&#10;pklOl49dPs3Pm7NPfVrccqVe+91qBiJQF/7Ff+6tjvPfR/D7TLx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5uwgAAANwAAAAPAAAAAAAAAAAAAAAAAJgCAABkcnMvZG93&#10;bnJldi54bWxQSwUGAAAAAAQABAD1AAAAhwMAAAAA&#10;" path="m39,l38,,,1,,17,39,16r-1,l39,xe" fillcolor="#39746b" stroked="f">
                  <v:path arrowok="t" o:connecttype="custom" o:connectlocs="39,675;38,675;0,676;0,692;39,691;38,691;39,675" o:connectangles="0,0,0,0,0,0,0"/>
                </v:shape>
                <v:shape id="Freeform 1136" o:spid="_x0000_s1156" style="position:absolute;left:2132;top:675;width:40;height:18;visibility:visible;mso-wrap-style:square;v-text-anchor:top" coordsize="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b9cMA&#10;AADcAAAADwAAAGRycy9kb3ducmV2LnhtbERP32vCMBB+F/Y/hBv4punmKLMaZYyJYxRk2r6fza0p&#10;NpfSRO3++2Ug+HYf389brgfbigv1vnGs4GmagCCunG64VlAcNpNXED4ga2wdk4Jf8rBePYyWmGl3&#10;5W+67EMtYgj7DBWYELpMSl8ZsuinriOO3I/rLYYI+1rqHq8x3LbyOUlSabHh2GCwo3dD1Wl/tgpe&#10;vkyXFMePXT7Py23pU59Wp1yp8ePwtgARaAh38c39qeP82Qz+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9b9cMAAADcAAAADwAAAAAAAAAAAAAAAACYAgAAZHJzL2Rv&#10;d25yZXYueG1sUEsFBgAAAAAEAAQA9QAAAIgDAAAAAA==&#10;" path="m1,l,16r40,1l40,1,1,xe" fillcolor="#39746b" stroked="f">
                  <v:path arrowok="t" o:connecttype="custom" o:connectlocs="1,675;0,691;40,692;40,676;40,676;1,675" o:connectangles="0,0,0,0,0,0"/>
                </v:shape>
                <v:line id="Line 1137" o:spid="_x0000_s1157" style="position:absolute;visibility:visible;mso-wrap-style:square" from="2172,684" to="222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avLwAAADcAAAADwAAAGRycy9kb3ducmV2LnhtbERPSwrCMBDdC94hjOBOU/9SjaKC4Nbq&#10;wuXQjG2xmZQmavX0RhDczeN9Z7luTCkeVLvCsoJBPwJBnFpdcKbgfNr35iCcR9ZYWiYFL3KwXrVb&#10;S4y1ffKRHonPRAhhF6OC3PsqltKlORl0fVsRB+5qa4M+wDqTusZnCDelHEbRVBosODTkWNEup/SW&#10;3I2C935rkgHfrmeaGL0ZzS4kxwelup1mswDhqfF/8c990GH+aAzfZ8IF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B0avLwAAADcAAAADwAAAAAAAAAAAAAAAAChAgAA&#10;ZHJzL2Rvd25yZXYueG1sUEsFBgAAAAAEAAQA+QAAAIoDAAAAAA==&#10;" strokecolor="#39746b" strokeweight=".28639mm"/>
                <v:shape id="Freeform 1138" o:spid="_x0000_s1158" style="position:absolute;left:2220;top:676;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cbMAA&#10;AADcAAAADwAAAGRycy9kb3ducmV2LnhtbERPS2sCMRC+C/0PYQq9uYkVRbZGKWULXmsr9Dhspsni&#10;ZrJs0n38+6YgeJuP7zn74+RbMVAfm8AaVoUCQVwH07DV8PX5vtyBiAnZYBuYNMwU4Xh4WOyxNGHk&#10;DxrOyYocwrFEDS6lrpQy1o48xiJ0xJn7Cb3HlGFvpelxzOG+lc9KbaXHhnODw47eHNXX86/XYNfj&#10;iis3X6q52tWnQV3Nt1VaPz1Ory8gEk3pLr65TybPX2/g/5l8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KcbMAAAADcAAAADwAAAAAAAAAAAAAAAACYAgAAZHJzL2Rvd25y&#10;ZXYueG1sUEsFBgAAAAAEAAQA9QAAAIUDAAAAAA==&#10;" path="m54,l,,,16r53,l55,1,54,xe" fillcolor="#39746b" stroked="f">
                  <v:path arrowok="t" o:connecttype="custom" o:connectlocs="54,676;0,676;0,692;53,692;55,677;54,676" o:connectangles="0,0,0,0,0,0"/>
                </v:shape>
                <v:shape id="AutoShape 1139" o:spid="_x0000_s1159" style="position:absolute;left:2273;top:676;width:65;height:20;visibility:visible;mso-wrap-style:square;v-text-anchor:top" coordsize="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PL8UA&#10;AADcAAAADwAAAGRycy9kb3ducmV2LnhtbESPzWrDMBCE74W+g9hCLqWRm0ConSimLTTNNT/FPS7W&#10;xjKxVsZSbeftq0Agt11m5tvZVT7aRvTU+dqxgtdpAoK4dLrmSsHx8PXyBsIHZI2NY1JwIQ/5+vFh&#10;hZl2A++o34dKRAj7DBWYENpMSl8asuinriWO2sl1FkNcu0rqDocIt42cJclCWqw5XjDY0qeh8rz/&#10;s5FyLH4O5myG701qi+dh/vFr01GpydP4vgQRaAx38y291bH+fAHXZ+IE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8vxQAAANwAAAAPAAAAAAAAAAAAAAAAAJgCAABkcnMv&#10;ZG93bnJldi54bWxQSwUGAAAAAAQABAD1AAAAigMAAAAA&#10;" path="m63,20r,xm2,l,16r63,4l65,4r-1,l2,xe" fillcolor="#39746b" stroked="f">
                  <v:path arrowok="t" o:connecttype="custom" o:connectlocs="63,696;63,696;63,696;63,696;2,676;0,692;63,696;65,680;64,680;2,676" o:connectangles="0,0,0,0,0,0,0,0,0,0"/>
                </v:shape>
                <v:shape id="AutoShape 1140" o:spid="_x0000_s1160" style="position:absolute;left:2336;top:680;width:50;height:19;visibility:visible;mso-wrap-style:square;v-text-anchor:top" coordsize="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iV8UA&#10;AADcAAAADwAAAGRycy9kb3ducmV2LnhtbERPTWvCQBC9F/wPyxS8FN3Ugkp0FS0IpT2IUaG9jdlp&#10;spqdDdltjP++Wyh4m8f7nPmys5VoqfHGsYLnYQKCOHfacKHgsN8MpiB8QNZYOSYFN/KwXPQe5phq&#10;d+UdtVkoRAxhn6KCMoQ6ldLnJVn0Q1cTR+7bNRZDhE0hdYPXGG4rOUqSsbRoODaUWNNrSfkl+7EK&#10;kvDers+T7dkcT7fR59Mu++Avo1T/sVvNQATqwl38737Tcf7LBP6ei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aJXxQAAANwAAAAPAAAAAAAAAAAAAAAAAJgCAABkcnMv&#10;ZG93bnJldi54bWxQSwUGAAAAAAQABAD1AAAAigMAAAAA&#10;" path="m47,19r,l48,19r-1,xm2,l,16r47,3l50,3r-1,l2,xe" fillcolor="#39746b" stroked="f">
                  <v:path arrowok="t" o:connecttype="custom" o:connectlocs="47,699;47,699;48,699;47,699;2,680;0,696;47,699;50,683;49,683;2,680" o:connectangles="0,0,0,0,0,0,0,0,0,0"/>
                </v:shape>
                <v:shape id="AutoShape 1141" o:spid="_x0000_s1161" style="position:absolute;left:2383;top:683;width:47;height:2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v78UA&#10;AADcAAAADwAAAGRycy9kb3ducmV2LnhtbESPQWsCQQyF70L/w5CCN51tBW23jqJCq6AetKX0GHbS&#10;3aU7mWVmquu/NwfBW8J7ee/LdN65Rp0oxNqzgadhBoq48Lbm0sDX5/vgBVRMyBYbz2TgQhHms4fe&#10;FHPrz3yg0zGVSkI45migSqnNtY5FRQ7j0LfEov364DDJGkptA54l3DX6OcvG2mHN0lBhS6uKir/j&#10;vzMQv91P/PDZfrlbcze5hNft6mCN6T92izdQibp0N9+uN1bwR0Irz8gEe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K/vxQAAANwAAAAPAAAAAAAAAAAAAAAAAJgCAABkcnMv&#10;ZG93bnJldi54bWxQSwUGAAAAAAQABAD1AAAAigMAAAAA&#10;" path="m43,21r,l44,21r-1,xm3,l,16r43,5l47,5r-1,l3,xe" fillcolor="#39746b" stroked="f">
                  <v:path arrowok="t" o:connecttype="custom" o:connectlocs="43,704;43,704;44,704;43,704;3,683;0,699;43,704;47,688;46,688;3,683" o:connectangles="0,0,0,0,0,0,0,0,0,0"/>
                </v:shape>
                <v:shape id="Freeform 1142" o:spid="_x0000_s1162" style="position:absolute;left:2426;top:688;width:52;height:24;visibility:visible;mso-wrap-style:square;v-text-anchor:top" coordsize="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B4sQA&#10;AADcAAAADwAAAGRycy9kb3ducmV2LnhtbERPTWvCQBC9F/wPywi96cZWpEZXEWmptAeb6MHjmB2T&#10;rdnZkN1q+u+7gtDbPN7nzJedrcWFWm8cKxgNExDEhdOGSwX73dvgBYQPyBprx6TglzwsF72HOaba&#10;XTmjSx5KEUPYp6igCqFJpfRFRRb90DXEkTu51mKIsC2lbvEaw20tn5JkIi0ajg0VNrSuqDjnP1ZB&#10;9toctx+f7+P16nDukqLOv8y3Ueqx361mIAJ14V98d290nP88hdsz8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UAeLEAAAA3AAAAA8AAAAAAAAAAAAAAAAAmAIAAGRycy9k&#10;b3ducmV2LnhtbFBLBQYAAAAABAAEAPUAAACJAwAAAAA=&#10;" path="m4,l,16r48,7l52,7,4,xe" fillcolor="#39746b" stroked="f">
                  <v:path arrowok="t" o:connecttype="custom" o:connectlocs="4,688;0,704;48,711;52,695;4,688" o:connectangles="0,0,0,0,0"/>
                </v:shape>
                <v:shape id="AutoShape 1143" o:spid="_x0000_s1163" style="position:absolute;left:2474;top:695;width:51;height:24;visibility:visible;mso-wrap-style:square;v-text-anchor:top" coordsize="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shMYA&#10;AADcAAAADwAAAGRycy9kb3ducmV2LnhtbESPQWvCQBCF70L/wzJCb7pRRCR1E7St4KFQtb30NmTH&#10;JJqdDdltjP++cyh4m+G9ee+bdT64RvXUhdqzgdk0AUVceFtzaeD7azdZgQoR2WLjmQzcKUCePY3W&#10;mFp/4yP1p1gqCeGQooEqxjbVOhQVOQxT3xKLdvadwyhrV2rb4U3CXaPnSbLUDmuWhgpbeq2ouJ5+&#10;nYHL4rjabX/6z4/hPG8O8e19edkmxjyPh80LqEhDfJj/r/dW8BeCL8/IBD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zshMYAAADcAAAADwAAAAAAAAAAAAAAAACYAgAAZHJz&#10;L2Rvd25yZXYueG1sUEsFBgAAAAAEAAQA9QAAAIsDAAAAAA==&#10;" path="m45,23r,1l46,24,45,23xm4,l,16r45,7l51,9,49,8,4,xm50,8r-1,l51,9,50,8xe" fillcolor="#39746b" stroked="f">
                  <v:path arrowok="t" o:connecttype="custom" o:connectlocs="45,718;45,719;46,719;45,718;4,695;0,711;45,718;51,704;49,703;4,695;50,703;49,703;51,704;50,703" o:connectangles="0,0,0,0,0,0,0,0,0,0,0,0,0,0"/>
                </v:shape>
                <v:shape id="AutoShape 1144" o:spid="_x0000_s1164" style="position:absolute;left:2519;top:704;width:44;height:26;visibility:visible;mso-wrap-style:square;v-text-anchor:top" coordsize="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u3MQA&#10;AADcAAAADwAAAGRycy9kb3ducmV2LnhtbERPTWvCQBC9C/0PyxR6M5uIlTZmFYkUcuihxh56HLJj&#10;kpqdTbNbk/77riB4m8f7nGw7mU5caHCtZQVJFIMgrqxuuVbweXybv4BwHlljZ5kU/JGD7eZhlmGq&#10;7cgHupS+FiGEXYoKGu/7VEpXNWTQRbYnDtzJDgZ9gEMt9YBjCDedXMTxShpsOTQ02FPeUHUuf42C&#10;wr0v40PZ5fnq/Jp8fD1//+zkXqmnx2m3BuFp8nfxzV3oMH+ZwPWZcIH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btzEAAAA3AAAAA8AAAAAAAAAAAAAAAAAmAIAAGRycy9k&#10;b3ducmV2LnhtbFBLBQYAAAAABAAEAPUAAACJAwAAAAA=&#10;" path="m6,l,15,36,26r1,l42,10,6,xm42,10r,l43,10r-1,xe" fillcolor="#39746b" stroked="f">
                  <v:path arrowok="t" o:connecttype="custom" o:connectlocs="6,704;0,719;36,730;37,730;42,714;6,704;42,714;42,714;43,714;42,714" o:connectangles="0,0,0,0,0,0,0,0,0,0"/>
                </v:shape>
                <v:shape id="Freeform 1145" o:spid="_x0000_s1165" style="position:absolute;left:2556;top:714;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XisIA&#10;AADcAAAADwAAAGRycy9kb3ducmV2LnhtbERPS2sCMRC+F/wPYQRvNatIkdUoIm0p1IrPg7dxM7sb&#10;3EyWTarbf98Igrf5+J4znbe2EldqvHGsYNBPQBBnThsuFBz2H69jED4ga6wck4I/8jCfdV6mmGp3&#10;4y1dd6EQMYR9igrKEOpUSp+VZNH3XU0cudw1FkOETSF1g7cYbis5TJI3adFwbCixpmVJ2WX3axUk&#10;nys8sfle0bsJPj+u5XnzkyvV67aLCYhAbXiKH+4vHeePhnB/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JeKwgAAANwAAAAPAAAAAAAAAAAAAAAAAJgCAABkcnMvZG93&#10;bnJldi54bWxQSwUGAAAAAAQABAD1AAAAhwMAAAAA&#10;" path="m5,l,16r33,8l37,8,5,xe" fillcolor="#39746b" stroked="f">
                  <v:path arrowok="t" o:connecttype="custom" o:connectlocs="5,714;0,730;33,738;33,738;37,722;37,722;5,714" o:connectangles="0,0,0,0,0,0,0"/>
                </v:shape>
                <v:shape id="Freeform 1146" o:spid="_x0000_s1166" style="position:absolute;left:2589;top:722;width:49;height:24;visibility:visible;mso-wrap-style:square;v-text-anchor:top" coordsize="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YscIA&#10;AADcAAAADwAAAGRycy9kb3ducmV2LnhtbERPS0sDMRC+C/0PYQrebLb1Vdempa0IHnrpqngdNuNu&#10;cDMJSbqN/94Igrf5+J6z2mQ7iJFCNI4VzGcVCOLWacOdgrfX56sliJiQNQ6OScE3RdisJxcrrLU7&#10;85HGJnWihHCsUUGfkq+ljG1PFuPMeeLCfbpgMRUYOqkDnku4HeSiqu6kRcOloUdP+57ar+ZkFWSz&#10;DcvdmM3Hw/v8KTf33tPhVqnLad4+gkiU07/4z/2iy/yba/h9plw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FixwgAAANwAAAAPAAAAAAAAAAAAAAAAAJgCAABkcnMvZG93&#10;bnJldi54bWxQSwUGAAAAAAQABAD1AAAAhwMAAAAA&#10;" path="m4,l,16r44,8l42,23,49,8r-1,l48,7,4,xe" fillcolor="#39746b" stroked="f">
                  <v:path arrowok="t" o:connecttype="custom" o:connectlocs="4,722;0,738;44,746;42,745;49,730;48,730;48,729;4,722" o:connectangles="0,0,0,0,0,0,0,0"/>
                </v:shape>
                <v:shape id="AutoShape 1147" o:spid="_x0000_s1167" style="position:absolute;left:2631;top:730;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MMA&#10;AADcAAAADwAAAGRycy9kb3ducmV2LnhtbERP32vCMBB+H/g/hBP2pqlORaqpiCBsb9ONDd+O5tZ0&#10;bS4libX+98tgsLf7+H7edjfYVvTkQ+1YwWyagSAuna65UvD+dpysQYSIrLF1TAruFGBXjB62mGt3&#10;4xP151iJFMIhRwUmxi6XMpSGLIap64gT9+W8xZigr6T2eEvhtpXzLFtJizWnBoMdHQyVzflqFbT7&#10;9cWXn8un12/zsjo1zYE/7rVSj+NhvwERaYj/4j/3s07zFwv4fSZ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rMMAAADcAAAADwAAAAAAAAAAAAAAAACYAgAAZHJzL2Rv&#10;d25yZXYueG1sUEsFBgAAAAAEAAQA9QAAAIgDAAAAAA==&#10;" path="m7,l,15,42,29,47,14,7,xm47,14r,l48,14r-1,xe" fillcolor="#39746b" stroked="f">
                  <v:path arrowok="t" o:connecttype="custom" o:connectlocs="7,730;0,745;42,759;42,759;47,744;47,744;7,730;47,744;47,744;48,744;47,744" o:connectangles="0,0,0,0,0,0,0,0,0,0,0"/>
                </v:shape>
                <v:shape id="AutoShape 1148" o:spid="_x0000_s1168" style="position:absolute;left:2673;top:744;width:39;height:24;visibility:visible;mso-wrap-style:square;v-text-anchor:top" coordsize="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TTsIA&#10;AADcAAAADwAAAGRycy9kb3ducmV2LnhtbERPyWrDMBC9F/IPYgK5NbKbNgQnSghdoNBemvU6WBPL&#10;xBoZSbXdfn1VKPQ2j7fOajPYRnTkQ+1YQT7NQBCXTtdcKTjsX24XIEJE1tg4JgVfFGCzHt2ssNCu&#10;5w/qdrESKYRDgQpMjG0hZSgNWQxT1xIn7uK8xZigr6T22Kdw28i7LJtLizWnBoMtPRoqr7tPq+C9&#10;O5yG/O3c+2eTP+FxFui7L5WajIftEkSkIf6L/9yvOs2/f4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hNOwgAAANwAAAAPAAAAAAAAAAAAAAAAAJgCAABkcnMvZG93&#10;bnJldi54bWxQSwUGAAAAAAQABAD1AAAAhwMAAAAA&#10;" path="m32,23r,xm5,l,15r32,8l39,8r-1,l5,xe" fillcolor="#39746b" stroked="f">
                  <v:path arrowok="t" o:connecttype="custom" o:connectlocs="32,767;32,767;32,767;32,767;5,744;0,759;32,767;39,752;38,752;5,744" o:connectangles="0,0,0,0,0,0,0,0,0,0"/>
                </v:shape>
                <v:shape id="Freeform 1149" o:spid="_x0000_s1169" style="position:absolute;left:2705;top:752;width:66;height:35;visibility:visible;mso-wrap-style:square;v-text-anchor:top" coordsize="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UK8IA&#10;AADcAAAADwAAAGRycy9kb3ducmV2LnhtbERPS4vCMBC+C/6HMMLebOoqRbpGEWVBPLj4OHgcmrHt&#10;2kxKE23XX78RBG/z8T1ntuhMJe7UuNKyglEUgyDOrC45V3A6fg+nIJxH1lhZJgV/5GAx7/dmmGrb&#10;8p7uB5+LEMIuRQWF93UqpcsKMugiWxMH7mIbgz7AJpe6wTaEm0p+xnEiDZYcGgqsaVVQdj3cjIJ1&#10;h5PzT/k7Si7jB+13Zlu3461SH4Nu+QXCU+ff4pd7o8P8SQLPZ8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lQrwgAAANwAAAAPAAAAAAAAAAAAAAAAAJgCAABkcnMvZG93&#10;bnJldi54bWxQSwUGAAAAAAQABAD1AAAAhwMAAAAA&#10;" path="m7,l,15,58,34r,-1l65,18,7,xe" fillcolor="#39746b" stroked="f">
                  <v:path arrowok="t" o:connecttype="custom" o:connectlocs="7,752;0,767;58,786;58,785;65,770;65,770;7,752" o:connectangles="0,0,0,0,0,0,0"/>
                </v:shape>
                <v:shape id="Freeform 1150" o:spid="_x0000_s1170" style="position:absolute;left:2763;top:770;width:45;height:28;visibility:visible;mso-wrap-style:square;v-text-anchor:top" coordsize="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cGsIA&#10;AADcAAAADwAAAGRycy9kb3ducmV2LnhtbERP22rCQBB9L/Qflin4VjdeMBJdpRWEgkhbFXwdsmMS&#10;zM6G3TVJ/94VhL7N4Vxnue5NLVpyvrKsYDRMQBDnVldcKDgdt+9zED4ga6wtk4I/8rBevb4sMdO2&#10;419qD6EQMYR9hgrKEJpMSp+XZNAPbUMcuYt1BkOErpDaYRfDTS3HSTKTBiuODSU2tCkpvx5uRoHr&#10;qv25nZ1cOtrcdjr/+Z58JlKpwVv/sQARqA//4qf7S8f50xQez8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1wawgAAANwAAAAPAAAAAAAAAAAAAAAAAJgCAABkcnMvZG93&#10;bnJldi54bWxQSwUGAAAAAAQABAD1AAAAhwMAAAAA&#10;" path="m7,l,15,38,28,44,13r1,l7,xe" fillcolor="#39746b" stroked="f">
                  <v:path arrowok="t" o:connecttype="custom" o:connectlocs="7,770;0,785;38,798;38,798;44,783;45,783;7,770" o:connectangles="0,0,0,0,0,0,0"/>
                </v:shape>
                <v:shape id="Freeform 1151" o:spid="_x0000_s1171" style="position:absolute;left:2801;top:783;width:41;height:25;visibility:visible;mso-wrap-style:square;v-text-anchor:top" coordsize="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b+sYA&#10;AADcAAAADwAAAGRycy9kb3ducmV2LnhtbESPQUvDQBCF74L/YRnBW7tpKa3EbosEbAUp0iieh+yY&#10;jc3Oxuyapv++cxC8zfDevPfNejv6Vg3Uxyawgdk0A0VcBdtwbeDj/XnyAComZIttYDJwoQjbze3N&#10;GnMbznykoUy1khCOORpwKXW51rFy5DFOQ0cs2lfoPSZZ+1rbHs8S7ls9z7Kl9tiwNDjsqHBUncpf&#10;b4DT7rR7W+0Pr2UxK4Zv9/kzZnNj7u/Gp0dQicb0b/67frGCvxBaeUYm0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sb+sYAAADcAAAADwAAAAAAAAAAAAAAAACYAgAAZHJz&#10;L2Rvd25yZXYueG1sUEsFBgAAAAAEAAQA9QAAAIsDAAAAAA==&#10;" path="m6,l,15r34,9l35,24,41,8,6,xe" fillcolor="#39746b" stroked="f">
                  <v:path arrowok="t" o:connecttype="custom" o:connectlocs="6,783;0,798;34,807;35,807;41,791;6,783" o:connectangles="0,0,0,0,0,0"/>
                </v:shape>
                <v:shape id="Freeform 1152" o:spid="_x0000_s1172" style="position:absolute;left:2836;top:791;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F+8IA&#10;AADcAAAADwAAAGRycy9kb3ducmV2LnhtbERPS2sCMRC+F/wPYYTeNGsppa5GEbGlUBWfB2/jZnY3&#10;uJksm1S3/94UhN7m43vOeNraSlyp8caxgkE/AUGcOW24UHDYf/TeQfiArLFyTAp+ycN00nkaY6rd&#10;jbd03YVCxBD2KSooQ6hTKX1WkkXfdzVx5HLXWAwRNoXUDd5iuK3kS5K8SYuGY0OJNc1Lyi67H6sg&#10;+Vziic33khYm+Py4lufNKlfqudvORiACteFf/HB/6Tj/dQh/z8QL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AX7wgAAANwAAAAPAAAAAAAAAAAAAAAAAJgCAABkcnMvZG93&#10;bnJldi54bWxQSwUGAAAAAAQABAD1AAAAhwMAAAAA&#10;" path="m6,l,16r33,8l32,24,38,8,6,xe" fillcolor="#39746b" stroked="f">
                  <v:path arrowok="t" o:connecttype="custom" o:connectlocs="6,791;0,807;33,815;32,815;38,799;38,799;6,791" o:connectangles="0,0,0,0,0,0,0"/>
                </v:shape>
                <v:shape id="Freeform 1153" o:spid="_x0000_s1173" style="position:absolute;left:2868;top:799;width:39;height:26;visibility:visible;mso-wrap-style:square;v-text-anchor:top" coordsize="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NKsQA&#10;AADcAAAADwAAAGRycy9kb3ducmV2LnhtbESPT2vCQBDF7wW/wzJCb3VjwRqiq4gg6KnUf3gcsmMS&#10;zM6G7NZEP71zKPQ2w3vz3m/my97V6k5tqDwbGI8SUMS5txUXBo6HzUcKKkRki7VnMvCgAMvF4G2O&#10;mfUd/9B9HwslIRwyNFDG2GRah7wkh2HkG2LRrr51GGVtC21b7CTc1fozSb60w4qlocSG1iXlt/2v&#10;M/B9Pd9OWnfp+FQ0j2c6uUx30RvzPuxXM1CR+vhv/rveWsGfCL48IxPo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DSrEAAAA3AAAAA8AAAAAAAAAAAAAAAAAmAIAAGRycy9k&#10;b3ducmV2LnhtbFBLBQYAAAAABAAEAPUAAACJAwAAAAA=&#10;" path="m6,l,16r33,9l34,26,38,10r1,l6,xe" fillcolor="#39746b" stroked="f">
                  <v:path arrowok="t" o:connecttype="custom" o:connectlocs="6,799;0,815;33,824;34,825;38,809;39,809;6,799" o:connectangles="0,0,0,0,0,0,0"/>
                </v:shape>
                <v:shape id="Freeform 1154" o:spid="_x0000_s1174" style="position:absolute;left:2902;top:809;width:52;height:26;visibility:visible;mso-wrap-style:square;v-text-anchor:top" coordsize="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DzcQA&#10;AADcAAAADwAAAGRycy9kb3ducmV2LnhtbERPTWvCQBC9C/0PyxS8SN0oREvqKlIoiNaDMZQeh+w0&#10;CWZnY3Y18d+7BcHbPN7nLFa9qcWVWldZVjAZRyCIc6srLhRkx6+3dxDOI2usLZOCGzlYLV8GC0y0&#10;7fhA19QXIoSwS1BB6X2TSOnykgy6sW2IA/dnW4M+wLaQusUuhJtaTqNoJg1WHBpKbOizpPyUXoyC&#10;/Xx7Sn13jnfr79E++znH+DtvlBq+9usPEJ56/xQ/3Bsd5scT+H8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9w83EAAAA3AAAAA8AAAAAAAAAAAAAAAAAmAIAAGRycy9k&#10;b3ducmV2LnhtbFBLBQYAAAAABAAEAPUAAACJAwAAAAA=&#10;" path="m4,l,16r48,9l51,9r1,l4,xe" fillcolor="#39746b" stroked="f">
                  <v:path arrowok="t" o:connecttype="custom" o:connectlocs="4,809;0,825;48,834;48,834;51,818;52,818;4,809" o:connectangles="0,0,0,0,0,0,0"/>
                </v:shape>
                <v:shape id="Freeform 1155" o:spid="_x0000_s1175" style="position:absolute;left:2950;top:818;width:79;height:24;visibility:visible;mso-wrap-style:square;v-text-anchor:top" coordsize="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fL8UA&#10;AADcAAAADwAAAGRycy9kb3ducmV2LnhtbERPS2sCMRC+F/ofwgi9FM1WqNXVKKVQqNUqPi7ehs2Y&#10;bLuZLJtUt//eFARv8/E9ZzJrXSVO1ITSs4KnXgaCuPC6ZKNgv3vvDkGEiKyx8kwK/ijAbHp/N8Fc&#10;+zNv6LSNRqQQDjkqsDHWuZShsOQw9HxNnLijbxzGBBsjdYPnFO4q2c+ygXRYcmqwWNObpeJn++sU&#10;HKwzh9Xn49di8GK+18N1LUfLuVIPnfZ1DCJSG2/iq/tDp/nPffh/Jl0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l8vxQAAANwAAAAPAAAAAAAAAAAAAAAAAJgCAABkcnMv&#10;ZG93bnJldi54bWxQSwUGAAAAAAQABAD1AAAAigMAAAAA&#10;" path="m3,l,16r76,8l78,8,3,xe" fillcolor="#39746b" stroked="f">
                  <v:path arrowok="t" o:connecttype="custom" o:connectlocs="3,818;0,834;76,842;78,826;3,818" o:connectangles="0,0,0,0,0"/>
                </v:shape>
                <v:shape id="Freeform 1156" o:spid="_x0000_s1176" style="position:absolute;left:3026;top:826;width:60;height:2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xOsMA&#10;AADcAAAADwAAAGRycy9kb3ducmV2LnhtbERP22oCMRB9L/gPYYS+adZKS9kaRQuWIlKolz4Pm+lm&#10;6WayJHF39euNIPRtDuc6s0Vva9GSD5VjBZNxBoK4cLriUsFhvx69gggRWWPtmBScKcBiPniYYa5d&#10;x9/U7mIpUgiHHBWYGJtcylAYshjGriFO3K/zFmOCvpTaY5fCbS2fsuxFWqw4NRhs6N1Q8bc7WQV+&#10;0/2st25zPBarCZ0vH1+tmZ6Uehz2yzcQkfr4L767P3Wa/zyF2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xOsMAAADcAAAADwAAAAAAAAAAAAAAAACYAgAAZHJzL2Rv&#10;d25yZXYueG1sUEsFBgAAAAAEAAQA9QAAAIgDAAAAAA==&#10;" path="m2,l,16r57,6l60,6,2,xe" fillcolor="#39746b" stroked="f">
                  <v:path arrowok="t" o:connecttype="custom" o:connectlocs="2,826;0,842;57,848;60,832;2,826" o:connectangles="0,0,0,0,0"/>
                </v:shape>
                <v:shape id="Freeform 1157" o:spid="_x0000_s1177" style="position:absolute;left:3083;top:832;width:44;height:21;visibility:visible;mso-wrap-style:square;v-text-anchor:top" coordsize="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QVsEA&#10;AADcAAAADwAAAGRycy9kb3ducmV2LnhtbERPzYrCMBC+L+w7hBH2tqaKFrdrlEUp7Emw+gBjM7a1&#10;yaQ0UbtvvxEEb/Px/c5yPVgjbtT7xrGCyTgBQVw63XCl4HjIPxcgfEDWaByTgj/ysF69vy0x0+7O&#10;e7oVoRIxhH2GCuoQukxKX9Zk0Y9dRxy5s+sthgj7Suoe7zHcGjlNklRabDg21NjRpqayLa5WAe5y&#10;My3a87Bo8+0xPflLar4uSn2Mhp9vEIGG8BI/3b86zp/P4PF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dUFbBAAAA3AAAAA8AAAAAAAAAAAAAAAAAmAIAAGRycy9kb3du&#10;cmV2LnhtbFBLBQYAAAAABAAEAPUAAACGAwAAAAA=&#10;" path="m3,l,16r41,4l44,5,3,xe" fillcolor="#39746b" stroked="f">
                  <v:path arrowok="t" o:connecttype="custom" o:connectlocs="3,832;0,848;41,852;44,837;3,832" o:connectangles="0,0,0,0,0"/>
                </v:shape>
                <v:shape id="Freeform 1158" o:spid="_x0000_s1178" style="position:absolute;left:3124;top:837;width:53;height:23;visibility:visible;mso-wrap-style:square;v-text-anchor:top" coordsize="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LhcQA&#10;AADcAAAADwAAAGRycy9kb3ducmV2LnhtbERPS2vCQBC+F/wPywje6saCr+gqIlTFXlr14HHMjkk0&#10;Oxuya4z+erdQ6G0+vudM540pRE2Vyy0r6HUjEMSJ1TmnCg77z/cRCOeRNRaWScGDHMxnrbcpxtre&#10;+YfqnU9FCGEXo4LM+zKW0iUZGXRdWxIH7mwrgz7AKpW6wnsIN4X8iKKBNJhzaMiwpGVGyXV3Mwqe&#10;w7I+jXuX1eDyNVxv9eqYJ99HpTrtZjEB4anx/+I/90aH+f0+/D4TL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y4XEAAAA3AAAAA8AAAAAAAAAAAAAAAAAmAIAAGRycy9k&#10;b3ducmV2LnhtbFBLBQYAAAAABAAEAPUAAACJAwAAAAA=&#10;" path="m3,l,15r50,7l51,22,52,6r1,l3,xe" fillcolor="#39746b" stroked="f">
                  <v:path arrowok="t" o:connecttype="custom" o:connectlocs="3,837;0,852;50,859;51,859;52,843;53,843;3,837" o:connectangles="0,0,0,0,0,0,0"/>
                </v:shape>
                <v:shape id="Freeform 1159" o:spid="_x0000_s1179" style="position:absolute;left:3175;top:843;width:52;height:20;visibility:visible;mso-wrap-style:square;v-text-anchor:top" coordsize="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ZmMIA&#10;AADcAAAADwAAAGRycy9kb3ducmV2LnhtbERP22oCMRB9L/gPYYS+SM12oVpXo0ippfRN2w8YknF3&#10;cTNZkrgXv94UCn2bw7nOZjfYRnTkQ+1YwfM8A0Gsnam5VPDzfXh6BREissHGMSkYKcBuO3nYYGFc&#10;z0fqTrEUKYRDgQqqGNtCyqArshjmriVO3Nl5izFBX0rjsU/htpF5li2kxZpTQ4UtvVWkL6erVfB1&#10;zVt9W/qPseGVnpXZ+/E2uyj1OB32axCRhvgv/nN/mjT/ZQG/z6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dmYwgAAANwAAAAPAAAAAAAAAAAAAAAAAJgCAABkcnMvZG93&#10;bnJldi54bWxQSwUGAAAAAAQABAD1AAAAhwMAAAAA&#10;" path="m1,l,16r49,3l51,19,50,3r1,l1,xe" fillcolor="#39746b" stroked="f">
                  <v:path arrowok="t" o:connecttype="custom" o:connectlocs="1,843;0,859;49,862;51,862;50,846;51,846;1,843" o:connectangles="0,0,0,0,0,0,0"/>
                </v:shape>
                <v:shape id="Freeform 1160" o:spid="_x0000_s1180" style="position:absolute;left:3225;top:844;width:60;height:18;visibility:visible;mso-wrap-style:square;v-text-anchor:top" coordsize="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NwcMA&#10;AADcAAAADwAAAGRycy9kb3ducmV2LnhtbERP22rCQBB9L/gPywh9kboxYK2pq4hQVNAHLx8wZqfZ&#10;tNnZkF1N/HtXKPRtDuc6s0VnK3GjxpeOFYyGCQji3OmSCwXn09fbBwgfkDVWjknBnTws5r2XGWba&#10;tXyg2zEUIoawz1CBCaHOpPS5IYt+6GriyH27xmKIsCmkbrCN4baSaZK8S4slxwaDNa0M5b/Hq1Ww&#10;m/5s7WidXtpNekm3cj8YTMxVqdd+t/wEEagL/+I/90bH+eMJPJ+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PNwcMAAADcAAAADwAAAAAAAAAAAAAAAACYAgAAZHJzL2Rv&#10;d25yZXYueG1sUEsFBgAAAAAEAAQA9QAAAIgDAAAAAA==&#10;" path="m59,l,2,1,18,59,16r1,l59,xe" fillcolor="#39746b" stroked="f">
                  <v:path arrowok="t" o:connecttype="custom" o:connectlocs="59,844;0,846;1,862;59,860;60,860;59,844" o:connectangles="0,0,0,0,0,0"/>
                </v:shape>
                <v:shape id="Freeform 1161" o:spid="_x0000_s1181" style="position:absolute;left:3284;top:841;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SUcMA&#10;AADcAAAADwAAAGRycy9kb3ducmV2LnhtbESPQWvCQBCF7wX/wzKCt7pRsEh0FREFD0Wolp6H7JiE&#10;ZGfD7pqk/945FHqb4b1575vtfnSt6inE2rOBxTwDRVx4W3Np4Pt+fl+DignZYuuZDPxShP1u8rbF&#10;3PqBv6i/pVJJCMccDVQpdbnWsajIYZz7jli0hw8Ok6yh1DbgIOGu1css+9AOa5aGCjs6VlQ0t6cz&#10;cK1/Ep6HJlsfT6G5uLHol/dPY2bT8bABlWhM/+a/64sV/JXQyjMygd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FSUcMAAADcAAAADwAAAAAAAAAAAAAAAACYAgAAZHJzL2Rv&#10;d25yZXYueG1sUEsFBgAAAAAEAAQA9QAAAIgDAAAAAA==&#10;" path="m53,l,3,1,19,55,17,53,xe" fillcolor="#39746b" stroked="f">
                  <v:path arrowok="t" o:connecttype="custom" o:connectlocs="53,841;0,844;1,860;55,858;55,858;53,841" o:connectangles="0,0,0,0,0,0"/>
                </v:shape>
                <v:shape id="Freeform 1162" o:spid="_x0000_s1182" style="position:absolute;left:3337;top:838;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fmcMA&#10;AADcAAAADwAAAGRycy9kb3ducmV2LnhtbERPTWvCQBC9F/wPyxR6q5u2RDR1DVoQgj0ZvXgbs2MS&#10;mp0N2dVs/323IHibx/ucZR5MJ240uNaygrdpAoK4srrlWsHxsH2dg3AeWWNnmRT8koN8NXlaYqbt&#10;yHu6lb4WMYRdhgoa7/tMSlc1ZNBNbU8cuYsdDPoIh1rqAccYbjr5niQzabDl2NBgT18NVT/l1SjQ&#10;h8vs+2MX9q4s0lCtj+fTbnNW6uU5rD9BeAr+Ib67Cx3npwv4f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5fmcMAAADcAAAADwAAAAAAAAAAAAAAAACYAgAAZHJzL2Rv&#10;d25yZXYueG1sUEsFBgAAAAAEAAQA9QAAAIgDAAAAAA==&#10;" path="m57,l,3,2,20,58,16,57,xe" fillcolor="#39746b" stroked="f">
                  <v:path arrowok="t" o:connecttype="custom" o:connectlocs="57,838;0,841;2,858;58,854;57,838" o:connectangles="0,0,0,0,0"/>
                </v:shape>
                <v:shape id="Freeform 1163" o:spid="_x0000_s1183" style="position:absolute;left:3394;top:835;width:71;height:20;visibility:visible;mso-wrap-style:square;v-text-anchor:top" coordsize="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x8sEA&#10;AADcAAAADwAAAGRycy9kb3ducmV2LnhtbESPwW7CQAxE75X6DytX6q1sqCiCwIJQEajXErhbWZNE&#10;xN4ou0DK19eHSr3ZmvHM83I9cGtu1McmiIPxKANDUgbfSOXgWOzeZmBiQvHYBiEHPxRhvXp+WmLu&#10;w12+6XZIldEQiTk6qFPqcmtjWRNjHIWORLVz6BmTrn1lfY93DefWvmfZ1DI2og01dvRZU3k5XNnB&#10;x3y7fxRxYpkr76PwqRg2Y+deX4bNAkyiIf2b/66/vOJPFV+f0Qns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NMfLBAAAA3AAAAA8AAAAAAAAAAAAAAAAAmAIAAGRycy9kb3du&#10;cmV2LnhtbFBLBQYAAAAABAAEAPUAAACGAwAAAAA=&#10;" path="m70,l,3,1,19,71,16r-1,l70,xe" fillcolor="#39746b" stroked="f">
                  <v:path arrowok="t" o:connecttype="custom" o:connectlocs="70,835;0,838;1,854;71,851;70,851;70,835" o:connectangles="0,0,0,0,0,0"/>
                </v:shape>
                <v:shape id="Freeform 1164" o:spid="_x0000_s1184" style="position:absolute;left:3464;top:833;width:55;height:18;visibility:visible;mso-wrap-style:square;v-text-anchor:top" coordsize="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698QA&#10;AADcAAAADwAAAGRycy9kb3ducmV2LnhtbERP22rCQBB9L/Qflin41mwUjBJdJRSKtlLBC/g6ZqdJ&#10;aHY2ZleNf+8WBN/mcK4znXemFhdqXWVZQT+KQRDnVldcKNjvPt/HIJxH1lhbJgU3cjCfvb5MMdX2&#10;yhu6bH0hQgi7FBWU3jeplC4vyaCLbEMcuF/bGvQBtoXULV5DuKnlII4TabDi0FBiQx8l5X/bs1Ew&#10;iEffw/PhuMJhtsu+Vj+n8WKdKNV767IJCE+df4of7qUO85M+/D8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OvfEAAAA3AAAAA8AAAAAAAAAAAAAAAAAmAIAAGRycy9k&#10;b3ducmV2LnhtbFBLBQYAAAAABAAEAPUAAACJAwAAAAA=&#10;" path="m55,l54,,,2,,18,55,17,55,xe" fillcolor="#39746b" stroked="f">
                  <v:path arrowok="t" o:connecttype="custom" o:connectlocs="55,833;54,833;0,835;0,851;55,850;55,833" o:connectangles="0,0,0,0,0,0"/>
                </v:shape>
                <v:line id="Line 1165" o:spid="_x0000_s1185" style="position:absolute;visibility:visible;mso-wrap-style:square" from="3519,841" to="356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8EAAADcAAAADwAAAGRycy9kb3ducmV2LnhtbERP22oCMRB9F/yHMIJvbraCy7I1ShEE&#10;QRC0Rfo43cxe6GayJFHj3zeFQt/mcK6z3kYziDs531tW8JLlIIhrq3tuFXy87xclCB+QNQ6WScGT&#10;PGw308kaK20ffKb7JbQihbCvUEEXwlhJ6euODPrMjsSJa6wzGBJ0rdQOHyncDHKZ54U02HNq6HCk&#10;XUf19+VmFKyKU6NL1zy/jobi9fNwLmkXlZrP4tsriEAx/Iv/3Aed5hdL+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L/+nwQAAANwAAAAPAAAAAAAAAAAAAAAA&#10;AKECAABkcnMvZG93bnJldi54bWxQSwUGAAAAAAQABAD5AAAAjwMAAAAA&#10;" strokecolor="#39746b" strokeweight=".29328mm"/>
                <v:line id="Line 1166" o:spid="_x0000_s1186" style="position:absolute;visibility:visible;mso-wrap-style:square" from="3566,841" to="36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aPMEAAADcAAAADwAAAGRycy9kb3ducmV2LnhtbERP22oCMRB9F/yHMAXfNNuWLstqFBEE&#10;oSBopfRx3MxecDNZklTj3zeC0Lc5nOssVtH04krOd5YVvM4yEMSV1R03Ck5f22kBwgdkjb1lUnAn&#10;D6vleLTAUtsbH+h6DI1IIexLVNCGMJRS+qolg35mB+LE1dYZDAm6RmqHtxRuevmWZbk02HFqaHGg&#10;TUvV5fhrFHzk+1oXrr6fPw3F75/doaBNVGryEtdzEIFi+Bc/3Tud5ufv8HgmXS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1o8wQAAANwAAAAPAAAAAAAAAAAAAAAA&#10;AKECAABkcnMvZG93bnJldi54bWxQSwUGAAAAAAQABAD5AAAAjwMAAAAA&#10;" strokecolor="#39746b" strokeweight=".29328mm"/>
                <v:shape id="Freeform 1167" o:spid="_x0000_s1187" style="position:absolute;left:3614;top:833;width:53;height:18;visibility:visible;mso-wrap-style:square;v-text-anchor:top" coordsize="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3rMQA&#10;AADcAAAADwAAAGRycy9kb3ducmV2LnhtbESPT2sCMRDF74V+hzAFb92sRRbZGqUoQg8e/HfwOG6m&#10;m7WbyZJEd/32TUHwNsN77zdvZovBtuJGPjSOFYyzHARx5XTDtYLjYf0+BREissbWMSm4U4DF/PVl&#10;hqV2Pe/oto+1SBAOJSowMXallKEyZDFkriNO2o/zFmNafS21xz7BbSs/8ryQFhtOFwx2tDRU/e6v&#10;NlH63XVr2Pq+MVt3ORerDZ4uSo3ehq9PEJGG+DQ/0t861S8m8P9Mmk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96zEAAAA3AAAAA8AAAAAAAAAAAAAAAAAmAIAAGRycy9k&#10;b3ducmV2LnhtbFBLBQYAAAAABAAEAPUAAACJAwAAAAA=&#10;" path="m1,l,17r52,1l52,2r1,l1,xe" fillcolor="#39746b" stroked="f">
                  <v:path arrowok="t" o:connecttype="custom" o:connectlocs="1,833;0,850;52,851;52,835;53,835;1,833" o:connectangles="0,0,0,0,0,0"/>
                </v:shape>
                <v:line id="Line 1168" o:spid="_x0000_s1188" style="position:absolute;visibility:visible;mso-wrap-style:square" from="3666,843" to="37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0ucIAAADcAAAADwAAAGRycy9kb3ducmV2LnhtbERPS4vCMBC+C/sfwgh709RdFKlGKbsI&#10;sgXBx8Xb0IxNtZmUJmr99xtB8DYf33Pmy87W4katrxwrGA0TEMSF0xWXCg771WAKwgdkjbVjUvAg&#10;D8vFR2+OqXZ33tJtF0oRQ9inqMCE0KRS+sKQRT90DXHkTq61GCJsS6lbvMdwW8uvJJlIixXHBoMN&#10;/RgqLrurVVCuvg+j/PF3vOSZzqts/7tx5qzUZ7/LZiACdeEtfrnXOs6fjOH5TLx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z0ucIAAADcAAAADwAAAAAAAAAAAAAA&#10;AAChAgAAZHJzL2Rvd25yZXYueG1sUEsFBgAAAAAEAAQA+QAAAJADAAAAAA==&#10;" strokecolor="#39746b" strokeweight=".28611mm"/>
                <v:line id="Line 1169" o:spid="_x0000_s1189" style="position:absolute;visibility:visible;mso-wrap-style:square" from="3709,842" to="379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z+DcMAAADcAAAADwAAAGRycy9kb3ducmV2LnhtbERPPW/CMBDdK/EfrEPqVhwYAkoxCFEh&#10;MaEWysB2jY84EJ/T2Anpv8dISN3u6X3efNnbSnTU+NKxgvEoAUGcO11yoeD7sHmbgfABWWPlmBT8&#10;kYflYvAyx0y7G39Rtw+FiCHsM1RgQqgzKX1uyKIfuZo4cmfXWAwRNoXUDd5iuK3kJElSabHk2GCw&#10;prWh/LpvrYLjqd+a4+5nevmcXD1/dO3499Qq9TrsV+8gAvXhX/x0b3Wcn6bweC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c/g3DAAAA3AAAAA8AAAAAAAAAAAAA&#10;AAAAoQIAAGRycy9kb3ducmV2LnhtbFBLBQYAAAAABAAEAPkAAACRAwAAAAA=&#10;" strokecolor="#39746b" strokeweight=".31417mm"/>
                <v:line id="Line 1170" o:spid="_x0000_s1190" style="position:absolute;visibility:visible;mso-wrap-style:square" from="3793,841" to="385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hcP8EAAADcAAAADwAAAGRycy9kb3ducmV2LnhtbERP22oCMRB9L/gPYQp9q9kWui6rUUQQ&#10;hELBC+LjuJm94GayJKnGv28Kgm9zONeZLaLpxZWc7ywr+BhnIIgrqztuFBz26/cChA/IGnvLpOBO&#10;Hhbz0csMS21vvKXrLjQihbAvUUEbwlBK6auWDPqxHYgTV1tnMCToGqkd3lK46eVnluXSYMepocWB&#10;Vi1Vl92vUfCV/9S6cPX9/G0oHk+bbUGrqNTba1xOQQSK4Sl+uDc6zc8n8P9Muk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WFw/wQAAANwAAAAPAAAAAAAAAAAAAAAA&#10;AKECAABkcnMvZG93bnJldi54bWxQSwUGAAAAAAQABAD5AAAAjwMAAAAA&#10;" strokecolor="#39746b" strokeweight=".29328mm"/>
                <v:shape id="AutoShape 1171" o:spid="_x0000_s1191" style="position:absolute;left:3853;top:833;width:48;height:17;visibility:visible;mso-wrap-style:square;v-text-anchor:top" coordsize="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Q8sUA&#10;AADcAAAADwAAAGRycy9kb3ducmV2LnhtbESP3UoDMRCF7wXfIYzgnc3aSmnXpkWKBVGhvw8wbMbN&#10;6mayJul2fXvnQvBuhnPmnG8Wq8G3qqeYmsAG7kcFKOIq2IZrA6fj5m4GKmVki21gMvBDCVbL66sF&#10;ljZceE/9IddKQjiVaMDl3JVap8qRxzQKHbFoHyF6zLLGWtuIFwn3rR4XxVR7bFgaHHa0dlR9Hc7e&#10;wLl9234+v9qH9Xz3Panfx3101BtzezM8PYLKNOR/89/1ixX8q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9DyxQAAANwAAAAPAAAAAAAAAAAAAAAAAJgCAABkcnMv&#10;ZG93bnJldi54bWxQSwUGAAAAAAQABAD1AAAAigMAAAAA&#10;" path="m46,l,,,17r44,l48,1,46,xm47,l46,r2,1l47,xe" fillcolor="#39746b" stroked="f">
                  <v:path arrowok="t" o:connecttype="custom" o:connectlocs="46,833;0,833;0,850;44,850;48,834;46,833;47,833;46,833;48,834;47,833" o:connectangles="0,0,0,0,0,0,0,0,0,0"/>
                </v:shape>
                <v:shape id="Freeform 1172" o:spid="_x0000_s1192" style="position:absolute;left:3897;top:834;width:42;height:23;visibility:visible;mso-wrap-style:square;v-text-anchor:top" coordsize="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n68AA&#10;AADcAAAADwAAAGRycy9kb3ducmV2LnhtbERPTUvDQBC9C/6HZQQvod00YLGxm1AKBY+1Fs/T7DQJ&#10;ZmdDdmySf+8WBG/zeJ+zLSfXqRsNofVsYLVMQRFX3rZcGzh/HhavoIIgW+w8k4GZApTF48MWc+tH&#10;/qDbSWoVQzjkaKAR6XOtQ9WQw7D0PXHkrn5wKBEOtbYDjjHcdTpL07V22HJsaLCnfUPV9+nHGdDt&#10;eZfgxZHIcf5yQi+HLOmNeX6adm+ghCb5F/+5322cv97A/Zl4gS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Jn68AAAADcAAAADwAAAAAAAAAAAAAAAACYAgAAZHJzL2Rvd25y&#10;ZXYueG1sUEsFBgAAAAAEAAQA9QAAAIUDAAAAAA==&#10;" path="m4,l,16r37,6l38,22,40,6r1,l4,xe" fillcolor="#39746b" stroked="f">
                  <v:path arrowok="t" o:connecttype="custom" o:connectlocs="4,834;0,850;37,856;38,856;40,840;41,840;4,834" o:connectangles="0,0,0,0,0,0,0"/>
                </v:shape>
                <v:shape id="AutoShape 1173" o:spid="_x0000_s1193" style="position:absolute;left:3935;top:840;width:50;height:19;visibility:visible;mso-wrap-style:square;v-text-anchor:top" coordsize="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D48cA&#10;AADcAAAADwAAAGRycy9kb3ducmV2LnhtbESPQUvDQBCF7wX/wzKCl2I39mAldhNUEKQ9SKNCexuz&#10;Y7I1Oxuya5r+e+cgeJvhvXnvm3U5+U6NNEQX2MDNIgNFXAfruDHw/vZ8fQcqJmSLXWAycKYIZXEx&#10;W2Nuw4l3NFapURLCMUcDbUp9rnWsW/IYF6EnFu0rDB6TrEOj7YAnCfedXmbZrfboWBpa7Omppfq7&#10;+vEGsrQZH4+r16P7+Dwv9/NdteWDM+bqcnq4B5VoSv/mv+sXK/grwZdnZAJ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2g+PHAAAA3AAAAA8AAAAAAAAAAAAAAAAAmAIAAGRy&#10;cy9kb3ducmV2LnhtbFBLBQYAAAAABAAEAPUAAACMAwAAAAA=&#10;" path="m47,19r,l48,19r-1,xm2,l,16r47,3l49,3,2,xe" fillcolor="#39746b" stroked="f">
                  <v:path arrowok="t" o:connecttype="custom" o:connectlocs="47,859;47,859;48,859;47,859;2,840;0,856;47,859;49,843;2,840" o:connectangles="0,0,0,0,0,0,0,0,0"/>
                </v:shape>
                <v:shape id="AutoShape 1174" o:spid="_x0000_s1194" style="position:absolute;left:3982;top:843;width:47;height:21;visibility:visible;mso-wrap-style:square;v-text-anchor:top" coordsize="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LBMMA&#10;AADcAAAADwAAAGRycy9kb3ducmV2LnhtbERPTWvCQBC9F/oflil4qxuLaIlupBRKxYsYW6i3ITtN&#10;QrKz6e42Rn+9Kwje5vE+Z7kaTCt6cr62rGAyTkAQF1bXXCr42n88v4LwAVlja5kUnMjDKnt8WGKq&#10;7ZF31OehFDGEfYoKqhC6VEpfVGTQj21HHLlf6wyGCF0ptcNjDDetfEmSmTRYc2yosKP3ioom/zcK&#10;Erlu8n34K3++afM5rQ+9deetUqOn4W0BItAQ7uKbe63j/PkErs/EC2R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BLBMMAAADcAAAADwAAAAAAAAAAAAAAAACYAgAAZHJzL2Rv&#10;d25yZXYueG1sUEsFBgAAAAAEAAQA9QAAAIgDAAAAAA==&#10;" path="m43,20r,l44,20r-1,xm2,l,16r43,4l47,5,2,xe" fillcolor="#39746b" stroked="f">
                  <v:path arrowok="t" o:connecttype="custom" o:connectlocs="43,863;43,863;44,863;43,863;2,843;0,859;43,863;47,848;2,843" o:connectangles="0,0,0,0,0,0,0,0,0"/>
                </v:shape>
                <v:shape id="Freeform 1175" o:spid="_x0000_s1195" style="position:absolute;left:4025;top:848;width:71;height:25;visibility:visible;mso-wrap-style:square;v-text-anchor:top" coordsize="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K88MA&#10;AADcAAAADwAAAGRycy9kb3ducmV2LnhtbERPTWvCQBC9C/6HZYTedGMOiaSuUoqFHgRJLKXHITsm&#10;wexszG6T6K/vFgq9zeN9znY/mVYM1LvGsoL1KgJBXFrdcKXg4/y23IBwHllja5kU3MnBfjefbTHT&#10;duSchsJXIoSwy1BB7X2XSenKmgy6le2IA3exvUEfYF9J3eMYwk0r4yhKpMGGQ0ONHb3WVF6Lb6Pg&#10;yMfP09ewOcQ+T9ddguf7rXgo9bSYXp5BeJr8v/jP/a7D/DSG32fC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WK88MAAADcAAAADwAAAAAAAAAAAAAAAACYAgAAZHJzL2Rv&#10;d25yZXYueG1sUEsFBgAAAAAEAAQA9QAAAIgDAAAAAA==&#10;" path="m4,l,15,68,25,71,9,4,xe" fillcolor="#39746b" stroked="f">
                  <v:path arrowok="t" o:connecttype="custom" o:connectlocs="4,848;0,863;68,873;71,857;71,857;4,848" o:connectangles="0,0,0,0,0,0"/>
                </v:shape>
                <v:shape id="Freeform 1176" o:spid="_x0000_s1196" style="position:absolute;left:4093;top:857;width:41;height:23;visibility:visible;mso-wrap-style:square;v-text-anchor:top" coordsize="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o/sAA&#10;AADcAAAADwAAAGRycy9kb3ducmV2LnhtbERPTYvCMBC9C/sfwix401QF7VajuILoVS17HpqxrSaT&#10;0mS1/febBcHbPN7nrDadNeJBra8dK5iMExDEhdM1lwryy36UgvABWaNxTAp68rBZfwxWmGn35BM9&#10;zqEUMYR9hgqqEJpMSl9UZNGPXUMcuatrLYYI21LqFp8x3Bo5TZK5tFhzbKiwoV1Fxf38axUU6TGZ&#10;fOc//SGdu6/e3Hqzne6UGn522yWIQF14i1/uo47zFzP4fyZ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xo/sAAAADcAAAADwAAAAAAAAAAAAAAAACYAgAAZHJzL2Rvd25y&#10;ZXYueG1sUEsFBgAAAAAEAAQA9QAAAIUDAAAAAA==&#10;" path="m3,l,16r37,6l36,22,40,6,3,xe" fillcolor="#39746b" stroked="f">
                  <v:path arrowok="t" o:connecttype="custom" o:connectlocs="3,857;0,873;37,879;36,879;40,863;40,863;3,857" o:connectangles="0,0,0,0,0,0,0"/>
                </v:shape>
                <v:shape id="AutoShape 1177" o:spid="_x0000_s1197" style="position:absolute;left:4129;top:863;width:68;height:30;visibility:visible;mso-wrap-style:square;v-text-anchor:top" coordsize="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MsAA&#10;AADcAAAADwAAAGRycy9kb3ducmV2LnhtbERP22oCMRB9L/gPYYS+1USRWlejiCBKwQetHzBsZi+4&#10;mSxJXLd/bwTBtzmc6yzXvW1ERz7UjjWMRwoEce5MzaWGy9/u6wdEiMgGG8ek4Z8CrFeDjyVmxt35&#10;RN05liKFcMhQQxVjm0kZ8ooshpFriRNXOG8xJuhLaTzeU7ht5ESpb2mx5tRQYUvbivLr+WY1eKVO&#10;xfyIZd/urx1t54fiN061/hz2mwWISH18i1/ug0nzZ1N4PpMu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qMsAAAADcAAAADwAAAAAAAAAAAAAAAACYAgAAZHJzL2Rvd25y&#10;ZXYueG1sUEsFBgAAAAAEAAQA9QAAAIUDAAAAAA==&#10;" path="m63,29r-1,l63,29xm4,l,16,63,29,67,14,4,xe" fillcolor="#39746b" stroked="f">
                  <v:path arrowok="t" o:connecttype="custom" o:connectlocs="63,892;62,892;63,892;63,892;4,863;0,879;63,892;67,877;4,863" o:connectangles="0,0,0,0,0,0,0,0,0"/>
                </v:shape>
                <v:shape id="AutoShape 1178" o:spid="_x0000_s1198" style="position:absolute;left:4191;top:877;width:54;height:27;visibility:visible;mso-wrap-style:square;v-text-anchor:top" coordsize="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gCMQA&#10;AADcAAAADwAAAGRycy9kb3ducmV2LnhtbERPTWvCQBC9F/oflil4q5uKsSV1lSJVPCha29DrkJ0m&#10;wexs2F1N/PeuIPQ2j/c503lvGnEm52vLCl6GCQjiwuqaSwU/38vnNxA+IGtsLJOCC3mYzx4fpphp&#10;2/EXnQ+hFDGEfYYKqhDaTEpfVGTQD21LHLk/6wyGCF0ptcMuhptGjpJkIg3WHBsqbGlRUXE8nIyC&#10;3z7lzWo5HrnPbb5fHPf5rslzpQZP/cc7iEB9+Bff3Wsd57+mc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2IAjEAAAA3AAAAA8AAAAAAAAAAAAAAAAAmAIAAGRycy9k&#10;b3ducmV2LnhtbFBLBQYAAAAABAAEAPUAAACJAwAAAAA=&#10;" path="m5,l,15,48,26r1,1l53,11,5,xm53,11r,l54,11r-1,xe" fillcolor="#39746b" stroked="f">
                  <v:path arrowok="t" o:connecttype="custom" o:connectlocs="5,877;0,892;48,903;49,904;53,888;5,877;53,888;53,888;54,888;53,888" o:connectangles="0,0,0,0,0,0,0,0,0,0"/>
                </v:shape>
                <v:shape id="Freeform 1179" o:spid="_x0000_s1199" style="position:absolute;left:4240;top:888;width:44;height:24;visibility:visible;mso-wrap-style:square;v-text-anchor:top" coordsize="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gnMQA&#10;AADcAAAADwAAAGRycy9kb3ducmV2LnhtbERPS2sCMRC+C/0PYYTeNGtLV12NUootvYj4uHgbk+lm&#10;6WaybFJd++ubguBtPr7nzJedq8WZ2lB5VjAaZiCItTcVlwoO+/fBBESIyAZrz6TgSgGWi4feHAvj&#10;L7yl8y6WIoVwKFCBjbEppAzaksMw9A1x4r586zAm2JbStHhJ4a6WT1mWS4cVpwaLDb1Z0t+7H6dg&#10;vMqPVj/vr/VmVX0cXn6n+nRcK/XY715nICJ18S6+uT9Nmj/O4f+Zd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oJzEAAAA3AAAAA8AAAAAAAAAAAAAAAAAmAIAAGRycy9k&#10;b3ducmV2LnhtbFBLBQYAAAAABAAEAPUAAACJAwAAAAA=&#10;" path="m4,l,16r38,7l39,23,43,8,4,xe" fillcolor="#39746b" stroked="f">
                  <v:path arrowok="t" o:connecttype="custom" o:connectlocs="4,888;0,904;38,911;39,911;43,896;4,888" o:connectangles="0,0,0,0,0,0"/>
                </v:shape>
                <v:shape id="Freeform 1180" o:spid="_x0000_s1200" style="position:absolute;left:4279;top:896;width:39;height:23;visibility:visible;mso-wrap-style:square;v-text-anchor:top" coordsize="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FusMA&#10;AADcAAAADwAAAGRycy9kb3ducmV2LnhtbESPT4vCMBDF74LfIYzgTVP3YJdqFFEWhd2Lfw4eh2Rs&#10;i82kNqm2336zIOxthvfm/d4s152txJMaXzpWMJsmIIi1MyXnCi7nr8knCB+QDVaOSUFPHtar4WCJ&#10;mXEvPtLzFHIRQ9hnqKAIoc6k9Logi37qauKo3VxjMcS1yaVp8BXDbSU/kmQuLZYcCQXWtC1I30+t&#10;jZDvtO93tt2X17u+om5/HoxaqfGo2yxABOrCv/l9fTCxfprC3zN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FFusMAAADcAAAADwAAAAAAAAAAAAAAAACYAgAAZHJzL2Rv&#10;d25yZXYueG1sUEsFBgAAAAAEAAQA9QAAAIgDAAAAAA==&#10;" path="m4,l,15r35,7l39,6,4,xe" fillcolor="#39746b" stroked="f">
                  <v:path arrowok="t" o:connecttype="custom" o:connectlocs="4,896;0,911;35,918;39,902;4,896" o:connectangles="0,0,0,0,0"/>
                </v:shape>
                <v:shape id="Freeform 1181" o:spid="_x0000_s1201" style="position:absolute;left:4314;top:902;width:73;height:30;visibility:visible;mso-wrap-style:square;v-text-anchor:top" coordsize="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ZlcYA&#10;AADcAAAADwAAAGRycy9kb3ducmV2LnhtbESPT2/CMAzF70j7DpEn7QYpO2yoI6Bu0iR2QNr4o11N&#10;Y9qKxumSFMq3nw9I3Gy95/d+ni8H16ozhdh4NjCdZKCIS28brgzstp/jGaiYkC22nsnAlSIsFw+j&#10;OebWX/iHzptUKQnhmKOBOqUu1zqWNTmME98Ri3b0wWGSNVTaBrxIuGv1c5a9aIcNS0ONHX3UVJ42&#10;vTPQ6+26P86K1R+/H76mxVD87sO3MU+PQ/EGKtGQ7ubb9coK/qvQyjMygV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eZlcYAAADcAAAADwAAAAAAAAAAAAAAAACYAgAAZHJz&#10;L2Rvd25yZXYueG1sUEsFBgAAAAAEAAQA9QAAAIsDAAAAAA==&#10;" path="m4,l,16,67,30,72,14,4,xe" fillcolor="#39746b" stroked="f">
                  <v:path arrowok="t" o:connecttype="custom" o:connectlocs="4,902;0,918;67,932;72,916;4,902" o:connectangles="0,0,0,0,0"/>
                </v:shape>
                <v:shape id="Freeform 1182" o:spid="_x0000_s1202" style="position:absolute;left:4381;top:916;width:40;height:24;visibility:visible;mso-wrap-style:square;v-text-anchor:top" coordsize="4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4y8AA&#10;AADcAAAADwAAAGRycy9kb3ducmV2LnhtbERPPW/CMBDdkfgP1iGxgUMHmqY4UYWKVEYoS7dLfE2i&#10;xmfLdkP49xipUrd7ep+3qyYziJF86C0r2KwzEMSN1T23Ci6fh1UOIkRkjYNlUnCjAFU5n+2w0PbK&#10;JxrPsRUphEOBCroYXSFlaDoyGNbWESfu23qDMUHfSu3xmsLNIJ+ybCsN9pwaOnS076j5Of8aBT0G&#10;/V5ftsf6y+F4qGPurcuVWi6mt1cQkab4L/5zf+g0//kFHs+kC2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q4y8AAAADcAAAADwAAAAAAAAAAAAAAAACYAgAAZHJzL2Rvd25y&#10;ZXYueG1sUEsFBgAAAAAEAAQA9QAAAIUDAAAAAA==&#10;" path="m5,l,16r35,7l39,8,5,xe" fillcolor="#39746b" stroked="f">
                  <v:path arrowok="t" o:connecttype="custom" o:connectlocs="5,916;0,932;35,939;35,939;39,924;5,916" o:connectangles="0,0,0,0,0,0"/>
                </v:shape>
                <v:shape id="Freeform 1183" o:spid="_x0000_s1203" style="position:absolute;left:4416;top:924;width:38;height:22;visibility:visible;mso-wrap-style:square;v-text-anchor:top" coordsize="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LcQA&#10;AADcAAAADwAAAGRycy9kb3ducmV2LnhtbESPQWvCQBCF74L/YRnBm24stkh0E6pFsMeq0Os0OyZp&#10;srMhu2rsr+8cCr3N8N68980mH1yrbtSH2rOBxTwBRVx4W3Np4Hzaz1agQkS22HomAw8KkGfj0QZT&#10;6+/8QbdjLJWEcEjRQBVjl2odioochrnviEW7+N5hlLUvte3xLuGu1U9J8qId1iwNFXa0q6hojldn&#10;4NNun7+Ddj/d4/r17pY2eWsWjTHTyfC6BhVpiP/mv+uDFfyV4MszMo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9Pi3EAAAA3AAAAA8AAAAAAAAAAAAAAAAAmAIAAGRycy9k&#10;b3ducmV2LnhtbFBLBQYAAAAABAAEAPUAAACJAwAAAAA=&#10;" path="m4,l,15r33,6l37,6r-1,l4,xe" fillcolor="#39746b" stroked="f">
                  <v:path arrowok="t" o:connecttype="custom" o:connectlocs="4,924;0,939;33,945;37,930;36,930;4,924" o:connectangles="0,0,0,0,0,0"/>
                </v:shape>
                <v:shape id="Freeform 1184" o:spid="_x0000_s1204" style="position:absolute;left:4449;top:930;width:47;height:26;visibility:visible;mso-wrap-style:square;v-text-anchor:top" coordsize="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WeMAA&#10;AADcAAAADwAAAGRycy9kb3ducmV2LnhtbERPS4vCMBC+C/sfwgh7kTXVg5Ruo4iwIr35OHicbca0&#10;bDMpSdT67zeC4G0+vueUq8F24kY+tI4VzKYZCOLa6ZaNgtPx5ysHESKyxs4xKXhQgNXyY1Riod2d&#10;93Q7RCNSCIcCFTQx9oWUoW7IYpi6njhxF+ctxgS9kdrjPYXbTs6zbCEttpwaGuxp01D9d7haBaaK&#10;k9/1xJ+3tcm3lQ0XU2VSqc/xsP4GEWmIb/HLvdNpfj6D5zPp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fWeMAAAADcAAAADwAAAAAAAAAAAAAAAACYAgAAZHJzL2Rvd25y&#10;ZXYueG1sUEsFBgAAAAAEAAQA9QAAAIUDAAAAAA==&#10;" path="m4,l,15,40,25,45,9r1,l4,xe" fillcolor="#39746b" stroked="f">
                  <v:path arrowok="t" o:connecttype="custom" o:connectlocs="4,930;0,945;40,955;45,939;46,939;4,930" o:connectangles="0,0,0,0,0,0"/>
                </v:shape>
                <v:shape id="AutoShape 1185" o:spid="_x0000_s1205" style="position:absolute;left:4489;top:939;width:57;height:27;visibility:visible;mso-wrap-style:square;v-text-anchor:top" coordsize="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secIA&#10;AADcAAAADwAAAGRycy9kb3ducmV2LnhtbERPTWsCMRC9C/0PYQreNGsOxW6NYoVCDwXRLkhvw2bc&#10;Xd1MliRd139vBMHbPN7nLFaDbUVPPjSONcymGQji0pmGKw3F79dkDiJEZIOtY9JwpQCr5ctogblx&#10;F95Rv4+VSCEcctRQx9jlUoayJoth6jrixB2dtxgT9JU0Hi8p3LZSZdmbtNhwaqixo01N5Xn/bzV0&#10;74e/z5NUP/12iGoz87bATGk9fh3WHyAiDfEpfri/TZo/V3B/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Kx5wgAAANwAAAAPAAAAAAAAAAAAAAAAAJgCAABkcnMvZG93&#10;bnJldi54bWxQSwUGAAAAAAQABAD1AAAAhwMAAAAA&#10;" path="m52,27r,l53,27r-1,xm5,l,16,52,27,57,11,5,xe" fillcolor="#39746b" stroked="f">
                  <v:path arrowok="t" o:connecttype="custom" o:connectlocs="52,966;52,966;53,966;52,966;5,939;0,955;52,966;57,950;57,950;5,939" o:connectangles="0,0,0,0,0,0,0,0,0,0"/>
                </v:shape>
                <v:shape id="AutoShape 1186" o:spid="_x0000_s1206" style="position:absolute;left:4541;top:950;width:71;height:31;visibility:visible;mso-wrap-style:square;v-text-anchor:top" coordsize="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csIA&#10;AADcAAAADwAAAGRycy9kb3ducmV2LnhtbERP32vCMBB+H/g/hBP2NlM3GaUaRQTZEBlYxeezOZtq&#10;cylNtN3++mUw8O0+vp83W/S2FndqfeVYwXiUgCAunK64VHDYr19SED4ga6wdk4Jv8rCYD55mmGnX&#10;8Y7ueShFDGGfoQITQpNJ6QtDFv3INcSRO7vWYoiwLaVusYvhtpavSfIuLVYcGww2tDJUXPObVbAp&#10;8/TneDb+ttn6SffFp93H5aTU87BfTkEE6sND/O/+1HF++gZ/z8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SlywgAAANwAAAAPAAAAAAAAAAAAAAAAAJgCAABkcnMvZG93&#10;bnJldi54bWxQSwUGAAAAAAQABAD1AAAAhwMAAAAA&#10;" path="m65,31r,l66,31r-1,xm5,l,16,65,31,71,16,70,15,5,xm71,15r-1,l71,16r,-1xe" fillcolor="#39746b" stroked="f">
                  <v:path arrowok="t" o:connecttype="custom" o:connectlocs="65,981;65,981;66,981;65,981;5,950;0,966;65,981;71,966;70,965;5,950;71,965;70,965;71,966;71,965" o:connectangles="0,0,0,0,0,0,0,0,0,0,0,0,0,0"/>
                </v:shape>
                <v:shape id="Freeform 1187" o:spid="_x0000_s1207" style="position:absolute;left:4606;top:966;width:65;height:31;visibility:visible;mso-wrap-style:square;v-text-anchor:top" coordsize="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j0sEA&#10;AADcAAAADwAAAGRycy9kb3ducmV2LnhtbERPTYvCMBC9C/6HMII3TV1UStcoq6xQDwq2wl6HZmzL&#10;NpPSRK3/3ggLe5vH+5zVpjeNuFPnassKZtMIBHFhdc2lgku+n8QgnEfW2FgmBU9ysFkPBytMtH3w&#10;me6ZL0UIYZeggsr7NpHSFRUZdFPbEgfuajuDPsCulLrDRwg3jfyIoqU0WHNoqLClXUXFb3YzChby&#10;55gd4pNOs+01/3b2mM63XqnxqP/6BOGp9//iP3eqw/x4Du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eo9LBAAAA3AAAAA8AAAAAAAAAAAAAAAAAmAIAAGRycy9kb3du&#10;cmV2LnhtbFBLBQYAAAAABAAEAPUAAACGAwAAAAA=&#10;" path="m6,l,15,59,30r,1l65,15,6,xe" fillcolor="#39746b" stroked="f">
                  <v:path arrowok="t" o:connecttype="custom" o:connectlocs="6,966;0,981;59,996;59,996;59,997;65,981;6,966" o:connectangles="0,0,0,0,0,0,0"/>
                </v:shape>
                <v:shape id="Freeform 1188" o:spid="_x0000_s1208" style="position:absolute;left:4665;top:981;width:45;height:25;visibility:visible;mso-wrap-style:square;v-text-anchor:top" coordsize="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8o8MA&#10;AADcAAAADwAAAGRycy9kb3ducmV2LnhtbERPTWvCQBC9F/wPywje6sZKVKKr2EJLqV6Mgh6H7LgJ&#10;ZmdDdtX477tCobd5vM9ZrDpbixu1vnKsYDRMQBAXTldsFBz2n68zED4ga6wdk4IHeVgtey8LzLS7&#10;845ueTAihrDPUEEZQpNJ6YuSLPqha4gjd3atxRBha6Ru8R7DbS3fkmQiLVYcG0ps6KOk4pJfrYLN&#10;OD1sLzvTpF/vm9PV/OTT4yNXatDv1nMQgbrwL/5zf+s4f5bC8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B8o8MAAADcAAAADwAAAAAAAAAAAAAAAACYAgAAZHJzL2Rv&#10;d25yZXYueG1sUEsFBgAAAAAEAAQA9QAAAIgDAAAAAA==&#10;" path="m6,l,16r40,9l45,10,6,xe" fillcolor="#39746b" stroked="f">
                  <v:path arrowok="t" o:connecttype="custom" o:connectlocs="6,981;0,997;40,1006;45,991;6,981" o:connectangles="0,0,0,0,0"/>
                </v:shape>
                <v:shape id="Freeform 1189" o:spid="_x0000_s1209" style="position:absolute;left:4705;top:991;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rE8MA&#10;AADcAAAADwAAAGRycy9kb3ducmV2LnhtbERPTWvCQBC9C/6HZQre6qYegqSuUkoVwVQ0bQ+9TbOT&#10;ZGl2NmRXTf+9KxS8zeN9zmI12FacqffGsYKnaQKCuHTacK3g82P9OAfhA7LG1jEp+CMPq+V4tMBM&#10;uwsf6VyEWsQQ9hkqaELoMil92ZBFP3UdceQq11sMEfa11D1eYrht5SxJUmnRcGxosKPXhsrf4mQV&#10;JJscv9nscnozwVdfe/lzeK+UmjwML88gAg3hLv53b3WcP0/h9ky8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4rE8MAAADcAAAADwAAAAAAAAAAAAAAAACYAgAAZHJzL2Rv&#10;d25yZXYueG1sUEsFBgAAAAAEAAQA9QAAAIgDAAAAAA==&#10;" path="m5,l,15r32,8l37,7,5,xe" fillcolor="#39746b" stroked="f">
                  <v:path arrowok="t" o:connecttype="custom" o:connectlocs="5,991;0,1006;32,1014;32,1014;37,998;5,991" o:connectangles="0,0,0,0,0,0"/>
                </v:shape>
                <v:shape id="Freeform 1190" o:spid="_x0000_s1210" style="position:absolute;left:4737;top:998;width:55;height:27;visibility:visible;mso-wrap-style:square;v-text-anchor:top" coordsize="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Fs8IA&#10;AADcAAAADwAAAGRycy9kb3ducmV2LnhtbERPTYvCMBC9L+x/CCN4EU31oNI1igiCF4V1S70OzdiU&#10;bSbdJmr115sFwds83ucsVp2txZVaXzlWMB4lIIgLpysuFWQ/2+EchA/IGmvHpOBOHlbLz48Fptrd&#10;+Juux1CKGMI+RQUmhCaV0heGLPqRa4gjd3atxRBhW0rd4i2G21pOkmQqLVYcGww2tDFU/B4vVkGe&#10;bfRhcKnM3+xxPk0f43zfDXKl+r1u/QUiUBfe4pd7p+P8+Qz+n4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4WzwgAAANwAAAAPAAAAAAAAAAAAAAAAAJgCAABkcnMvZG93&#10;bnJldi54bWxQSwUGAAAAAAQABAD1AAAAhwMAAAAA&#10;" path="m5,l,16,50,27,55,11,5,xe" fillcolor="#39746b" stroked="f">
                  <v:path arrowok="t" o:connecttype="custom" o:connectlocs="5,998;0,1014;50,1025;50,1025;55,1009;5,998" o:connectangles="0,0,0,0,0,0"/>
                </v:shape>
                <v:shape id="AutoShape 1191" o:spid="_x0000_s1211" style="position:absolute;left:4787;top:1009;width:53;height:26;visibility:visible;mso-wrap-style:square;v-text-anchor:top" coordsize="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VBcMA&#10;AADcAAAADwAAAGRycy9kb3ducmV2LnhtbESPQUvDQBCF74L/YRmhN7tRpJbYbZCgWLyIrRdvQ3ZM&#10;QrKzYXds03/fOQjeZnhv3vtmU81hNEdKuY/s4G5ZgCFuou+5dfB1eL1dg8mC7HGMTA7OlKHaXl9t&#10;sPTxxJ903EtrNIRziQ46kam0NjcdBczLOBGr9hNTQNE1tdYnPGl4GO19UaxswJ61ocOJ6o6aYf8b&#10;HEwfUqe3l++6aN9X4VGGB6YYnVvczM9PYIRm+Tf/Xe+84q+VVp/RCez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VBcMAAADcAAAADwAAAAAAAAAAAAAAAACYAgAAZHJzL2Rv&#10;d25yZXYueG1sUEsFBgAAAAAEAAQA9QAAAIgDAAAAAA==&#10;" path="m48,25r,xm5,l,16r48,9l53,9,5,xe" fillcolor="#39746b" stroked="f">
                  <v:path arrowok="t" o:connecttype="custom" o:connectlocs="48,1034;48,1034;48,1034;48,1034;5,1009;0,1025;48,1034;53,1018;53,1018;5,1009" o:connectangles="0,0,0,0,0,0,0,0,0,0"/>
                </v:shape>
                <v:shape id="Freeform 1192" o:spid="_x0000_s1212" style="position:absolute;left:4835;top:1018;width:43;height:26;visibility:visible;mso-wrap-style:square;v-text-anchor:top" coordsize="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3xMMA&#10;AADcAAAADwAAAGRycy9kb3ducmV2LnhtbERP22oCMRB9F/oPYQp902xbKLoapS1YCoLguoK+DZvZ&#10;i24mS5Lq9u+NIPg2h3Od2aI3rTiT841lBa+jBARxYXXDlYJ8uxyOQfiArLG1TAr+ycNi/jSYYart&#10;hTd0zkIlYgj7FBXUIXSplL6oyaAf2Y44cqV1BkOErpLa4SWGm1a+JcmHNNhwbKixo++ailP2ZxRs&#10;ypX7anfH90OZrZbr/U8us12u1Mtz/zkFEagPD/Hd/avj/PEEbs/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3xMMAAADcAAAADwAAAAAAAAAAAAAAAACYAgAAZHJzL2Rv&#10;d25yZXYueG1sUEsFBgAAAAAEAAQA9QAAAIgDAAAAAA==&#10;" path="m5,l,16,36,26r1,l41,10r1,l5,xe" fillcolor="#39746b" stroked="f">
                  <v:path arrowok="t" o:connecttype="custom" o:connectlocs="5,1018;0,1034;36,1044;37,1044;41,1028;42,1028;5,1018" o:connectangles="0,0,0,0,0,0,0"/>
                </v:shape>
                <v:shape id="Freeform 1193" o:spid="_x0000_s1213" style="position:absolute;left:4872;top:1028;width:56;height:26;visibility:visible;mso-wrap-style:square;v-text-anchor:top" coordsize="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E1sYA&#10;AADcAAAADwAAAGRycy9kb3ducmV2LnhtbESP3WrCQBCF7wu+wzJCb0rdWLBo6ioi9AcvFGMfYMhO&#10;N8HsbJLdavr2zoXQuxnOmXO+Wa4H36gL9bEObGA6yUARl8HW7Ax8n96f56BiQrbYBCYDfxRhvRo9&#10;LDG34cpHuhTJKQnhmKOBKqU21zqWFXmMk9ASi/YTeo9J1t5p2+NVwn2jX7LsVXusWRoqbGlbUXku&#10;fr2BWVFu3L7rdgv8LD5cuz8fnrrMmMfxsHkDlWhI/+b79ZcV/IXgyzMygV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4E1sYAAADcAAAADwAAAAAAAAAAAAAAAACYAgAAZHJz&#10;L2Rvd25yZXYueG1sUEsFBgAAAAAEAAQA9QAAAIsDAAAAAA==&#10;" path="m4,l,16r50,9l55,9r-1,l4,xe" fillcolor="#39746b" stroked="f">
                  <v:path arrowok="t" o:connecttype="custom" o:connectlocs="4,1028;0,1044;50,1053;50,1053;55,1037;54,1037;54,1037;4,1028" o:connectangles="0,0,0,0,0,0,0,0"/>
                </v:shape>
                <v:shape id="Freeform 1194" o:spid="_x0000_s1214" style="position:absolute;left:4922;top:1037;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6B8MA&#10;AADcAAAADwAAAGRycy9kb3ducmV2LnhtbERPTWsCMRC9F/ofwhS8aXY9WF2NUgSl9FCoinocN+Nm&#10;6WayJOm6/vumIPQ2j/c5i1VvG9GRD7VjBfkoA0FcOl1zpeCw3wynIEJE1tg4JgV3CrBaPj8tsNDu&#10;xl/U7WIlUgiHAhWYGNtCylAashhGriVO3NV5izFBX0nt8ZbCbSPHWTaRFmtODQZbWhsqv3c/VsH0&#10;3l3aU9wc889jdf54NWN/yLZKDV76tzmISH38Fz/c7zrNn+X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I6B8MAAADcAAAADwAAAAAAAAAAAAAAAACYAgAAZHJzL2Rv&#10;d25yZXYueG1sUEsFBgAAAAAEAAQA9QAAAIgDAAAAAA==&#10;" path="m5,l,16r12,3l15,11,18,3,5,xe" fillcolor="#39746b" stroked="f">
                  <v:path arrowok="t" o:connecttype="custom" o:connectlocs="5,1037;0,1053;12,1056;15,1048;18,1040;5,1037" o:connectangles="0,0,0,0,0,0"/>
                </v:shape>
                <v:shape id="Freeform 1195" o:spid="_x0000_s1215" style="position:absolute;left:4603;top:1124;width:61;height:27;visibility:visible;mso-wrap-style:square;v-text-anchor:top" coordsize="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vkMIA&#10;AADcAAAADwAAAGRycy9kb3ducmV2LnhtbERPTWsCMRC9C/0PYQq9SM0qKnU1Si0IHvTgruB12Iyb&#10;0M1k2UTd/vtGKPQ2j/c5q03vGnGnLljPCsajDARx5bXlWsG53L1/gAgRWWPjmRT8UIDN+mWwwlz7&#10;B5/oXsRapBAOOSowMba5lKEy5DCMfEucuKvvHMYEu1rqDh8p3DVykmVz6dByajDY0peh6ru4OQXl&#10;2NuiPAy3dpfN2su514WZHpV6e+0/lyAi9fFf/Ofe6zR/MYH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q+QwgAAANwAAAAPAAAAAAAAAAAAAAAAAJgCAABkcnMvZG93&#10;bnJldi54bWxQSwUGAAAAAAQABAD1AAAAhwMAAAAA&#10;" path="m56,l,11,4,27,61,16,56,xe" fillcolor="#3e916c" stroked="f">
                  <v:path arrowok="t" o:connecttype="custom" o:connectlocs="56,1124;0,1135;4,1151;61,1140;56,1124;56,1124" o:connectangles="0,0,0,0,0,0"/>
                </v:shape>
                <v:shape id="AutoShape 1196" o:spid="_x0000_s1216" style="position:absolute;left:4659;top:1116;width:42;height:24;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DlMUA&#10;AADcAAAADwAAAGRycy9kb3ducmV2LnhtbERPzWrCQBC+F3yHZQQvQTdqEZu6ipQqPZRCtA8wZqdJ&#10;MDsbdzca+/TdQqG3+fh+Z7XpTSOu5HxtWcF0koIgLqyuuVTwedyNlyB8QNbYWCYFd/KwWQ8eVphp&#10;e+OcrodQihjCPkMFVQhtJqUvKjLoJ7YljtyXdQZDhK6U2uEthptGztJ0IQ3WHBsqbOmlouJ86IyC&#10;U356f/zYf/tjd3H5fP+aLJIuUWo07LfPIAL14V/8537Tcf7THH6fiR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EOUxQAAANwAAAAPAAAAAAAAAAAAAAAAAJgCAABkcnMv&#10;ZG93bnJldi54bWxQSwUGAAAAAAQABAD1AAAAigMAAAAA&#10;" path="m36,l,8,5,24,41,16r1,l36,xm37,l36,r1,xe" fillcolor="#3e916c" stroked="f">
                  <v:path arrowok="t" o:connecttype="custom" o:connectlocs="36,1116;0,1124;5,1140;41,1132;42,1132;36,1116;37,1116;36,1116;36,1116;37,1116" o:connectangles="0,0,0,0,0,0,0,0,0,0"/>
                </v:shape>
                <v:shape id="Freeform 1197" o:spid="_x0000_s1217" style="position:absolute;left:4695;top:1105;width:48;height:27;visibility:visible;mso-wrap-style:square;v-text-anchor:top" coordsize="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HosMA&#10;AADcAAAADwAAAGRycy9kb3ducmV2LnhtbERPTWvCQBC9C/6HZYRepG6UWNLUVbSlxaNNA70O2WkS&#10;zM6G3a2J/75bELzN433OZjeaTlzI+dayguUiAUFcWd1yraD8en/MQPiArLGzTAqu5GG3nU42mGs7&#10;8CddilCLGMI+RwVNCH0upa8aMugXtieO3I91BkOErpba4RDDTSdXSfIkDbYcGxrs6bWh6lz8GgWr&#10;fZFeqyz9mK/1tyvfzgNmh5NSD7Nx/wIi0Bju4pv7qOP85xT+n4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xHosMAAADcAAAADwAAAAAAAAAAAAAAAACYAgAAZHJzL2Rv&#10;d25yZXYueG1sUEsFBgAAAAAEAAQA9QAAAIgDAAAAAA==&#10;" path="m42,r,l,11,6,27,48,16r-1,l42,xe" fillcolor="#3e916c" stroked="f">
                  <v:path arrowok="t" o:connecttype="custom" o:connectlocs="42,1105;42,1105;0,1116;6,1132;48,1121;47,1121;42,1105" o:connectangles="0,0,0,0,0,0,0"/>
                </v:shape>
                <v:shape id="AutoShape 1198" o:spid="_x0000_s1218" style="position:absolute;left:4737;top:1096;width:54;height:25;visibility:visible;mso-wrap-style:square;v-text-anchor:top" coordsize="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p5sIA&#10;AADcAAAADwAAAGRycy9kb3ducmV2LnhtbERPTWsCMRC9F/wPYQq91WxFi26NIgXBSw9uRa/DZtzd&#10;upmkSVzT/vqmUOhtHu9zlutkejGQD51lBU/jAgRxbXXHjYLD+/ZxDiJEZI29ZVLwRQHWq9HdEktt&#10;b7ynoYqNyCEcSlTQxuhKKUPdksEwto44c2frDcYMfSO1x1sON72cFMWzNNhxbmjR0WtL9aW6GgVW&#10;+vP29J3ctEpyuHx8LtzbMSr1cJ82LyAipfgv/nPvdJ6/mMH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6nmwgAAANwAAAAPAAAAAAAAAAAAAAAAAJgCAABkcnMvZG93&#10;bnJldi54bWxQSwUGAAAAAAQABAD1AAAAhwMAAAAA&#10;" path="m48,l,9,5,25,52,16r2,l48,xm48,r,xe" fillcolor="#3e916c" stroked="f">
                  <v:path arrowok="t" o:connecttype="custom" o:connectlocs="48,1096;0,1105;5,1121;52,1112;54,1112;48,1096;48,1096;48,1096;48,1096;48,1096" o:connectangles="0,0,0,0,0,0,0,0,0,0"/>
                </v:shape>
                <v:shape id="AutoShape 1199" o:spid="_x0000_s1219" style="position:absolute;left:4785;top:1087;width:41;height:26;visibility:visible;mso-wrap-style:square;v-text-anchor:top" coordsize="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U68EA&#10;AADcAAAADwAAAGRycy9kb3ducmV2LnhtbERPS2vCQBC+F/wPywi91U2lhBqzERWUXIpUS89DdkxC&#10;s7Mhu+bx77uC4G0+vuekm9E0oqfO1ZYVvC8iEMSF1TWXCn4uh7dPEM4ja2wsk4KJHGyy2UuKibYD&#10;f1N/9qUIIewSVFB53yZSuqIig25hW+LAXW1n0AfYlVJ3OIRw08hlFMXSYM2hocKW9hUVf+ebUZDv&#10;tqfWlNNxb4rp9sHDV/5LWqnX+bhdg/A0+qf44c51mL+K4f5MuE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B1OvBAAAA3AAAAA8AAAAAAAAAAAAAAAAAmAIAAGRycy9kb3du&#10;cmV2LnhtbFBLBQYAAAAABAAEAPUAAACGAwAAAAA=&#10;" path="m35,l34,,,9,6,25,40,16,35,xm35,l34,r1,xe" fillcolor="#3e916c" stroked="f">
                  <v:path arrowok="t" o:connecttype="custom" o:connectlocs="35,1087;34,1087;0,1096;6,1112;40,1103;40,1103;35,1087;35,1087;34,1087;34,1087;35,1087" o:connectangles="0,0,0,0,0,0,0,0,0,0,0"/>
                </v:shape>
                <v:shape id="Freeform 1200" o:spid="_x0000_s1220" style="position:absolute;left:4820;top:1079;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usUA&#10;AADcAAAADwAAAGRycy9kb3ducmV2LnhtbESPT2sCMRDF7wW/Qxihl6KJCv5ZjSKCUHpqVTwPmzG7&#10;uJmsm7hu++mbQsHbDO+937xZbTpXiZaaUHrWMBoqEMS5NyVbDafjfjAHESKywcozafimAJt172WF&#10;mfEP/qL2EK1IEA4ZaihirDMpQ16QwzD0NXHSLr5xGNPaWGkafCS4q+RYqal0WHK6UGBNu4Ly6+Hu&#10;EmWysBbf1FyNjqH9nPx83M6Xqdav/W67BBGpi0/zf/rdpPqLGfw9kya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C6xQAAANwAAAAPAAAAAAAAAAAAAAAAAJgCAABkcnMv&#10;ZG93bnJldi54bWxQSwUGAAAAAAQABAD1AAAAigMAAAAA&#10;" path="m32,l,8,5,24,37,16r1,l32,xe" fillcolor="#3e916c" stroked="f">
                  <v:path arrowok="t" o:connecttype="custom" o:connectlocs="32,1079;0,1087;5,1103;37,1095;38,1095;32,1079" o:connectangles="0,0,0,0,0,0"/>
                </v:shape>
                <v:shape id="AutoShape 1201" o:spid="_x0000_s1221" style="position:absolute;left:4852;top:1068;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zv8MA&#10;AADcAAAADwAAAGRycy9kb3ducmV2LnhtbESPTW/CMAyG75P4D5GRuI2UHRArBASISQhOMAZXqzFN&#10;ReNUTYDy7+fDpN1s+f14PFt0vlYPamMV2MBomIEiLoKtuDRw+v56n4CKCdliHZgMvCjCYt57m2Fu&#10;w5MP9DimUkkIxxwNuJSaXOtYOPIYh6Ehlts1tB6TrG2pbYtPCfe1/siysfZYsTQ4bGjtqLgd715K&#10;3Pm1/1lPYrG9nHeb8rSifXYwZtDvllNQibr0L/5zb63gfwqtPCMT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Nzv8MAAADcAAAADwAAAAAAAAAAAAAAAACYAgAAZHJzL2Rv&#10;d25yZXYueG1sUEsFBgAAAAAEAAQA9QAAAIgDAAAAAA==&#10;" path="m41,r,l,11,6,27,46,16,41,xm47,16r-1,l47,16xe" fillcolor="#3e916c" stroked="f">
                  <v:path arrowok="t" o:connecttype="custom" o:connectlocs="41,1068;41,1068;0,1079;6,1095;46,1084;41,1068;47,1084;46,1084;46,1084;47,1084" o:connectangles="0,0,0,0,0,0,0,0,0,0"/>
                </v:shape>
                <v:shape id="AutoShape 1202" o:spid="_x0000_s1222" style="position:absolute;left:4893;top:1059;width:50;height:26;visibility:visible;mso-wrap-style:square;v-text-anchor:top" coordsize="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Q8IA&#10;AADcAAAADwAAAGRycy9kb3ducmV2LnhtbERPTWvCQBC9C/0PyxS8SN20FDGpq0il4MWDtkiPQ3bM&#10;pmZnQ3bU+O+7guBtHu9zZoveN+pMXawDG3gdZ6CIy2Brrgz8fH+9TEFFQbbYBCYDV4qwmD8NZljY&#10;cOEtnXdSqRTCsUADTqQttI6lI49xHFrixB1C51ES7CptO7ykcN/otyybaI81pwaHLX06Ko+7kzfQ&#10;vmcS9+73sN7kq+Nf9LIdLTfGDJ/75QcooV4e4rt7bdP8PIfbM+kC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5tDwgAAANwAAAAPAAAAAAAAAAAAAAAAAJgCAABkcnMvZG93&#10;bnJldi54bWxQSwUGAAAAAAQABAD1AAAAhwMAAAAA&#10;" path="m43,l,9,5,25,49,16r1,-1l43,xm44,l43,r1,xe" fillcolor="#3e916c" stroked="f">
                  <v:path arrowok="t" o:connecttype="custom" o:connectlocs="43,1059;0,1068;5,1084;49,1075;50,1074;43,1059;44,1059;43,1059;43,1059;44,1059" o:connectangles="0,0,0,0,0,0,0,0,0,0"/>
                </v:shape>
                <v:shape id="AutoShape 1203" o:spid="_x0000_s1223" style="position:absolute;left:4936;top:1048;width:42;height:27;visibility:visible;mso-wrap-style:square;v-text-anchor:top" coordsize="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XacUA&#10;AADcAAAADwAAAGRycy9kb3ducmV2LnhtbESPT2vCQBTE70K/w/IKvZmNJUhJXaUWxBwqpdHi9ZF9&#10;JqHZtyG75o+fvlsoeBxm5jfMajOaRvTUudqygkUUgyAurK65VHA67uYvIJxH1thYJgUTOdisH2Yr&#10;TLUd+Iv63JciQNilqKDyvk2ldEVFBl1kW+LgXWxn0AfZlVJ3OAS4aeRzHC+lwZrDQoUtvVdU/ORX&#10;oyBrPm/bb1/up3Pef+ySRNrDrVfq6XF8ewXhafT38H870woCEf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RdpxQAAANwAAAAPAAAAAAAAAAAAAAAAAJgCAABkcnMv&#10;ZG93bnJldi54bWxQSwUGAAAAAAQABAD1AAAAigMAAAAA&#10;" path="m35,r,l,11,7,26,41,16,35,xm42,15r-1,1l42,15xe" fillcolor="#3e916c" stroked="f">
                  <v:path arrowok="t" o:connecttype="custom" o:connectlocs="35,1048;35,1048;0,1059;7,1074;41,1064;35,1048;42,1063;41,1064;41,1064;42,1063" o:connectangles="0,0,0,0,0,0,0,0,0,0"/>
                </v:shape>
                <v:shape id="Freeform 1204" o:spid="_x0000_s1224" style="position:absolute;left:4971;top:1036;width:52;height:29;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CAcQA&#10;AADcAAAADwAAAGRycy9kb3ducmV2LnhtbESPQWvCQBSE70L/w/IK3nRXwSKpq5SWErEHjdr7a/aZ&#10;hGbfhuxq4r93BcHjMDPfMItVb2txodZXjjVMxgoEce5MxYWG4+F7NAfhA7LB2jFpuJKH1fJlsMDE&#10;uI4zuuxDISKEfYIayhCaREqfl2TRj11DHL2Tay2GKNtCmha7CLe1nCr1Ji1WHBdKbOizpPx/f7Ya&#10;zoc0/9n8ztJsl/6dvlJ17bZ9pfXwtf94BxGoD8/wo702GqZqA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QgHEAAAA3AAAAA8AAAAAAAAAAAAAAAAAmAIAAGRycy9k&#10;b3ducmV2LnhtbFBLBQYAAAAABAAEAPUAAACJAwAAAAA=&#10;" path="m46,l,12,6,28,52,15,46,xe" fillcolor="#3e916c" stroked="f">
                  <v:path arrowok="t" o:connecttype="custom" o:connectlocs="46,1036;0,1048;6,1064;52,1051;46,1036" o:connectangles="0,0,0,0,0"/>
                </v:shape>
                <v:shape id="Freeform 1205" o:spid="_x0000_s1225" style="position:absolute;left:5017;top:1022;width:61;height:30;visibility:visible;mso-wrap-style:square;v-text-anchor:top" coordsize="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K4MYA&#10;AADcAAAADwAAAGRycy9kb3ducmV2LnhtbESPQWsCMRSE70L/Q3iCN01cwcrWKK0iCJaCthR6e2xe&#10;N1s3L8sm6tZfb4RCj8PMfMPMl52rxZnaUHnWMB4pEMSFNxWXGj7eN8MZiBCRDdaeScMvBVguHnpz&#10;zI2/8J7Oh1iKBOGQowYbY5NLGQpLDsPIN8TJ+/atw5hkW0rT4iXBXS0zpabSYcVpwWJDK0vF8XBy&#10;GibXmX3drr/qT7WRP8fdy+Pb/rrTetDvnp9AROrif/ivvTUaMpXB/U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fK4MYAAADcAAAADwAAAAAAAAAAAAAAAACYAgAAZHJz&#10;L2Rvd25yZXYueG1sUEsFBgAAAAAEAAQA9QAAAIsDAAAAAA==&#10;" path="m54,l,14,6,29,60,15,54,xe" fillcolor="#3e916c" stroked="f">
                  <v:path arrowok="t" o:connecttype="custom" o:connectlocs="54,1022;0,1036;6,1051;60,1037;54,1022" o:connectangles="0,0,0,0,0"/>
                </v:shape>
                <v:shape id="Freeform 1206" o:spid="_x0000_s1226" style="position:absolute;left:5071;top:1004;width:67;height:33;visibility:visible;mso-wrap-style:square;v-text-anchor:top" coordsize="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4XMIA&#10;AADcAAAADwAAAGRycy9kb3ducmV2LnhtbESPQYvCMBSE7wv+h/AEb2uiBZFqFBEEES9aEY+P5tmW&#10;Ni+liVr/vVlY8DjMzDfMct3bRjyp85VjDZOxAkGcO1NxoeGS7X7nIHxANtg4Jg1v8rBeDX6WmBr3&#10;4hM9z6EQEcI+RQ1lCG0qpc9LsujHriWO3t11FkOUXSFNh68It42cKjWTFiuOCyW2tC0pr88PqyHb&#10;Ta6Zus4Ot8MtSfJjrez8Xms9GvabBYhAffiG/9t7o2GqEvg7E4+A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3hcwgAAANwAAAAPAAAAAAAAAAAAAAAAAJgCAABkcnMvZG93&#10;bnJldi54bWxQSwUGAAAAAAQABAD1AAAAhwMAAAAA&#10;" path="m62,l61,,,18,6,33,67,16r-1,l62,xe" fillcolor="#3e916c" stroked="f">
                  <v:path arrowok="t" o:connecttype="custom" o:connectlocs="62,1004;61,1004;0,1022;6,1037;67,1020;66,1020;62,1004" o:connectangles="0,0,0,0,0,0,0"/>
                </v:shape>
                <v:shape id="Freeform 1207" o:spid="_x0000_s1227" style="position:absolute;left:5133;top:996;width:42;height:24;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cIA&#10;AADcAAAADwAAAGRycy9kb3ducmV2LnhtbESPQWvCQBSE70L/w/IKveluU5ESXYMUAkJPtc39NftM&#10;grtvQ3aNsb++Kwgeh5n5htkUk7NipCF0njW8LhQI4tqbjhsNP9/l/B1EiMgGrWfScKUAxfZptsHc&#10;+At/0XiIjUgQDjlqaGPscylD3ZLDsPA9cfKOfnAYkxwaaQa8JLizMlNqJR12nBZa7Omjpfp0ODsN&#10;f0sb1b6qPzvkanzjX1tlWan1y/O0W4OINMVH+N7eGw2ZWsLtTD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SP5wgAAANwAAAAPAAAAAAAAAAAAAAAAAJgCAABkcnMvZG93&#10;bnJldi54bWxQSwUGAAAAAAQABAD1AAAAhwMAAAAA&#10;" path="m37,l,8,4,24,41,16,37,xe" fillcolor="#3e916c" stroked="f">
                  <v:path arrowok="t" o:connecttype="custom" o:connectlocs="37,996;0,1004;4,1020;41,1012;37,996" o:connectangles="0,0,0,0,0"/>
                </v:shape>
                <v:shape id="AutoShape 1208" o:spid="_x0000_s1228" style="position:absolute;left:5170;top:984;width:66;height:29;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ksQA&#10;AADcAAAADwAAAGRycy9kb3ducmV2LnhtbESP3WoCMRSE7wu+QziCdzWr1KKrUUSQloIU/708bI6b&#10;xc3Jsom6vr0pFLwcZuYbZjJrbCluVPvCsYJeNwFBnDldcK5gt12+D0H4gKyxdEwKHuRhNm29TTDV&#10;7s5rum1CLiKEfYoKTAhVKqXPDFn0XVcRR+/saoshyjqXusZ7hNtS9pPkU1osOC4YrGhhKLtsrlZB&#10;dVod7BG/fo5NOf81H8P96Oz2SnXazXwMIlATXuH/9rdW0E8G8HcmHg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gZLEAAAA3AAAAA8AAAAAAAAAAAAAAAAAmAIAAGRycy9k&#10;b3ducmV2LnhtbFBLBQYAAAAABAAEAPUAAACJAwAAAAA=&#10;" path="m61,r,l,12,4,28,64,16,61,xm65,16r-1,l65,16xe" fillcolor="#3e916c" stroked="f">
                  <v:path arrowok="t" o:connecttype="custom" o:connectlocs="61,984;61,984;0,996;4,1012;64,1000;61,984;65,1000;64,1000;64,1000;65,1000" o:connectangles="0,0,0,0,0,0,0,0,0,0"/>
                </v:shape>
                <v:shape id="AutoShape 1209" o:spid="_x0000_s1229" style="position:absolute;left:5231;top:980;width:39;height:21;visibility:visible;mso-wrap-style:square;v-text-anchor:top" coordsize="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V78UA&#10;AADcAAAADwAAAGRycy9kb3ducmV2LnhtbESPQWvCQBSE74L/YXmCF6mbKoQ2dRNEqPXWVgXx9si+&#10;JsHs25Bdk9Rf3y0IHoeZ+YZZZYOpRUetqywreJ5HIIhzqysuFBwP708vIJxH1lhbJgW/5CBLx6MV&#10;Jtr2/E3d3hciQNglqKD0vkmkdHlJBt3cNsTB+7GtQR9kW0jdYh/gppaLKIqlwYrDQokNbUrKL/ur&#10;UdB/3M43X3yt462+fp5e3WzZVaTUdDKs30B4GvwjfG/vtIJFFMP/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FXvxQAAANwAAAAPAAAAAAAAAAAAAAAAAJgCAABkcnMv&#10;ZG93bnJldi54bWxQSwUGAAAAAAQABAD1AAAAigMAAAAA&#10;" path="m34,l,4,3,20,38,16,34,xm35,l34,r1,xe" fillcolor="#3e916c" stroked="f">
                  <v:path arrowok="t" o:connecttype="custom" o:connectlocs="34,980;0,984;3,1000;38,996;38,996;34,980;35,980;34,980;34,980;35,980" o:connectangles="0,0,0,0,0,0,0,0,0,0"/>
                </v:shape>
                <v:shape id="Freeform 1210" o:spid="_x0000_s1230" style="position:absolute;left:5265;top:970;width:55;height:26;visibility:visible;mso-wrap-style:square;v-text-anchor:top" coordsize="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OBMYA&#10;AADcAAAADwAAAGRycy9kb3ducmV2LnhtbESPQUsDMRSE70L/Q3hCbzbbrdiybVqKIIoUodVDe3ts&#10;nrurm5c1ibvpvzdCocdhZr5hVptoWtGT841lBdNJBoK4tLrhSsHH+9PdAoQPyBpby6TgTB4269HN&#10;CgttB95TfwiVSBD2BSqoQ+gKKX1Zk0E/sR1x8j6tMxiSdJXUDocEN63Ms+xBGmw4LdTY0WNN5ffh&#10;1yj4eZ35Prrn6ektt0Nnd8f4tb9Xanwbt0sQgWK4hi/tF60gz+bwfyYd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SOBMYAAADcAAAADwAAAAAAAAAAAAAAAACYAgAAZHJz&#10;L2Rvd25yZXYueG1sUEsFBgAAAAAEAAQA9QAAAIsDAAAAAA==&#10;" path="m52,l50,,,10,4,26,54,16,52,xe" fillcolor="#3e916c" stroked="f">
                  <v:path arrowok="t" o:connecttype="custom" o:connectlocs="52,970;50,970;0,980;4,996;54,986;54,986;52,970" o:connectangles="0,0,0,0,0,0,0"/>
                </v:shape>
                <v:shape id="Freeform 1211" o:spid="_x0000_s1231" style="position:absolute;left:5317;top:967;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FVsIA&#10;AADcAAAADwAAAGRycy9kb3ducmV2LnhtbERPPW/CMBDdK/EfrENiK04Z2irFiSokBGVBhQ7tdoqP&#10;OCI+J7YJyb+vh0odn973uhxtKwbyoXGs4GmZgSCunG64VvB13j6+gggRWWPrmBRMFKAsZg9rzLW7&#10;8ycNp1iLFMIhRwUmxi6XMlSGLIal64gTd3HeYkzQ11J7vKdw28pVlj1Liw2nBoMdbQxV19PNKuj6&#10;6eP4cthNw0+Qx773U/9tNkot5uP7G4hIY/wX/7n3WsEqS2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4VWwgAAANwAAAAPAAAAAAAAAAAAAAAAAJgCAABkcnMvZG93&#10;bnJldi54bWxQSwUGAAAAAAQABAD1AAAAhwMAAAAA&#10;" path="m32,l,3,2,19,34,16,31,r1,xe" fillcolor="#3e916c" stroked="f">
                  <v:path arrowok="t" o:connecttype="custom" o:connectlocs="32,967;0,970;2,986;34,983;34,983;31,967;32,967" o:connectangles="0,0,0,0,0,0,0"/>
                </v:shape>
                <v:shape id="Freeform 1212" o:spid="_x0000_s1232" style="position:absolute;left:5348;top:951;width:102;height:3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X/cUA&#10;AADcAAAADwAAAGRycy9kb3ducmV2LnhtbESPQWvCQBSE74L/YXmCN90oKDa6hlJo0UtLbPH8yD6T&#10;2OzbuLuN0V/fLQg9DjPzDbPJetOIjpyvLSuYTRMQxIXVNZcKvj5fJysQPiBrbCyTght5yLbDwQZT&#10;ba+cU3cIpYgQ9ikqqEJoUyl9UZFBP7UtcfRO1hkMUbpSaofXCDeNnCfJUhqsOS5U2NJLRcX34cco&#10;eD+6YC93n3/ki/1y5i7nxVt7V2o86p/XIAL14T/8aO+0gnnyB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Jf9xQAAANwAAAAPAAAAAAAAAAAAAAAAAJgCAABkcnMv&#10;ZG93bnJldi54bWxQSwUGAAAAAAQABAD1AAAAigMAAAAA&#10;" path="m98,l,16,3,32,102,17r-1,l98,xe" fillcolor="#3e916c" stroked="f">
                  <v:path arrowok="t" o:connecttype="custom" o:connectlocs="98,951;0,967;3,983;102,968;101,968;98,951" o:connectangles="0,0,0,0,0,0"/>
                </v:shape>
                <v:shape id="Picture 1213" o:spid="_x0000_s1233" type="#_x0000_t75" style="position:absolute;left:7161;top:830;width:444;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5OXAAAAA3AAAAA8AAABkcnMvZG93bnJldi54bWxET82KwjAQvi/4DmGEvSyaWkSkGkXEBfck&#10;/jzA0IxtsZmUJtrq0zuHBY8f3/9y3btaPagNlWcDk3ECijj3tuLCwOX8O5qDChHZYu2ZDDwpwHo1&#10;+FpiZn3HR3qcYqEkhEOGBsoYm0zrkJfkMIx9Qyzc1bcOo8C20LbFTsJdrdMkmWmHFUtDiQ1tS8pv&#10;p7szkHZT+/w7zrdpU/8Uu9n+kHavgzHfw36zABWpjx/xv3tvxTeR+XJGjoBe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Ajk5cAAAADcAAAADwAAAAAAAAAAAAAAAACfAgAA&#10;ZHJzL2Rvd25yZXYueG1sUEsFBgAAAAAEAAQA9wAAAIwDAAAAAA==&#10;">
                  <v:imagedata r:id="rId48" o:title=""/>
                </v:shape>
                <v:shape id="Freeform 1214" o:spid="_x0000_s1234" style="position:absolute;left:7346;top:1015;width:838;height:281;visibility:visible;mso-wrap-style:square;v-text-anchor:top" coordsize="83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TV8YA&#10;AADcAAAADwAAAGRycy9kb3ducmV2LnhtbESP3WrCQBSE7wu+w3IE7+omCqVEVxFtbREU/EG8PGSP&#10;2WD2bMhuTXx7t1Do5TAz3zDTeWcrcafGl44VpMMEBHHudMmFgtPx8/UdhA/IGivHpOBBHuaz3ssU&#10;M+1a3tP9EAoRIewzVGBCqDMpfW7Ioh+6mjh6V9dYDFE2hdQNthFuKzlKkjdpseS4YLCmpaH8dvix&#10;CsKt236t19fxzlxWF/2xLTbnTavUoN8tJiACdeE//Nf+1gpGaQq/Z+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FTV8YAAADcAAAADwAAAAAAAAAAAAAAAACYAgAAZHJz&#10;L2Rvd25yZXYueG1sUEsFBgAAAAAEAAQA9QAAAIsDAAAAAA==&#10;" path="m13,274l48,257,68,241,85,224r33,-30l141,175r26,-24l189,137r41,-12l252,109r-39,8l211,95,247,22,326,r37,l404,4r41,7l491,16r59,11l582,34r52,12l689,58r57,9l791,72r47,2l804,86,761,97r-33,12l689,123r-33,12l615,148r-37,16l506,181r-85,28l383,222r-57,10l292,238r-53,9l205,254r-55,10l109,271r-33,8l39,281r-34,l,281e" filled="f" strokecolor="#121315" strokeweight=".29211mm">
                  <v:path arrowok="t" o:connecttype="custom" o:connectlocs="13,1289;48,1272;68,1256;85,1239;118,1209;141,1190;167,1166;189,1152;230,1140;252,1124;213,1132;211,1110;247,1037;326,1015;363,1015;404,1019;445,1026;491,1031;550,1042;582,1049;634,1061;689,1073;746,1082;791,1087;838,1089;804,1101;761,1112;728,1124;689,1138;656,1150;615,1163;578,1179;506,1196;421,1224;383,1237;326,1247;292,1253;239,1262;205,1269;150,1279;109,1286;76,1294;39,1296;5,1296;0,1296" o:connectangles="0,0,0,0,0,0,0,0,0,0,0,0,0,0,0,0,0,0,0,0,0,0,0,0,0,0,0,0,0,0,0,0,0,0,0,0,0,0,0,0,0,0,0,0,0"/>
                </v:shape>
                <v:shape id="Picture 1215" o:spid="_x0000_s1235" type="#_x0000_t75" style="position:absolute;left:7227;top:778;width:367;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NgLEAAAA3AAAAA8AAABkcnMvZG93bnJldi54bWxEj09rg0AUxO+FfoflFXKra4SGYlylbRB6&#10;CfnTHnJ8uC8qcd+Ku1Xz7bOBQI/DzPyGyYrZdGKkwbWWFSyjGARxZXXLtYLfn/L1HYTzyBo7y6Tg&#10;Sg6K/Pkpw1TbiQ80Hn0tAoRdigoa7/tUSlc1ZNBFticO3tkOBn2QQy31gFOAm04mcbySBlsOCw32&#10;9NVQdTn+GQWls9Vnshu3m1ae5Oawf8OV6ZVavMwfaxCeZv8ffrS/tYJkmcD9TDg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rNgLEAAAA3AAAAA8AAAAAAAAAAAAAAAAA&#10;nwIAAGRycy9kb3ducmV2LnhtbFBLBQYAAAAABAAEAPcAAACQAwAAAAA=&#10;">
                  <v:imagedata r:id="rId49" o:title=""/>
                </v:shape>
                <v:shape id="Picture 1216" o:spid="_x0000_s1236" type="#_x0000_t75" style="position:absolute;left:6814;top:1086;width:18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y27FAAAA3AAAAA8AAABkcnMvZG93bnJldi54bWxEj09rwkAUxO+C32F5Qm+6SUpFoqtYa8Ee&#10;RPxz8fbIviah2bdhdzXpt+8WBI/DzPyGWax604g7OV9bVpBOEhDEhdU1lwou58/xDIQPyBoby6Tg&#10;lzyslsPBAnNtOz7S/RRKESHsc1RQhdDmUvqiIoN+Ylvi6H1bZzBE6UqpHXYRbhqZJclUGqw5LlTY&#10;0qai4ud0MwrW3Ue63W/C1rj387W4Hd7MLvtS6mXUr+cgAvXhGX60d1pBlr7C/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8tuxQAAANwAAAAPAAAAAAAAAAAAAAAA&#10;AJ8CAABkcnMvZG93bnJldi54bWxQSwUGAAAAAAQABAD3AAAAkQMAAAAA&#10;">
                  <v:imagedata r:id="rId50" o:title=""/>
                </v:shape>
                <v:shape id="Freeform 1217" o:spid="_x0000_s1237" style="position:absolute;left:6923;top:1308;width:111;height:38;visibility:visible;mso-wrap-style:square;v-text-anchor:top" coordsize="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w/8MA&#10;AADcAAAADwAAAGRycy9kb3ducmV2LnhtbESPUWvCQBCE3wX/w7FC3/RiKiKpp0ihtBR8MPoDNrk1&#10;Cc3thbutpv++JxT6OMzMN8x2P7pe3SjEzrOB5SIDRVx723Fj4HJ+m29ARUG22HsmAz8UYb+bTrZY&#10;WH/nE91KaVSCcCzQQCsyFFrHuiWHceEH4uRdfXAoSYZG24D3BHe9zrNsrR12nBZaHOi1pfqr/HYG&#10;xrx6fschxGvcrKrDUbCs5NOYp9l4eAElNMp/+K/9YQ3kyxU8zqQj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6w/8MAAADcAAAADwAAAAAAAAAAAAAAAACYAgAAZHJzL2Rv&#10;d25yZXYueG1sUEsFBgAAAAAEAAQA9QAAAIgDAAAAAA==&#10;" path="m49,35l24,13,,1,41,,82,5r28,15l102,37,61,32r-5,2e" filled="f" strokecolor="#121315" strokeweight=".29214mm">
                  <v:path arrowok="t" o:connecttype="custom" o:connectlocs="49,1343;24,1321;0,1309;41,1308;82,1313;110,1328;102,1345;61,1340;56,1342" o:connectangles="0,0,0,0,0,0,0,0,0"/>
                </v:shape>
                <v:shape id="Freeform 1218" o:spid="_x0000_s1238" style="position:absolute;left:6875;top:1402;width:113;height:47;visibility:visible;mso-wrap-style:square;v-text-anchor:top" coordsize="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DIsMA&#10;AADcAAAADwAAAGRycy9kb3ducmV2LnhtbESPQYvCMBSE7wv+h/AEb2uqoCzVKCoqCq5o9eDx0Tzb&#10;YvNSmqj13xthYY/DzHzDjKeNKcWDaldYVtDrRiCIU6sLzhScT6vvHxDOI2ssLZOCFzmYTlpfY4y1&#10;ffKRHonPRICwi1FB7n0VS+nSnAy6rq2Ig3e1tUEfZJ1JXeMzwE0p+1E0lAYLDgs5VrTIKb0ld6Pg&#10;95YmQ15fkvN8d98c9tvIeVoq1Wk3sxEIT43/D/+1N1pBvzeAz5lwBOTk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DIsMAAADcAAAADwAAAAAAAAAAAAAAAACYAgAAZHJzL2Rv&#10;d25yZXYueG1sUEsFBgAAAAAEAAQA9QAAAIgDAAAAAA==&#10;" path="m,12l50,,82,9r18,16l113,46,80,36,50,23,24,12,4,9e" filled="f" strokecolor="#121315" strokeweight=".29442mm">
                  <v:path arrowok="t" o:connecttype="custom" o:connectlocs="0,1414;50,1402;82,1411;100,1427;113,1448;80,1438;50,1425;24,1414;4,1411" o:connectangles="0,0,0,0,0,0,0,0,0"/>
                </v:shape>
                <v:shape id="Picture 1219" o:spid="_x0000_s1239" type="#_x0000_t75" style="position:absolute;left:6857;top:721;width:288;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F3xvHAAAA3AAAAA8AAABkcnMvZG93bnJldi54bWxEj09rwkAUxO8Fv8PyhF6KbsxBJbpKkRZ6&#10;qKhp/XN8Zl+TYPZtyG5j/PbdguBxmJnfMPNlZyrRUuNKywpGwwgEcWZ1ybmC76/3wRSE88gaK8uk&#10;4EYOlove0xwTba+8ozb1uQgQdgkqKLyvEyldVpBBN7Q1cfB+bGPQB9nkUjd4DXBTyTiKxtJgyWGh&#10;wJpWBWWX9NcoOLTr7Uucr8/ybbM/Vqf0PMHPiVLP/e51BsJT5x/he/tDK4hHY/g/E46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F3xvHAAAA3AAAAA8AAAAAAAAAAAAA&#10;AAAAnwIAAGRycy9kb3ducmV2LnhtbFBLBQYAAAAABAAEAPcAAACTAwAAAAA=&#10;">
                  <v:imagedata r:id="rId51" o:title=""/>
                </v:shape>
                <v:shape id="Picture 1220" o:spid="_x0000_s1240" type="#_x0000_t75" style="position:absolute;left:6681;top:768;width:148;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iMfGAAAA3AAAAA8AAABkcnMvZG93bnJldi54bWxEj0FrwkAUhO+F/oflFbzVTXLQkrpKaS0I&#10;FcRoicdH9pkNzb5Ns1uN/94VCh6HmfmGmS0G24oT9b5xrCAdJyCIK6cbrhXsd5/PLyB8QNbYOiYF&#10;F/KwmD8+zDDX7sxbOhWhFhHCPkcFJoQul9JXhiz6seuIo3d0vcUQZV9L3eM5wm0rsySZSIsNxwWD&#10;Hb0bqn6KP6tgsvydbr42H8ak+/VyW2TlofwulRo9DW+vIAIN4R7+b6+0giydwu1MPA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yIx8YAAADcAAAADwAAAAAAAAAAAAAA&#10;AACfAgAAZHJzL2Rvd25yZXYueG1sUEsFBgAAAAAEAAQA9wAAAJIDAAAAAA==&#10;">
                  <v:imagedata r:id="rId52" o:title=""/>
                </v:shape>
                <v:shape id="Freeform 1221" o:spid="_x0000_s1241" style="position:absolute;left:6775;top:871;width:311;height:401;visibility:visible;mso-wrap-style:square;v-text-anchor:top" coordsize="3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ulMEA&#10;AADcAAAADwAAAGRycy9kb3ducmV2LnhtbERPyWrDMBC9B/oPYgq9xXJ8KMG1EkIXWnooxPUHDNZ4&#10;izUylhovX18dAjk+3p4dZ9OLK42utaxgF8UgiEurW64VFL8f2z0I55E19pZJwUIOjoeHTYapthOf&#10;6Zr7WoQQdikqaLwfUild2ZBBF9mBOHCVHQ36AMda6hGnEG56mcTxszTYcmhocKDXhspL/mcUVMln&#10;XixrtVSye+u/8Wd9T7pOqafH+fQCwtPs7+Kb+0srSHZhbTgTjoA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ALpTBAAAA3AAAAA8AAAAAAAAAAAAAAAAAmAIAAGRycy9kb3du&#10;cmV2LnhtbFBLBQYAAAAABAAEAPUAAACGAwAAAAA=&#10;" path="m289,401l273,378,252,348,234,323,209,290r-9,-18l189,255,178,232,165,207,150,178r-8,-23l128,137,117,118,98,96,76,81,39,62,13,47,,27,,9,36,,65,22,89,42r20,17l124,78r21,23l169,123r26,18l215,168r15,18l250,213r17,19l285,253r19,25l310,311r-1,27l300,368r-5,17l295,394e" filled="f" strokecolor="#121315" strokeweight=".32028mm">
                  <v:path arrowok="t" o:connecttype="custom" o:connectlocs="289,1272;273,1249;252,1219;234,1194;209,1161;200,1143;189,1126;178,1103;165,1078;150,1049;142,1026;128,1008;117,989;98,967;76,952;39,933;13,918;0,898;0,880;36,871;65,893;89,913;109,930;124,949;145,972;169,994;195,1012;215,1039;230,1057;250,1084;267,1103;285,1124;304,1149;310,1182;309,1209;300,1239;295,1256;295,1265" o:connectangles="0,0,0,0,0,0,0,0,0,0,0,0,0,0,0,0,0,0,0,0,0,0,0,0,0,0,0,0,0,0,0,0,0,0,0,0,0,0"/>
                </v:shape>
                <v:shape id="Freeform 1222" o:spid="_x0000_s1242" style="position:absolute;left:7055;top:657;width:73;height:120;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Z4sUA&#10;AADcAAAADwAAAGRycy9kb3ducmV2LnhtbESPwW7CMBBE75X4B2uRuBUnHBAEDEKgNoj2QuADVvES&#10;R8TrNHZD+vc1UqUeRzPzRrPeDrYRPXW+dqwgnSYgiEuna64UXC9vrwsQPiBrbByTgh/ysN2MXtaY&#10;affgM/VFqESEsM9QgQmhzaT0pSGLfupa4ujdXGcxRNlVUnf4iHDbyFmSzKXFmuOCwZb2hsp78W0V&#10;3Puv3NyWh/fPdLc/JQPmx9NHrtRkPOxWIAIN4T/81z5qBbN0Cc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lnixQAAANwAAAAPAAAAAAAAAAAAAAAAAJgCAABkcnMv&#10;ZG93bnJldi54bWxQSwUGAAAAAAQABAD1AAAAigMAAAAA&#10;" path="m72,119l61,99,41,76,22,53,,33,5,11,33,,52,17r,22l57,60r8,23l72,119e" filled="f" strokecolor="#121315" strokeweight=".32614mm">
                  <v:path arrowok="t" o:connecttype="custom" o:connectlocs="72,776;61,756;41,733;22,710;0,690;5,668;33,657;52,674;52,696;57,717;65,740;72,776" o:connectangles="0,0,0,0,0,0,0,0,0,0,0,0"/>
                </v:shape>
                <v:shape id="Freeform 1223" o:spid="_x0000_s1243" style="position:absolute;left:6725;top:1334;width:170;height:69;visibility:visible;mso-wrap-style:square;v-text-anchor:top" coordsize="1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D3MEA&#10;AADcAAAADwAAAGRycy9kb3ducmV2LnhtbERPzYrCMBC+L+w7hBG8LJpaFpGuUUQreNlDtQ8wNGNb&#10;tpmUJGurT28OgseP73+9HU0nbuR8a1nBYp6AIK6sbrlWUF6OsxUIH5A1dpZJwZ08bDefH2vMtB24&#10;oNs51CKGsM9QQRNCn0npq4YM+rntiSN3tc5giNDVUjscYrjpZJokS2mw5djQYE/7hqq/879RUDx+&#10;XUelfuRf177cF3l+GL5LpaaTcfcDItAY3uKX+6QVpGmcH8/E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jQ9zBAAAA3AAAAA8AAAAAAAAAAAAAAAAAmAIAAGRycy9kb3du&#10;cmV2LnhtbFBLBQYAAAAABAAEAPUAAACGAwAAAAA=&#10;" path="m107,68l65,61,31,51,,40,13,25,52,13,79,1,115,r33,13l170,28r,17l139,55,104,67e" filled="f" strokecolor="#121315" strokeweight=".29419mm">
                  <v:path arrowok="t" o:connecttype="custom" o:connectlocs="107,1402;65,1395;31,1385;0,1374;13,1359;52,1347;79,1335;115,1334;148,1347;170,1362;170,1379;139,1389;104,1401" o:connectangles="0,0,0,0,0,0,0,0,0,0,0,0,0"/>
                </v:shape>
                <v:shape id="Picture 1224" o:spid="_x0000_s1244" type="#_x0000_t75" style="position:absolute;left:6047;top:1336;width:61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aYLDAAAA3AAAAA8AAABkcnMvZG93bnJldi54bWxEj0GLwjAUhO/C/ofwhL1pag8i1SiyoCws&#10;HtaK50fzbMo2LzXJ1rq/fiMIHoeZ+YZZbQbbip58aBwrmE0zEMSV0w3XCk7lbrIAESKyxtYxKbhT&#10;gM36bbTCQrsbf1N/jLVIEA4FKjAxdoWUoTJkMUxdR5y8i/MWY5K+ltrjLcFtK/Msm0uLDacFgx19&#10;GKp+jr9WgfPlnc2h6rbX3f7U9vr8V37tlXofD9sliEhDfIWf7U+tIM9n8DiTj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RpgsMAAADcAAAADwAAAAAAAAAAAAAAAACf&#10;AgAAZHJzL2Rvd25yZXYueG1sUEsFBgAAAAAEAAQA9wAAAI8DAAAAAA==&#10;">
                  <v:imagedata r:id="rId53" o:title=""/>
                </v:shape>
                <v:shape id="Freeform 1225" o:spid="_x0000_s1245" style="position:absolute;left:5580;top:1286;width:580;height:84;visibility:visible;mso-wrap-style:square;v-text-anchor:top" coordsize="5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sv8MA&#10;AADcAAAADwAAAGRycy9kb3ducmV2LnhtbESPQYvCMBSE74L/ITzBm03tQaQaZVWW9SDCqgt7fDTP&#10;tmzyUpuo9d+bBcHjMDPfMPNlZ424UetrxwrGSQqCuHC65lLB6fg5moLwAVmjcUwKHuRhuej35phr&#10;d+dvuh1CKSKEfY4KqhCaXEpfVGTRJ64hjt7ZtRZDlG0pdYv3CLdGZmk6kRZrjgsVNrSuqPg7XK2C&#10;TfpbTPaX8X5X/5A8r77MrmOj1HDQfcxABOrCO/xqb7WCLMvg/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ysv8MAAADcAAAADwAAAAAAAAAAAAAAAACYAgAAZHJzL2Rv&#10;d25yZXYueG1sUEsFBgAAAAAEAAQA9QAAAIgDAAAAAA==&#10;" path="m580,l530,4r-37,l457,3r-36,7l374,15r-50,3l278,10r-30,5l189,42r-26,9l126,68,68,79,20,83,,82e" filled="f" strokecolor="#121315" strokeweight=".28778mm">
                  <v:path arrowok="t" o:connecttype="custom" o:connectlocs="580,1286;530,1290;493,1290;457,1289;421,1296;374,1301;324,1304;278,1296;248,1301;189,1328;163,1337;126,1354;68,1365;20,1369;0,1368" o:connectangles="0,0,0,0,0,0,0,0,0,0,0,0,0,0,0"/>
                </v:shape>
                <v:shape id="Picture 1226" o:spid="_x0000_s1246" type="#_x0000_t75" style="position:absolute;left:5726;top:638;width:156;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oIOzDAAAA3AAAAA8AAABkcnMvZG93bnJldi54bWxEj0FrAjEUhO8F/0N4Qm816wqlrEZRi4vQ&#10;k6t4fm6eu8HNy5Kkuv33plDocZiZb5jFarCduJMPxrGC6SQDQVw7bbhRcDru3j5AhIissXNMCn4o&#10;wGo5ellgod2DD3SvYiMShEOBCtoY+0LKULdkMUxcT5y8q/MWY5K+kdrjI8FtJ/Mse5cWDaeFFnva&#10;tlTfqm+roCy/Llk+jdb3n5uhNIdqU56NUq/jYT0HEWmI/+G/9l4ryPMZ/J5JR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gg7MMAAADcAAAADwAAAAAAAAAAAAAAAACf&#10;AgAAZHJzL2Rvd25yZXYueG1sUEsFBgAAAAAEAAQA9wAAAI8DAAAAAA==&#10;">
                  <v:imagedata r:id="rId54" o:title=""/>
                </v:shape>
                <v:shape id="Freeform 1227" o:spid="_x0000_s1247" style="position:absolute;left:5556;top:740;width:555;height:167;visibility:visible;mso-wrap-style:square;v-text-anchor:top" coordsize="55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Ah8MA&#10;AADcAAAADwAAAGRycy9kb3ducmV2LnhtbESPQYvCMBSE78L+h/AWvGm6VXStRpGC4MnF6t4fzbMt&#10;27yUJtbqrzcLgsdhZr5hVpve1KKj1lWWFXyNIxDEudUVFwrOp93oG4TzyBpry6TgTg4264/BChNt&#10;b3ykLvOFCBB2CSoovW8SKV1ekkE3tg1x8C62NeiDbAupW7wFuKllHEUzabDisFBiQ2lJ+V92NQqu&#10;k06e5fyQNjuf/vya00MvFg+lhp/9dgnCU+/f4Vd7rxXE8RT+z4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rAh8MAAADcAAAADwAAAAAAAAAAAAAAAACYAgAAZHJzL2Rv&#10;d25yZXYueG1sUEsFBgAAAAAEAAQA9QAAAIgDAAAAAA==&#10;" path="m,l26,19,76,40r46,9l172,52r33,9l230,70r20,15l278,104r29,16l330,134r30,12l393,156r33,6l476,167r39,l550,161r4,-2e" filled="f" strokecolor="#121315" strokeweight=".29114mm">
                  <v:path arrowok="t" o:connecttype="custom" o:connectlocs="0,740;26,759;76,780;122,789;172,792;205,801;230,810;250,825;278,844;307,860;330,874;360,886;393,896;426,902;476,907;515,907;550,901;554,899" o:connectangles="0,0,0,0,0,0,0,0,0,0,0,0,0,0,0,0,0,0"/>
                </v:shape>
                <v:shape id="Freeform 1228" o:spid="_x0000_s1248" style="position:absolute;left:6214;top:787;width:606;height:275;visibility:visible;mso-wrap-style:square;v-text-anchor:top" coordsize="60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n5cYA&#10;AADcAAAADwAAAGRycy9kb3ducmV2LnhtbESPT2vCQBTE7wW/w/IKvdVNA4qkrqFUWvXQg1oq3h7Z&#10;Z/7u25DdxuindwtCj8PMb4aZp4NpRE+dKy0reBlHIIgzq0vOFXzvP55nIJxH1thYJgUXcpAuRg9z&#10;TLQ985b6nc9FKGGXoILC+zaR0mUFGXRj2xIH72Q7gz7ILpe6w3MoN42Mo2gqDZYcFgps6b2grN79&#10;GgXx9eezNl+rfbXcHHF62labQ3RV6ulxeHsF4Wnw/+E7vdaBiyfwdy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wn5cYAAADcAAAADwAAAAAAAAAAAAAAAACYAgAAZHJz&#10;L2Rvd25yZXYueG1sUEsFBgAAAAAEAAQA9QAAAIsDAAAAAA==&#10;" path="m420,258r39,10l500,272r48,3l570,261r15,-17l605,224r1,-23l585,182,561,168,532,151,505,132,474,111,461,93,452,76,435,52r-37,3l354,50r-43,2l270,50r-35,2l192,50,107,41,42,20,7,5,,e" filled="f" strokecolor="#121315" strokeweight=".29586mm">
                  <v:path arrowok="t" o:connecttype="custom" o:connectlocs="420,1045;459,1055;500,1059;548,1062;570,1048;585,1031;605,1011;606,988;585,969;561,955;532,938;505,919;474,898;461,880;452,863;435,839;398,842;354,837;311,839;270,837;235,839;192,837;107,828;42,807;7,792;0,787" o:connectangles="0,0,0,0,0,0,0,0,0,0,0,0,0,0,0,0,0,0,0,0,0,0,0,0,0,0"/>
                </v:shape>
                <v:shape id="Freeform 1229" o:spid="_x0000_s1249" style="position:absolute;left:5908;top:517;width:406;height:166;visibility:visible;mso-wrap-style:square;v-text-anchor:top" coordsize="40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Mp8QA&#10;AADcAAAADwAAAGRycy9kb3ducmV2LnhtbESPQWvCQBSE74L/YXlCb7oxFCnRVSRQKJRCTPX+zD6z&#10;wezbkN0maX99Vyj0OMzMN8zuMNlWDNT7xrGC9SoBQVw53XCt4Pz5unwB4QOyxtYxKfgmD4f9fLbD&#10;TLuRTzSUoRYRwj5DBSaELpPSV4Ys+pXriKN3c73FEGVfS93jGOG2lWmSbKTFhuOCwY5yQ9W9/LIK&#10;/O09sWMzDB9dUT5ffzC/pEWp1NNiOm5BBJrCf/iv/aYVpOkGH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DKfEAAAA3AAAAA8AAAAAAAAAAAAAAAAAmAIAAGRycy9k&#10;b3ducmV2LnhtbFBLBQYAAAAABAAEAPUAAACJAwAAAAA=&#10;" path="m,l26,28,59,51,96,64r56,5l205,75r45,6l289,93r20,16l328,128r37,14l394,151r12,15e" filled="f" strokecolor="#121315" strokeweight=".29436mm">
                  <v:path arrowok="t" o:connecttype="custom" o:connectlocs="0,517;26,545;59,568;96,581;152,586;205,592;250,598;289,610;309,626;328,645;365,659;394,668;406,683" o:connectangles="0,0,0,0,0,0,0,0,0,0,0,0,0"/>
                </v:shape>
                <v:shape id="Picture 1230" o:spid="_x0000_s1250" type="#_x0000_t75" style="position:absolute;left:6942;top:403;width:15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k6R7FAAAA3AAAAA8AAABkcnMvZG93bnJldi54bWxEj0FrwkAUhO9C/8PyhN7qxhisRjehlJYK&#10;nhoVr4/sM0mbfRuya0z/fbdQ8DjMzDfMNh9NKwbqXWNZwXwWgSAurW64UnA8vD+tQDiPrLG1TAp+&#10;yEGePUy2mGp7408aCl+JAGGXooLa+y6V0pU1GXQz2xEH72J7gz7IvpK6x1uAm1bGUbSUBhsOCzV2&#10;9FpT+V1cjYK2OJm3xV4vqmRYH67Javf1cU6UepyOLxsQnkZ/D/+3d1pBHD/D3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OkexQAAANwAAAAPAAAAAAAAAAAAAAAA&#10;AJ8CAABkcnMvZG93bnJldi54bWxQSwUGAAAAAAQABAD3AAAAkQMAAAAA&#10;">
                  <v:imagedata r:id="rId55" o:title=""/>
                </v:shape>
                <v:shape id="Picture 1231" o:spid="_x0000_s1251" type="#_x0000_t75" style="position:absolute;left:6779;top:117;width:19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jDuXCAAAA3AAAAA8AAABkcnMvZG93bnJldi54bWxET02LwjAQvQv+hzDC3jS1Bytdo0iloIc9&#10;bFVkb0MztsVmUppY67/fHBb2+Hjfm91oWjFQ7xrLCpaLCARxaXXDlYLLOZ+vQTiPrLG1TAre5GC3&#10;nU42mGr74m8aCl+JEMIuRQW1910qpStrMugWtiMO3N32Bn2AfSV1j68QbloZR9FKGmw4NNTYUVZT&#10;+SieRsFxOFy/kmfWyrw43LokyfLTz1upj9m4/wThafT/4j/3USuI47A2nA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Yw7lwgAAANwAAAAPAAAAAAAAAAAAAAAAAJ8C&#10;AABkcnMvZG93bnJldi54bWxQSwUGAAAAAAQABAD3AAAAjgMAAAAA&#10;">
                  <v:imagedata r:id="rId56" o:title=""/>
                </v:shape>
                <v:shape id="Freeform 1232" o:spid="_x0000_s1252" style="position:absolute;left:7137;top:578;width:133;height:141;visibility:visible;mso-wrap-style:square;v-text-anchor:top" coordsize="13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nDcQA&#10;AADcAAAADwAAAGRycy9kb3ducmV2LnhtbESPzWrDMBCE74W+g9hCLqWRa0pI3cimOARyKrWTB1is&#10;rW1irYyl+CdPXxUKOQ4z8w2zy2bTiZEG11pW8LqOQBBXVrdcKzifDi9bEM4ja+wsk4KFHGTp48MO&#10;E20nLmgsfS0ChF2CChrv+0RKVzVk0K1tTxy8HzsY9EEOtdQDTgFuOhlH0UYabDksNNhT3lB1Ka9G&#10;waUu8mc0/PVW7HO037dlO5pcqdXT/PkBwtPs7+H/9lEriON3+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7Zw3EAAAA3AAAAA8AAAAAAAAAAAAAAAAAmAIAAGRycy9k&#10;b3ducmV2LnhtbFBLBQYAAAAABAAEAPUAAACJAwAAAAA=&#10;" path="m29,139l16,104,,60,12,37,64,18,90,r11,23l118,45r15,20l94,88,55,107,31,132r,9e" filled="f" strokecolor="#121315" strokeweight=".31522mm">
                  <v:path arrowok="t" o:connecttype="custom" o:connectlocs="29,717;16,682;0,638;12,615;64,596;90,578;101,601;118,623;133,643;94,666;55,685;31,710;31,719" o:connectangles="0,0,0,0,0,0,0,0,0,0,0,0,0"/>
                </v:shape>
                <v:shape id="Freeform 1233" o:spid="_x0000_s1253" style="position:absolute;left:7203;top:740;width:131;height:120;visibility:visible;mso-wrap-style:square;v-text-anchor:top" coordsize="13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kaMIA&#10;AADcAAAADwAAAGRycy9kb3ducmV2LnhtbERPy4rCMBTdC/5DuIKbYUy1+KBjFFEHBDe+PuBOc23r&#10;NDe1ibXz92Yx4PJw3vNla0rRUO0KywqGgwgEcWp1wZmCy/n7cwbCeWSNpWVS8EcOlotuZ46Jtk8+&#10;UnPymQgh7BJUkHtfJVK6NCeDbmAr4sBdbW3QB1hnUtf4DOGmlKMomkiDBYeGHCta55T+nh5GwfR+&#10;i66Xm4kP2/Gs+dgg2599rFS/166+QHhq/Vv8795pBaM4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2RowgAAANwAAAAPAAAAAAAAAAAAAAAAAJgCAABkcnMvZG93&#10;bnJldi54bWxQSwUGAAAAAAQABAD1AAAAhwMAAAAA&#10;" path="m,120l2,89,21,55,48,22,86,r40,10l131,40,85,57,45,85,21,104,6,114e" filled="f" strokecolor="#121315" strokeweight=".31122mm">
                  <v:path arrowok="t" o:connecttype="custom" o:connectlocs="0,860;2,829;21,795;48,762;86,740;126,750;131,780;85,797;45,825;21,844;6,854" o:connectangles="0,0,0,0,0,0,0,0,0,0,0"/>
                </v:shape>
                <v:shape id="Freeform 1234" o:spid="_x0000_s1254" style="position:absolute;left:7294;top:624;width:296;height:131;visibility:visible;mso-wrap-style:square;v-text-anchor:top" coordsize="29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r5sMA&#10;AADcAAAADwAAAGRycy9kb3ducmV2LnhtbESPzWrDMBCE74W8g9hALyWWYxcT3CghBAKlt7o55LhY&#10;G9vUWhlJ8c/bV4VCj8PMfMPsj7PpxUjOd5YVbJMUBHFtdceNguvXZbMD4QOyxt4yKVjIw/Gwetpj&#10;qe3EnzRWoRERwr5EBW0IQymlr1sy6BM7EEfvbp3BEKVrpHY4RbjpZZamhTTYcVxocaBzS/V39TAK&#10;Jv34eCmq14mu+XimfslvzuVKPa/n0xuIQHP4D/+137WCLN/C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1r5sMAAADcAAAADwAAAAAAAAAAAAAAAACYAgAAZHJzL2Rv&#10;d25yZXYueG1sUEsFBgAAAAAEAAQA9QAAAIgDAAAAAA==&#10;" path="m,107l22,70,37,45,94,33,135,22r39,-9l224,5,269,r27,19l260,39,217,66,170,92r-39,20l91,130,35,116,7,111e" filled="f" strokecolor="#121315" strokeweight=".29542mm">
                  <v:path arrowok="t" o:connecttype="custom" o:connectlocs="0,731;22,694;37,669;94,657;135,646;174,637;224,629;269,624;296,643;260,663;217,690;170,716;131,736;91,754;35,740;7,735" o:connectangles="0,0,0,0,0,0,0,0,0,0,0,0,0,0,0,0"/>
                </v:shape>
                <v:shape id="Freeform 1235" o:spid="_x0000_s1255" style="position:absolute;left:7325;top:531;width:226;height:126;visibility:visible;mso-wrap-style:square;v-text-anchor:top" coordsize="22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5/8MA&#10;AADcAAAADwAAAGRycy9kb3ducmV2LnhtbESPT4vCMBTE78J+h/AW9qap3VWkGmURhYIn/56fzbOt&#10;27zUJmr32xtB8DjMzG+Yyaw1lbhR40rLCvq9CARxZnXJuYLddtkdgXAeWWNlmRT8k4PZ9KMzwUTb&#10;O6/ptvG5CBB2CSoovK8TKV1WkEHXszVx8E62MeiDbHKpG7wHuKlkHEVDabDksFBgTfOCsr/N1Sg4&#10;u/0qzdLR4DCXnteX/uK4/Vko9fXZ/o5BeGr9O/xqp1pB/B3D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5/8MAAADcAAAADwAAAAAAAAAAAAAAAACYAgAAZHJzL2Rv&#10;d25yZXYueG1sUEsFBgAAAAAEAAQA9QAAAIgDAAAAAA==&#10;" path="m,120l24,89,41,63,69,44,106,28,140,14,186,r40,11l213,35,176,48,152,70,119,95,80,107,36,120r-26,6e" filled="f" strokecolor="#121315" strokeweight=".29942mm">
                  <v:path arrowok="t" o:connecttype="custom" o:connectlocs="0,651;24,620;41,594;69,575;106,559;140,545;186,531;226,542;213,566;176,579;152,601;119,626;80,638;36,651;10,657" o:connectangles="0,0,0,0,0,0,0,0,0,0,0,0,0,0,0"/>
                </v:shape>
                <v:shape id="Freeform 1236" o:spid="_x0000_s1256" style="position:absolute;left:7486;top:578;width:85;height:33;visibility:visible;mso-wrap-style:square;v-text-anchor:top" coordsize="8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U08UA&#10;AADcAAAADwAAAGRycy9kb3ducmV2LnhtbESPT2sCMRTE74LfITyhF6lZV1hka5SiSPfQg38KvT42&#10;r9nFzcu6STX99o1Q6HGYmd8wq020nbjR4FvHCuazDARx7XTLRsHHef+8BOEDssbOMSn4IQ+b9Xi0&#10;wlK7Ox/pdgpGJAj7EhU0IfSllL5uyKKfuZ44eV9usBiSHIzUA94T3HYyz7JCWmw5LTTY07ah+nL6&#10;tgq2NsT3qtgdLtN4LY75p6G3yij1NImvLyACxfAf/mtXWkG+WMDj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ZTTxQAAANwAAAAPAAAAAAAAAAAAAAAAAJgCAABkcnMv&#10;ZG93bnJldi54bWxQSwUGAAAAAAQABAD1AAAAigMAAAAA&#10;" path="m,32l19,15,47,,84,15,43,26,6,31e" filled="f" strokecolor="#121315" strokeweight=".29364mm">
                  <v:path arrowok="t" o:connecttype="custom" o:connectlocs="0,610;19,593;47,578;84,593;43,604;6,609" o:connectangles="0,0,0,0,0,0"/>
                </v:shape>
                <v:shape id="Picture 1237" o:spid="_x0000_s1257" type="#_x0000_t75" style="position:absolute;left:7096;top:59;width:160;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UGmbDAAAA3AAAAA8AAABkcnMvZG93bnJldi54bWxEj9GKwjAURN+F/YdwF3wRTe2KStcoosj6&#10;qrsfcG2uTbG56TZRq19vBMHHYWbOMLNFaytxocaXjhUMBwkI4tzpkgsFf7+b/hSED8gaK8ek4EYe&#10;FvOPzgwz7a68o8s+FCJC2GeowIRQZ1L63JBFP3A1cfSOrrEYomwKqRu8RritZJokY2mx5LhgsKaV&#10;ofy0P1sFk959Oy5oTYf7zyYs06Ppnf5bpbqf7fIbRKA2vMOv9lYrSL9G8DwTj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QaZsMAAADcAAAADwAAAAAAAAAAAAAAAACf&#10;AgAAZHJzL2Rvd25yZXYueG1sUEsFBgAAAAAEAAQA9wAAAI8DAAAAAA==&#10;">
                  <v:imagedata r:id="rId57" o:title=""/>
                </v:shape>
                <v:shape id="Picture 1238" o:spid="_x0000_s1258" type="#_x0000_t75" style="position:absolute;left:7287;top:163;width:242;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1ODLIAAAA3AAAAA8AAABkcnMvZG93bnJldi54bWxEj09rwkAUxO9Cv8PyCr1I3dQ/oURXaQui&#10;4KW1oXp8ZJ9J2uzbkN2a6Kd3BcHjMDO/YWaLzlTiSI0rLSt4GUQgiDOrS84VpN/L51cQziNrrCyT&#10;ghM5WMwfejNMtG35i45bn4sAYZeggsL7OpHSZQUZdANbEwfvYBuDPsgml7rBNsBNJYdRFEuDJYeF&#10;Amv6KCj72/4bBVX63v/d7OPVeJm28XnzOeryn51ST4/d2xSEp87fw7f2WisYjiZwPROOgJx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NTgyyAAAANwAAAAPAAAAAAAAAAAA&#10;AAAAAJ8CAABkcnMvZG93bnJldi54bWxQSwUGAAAAAAQABAD3AAAAlAMAAAAA&#10;">
                  <v:imagedata r:id="rId58" o:title=""/>
                </v:shape>
                <v:shape id="Picture 1239" o:spid="_x0000_s1259" type="#_x0000_t75" style="position:absolute;left:7661;top:163;width:771;height: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o833GAAAA3AAAAA8AAABkcnMvZG93bnJldi54bWxEj09rwkAUxO8Fv8PyhN7qRk1DSV2DFFI8&#10;1EPVHrw9s6/5Y/ZtyG5N+u3dQsHjMDO/YVbZaFpxpd7VlhXMZxEI4sLqmksFx0P+9ALCeWSNrWVS&#10;8EsOsvXkYYWptgN/0nXvSxEg7FJUUHnfpVK6oiKDbmY74uB9296gD7Ivpe5xCHDTykUUJdJgzWGh&#10;wo7eKiou+x+jABv3lbxTnO+2sVk2H+e5fT7lSj1Ox80rCE+jv4f/21utYLFM4O9MO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jzfcYAAADcAAAADwAAAAAAAAAAAAAA&#10;AACfAgAAZHJzL2Rvd25yZXYueG1sUEsFBgAAAAAEAAQA9wAAAJIDAAAAAA==&#10;">
                  <v:imagedata r:id="rId59" o:title=""/>
                </v:shape>
                <v:shape id="Freeform 1240" o:spid="_x0000_s1260" style="position:absolute;left:7622;top:896;width:155;height:83;visibility:visible;mso-wrap-style:square;v-text-anchor:top" coordsize="1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hsUA&#10;AADcAAAADwAAAGRycy9kb3ducmV2LnhtbESPS2/CMBCE75X6H6ytxK04PNSigEE8FKk3HoX7Ei9J&#10;2ngdYhcSfj1GqsRxNDPfaCazxpTiQrUrLCvodSMQxKnVBWcK9t/J+wiE88gaS8ukoCUHs+nrywRj&#10;ba+8pcvOZyJA2MWoIPe+iqV0aU4GXddWxME72dqgD7LOpK7xGuCmlP0o+pAGCw4LOVa0zCn93f0Z&#10;BbRZL9qkpd5q/XPQ/jjc3M7JXKnOWzMfg/DU+Gf4v/2lFfQHn/A4E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8OGxQAAANwAAAAPAAAAAAAAAAAAAAAAAJgCAABkcnMv&#10;ZG93bnJldi54bWxQSwUGAAAAAAQABAD1AAAAigMAAAAA&#10;" path="m,82l11,56,13,36,63,14,111,2,154,r-2,23l109,45,63,57,24,70,,82e" filled="f" strokecolor="#121315" strokeweight=".29864mm">
                  <v:path arrowok="t" o:connecttype="custom" o:connectlocs="0,978;11,952;13,932;63,910;111,898;154,896;152,919;109,941;63,953;24,966;0,978" o:connectangles="0,0,0,0,0,0,0,0,0,0,0"/>
                </v:shape>
                <v:shape id="Freeform 1241" o:spid="_x0000_s1261" style="position:absolute;left:7829;top:850;width:665;height:47;visibility:visible;mso-wrap-style:square;v-text-anchor:top" coordsize="66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zEcAA&#10;AADcAAAADwAAAGRycy9kb3ducmV2LnhtbERP3WrCMBS+H/gO4QjezcQKTqpRnChs3k19gENzbIrN&#10;SW2yWvf0y4Xg5cf3v1z3rhYdtaHyrGEyViCIC28qLjWcT/v3OYgQkQ3WnknDgwKsV4O3JebG3/mH&#10;umMsRQrhkKMGG2OTSxkKSw7D2DfEibv41mFMsC2lafGewl0tM6Vm0mHFqcFiQ1tLxfX46zRsd93k&#10;VKvs71z131Z9xtt0/nHQejTsNwsQkfr4Ej/dX0ZDNk1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jzEcAAAADcAAAADwAAAAAAAAAAAAAAAACYAgAAZHJzL2Rvd25y&#10;ZXYueG1sUEsFBgAAAAAEAAQA9QAAAIUDAAAAAA==&#10;" path="m41,1r45,l143,4,202,1r58,1l325,1,373,,312,4,263,7r-68,3l135,13r-46,l43,13,4,27,,46,43,41,95,35r63,-8l206,21r54,-3l319,16r69,2l462,21r44,3l597,24r41,-9l664,7e" filled="f" strokecolor="#121315" strokeweight=".28694mm">
                  <v:path arrowok="t" o:connecttype="custom" o:connectlocs="41,851;86,851;143,854;202,851;260,852;325,851;373,850;312,854;263,857;195,860;135,863;89,863;43,863;4,877;0,896;43,891;95,885;158,877;206,871;260,868;319,866;388,868;462,871;506,874;597,874;638,865;664,857" o:connectangles="0,0,0,0,0,0,0,0,0,0,0,0,0,0,0,0,0,0,0,0,0,0,0,0,0,0,0"/>
                </v:shape>
                <v:shape id="Freeform 1242" o:spid="_x0000_s1262" style="position:absolute;left:8096;top:694;width:557;height:47;visibility:visible;mso-wrap-style:square;v-text-anchor:top" coordsize="5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Hs8UA&#10;AADcAAAADwAAAGRycy9kb3ducmV2LnhtbESPQWvCQBSE7wX/w/IEL6VuqlA0dRUtVCz0ohbx+Mi+&#10;JtHs2zRvjfHfdwsFj8PMfMPMFp2rVEuNlJ4NPA8TUMSZtyXnBr72708TUBKQLVaeycCNBBbz3sMM&#10;U+uvvKV2F3IVISwpGihCqFOtJSvIoQx9TRy9b984DFE2ubYNXiPcVXqUJC/aYclxocCa3grKzruL&#10;M3CS9fRwe2wl//nMZFxNVh9H6YwZ9LvlK6hAXbiH/9sba2A0nsLfmXg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QezxQAAANwAAAAPAAAAAAAAAAAAAAAAAJgCAABkcnMv&#10;ZG93bnJldi54bWxQSwUGAAAAAAQABAD1AAAAigMAAAAA&#10;" path="m556,l495,12r-43,8l402,33r-50,3l291,33,240,30r-60,1l134,41,91,46,43,44,,34e" filled="f" strokecolor="#121315" strokeweight=".28706mm">
                  <v:path arrowok="t" o:connecttype="custom" o:connectlocs="556,694;495,706;452,714;402,727;352,730;291,727;240,724;180,725;134,735;91,740;43,738;0,728" o:connectangles="0,0,0,0,0,0,0,0,0,0,0,0"/>
                </v:shape>
                <v:shape id="Freeform 1243" o:spid="_x0000_s1263" style="position:absolute;left:7593;top:1095;width:331;height:36;visibility:visible;mso-wrap-style:square;v-text-anchor:top" coordsize="3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JmW8IA&#10;AADcAAAADwAAAGRycy9kb3ducmV2LnhtbERPTYvCMBC9C/6HMMLeNFVE3GqUsrCyrF50RfA2NmNb&#10;bCbdJGr99+YgeHy87/myNbW4kfOVZQXDQQKCOLe64kLB/u+7PwXhA7LG2jIpeJCH5aLbmWOq7Z23&#10;dNuFQsQQ9ikqKENoUil9XpJBP7ANceTO1hkMEbpCaof3GG5qOUqSiTRYcWwosaGvkvLL7moUZO6z&#10;+t/wapUd1qf9+vhrr8ftWKmPXpvNQARqw1v8cv9oBaN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mZbwgAAANwAAAAPAAAAAAAAAAAAAAAAAJgCAABkcnMvZG93&#10;bnJldi54bWxQSwUGAAAAAAQABAD1AAAAhwMAAAAA&#10;" path="m,35l36,18r45,5l127,10,188,r39,9l273,9r19,23l331,35e" filled="f" strokecolor="#121315" strokeweight=".28731mm">
                  <v:path arrowok="t" o:connecttype="custom" o:connectlocs="0,1130;36,1113;81,1118;127,1105;188,1095;227,1104;273,1104;292,1127;331,1130" o:connectangles="0,0,0,0,0,0,0,0,0"/>
                </v:shape>
                <v:shape id="Picture 1244" o:spid="_x0000_s1264" type="#_x0000_t75" style="position:absolute;left:7587;top:1314;width:192;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pH2/AAAA3AAAAA8AAABkcnMvZG93bnJldi54bWxEj8EKwjAQRO+C/xBW8KZpRUSqUVQQxJtV&#10;8Lo0a1ttNqWJWv16Iwgeh5l5w8yXranEgxpXWlYQDyMQxJnVJecKTsftYArCeWSNlWVS8CIHy0W3&#10;M8dE2ycf6JH6XAQIuwQVFN7XiZQuK8igG9qaOHgX2xj0QTa51A0+A9xUchRFE2mw5LBQYE2bgrJb&#10;ejcKznJ/WmXp3pv3pIrXZnvd5PxWqt9rVzMQnlr/D//aO61gNI7heyYcAbn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46R9vwAAANwAAAAPAAAAAAAAAAAAAAAAAJ8CAABk&#10;cnMvZG93bnJldi54bWxQSwUGAAAAAAQABAD3AAAAiwMAAAAA&#10;">
                  <v:imagedata r:id="rId60" o:title=""/>
                </v:shape>
                <v:shape id="Freeform 1245" o:spid="_x0000_s1265" style="position:absolute;left:7844;top:1308;width:496;height:48;visibility:visible;mso-wrap-style:square;v-text-anchor:top" coordsize="4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2w8QA&#10;AADcAAAADwAAAGRycy9kb3ducmV2LnhtbESPQWvCQBSE70L/w/IKvenGUFSiq0ihViwetCl4fGSf&#10;STD7NuyuMf33XUHwOMzMN8xi1ZtGdOR8bVnBeJSAIC6srrlUkP98DmcgfEDW2FgmBX/kYbV8GSww&#10;0/bGB+qOoRQRwj5DBVUIbSalLyoy6Ee2JY7e2TqDIUpXSu3wFuGmkWmSTKTBmuNChS19VFRcjlej&#10;4LLVud/I/fdvl59c+pXjenrYKfX22q/nIAL14Rl+tLdaQfqe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dsPEAAAA3AAAAA8AAAAAAAAAAAAAAAAAmAIAAGRycy9k&#10;b3ducmV2LnhtbFBLBQYAAAAABAAEAPUAAACJAwAAAAA=&#10;" path="m,l50,23r54,9l171,31r44,-5l272,24r80,15l406,47r45,l495,43e" filled="f" strokecolor="#121315" strokeweight=".28717mm">
                  <v:path arrowok="t" o:connecttype="custom" o:connectlocs="0,1308;50,1331;104,1340;171,1339;215,1334;272,1332;352,1347;406,1355;451,1355;495,1351" o:connectangles="0,0,0,0,0,0,0,0,0,0"/>
                </v:shape>
                <v:shape id="Freeform 1246" o:spid="_x0000_s1266" style="position:absolute;left:8109;top:1261;width:350;height:47;visibility:visible;mso-wrap-style:square;v-text-anchor:top" coordsize="35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e/cUA&#10;AADcAAAADwAAAGRycy9kb3ducmV2LnhtbESPQWvCQBSE74X+h+UVvNVNVUqN2UgtiN6sVojHR/aZ&#10;xGbfhuwak3/vCoUeh5n5hkmWvalFR62rLCt4G0cgiHOrKy4UHH/Wrx8gnEfWWFsmBQM5WKbPTwnG&#10;2t54T93BFyJA2MWooPS+iaV0eUkG3dg2xME729agD7ItpG7xFuCmlpMoepcGKw4LJTb0VVL+e7ga&#10;BfMuGy79arPFy/dumK9PmVy5TKnRS/+5AOGp9//hv/ZWK5jMpv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Z79xQAAANwAAAAPAAAAAAAAAAAAAAAAAJgCAABkcnMv&#10;ZG93bnJldi54bWxQSwUGAAAAAAQABAD1AAAAigMAAAAA&#10;" path="m,l54,8r50,1l143,22r59,7l250,28r56,7l349,47e" filled="f" strokecolor="#121315" strokeweight=".28761mm">
                  <v:path arrowok="t" o:connecttype="custom" o:connectlocs="0,1261;54,1269;104,1270;143,1283;202,1290;250,1289;306,1296;349,1308" o:connectangles="0,0,0,0,0,0,0,0"/>
                </v:shape>
                <v:shape id="Freeform 1247" o:spid="_x0000_s1267" style="position:absolute;left:5446;top:947;width:39;height:21;visibility:visible;mso-wrap-style:square;v-text-anchor:top" coordsize="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ebMMA&#10;AADcAAAADwAAAGRycy9kb3ducmV2LnhtbESP3WoCMRSE7wu+QziCN6VmlUXL1igiCFJowZ8HON0c&#10;N4ubkzWJ7vbtm4Lg5TAz3zCLVW8bcScfascKJuMMBHHpdM2VgtNx+/YOIkRkjY1jUvBLAVbLwcsC&#10;C+063tP9ECuRIBwKVGBibAspQ2nIYhi7ljh5Z+ctxiR9JbXHLsFtI6dZNpMWa04LBlvaGCovh5tV&#10;QPOrr6X7fv1xX9Lkn7uKJn2n1GjYrz9AROrjM/xo77SCaZ7D/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AebMMAAADcAAAADwAAAAAAAAAAAAAAAACYAgAAZHJzL2Rv&#10;d25yZXYueG1sUEsFBgAAAAAEAAQA9QAAAIgDAAAAAA==&#10;" path="m35,r,l,4,3,21,38,16,35,xe" fillcolor="#3e916c" stroked="f">
                  <v:path arrowok="t" o:connecttype="custom" o:connectlocs="35,947;35,947;0,951;3,968;38,963;38,963;35,947" o:connectangles="0,0,0,0,0,0,0"/>
                </v:shape>
                <v:shape id="Freeform 1248" o:spid="_x0000_s1268" style="position:absolute;left:5481;top:941;width:51;height:23;visibility:visible;mso-wrap-style:square;v-text-anchor:top" coordsize="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708IA&#10;AADcAAAADwAAAGRycy9kb3ducmV2LnhtbESP3YrCMBSE74V9h3AW9k6T1fpDNcq6sOit1Qc4Nse2&#10;2JyUJtr69htB8HKYmW+Y1aa3tbhT6yvHGr5HCgRx7kzFhYbT8W+4AOEDssHaMWl4kIfN+mOwwtS4&#10;jg90z0IhIoR9ihrKEJpUSp+XZNGPXEMcvYtrLYYo20KaFrsIt7UcKzWTFiuOCyU29FtSfs1uVsMi&#10;Cc3jPNlNZLXbzrOkU911rrT++ux/liAC9eEdfrX3RsM4mcLz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fvTwgAAANwAAAAPAAAAAAAAAAAAAAAAAJgCAABkcnMvZG93&#10;bnJldi54bWxQSwUGAAAAAAQABAD1AAAAhwMAAAAA&#10;" path="m48,l,6,3,22,51,16,48,xe" fillcolor="#3e916c" stroked="f">
                  <v:path arrowok="t" o:connecttype="custom" o:connectlocs="48,941;0,947;3,963;51,957;48,941" o:connectangles="0,0,0,0,0"/>
                </v:shape>
                <v:shape id="Freeform 1249" o:spid="_x0000_s1269" style="position:absolute;left:5529;top:935;width:45;height:23;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pRsYA&#10;AADcAAAADwAAAGRycy9kb3ducmV2LnhtbESPQWvCQBSE7wX/w/IEL6VumpZQoqtIqSDFIsZeentk&#10;n9mQ7Ns0u2r8926h4HGYmW+Y+XKwrThT72vHCp6nCQji0umaKwXfh/XTGwgfkDW2jknBlTwsF6OH&#10;OebaXXhP5yJUIkLY56jAhNDlUvrSkEU/dR1x9I6utxii7Cupe7xEuG1lmiSZtFhzXDDY0buhsilO&#10;VsFXmmbbn8bQcb/7fCnqxyb8Xj+UmoyH1QxEoCHcw//tjVaQvmb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FpRsYAAADcAAAADwAAAAAAAAAAAAAAAACYAgAAZHJz&#10;L2Rvd25yZXYueG1sUEsFBgAAAAAEAAQA9QAAAIsDAAAAAA==&#10;" path="m41,l,6,3,22,44,16,42,8,41,xe" fillcolor="#3e916c" stroked="f">
                  <v:path arrowok="t" o:connecttype="custom" o:connectlocs="41,935;0,941;3,957;44,951;42,943;41,935" o:connectangles="0,0,0,0,0,0"/>
                </v:shape>
                <v:shape id="Picture 1250" o:spid="_x0000_s1270" type="#_x0000_t75" style="position:absolute;left:8700;top:523;width:62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JuwDIAAAA3AAAAA8AAABkcnMvZG93bnJldi54bWxEj09rwkAUxO+FfoflFbzVTWPVNLpKKS3+&#10;OYi1Uq+P7DOJzb4N2a1GP323IHgcZuY3zHjamkocqXGlZQVP3QgEcWZ1ybmC7dfHYwLCeWSNlWVS&#10;cCYH08n93RhTbU/8SceNz0WAsEtRQeF9nUrpsoIMuq6tiYO3t41BH2STS93gKcBNJeMoGkiDJYeF&#10;Amt6Kyj72fwaBe958h3v58tDb7VIdpfDtj97WfeV6jy0ryMQnlp/C1/bc60gfh7C/5lwBOTk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CbsAyAAAANwAAAAPAAAAAAAAAAAA&#10;AAAAAJ8CAABkcnMvZG93bnJldi54bWxQSwUGAAAAAAQABAD3AAAAlAMAAAAA&#10;">
                  <v:imagedata r:id="rId61" o:title=""/>
                </v:shape>
                <v:shape id="Freeform 1251" o:spid="_x0000_s1271" style="position:absolute;left:7161;top:1323;width:207;height:694;visibility:visible;mso-wrap-style:square;v-text-anchor:top" coordsize="207,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Ai74A&#10;AADcAAAADwAAAGRycy9kb3ducmV2LnhtbERPTYvCMBC9L/gfwgje1lSRVappEUHYq24v3sZmbKrN&#10;pDTZWv315iB4fLzvTT7YRvTU+dqxgtk0AUFcOl1zpaD423+vQPiArLFxTAoe5CHPRl8bTLW784H6&#10;Y6hEDGGfogITQptK6UtDFv3UtcSRu7jOYoiwq6Tu8B7DbSPnSfIjLdYcGwy2tDNU3o7/VsES27o4&#10;ccEVm3Mf9rPn9uqvSk3Gw3YNItAQPuK3+1crmC/i2ngmHgGZ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hQIu+AAAA3AAAAA8AAAAAAAAAAAAAAAAAmAIAAGRycy9kb3ducmV2&#10;LnhtbFBLBQYAAAAABAAEAPUAAACDAwAAAAA=&#10;" path="m207,l174,8r-37,4l107,22,53,57,38,119r,25l33,166r-6,24l24,214r-6,25l16,259r-2,26l5,312,3,336,,360r5,28l3,415,,444r5,26l5,500r9,25l14,556r,21l18,602r,22l22,652r5,27l33,694e" filled="f" strokecolor="#121315" strokeweight=".33611mm">
                  <v:path arrowok="t" o:connecttype="custom" o:connectlocs="207,1323;174,1331;137,1335;107,1345;53,1380;38,1442;38,1467;33,1489;27,1513;24,1537;18,1562;16,1582;14,1608;5,1635;3,1659;0,1683;5,1711;3,1738;0,1767;5,1793;5,1823;14,1848;14,1879;14,1900;18,1925;18,1947;22,1975;27,2002;33,2017" o:connectangles="0,0,0,0,0,0,0,0,0,0,0,0,0,0,0,0,0,0,0,0,0,0,0,0,0,0,0,0,0"/>
                </v:shape>
                <v:shape id="Picture 1252" o:spid="_x0000_s1272" type="#_x0000_t75" style="position:absolute;left:7174;top:1981;width:111;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znbnDAAAA3AAAAA8AAABkcnMvZG93bnJldi54bWxEj0GLwjAUhO+C/yE8YW+aWkW0GkWEgst6&#10;WRXPz+bZljYv3Sar3X9vhAWPw8x8w6w2nanFnVpXWlYwHkUgiDOrS84VnE/pcA7CeWSNtWVS8EcO&#10;Nut+b4WJtg/+pvvR5yJA2CWooPC+SaR0WUEG3cg2xMG72dagD7LNpW7xEeCmlnEUzaTBksNCgQ3t&#10;Csqq469RUE3M5eTrw0+2qEz1+XVNZ/EuVepj0G2XIDx1/h3+b++1gni6gNeZc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OducMAAADcAAAADwAAAAAAAAAAAAAAAACf&#10;AgAAZHJzL2Rvd25yZXYueG1sUEsFBgAAAAAEAAQA9wAAAI8DAAAAAA==&#10;">
                  <v:imagedata r:id="rId62" o:title=""/>
                </v:shape>
                <v:shape id="Picture 1253" o:spid="_x0000_s1273" type="#_x0000_t75" style="position:absolute;left:6197;top:1029;width:397;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gfBAAAA3AAAAA8AAABkcnMvZG93bnJldi54bWxET8tqAjEU3Qv+Q7hCdzXTqVYZjdInuLQq&#10;grvL5JqZdnIzJOk4/r1ZFFweznu57m0jOvKhdqzgaZyBIC6drtkoOOy/HucgQkTW2DgmBVcKsF4N&#10;B0sstLvwN3W7aEQK4VCggirGtpAylBVZDGPXEifu7LzFmKA3Unu8pHDbyDzLXqTFmlNDhS29V1T+&#10;7v6sgu013/y8WXM8fT5/NLOJN/WkM0o9jPrXBYhIfbyL/90brSCfpvnpTDoCc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k+gfBAAAA3AAAAA8AAAAAAAAAAAAAAAAAnwIA&#10;AGRycy9kb3ducmV2LnhtbFBLBQYAAAAABAAEAPcAAACNAwAAAAA=&#10;">
                  <v:imagedata r:id="rId63" o:title=""/>
                </v:shape>
                <v:shape id="Freeform 1254" o:spid="_x0000_s1274" style="position:absolute;left:7798;top:161;width:105;height:63;visibility:visible;mso-wrap-style:square;v-text-anchor:top" coordsize="1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P58gA&#10;AADcAAAADwAAAGRycy9kb3ducmV2LnhtbESPT2sCMRTE7wW/Q3iCl6JZlRZZjdKWurRKKf659PbY&#10;vO6ubl6WJOrWT28KhR6HmfkNM1u0phZncr6yrGA4SEAQ51ZXXCjY75b9CQgfkDXWlknBD3lYzDt3&#10;M0y1vfCGzttQiAhhn6KCMoQmldLnJRn0A9sQR+/bOoMhSldI7fAS4aaWoyR5lAYrjgslNvRSUn7c&#10;noyC7Jmz7Ph537yu1+/jL7e6fuDhoFSv2z5NQQRqw3/4r/2mFYwehvB7Jh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nyAAAANwAAAAPAAAAAAAAAAAAAAAAAJgCAABk&#10;cnMvZG93bnJldi54bWxQSwUGAAAAAAQABAD1AAAAjQMAAAAA&#10;" path="m104,l61,21,46,47,11,60,,63e" filled="f" strokecolor="#121315" strokeweight=".30075mm">
                  <v:path arrowok="t" o:connecttype="custom" o:connectlocs="104,161;61,182;46,208;11,221;0,224" o:connectangles="0,0,0,0,0"/>
                </v:shape>
                <v:shape id="Freeform 1255" o:spid="_x0000_s1275" style="position:absolute;left:7915;top:885;width:459;height:80;visibility:visible;mso-wrap-style:square;v-text-anchor:top" coordsize="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lVMYA&#10;AADcAAAADwAAAGRycy9kb3ducmV2LnhtbESPT2vCQBTE7wW/w/KE3urGQK3GbERaSmu9+A/1+Mw+&#10;k2D2bchuNf323ULB4zAzv2HSWWdqcaXWVZYVDAcRCOLc6ooLBbvt+9MYhPPIGmvLpOCHHMyy3kOK&#10;ibY3XtN14wsRIOwSVFB63yRSurwkg25gG+LgnW1r0AfZFlK3eAtwU8s4ikbSYMVhocSGXkvKL5tv&#10;o6B+Q7M4r74O8XE/Ga2X3UvxsTgp9djv5lMQnjp/D/+3P7WC+DmG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blVMYAAADcAAAADwAAAAAAAAAAAAAAAACYAgAAZHJz&#10;L2Rvd25yZXYueG1sUEsFBgAAAAAEAAQA9QAAAIsDAAAAAA==&#10;" path="m242,9l201,,141,3,90,9,42,16,,24,27,48,68,59r48,11l170,76r54,-2l268,70r65,9l385,78r48,-5l459,70e" filled="f" strokecolor="#121315" strokeweight=".28825mm">
                  <v:path arrowok="t" o:connecttype="custom" o:connectlocs="242,894;201,885;141,888;90,894;42,901;0,909;27,933;68,944;116,955;170,961;224,959;268,955;333,964;385,963;433,958;459,955" o:connectangles="0,0,0,0,0,0,0,0,0,0,0,0,0,0,0,0"/>
                </v:shape>
                <v:shape id="Freeform 1256" o:spid="_x0000_s1276" style="position:absolute;left:8654;top:839;width:187;height:22;visibility:visible;mso-wrap-style:square;v-text-anchor:top" coordsize="1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HDcUA&#10;AADcAAAADwAAAGRycy9kb3ducmV2LnhtbESPQWvCQBSE74L/YXlCb7oxYltSV6lKQWiR1tT7M/tM&#10;YrNvw+6q6b/vFgSPw8x8w8wWnWnEhZyvLSsYjxIQxIXVNZcKvvO34TMIH5A1NpZJwS95WMz7vRlm&#10;2l75iy67UIoIYZ+hgiqENpPSFxUZ9CPbEkfvaJ3BEKUrpXZ4jXDTyDRJHqXBmuNChS2tKip+dmej&#10;4D0/L/dPLv3cr/HwEWx52uouV+ph0L2+gAjUhXv41t5oBel0Av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gcNxQAAANwAAAAPAAAAAAAAAAAAAAAAAJgCAABkcnMv&#10;ZG93bnJldi54bWxQSwUGAAAAAAQABAD1AAAAigMAAAAA&#10;" path="m187,7l135,17,78,21,31,9,,e" filled="f" strokecolor="#121315" strokeweight=".28739mm">
                  <v:path arrowok="t" o:connecttype="custom" o:connectlocs="187,846;135,856;78,860;31,848;0,839" o:connectangles="0,0,0,0,0"/>
                </v:shape>
                <v:shape id="Freeform 1257" o:spid="_x0000_s1277" style="position:absolute;left:8246;top:708;width:498;height:94;visibility:visible;mso-wrap-style:square;v-text-anchor:top" coordsize="49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6ZsYA&#10;AADcAAAADwAAAGRycy9kb3ducmV2LnhtbESPQWvCQBSE74X+h+UVeim6UdsiqatIQRAtiKmgx2f2&#10;NQlm34bsGld/vVso9DjMzDfMZBZMLTpqXWVZwaCfgCDOra64ULD7XvTGIJxH1lhbJgVXcjCbPj5M&#10;MNX2wlvqMl+ICGGXooLS+yaV0uUlGXR92xBH78e2Bn2UbSF1i5cIN7UcJsm7NFhxXCixoc+S8lN2&#10;NgrCF49f3OI0WuF+HartbXPYHTulnp/C/AOEp+D/w3/tpVYwfHuF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Q6ZsYAAADcAAAADwAAAAAAAAAAAAAAAACYAgAAZHJz&#10;L2Rvd25yZXYueG1sUEsFBgAAAAAEAAQA9QAAAIsDAAAAAA==&#10;" path="m,93l25,89,75,83r57,-7l174,67r47,-6l278,54r50,l375,42,415,23,462,9,497,e" filled="f" strokecolor="#121315" strokeweight=".28853mm">
                  <v:path arrowok="t" o:connecttype="custom" o:connectlocs="0,801;25,797;75,791;132,784;174,775;221,769;278,762;328,762;375,750;415,731;462,717;497,708" o:connectangles="0,0,0,0,0,0,0,0,0,0,0,0"/>
                </v:shape>
                <v:shape id="Freeform 1258" o:spid="_x0000_s1278" style="position:absolute;left:8246;top:646;width:337;height:62;visibility:visible;mso-wrap-style:square;v-text-anchor:top" coordsize="3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zbMUA&#10;AADcAAAADwAAAGRycy9kb3ducmV2LnhtbESPQWvCQBSE70L/w/IKvUizqZBioqu00oDSU7Xg9ZF9&#10;zQazb0N2NdFf7xYKPQ4z8w2zXI+2FRfqfeNYwUuSgiCunG64VvB9KJ/nIHxA1tg6JgVX8rBePUyW&#10;WGg38Bdd9qEWEcK+QAUmhK6Q0leGLPrEdcTR+3G9xRBlX0vd4xDhtpWzNH2VFhuOCwY72hiqTvuz&#10;VXAwYV5Nd/x5+njPDbrjLR/Km1JPj+PbAkSgMfyH/9pbrWCWZf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NsxQAAANwAAAAPAAAAAAAAAAAAAAAAAJgCAABkcnMv&#10;ZG93bnJldi54bWxQSwUGAAAAAAQABAD1AAAAigMAAAAA&#10;" path="m336,l295,8,260,23,226,37,174,50r-48,1l71,54,24,58,,62e" filled="f" strokecolor="#121315" strokeweight=".28842mm">
                  <v:path arrowok="t" o:connecttype="custom" o:connectlocs="336,646;295,654;260,669;226,683;174,696;126,697;71,700;24,704;0,708" o:connectangles="0,0,0,0,0,0,0,0,0"/>
                </v:shape>
                <v:line id="Line 1259" o:spid="_x0000_s1279" style="position:absolute;visibility:visible;mso-wrap-style:square" from="8580,599" to="858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wUKMUAAADcAAAADwAAAGRycy9kb3ducmV2LnhtbESPQWvCQBSE7wX/w/KE3upGmwaJrmIF&#10;QQptSdT7I/tMgtm3aXZN0n/fLRR6HGbmG2a9HU0jeupcbVnBfBaBIC6srrlUcD4dnpYgnEfW2Fgm&#10;Bd/kYLuZPKwx1XbgjPrclyJA2KWooPK+TaV0RUUG3cy2xMG72s6gD7Irpe5wCHDTyEUUJdJgzWGh&#10;wpb2FRW3/G4U8OXyHsVvH8/xZ/NaD3Gm2y/tlXqcjrsVCE+j/w//tY9aweIlgd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wUKMUAAADcAAAADwAAAAAAAAAA&#10;AAAAAAChAgAAZHJzL2Rvd25yZXYueG1sUEsFBgAAAAAEAAQA+QAAAJMDAAAAAA==&#10;" strokecolor="#121315" strokeweight=".31378mm"/>
                <v:line id="Line 1260" o:spid="_x0000_s1280" style="position:absolute;visibility:visible;mso-wrap-style:square" from="7918,517" to="791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TIMQAAADcAAAADwAAAGRycy9kb3ducmV2LnhtbESPQWvCQBSE7wX/w/IK3uqmwaqkrqKC&#10;4kkwlnp9zb4mobtvY3ar8d+7guBxmJlvmOm8s0acqfW1YwXvgwQEceF0zaWCr8P6bQLCB2SNxjEp&#10;uJKH+az3MsVMuwvv6ZyHUkQI+wwVVCE0mZS+qMiiH7iGOHq/rrUYomxLqVu8RLg1Mk2SkbRYc1yo&#10;sKFVRcVf/m8V7H7y/TDdmu8yPW5Oy26jtaGgVP+1W3yCCNSFZ/jR3moF6ccY7mfiEZ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NMgxAAAANwAAAAPAAAAAAAAAAAA&#10;AAAAAKECAABkcnMvZG93bnJldi54bWxQSwUGAAAAAAQABAD5AAAAkgMAAAAA&#10;" strokecolor="#121315" strokeweight=".28667mm"/>
                <v:shape id="Freeform 1261" o:spid="_x0000_s1281" style="position:absolute;left:8176;top:365;width:307;height:153;visibility:visible;mso-wrap-style:square;v-text-anchor:top" coordsize="30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cnMEA&#10;AADcAAAADwAAAGRycy9kb3ducmV2LnhtbERPS27CMBDdI3EHayqxA6fhIwgYhJAiseii0B5gFA9x&#10;2ngc2YaE29cLpC6f3n93GGwrHuRD41jB+ywDQVw53XCt4PurnK5BhIissXVMCp4U4LAfj3ZYaNfz&#10;hR7XWIsUwqFABSbGrpAyVIYshpnriBN3c95iTNDXUnvsU7htZZ5lK2mx4dRgsKOToer3ercK7p+L&#10;Y5kvy8vHaTWfb/of4x0PSk3ehuMWRKQh/otf7rNWkC/T2nQ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DnJzBAAAA3AAAAA8AAAAAAAAAAAAAAAAAmAIAAGRycy9kb3du&#10;cmV2LnhtbFBLBQYAAAAABAAEAPUAAACGAwAAAAA=&#10;" path="m306,l267,20,239,39,220,65,184,93r-27,19l117,130r-52,6l24,149,,152e" filled="f" strokecolor="#121315" strokeweight=".29739mm">
                  <v:path arrowok="t" o:connecttype="custom" o:connectlocs="306,365;267,385;239,404;220,430;184,458;157,477;117,495;65,501;24,514;0,517" o:connectangles="0,0,0,0,0,0,0,0,0,0"/>
                </v:shape>
                <v:shape id="Freeform 1262" o:spid="_x0000_s1282" style="position:absolute;left:8074;top:517;width:103;height:14;visibility:visible;mso-wrap-style:square;v-text-anchor:top" coordsize="1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g8YA&#10;AADcAAAADwAAAGRycy9kb3ducmV2LnhtbESPX2vCQBDE3wt+h2MLfasXI0qNniKCUoRCa//QxyW3&#10;JqG5vZDbaPTT9wpCH4eZ+Q2zWPWuVidqQ+XZwGiYgCLOva24MPDxvn18AhUE2WLtmQxcKMBqObhb&#10;YGb9md/odJBCRQiHDA2UIk2mdchLchiGviGO3tG3DiXKttC2xXOEu1qnSTLVDiuOCyU2tCkp/zl0&#10;zsB4u/7afaaj16R72ec9XqX7lpkxD/f9eg5KqJf/8K39bA2kkxn8nY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Hg8YAAADcAAAADwAAAAAAAAAAAAAAAACYAgAAZHJz&#10;L2Rvd25yZXYueG1sUEsFBgAAAAAEAAQA9QAAAIsDAAAAAA==&#10;" path="m,14l63,3,102,e" filled="f" strokecolor="#121315" strokeweight=".28764mm">
                  <v:path arrowok="t" o:connecttype="custom" o:connectlocs="0,531;63,520;102,517" o:connectangles="0,0,0"/>
                </v:shape>
                <v:shape id="Freeform 1263" o:spid="_x0000_s1283" style="position:absolute;left:7835;top:531;width:239;height:94;visibility:visible;mso-wrap-style:square;v-text-anchor:top" coordsize="2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pU9sIA&#10;AADcAAAADwAAAGRycy9kb3ducmV2LnhtbERPz2vCMBS+D/wfwhN2m6lFq1SjiEzwNLQK4u3RPNti&#10;81KTTLv/fjkMdvz4fi/XvWnFk5xvLCsYjxIQxKXVDVcKzqfdxxyED8gaW8uk4Ic8rFeDtyXm2r74&#10;SM8iVCKGsM9RQR1Cl0vpy5oM+pHtiCN3s85giNBVUjt8xXDTyjRJMmmw4dhQY0fbmsp78W0UXB+f&#10;Uzc9zA5fx3ZDl/2kzNJirtT7sN8sQATqw7/4z73XCtIszo9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lT2wgAAANwAAAAPAAAAAAAAAAAAAAAAAJgCAABkcnMvZG93&#10;bnJldi54bWxQSwUGAAAAAAQABAD1AAAAhwMAAAAA&#10;" path="m,93l35,70,83,59,137,48,176,37,218,22,239,e" filled="f" strokecolor="#121315" strokeweight=".29378mm">
                  <v:path arrowok="t" o:connecttype="custom" o:connectlocs="0,624;35,601;83,590;137,579;176,568;218,553;239,531" o:connectangles="0,0,0,0,0,0,0"/>
                </v:shape>
                <v:line id="Line 1264" o:spid="_x0000_s1284" style="position:absolute;visibility:visible;mso-wrap-style:square" from="8098,624" to="813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gucMAAADcAAAADwAAAGRycy9kb3ducmV2LnhtbESPQWvCQBSE74X+h+UVeqsbc5CQukpQ&#10;LIWeasTzI/uaRPPehuxq0v76riB4HGbmG2a5nrhTVxp868TAfJaAIqmcbaU2cCh3bxkoH1Asdk7I&#10;wC95WK+en5aYWzfKN133oVYRIj5HA00Ifa61rxpi9DPXk0Tvxw2MIcqh1nbAMcK502mSLDRjK3Gh&#10;wZ42DVXn/YUN4AfTOGV/3Vd5TLdFdmIqSjbm9WUq3kEFmsIjfG9/WgPpYg63M/EI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5ILnDAAAA3AAAAA8AAAAAAAAAAAAA&#10;AAAAoQIAAGRycy9kb3ducmV2LnhtbFBLBQYAAAAABAAEAPkAAACRAwAAAAA=&#10;" strokecolor="#121315" strokeweight=".29411mm"/>
                <v:shape id="Freeform 1265" o:spid="_x0000_s1285" style="position:absolute;left:7766;top:624;width:221;height:70;visibility:visible;mso-wrap-style:square;v-text-anchor:top" coordsize="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nUMMA&#10;AADcAAAADwAAAGRycy9kb3ducmV2LnhtbESPQWvCQBSE74X+h+UVvBSzMUiQ6EaqUGiPTfX+yD6T&#10;2OzbsLvq+u+7BaHHYWa+YTbbaEZxJecHywoWWQ6CuLV64E7B4ft9vgLhA7LG0TIpuJOHbf38tMFK&#10;2xt/0bUJnUgQ9hUq6EOYKil925NBn9mJOHkn6wyGJF0ntcNbgptRFnleSoMDp4UeJ9r31P40F6Og&#10;jeVYLMvV7lV/mtC4wzGe9wulZi/xbQ0iUAz/4Uf7QysoygL+zqQjI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9nUMMAAADcAAAADwAAAAAAAAAAAAAAAACYAgAAZHJzL2Rv&#10;d25yZXYueG1sUEsFBgAAAAAEAAQA9QAAAIgDAAAAAA==&#10;" path="m221,59l199,56,152,53r-46,2l54,61,13,70,,44,39,19,69,2,78,e" filled="f" strokecolor="#121315" strokeweight=".29158mm">
                  <v:path arrowok="t" o:connecttype="custom" o:connectlocs="221,683;199,680;152,677;106,679;54,685;13,694;0,668;39,643;69,626;78,624" o:connectangles="0,0,0,0,0,0,0,0,0,0"/>
                </v:shape>
                <v:shape id="Freeform 1266" o:spid="_x0000_s1286" style="position:absolute;left:7646;top:694;width:316;height:145;visibility:visible;mso-wrap-style:square;v-text-anchor:top" coordsize="31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8cA&#10;AADcAAAADwAAAGRycy9kb3ducmV2LnhtbESPQWvCQBSE7wX/w/KEXopuqlRK6ipikdaCB22C9fbM&#10;PpNg9m3Irib9992C4HGYmW+Y6bwzlbhS40rLCp6HEQjizOqScwXJ92rwCsJ5ZI2VZVLwSw7ms97D&#10;FGNtW97SdedzESDsYlRQeF/HUrqsIINuaGvi4J1sY9AH2eRSN9gGuKnkKIom0mDJYaHAmpYFZefd&#10;xSgok5/N5SN9WbukPX6t9pbSw/uTUo/9bvEGwlPn7+Fb+1MrGE3G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zG0/HAAAA3AAAAA8AAAAAAAAAAAAAAAAAmAIAAGRy&#10;cy9kb3ducmV2LnhtbFBLBQYAAAAABAAEAPUAAACMAwAAAAA=&#10;" path="m13,145l2,112,,84,13,59,59,44,113,25,161,11,215,5,256,r59,5e" filled="f" strokecolor="#121315" strokeweight=".296mm">
                  <v:path arrowok="t" o:connecttype="custom" o:connectlocs="13,839;2,806;0,778;13,753;59,738;113,719;161,705;215,699;256,694;315,699" o:connectangles="0,0,0,0,0,0,0,0,0,0"/>
                </v:shape>
                <v:shape id="Freeform 1267" o:spid="_x0000_s1287" style="position:absolute;left:7679;top:719;width:248;height:120;visibility:visible;mso-wrap-style:square;v-text-anchor:top" coordsize="2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goMIA&#10;AADcAAAADwAAAGRycy9kb3ducmV2LnhtbESPQYvCMBSE7wv+h/AEb2uqWNFqFBEL6m2r4PXRPNti&#10;81KbqPXfbxaEPQ4z8w2zXHemFk9qXWVZwWgYgSDOra64UHA+pd8zEM4ja6wtk4I3OVivel9LTLR9&#10;8Q89M1+IAGGXoILS+yaR0uUlGXRD2xAH72pbgz7ItpC6xVeAm1qOo2gqDVYcFkpsaFtSfsseRkEV&#10;xentPt+dGjpkm/ieHo72Eis16HebBQhPnf8Pf9p7rWA8ncDf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CgwgAAANwAAAAPAAAAAAAAAAAAAAAAAJgCAABkcnMvZG93&#10;bnJldi54bWxQSwUGAAAAAAQABAD1AAAAhwMAAAAA&#10;" path="m247,l191,19,152,33,121,54,87,79,37,99,5,117,,120e" filled="f" strokecolor="#121315" strokeweight=".29692mm">
                  <v:path arrowok="t" o:connecttype="custom" o:connectlocs="247,719;191,738;152,752;121,773;87,798;37,818;5,836;0,839" o:connectangles="0,0,0,0,0,0,0,0"/>
                </v:shape>
                <v:line id="Line 1268" o:spid="_x0000_s1288" style="position:absolute;visibility:visible;mso-wrap-style:square" from="7926,719" to="797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kJLsQAAADcAAAADwAAAGRycy9kb3ducmV2LnhtbESPzWrDMBCE74G+g9hCL6GRa0gITmRT&#10;Cv3JKcRJ7ltrI5taK2Optvv2VSCQ4zAz3zDbYrKtGKj3jWMFL4sEBHHldMNGwen4/rwG4QOyxtYx&#10;KfgjD0X+MNtipt3IBxrKYESEsM9QQR1Cl0npq5os+oXriKN3cb3FEGVvpO5xjHDbyjRJVtJiw3Gh&#10;xo7eaqp+yl+rYDzMx2/WZ/MRzuku/VzvTcuDUk+P0+sGRKAp3MO39pdWkK6WcD0Tj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QkuxAAAANwAAAAPAAAAAAAAAAAA&#10;AAAAAKECAABkcnMvZG93bnJldi54bWxQSwUGAAAAAAQABAD5AAAAkgMAAAAA&#10;" strokecolor="#121315" strokeweight=".29142mm"/>
                <v:shape id="Freeform 1269" o:spid="_x0000_s1289" style="position:absolute;left:7987;top:624;width:112;height:59;visibility:visible;mso-wrap-style:square;v-text-anchor:top" coordsize="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wO8QA&#10;AADcAAAADwAAAGRycy9kb3ducmV2LnhtbESPQWvCQBSE74L/YXmCN90YNEjqKlWoeBK0PXh8Zl+T&#10;0OzbNLsm23/fFQo9DjPzDbPZBdOInjpXW1awmCcgiAuray4VfLy/zdYgnEfW2FgmBT/kYLcdjzaY&#10;azvwhfqrL0WEsMtRQeV9m0vpiooMurltiaP3aTuDPsqulLrDIcJNI9MkyaTBmuNChS0dKiq+rg+j&#10;wLu2D6v+PuD+fkiOj7BMz983paaT8PoCwlPw/+G/9kkrSLMMnm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cDvEAAAA3AAAAA8AAAAAAAAAAAAAAAAAmAIAAGRycy9k&#10;b3ducmV2LnhtbFBLBQYAAAAABAAEAPUAAACJAwAAAAA=&#10;" path="m,59l37,35,111,e" filled="f" strokecolor="#121315" strokeweight=".2985mm">
                  <v:path arrowok="t" o:connecttype="custom" o:connectlocs="0,683;37,659;111,624" o:connectangles="0,0,0"/>
                </v:shape>
                <v:shape id="Freeform 1270" o:spid="_x0000_s1290" style="position:absolute;left:7168;top:672;width:90;height:115;visibility:visible;mso-wrap-style:square;v-text-anchor:top" coordsize="9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jqcQA&#10;AADcAAAADwAAAGRycy9kb3ducmV2LnhtbESPQWvCQBSE70L/w/IK3nRTD1FS1xCKhaIntb2/Zp/Z&#10;2OzbNLua6K/vFgSPw8x8wyzzwTbiQp2vHSt4mSYgiEuna64UfB7eJwsQPiBrbByTgit5yFdPoyVm&#10;2vW8o8s+VCJC2GeowITQZlL60pBFP3UtcfSOrrMYouwqqTvsI9w2cpYkqbRYc1ww2NKbofJnf7YK&#10;5uvTuvrum6Lebvov36bm98Y7pcbPQ/EKItAQHuF7+0MrmKV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46nEAAAA3AAAAA8AAAAAAAAAAAAAAAAAmAIAAGRycy9k&#10;b3ducmV2LnhtbFBLBQYAAAAABAAEAPUAAACJAwAAAAA=&#10;" path="m17,115l7,93,,67,20,44,53,20,85,r4,32l74,59,61,86,31,109e" filled="f" strokecolor="#121315" strokeweight=".32014mm">
                  <v:path arrowok="t" o:connecttype="custom" o:connectlocs="17,787;7,765;0,739;20,716;53,692;85,672;89,704;74,731;61,758;31,781" o:connectangles="0,0,0,0,0,0,0,0,0,0"/>
                </v:shape>
                <v:line id="Line 1271" o:spid="_x0000_s1291" style="position:absolute;visibility:visible;mso-wrap-style:square" from="7444,823" to="750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mqxsMAAADcAAAADwAAAGRycy9kb3ducmV2LnhtbESP0YrCQAxF3xf8hyHCvq1TRUWqoxRB&#10;FISFrX5A7MS22smUzqjdvzcPC/sYbu5JzmrTu0Y9qQu1ZwPjUQKKuPC25tLA+bT7WoAKEdli45kM&#10;/FKAzXrwscLU+hf/0DOPpRIIhxQNVDG2qdahqMhhGPmWWLKr7xxGGbtS2w5fAneNniTJXDusWS5U&#10;2NK2ouKeP5xQ8lm/1d9+dr5epmO6HbPpbZ8Z8znssyWoSH38X/5rH6yByVy+FRkRAb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ZqsbDAAAA3AAAAA8AAAAAAAAAAAAA&#10;AAAAoQIAAGRycy9kb3ducmV2LnhtbFBLBQYAAAAABAAEAPkAAACRAwAAAAA=&#10;" strokecolor="#121315" strokeweight=".30183mm"/>
                <v:line id="Line 1272" o:spid="_x0000_s1292" style="position:absolute;visibility:visible;mso-wrap-style:square" from="7346,787" to="741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h4MUAAADcAAAADwAAAGRycy9kb3ducmV2LnhtbESPQUvDQBSE74L/YXmCN7tpxKCx2yIt&#10;FSm9tLb3R/aZDea9jdltG/vruwXB4zAz3zCT2cCtOlIfGi8GxqMMFEnlbSO1gd3n8uEZVIgoFlsv&#10;ZOCXAsymtzcTLK0/yYaO21irBJFQogEXY1dqHSpHjGHkO5LkffmeMSbZ19r2eEpwbnWeZYVmbCQt&#10;OOxo7qj63h7YAK/2+517Co8/42q1yM8dv68LNub+bnh7BRVpiP/hv/aHNZAXL3A9k46An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h4MUAAADcAAAADwAAAAAAAAAA&#10;AAAAAAChAgAAZHJzL2Rvd25yZXYueG1sUEsFBgAAAAAEAAQA+QAAAJMDAAAAAA==&#10;" strokecolor="#121315" strokeweight=".29647mm"/>
                <v:shape id="Freeform 1273" o:spid="_x0000_s1293" style="position:absolute;left:7188;top:787;width:159;height:192;visibility:visible;mso-wrap-style:square;v-text-anchor:top" coordsize="15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vMQA&#10;AADcAAAADwAAAGRycy9kb3ducmV2LnhtbERPy2oCMRTdF/oP4QrdFM1UwcpoFNsiuHBRXwt3l8l1&#10;Mjq5mSapjn69WRS6PJz3ZNbaWlzIh8qxgrdeBoK4cLriUsFuu+iOQISIrLF2TApuFGA2fX6aYK7d&#10;ldd02cRSpBAOOSowMTa5lKEwZDH0XEOcuKPzFmOCvpTa4zWF21r2s2woLVacGgw29GmoOG9+rQK7&#10;H3wd9uZuq/Nw9XPyr9+jj9VcqZdOOx+DiNTGf/Gfe6kV9N/T/HQmHQ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ALzEAAAA3AAAAA8AAAAAAAAAAAAAAAAAmAIAAGRycy9k&#10;b3ducmV2LnhtbFBLBQYAAAAABAAEAPUAAACJAwAAAAA=&#10;" path="m41,191l28,166,17,137,,109,39,90,67,73,98,45,124,20,158,e" filled="f" strokecolor="#121315" strokeweight=".31853mm">
                  <v:path arrowok="t" o:connecttype="custom" o:connectlocs="41,978;28,953;17,924;0,896;39,877;67,860;98,832;124,807;158,787" o:connectangles="0,0,0,0,0,0,0,0,0"/>
                </v:shape>
                <v:shape id="Freeform 1274" o:spid="_x0000_s1294" style="position:absolute;left:7414;top:646;width:209;height:141;visibility:visible;mso-wrap-style:square;v-text-anchor:top" coordsize="20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0tcMA&#10;AADcAAAADwAAAGRycy9kb3ducmV2LnhtbESPQWvCQBSE7wX/w/IEb81GD7bErCKi0BybBNrjI/tM&#10;YrJvQ3Yb4793C4Ueh5n5hkkPs+nFRKNrLStYRzEI4srqlmsFZXF5fQfhPLLG3jIpeJCDw37xkmKi&#10;7Z0/acp9LQKEXYIKGu+HREpXNWTQRXYgDt7VjgZ9kGMt9Yj3ADe93MTxVhpsOSw0ONCpoarLf4yC&#10;6TvrOP+irHfHvCjPt3K+nTqlVsv5uAPhafb/4b/2h1aweVvD75lwBO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F0tcMAAADcAAAADwAAAAAAAAAAAAAAAACYAgAAZHJzL2Rv&#10;d25yZXYueG1sUEsFBgAAAAAEAAQA9QAAAIgDAAAAAA==&#10;" path="m,110r4,-4l41,93,76,74,115,48,154,22,184,r22,25l208,51r-4,30l169,106r-44,15l87,141e" filled="f" strokecolor="#121315" strokeweight=".30356mm">
                  <v:path arrowok="t" o:connecttype="custom" o:connectlocs="0,756;4,752;41,739;76,720;115,694;154,668;184,646;206,671;208,697;204,727;169,752;125,767;87,787" o:connectangles="0,0,0,0,0,0,0,0,0,0,0,0,0"/>
                </v:shape>
                <v:shape id="Freeform 1275" o:spid="_x0000_s1295" style="position:absolute;left:7224;top:823;width:220;height:156;visibility:visible;mso-wrap-style:square;v-text-anchor:top" coordsize="2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ydMQA&#10;AADcAAAADwAAAGRycy9kb3ducmV2LnhtbESP3WrCQBSE7wu+w3IE7+rGCFaiqwShUiwU6s/9IXtM&#10;otmzIbsm69t3C4VeDjPzDbPeBtOInjpXW1YwmyYgiAuray4VnE/vr0sQziNrbCyTgic52G5GL2vM&#10;tB34m/qjL0WEsMtQQeV9m0npiooMuqltiaN3tZ1BH2VXSt3hEOGmkWmSLKTBmuNChS3tKirux4dR&#10;kOzP9pGHr9xcwp5vi898fugHpSbjkK9AeAr+P/zX/tAK0rc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msnTEAAAA3AAAAA8AAAAAAAAAAAAAAAAAmAIAAGRycy9k&#10;b3ducmV2LnhtbFBLBQYAAAAABAAEAPUAAACJAwAAAAA=&#10;" path="m220,l181,8,129,25,98,43,79,70,57,98,35,124,3,152,,155e" filled="f" strokecolor="#121315" strokeweight=".30467mm">
                  <v:path arrowok="t" o:connecttype="custom" o:connectlocs="220,823;181,831;129,848;98,866;79,893;57,921;35,947;3,975;0,978" o:connectangles="0,0,0,0,0,0,0,0,0"/>
                </v:shape>
                <v:shape id="Freeform 1276" o:spid="_x0000_s1296" style="position:absolute;left:7388;top:172;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1p8UA&#10;AADcAAAADwAAAGRycy9kb3ducmV2LnhtbESP0WrCQBRE3wv+w3KFvtWNFtoSXUMIWlpEaNQPuGSv&#10;2Wj2bshuY/r3bqHQx2FmzjCrbLStGKj3jWMF81kCgrhyuuFawem4fXoD4QOyxtYxKfghD9l68rDC&#10;VLsblzQcQi0ihH2KCkwIXSqlrwxZ9DPXEUfv7HqLIcq+lrrHW4TbVi6S5EVabDguGOyoMFRdD99W&#10;QTmapNztPy97HMxmU3wV73lolHqcjvkSRKAx/If/2h9aweL1GX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TWnxQAAANwAAAAPAAAAAAAAAAAAAAAAAJgCAABkcnMv&#10;ZG93bnJldi54bWxQSwUGAAAAAAQABAD1AAAAigMAAAAA&#10;" path="m,l8,r2,e" filled="f" strokecolor="#121315" strokeweight=".28667mm">
                  <v:path arrowok="t" o:connecttype="custom" o:connectlocs="0,0;8,0;10,0" o:connectangles="0,0,0"/>
                </v:shape>
                <v:shape id="Freeform 1277" o:spid="_x0000_s1297" style="position:absolute;left:7092;top:57;width:46;height:200;visibility:visible;mso-wrap-style:square;v-text-anchor:top" coordsize="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o9cYA&#10;AADcAAAADwAAAGRycy9kb3ducmV2LnhtbESPQWsCMRSE74L/ITyhF9FsRWxZjWKrgoci1Err8bF5&#10;blY3L8sm6vrvTUHwOMzMN8xk1thSXKj2hWMFr/0EBHHmdMG5gt3PqvcOwgdkjaVjUnAjD7NpuzXB&#10;VLsrf9NlG3IRIexTVGBCqFIpfWbIou+7ijh6B1dbDFHWudQ1XiPclnKQJCNpseC4YLCiT0PZaXu2&#10;CrrlZrH4Lbxd7pu/5fHjSObr1FXqpdPMxyACNeEZfrTXWsHgbQj/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lo9cYAAADcAAAADwAAAAAAAAAAAAAAAACYAgAAZHJz&#10;L2Rvd25yZXYueG1sUEsFBgAAAAAEAAQA9QAAAIsDAAAAAA==&#10;" path="m4,199l,193,9,168r,-26l42,117,45,94,26,72,24,42,39,19,42,e" filled="f" strokecolor="#121315" strokeweight=".33781mm">
                  <v:path arrowok="t" o:connecttype="custom" o:connectlocs="4,256;0,250;9,225;9,199;42,174;45,151;26,129;24,99;39,76;42,57" o:connectangles="0,0,0,0,0,0,0,0,0,0"/>
                </v:shape>
                <v:line id="Line 1278" o:spid="_x0000_s1298" style="position:absolute;visibility:visible;mso-wrap-style:square" from="6394,401" to="643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wQ4MUAAADcAAAADwAAAGRycy9kb3ducmV2LnhtbESPQWvCQBSE70L/w/IK3symFq1NXUUs&#10;Qm9ibCneXrPPbNrs25BdTfrvXUHwOMzMN8x82dtanKn1lWMFT0kKgrhwuuJSwed+M5qB8AFZY+2Y&#10;FPyTh+XiYTDHTLuOd3TOQykihH2GCkwITSalLwxZ9IlriKN3dK3FEGVbSt1iF+G2luM0nUqLFccF&#10;gw2tDRV/+ckqOBRfk5/T+yzXpnN4KLffv6/HZ6WGj/3qDUSgPtzDt/aHVjB+mcD1TDwC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wQ4MUAAADcAAAADwAAAAAAAAAA&#10;AAAAAAChAgAAZHJzL2Rvd25yZXYueG1sUEsFBgAAAAAEAAQA+QAAAJMDAAAAAA==&#10;" strokecolor="#121315" strokeweight=".29942mm"/>
                <v:shape id="Freeform 1279" o:spid="_x0000_s1299" style="position:absolute;left:6415;top:365;width:154;height:58;visibility:visible;mso-wrap-style:square;v-text-anchor:top" coordsize="1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bmMYA&#10;AADcAAAADwAAAGRycy9kb3ducmV2LnhtbESPQWvCQBSE7wX/w/KE3uomVlKJrhIFIbQVqXrx9si+&#10;JqHZtyG7TeK/7xYKPQ4z8w2z3o6mET11rrasIJ5FIIgLq2suFVwvh6clCOeRNTaWScGdHGw3k4c1&#10;ptoO/EH92ZciQNilqKDyvk2ldEVFBt3MtsTB+7SdQR9kV0rd4RDgppHzKEqkwZrDQoUt7Ssqvs7f&#10;RkEth/Hi3p6P7jU+FLvstMhv77lSj9MxW4HwNPr/8F871wrmLw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obmMYAAADcAAAADwAAAAAAAAAAAAAAAACYAgAAZHJz&#10;L2Rvd25yZXYueG1sUEsFBgAAAAAEAAQA9QAAAIsDAAAAAA==&#10;" path="m153,57l119,49,84,36,49,25,19,11,,e" filled="f" strokecolor="#121315" strokeweight=".29331mm">
                  <v:path arrowok="t" o:connecttype="custom" o:connectlocs="153,422;119,414;84,401;49,390;19,376;0,365" o:connectangles="0,0,0,0,0,0"/>
                </v:shape>
                <v:shape id="Freeform 1280" o:spid="_x0000_s1300" style="position:absolute;left:6310;top:328;width:85;height:73;visibility:visible;mso-wrap-style:square;v-text-anchor:top" coordsize="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wEMMA&#10;AADcAAAADwAAAGRycy9kb3ducmV2LnhtbESPQYvCMBSE7wv+h/CEva2pPdilGkUEoafFVQ8eH82z&#10;qTYvJYna3V+/EYQ9DjPzDbNYDbYTd/KhdaxgOslAENdOt9woOB62H58gQkTW2DkmBT8UYLUcvS2w&#10;1O7B33Tfx0YkCIcSFZgY+1LKUBuyGCauJ07e2XmLMUnfSO3xkeC2k3mWzaTFltOCwZ42hurr/mYV&#10;+Et1qWSz+w25Hk6br+xW9IaUeh8P6zmISEP8D7/alVaQFwU8z6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BwEMMAAADcAAAADwAAAAAAAAAAAAAAAACYAgAAZHJzL2Rv&#10;d25yZXYueG1sUEsFBgAAAAAEAAQA9QAAAIgDAAAAAA==&#10;" path="m,l2,25,16,46,46,59,80,73r4,e" filled="f" strokecolor="#121315" strokeweight=".30972mm">
                  <v:path arrowok="t" o:connecttype="custom" o:connectlocs="0,328;2,353;16,374;46,387;80,401;84,401" o:connectangles="0,0,0,0,0,0"/>
                </v:shape>
                <v:line id="Line 1281" o:spid="_x0000_s1301" style="position:absolute;visibility:visible;mso-wrap-style:square" from="6875,551" to="687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nO88MAAADcAAAADwAAAGRycy9kb3ducmV2LnhtbERPPWvDMBDdC/0P4grdGqkmaRIniikm&#10;BS8ekpRCtsO62KbWyViq7f77agh0fLzvfTbbTow0+NaxhteFAkFcOdNyreHz8vGyAeEDssHOMWn4&#10;JQ/Z4fFhj6lxE59oPIdaxBD2KWpoQuhTKX3VkEW/cD1x5G5usBgiHGppBpxiuO1kotSbtNhybGiw&#10;p7yh6vv8YzWc0CyrvNwWX6pI1LG8ytU6v2n9/DS/70AEmsO/+O4ujIZkHdfGM/EIyM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JzvPDAAAA3AAAAA8AAAAAAAAAAAAA&#10;AAAAoQIAAGRycy9kb3ducmV2LnhtbFBLBQYAAAAABAAEAPkAAACRAwAAAAA=&#10;" strokecolor="#121315" strokeweight=".29819mm"/>
                <v:shape id="Freeform 1282" o:spid="_x0000_s1302" style="position:absolute;left:6790;top:480;width:57;height:38;visibility:visible;mso-wrap-style:square;v-text-anchor:top" coordsize="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kB8UA&#10;AADcAAAADwAAAGRycy9kb3ducmV2LnhtbESPQWvCQBSE70L/w/KE3nSjUGNTV5GC1fYiTVvPj+xr&#10;Epp9G7Ovmv57Vyh4HGbmG2ax6l2jTtSF2rOByTgBRVx4W3Np4PNjM5qDCoJssfFMBv4owGp5N1hg&#10;Zv2Z3+mUS6kihEOGBiqRNtM6FBU5DGPfEkfv23cOJcqu1LbDc4S7Rk+TZKYd1hwXKmzpuaLiJ/91&#10;BuZ6bfPt6z49HOUrfXmYYSKHN2Puh/36CZRQL7fwf3tnDUzTR7ieiUd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aQHxQAAANwAAAAPAAAAAAAAAAAAAAAAAJgCAABkcnMv&#10;ZG93bnJldi54bWxQSwUGAAAAAAQABAD1AAAAigMAAAAA&#10;" path="m20,37l,17,18,,57,3e" filled="f" strokecolor="#121315" strokeweight=".30308mm">
                  <v:path arrowok="t" o:connecttype="custom" o:connectlocs="20,517;0,497;18,480;57,483" o:connectangles="0,0,0,0"/>
                </v:shape>
                <v:shape id="Picture 1283" o:spid="_x0000_s1303" type="#_x0000_t75" style="position:absolute;left:6461;top:190;width:169;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ctm+AAAA3AAAAA8AAABkcnMvZG93bnJldi54bWxET0sKwjAQ3QveIYzgRjTVhUhtFBEFRRD8&#10;HGBoxra0mZQmtvX2ZiG4fLx/su1NJVpqXGFZwXwWgSBOrS44U/B8HKcrEM4ja6wsk4IPOdhuhoME&#10;Y207vlF795kIIexiVJB7X8dSujQng25ma+LAvWxj0AfYZFI32IVwU8lFFC2lwYJDQ4417XNKy/vb&#10;KCjLz/E8eV2tvpbY6nN6uHTFQanxqN+tQXjq/V/8c5+0gsUqzA9nwhGQm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EVctm+AAAA3AAAAA8AAAAAAAAAAAAAAAAAnwIAAGRy&#10;cy9kb3ducmV2LnhtbFBLBQYAAAAABAAEAPcAAACKAwAAAAA=&#10;">
                  <v:imagedata r:id="rId64" o:title=""/>
                </v:shape>
                <v:line id="Line 1284" o:spid="_x0000_s1304" style="position:absolute;visibility:visible;mso-wrap-style:square" from="6857,542" to="688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sMAAADcAAAADwAAAGRycy9kb3ducmV2LnhtbESPQYvCMBSE74L/ITzBi2iqh0WqUYqy&#10;sODJqoi3R/Nsq81LbaKt/34jLOxxmJlvmOW6M5V4UeNKywqmkwgEcWZ1ybmC4+F7PAfhPLLGyjIp&#10;eJOD9arfW2Ksbct7eqU+FwHCLkYFhfd1LKXLCjLoJrYmDt7VNgZ9kE0udYNtgJtKzqLoSxosOSwU&#10;WNOmoOyePo0C2vG2vZySIyfb6Py+uXRkHhulhoMuWYDw1Pn/8F/7RyuYzafwOR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rPv7DAAAA3AAAAA8AAAAAAAAAAAAA&#10;AAAAoQIAAGRycy9kb3ducmV2LnhtbFBLBQYAAAAABAAEAPkAAACRAwAAAAA=&#10;" strokecolor="#121315" strokeweight=".30842mm"/>
                <v:line id="Line 1285" o:spid="_x0000_s1305" style="position:absolute;visibility:visible;mso-wrap-style:square" from="6907,590" to="690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FsQAAADcAAAADwAAAGRycy9kb3ducmV2LnhtbESPT2sCMRTE7wW/Q3gFbzXrgiJbo6i0&#10;UOjJP4jHx+ZtdtvNy5Kk6/bbG0HwOMzMb5jlerCt6MmHxrGC6SQDQVw63bBRcDp+vi1AhIissXVM&#10;Cv4pwHo1elliod2V99QfohEJwqFABXWMXSFlKGuyGCauI05e5bzFmKQ3Unu8JrhtZZ5lc2mx4bRQ&#10;Y0e7msrfw59VcDF7GabbWfthztX35sdv+4oHpcavw+YdRKQhPsOP9pdWkC9y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E0WxAAAANwAAAAPAAAAAAAAAAAA&#10;AAAAAKECAABkcnMvZG93bnJldi54bWxQSwUGAAAAAAQABAD5AAAAkgMAAAAA&#10;" strokecolor="#121315" strokeweight=".31469mm"/>
                <v:line id="Line 1286" o:spid="_x0000_s1306" style="position:absolute;visibility:visible;mso-wrap-style:square" from="6917,515" to="691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1A8sMAAADcAAAADwAAAGRycy9kb3ducmV2LnhtbESPQWvCQBSE70L/w/IK3nRTBbGpq7QF&#10;UUSwTdv7I/uSDc2+jdnVxH/vCoLHYWa+YRar3tbiTK2vHCt4GScgiHOnKy4V/P6sR3MQPiBrrB2T&#10;ggt5WC2fBgtMtev4m85ZKEWEsE9RgQmhSaX0uSGLfuwa4ugVrrUYomxLqVvsItzWcpIkM2mx4rhg&#10;sKFPQ/l/drIKuv3RHL5e6e+DN9mayl2BR1MoNXzu399ABOrDI3xvb7WCyXwKtzPxCM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9QPLDAAAA3AAAAA8AAAAAAAAAAAAA&#10;AAAAoQIAAGRycy9kb3ducmV2LnhtbFBLBQYAAAAABAAEAPkAAACRAwAAAAA=&#10;" strokecolor="#121315" strokeweight=".29761mm"/>
                <v:shape id="Freeform 1287" o:spid="_x0000_s1307" style="position:absolute;left:6899;top:507;width:44;height:58;visibility:visible;mso-wrap-style:square;v-text-anchor:top" coordsize="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i0cQA&#10;AADcAAAADwAAAGRycy9kb3ducmV2LnhtbESPQYvCMBSE74L/IbwFb5quLCJdo6yKsKAebF30+Gje&#10;tsXmpTRRq7/eCILHYWa+YSaz1lTiQo0rLSv4HEQgiDOrS84V7NNVfwzCeWSNlWVScCMHs2m3M8FY&#10;2yvv6JL4XAQIuxgVFN7XsZQuK8igG9iaOHj/tjHog2xyqRu8Brip5DCKRtJgyWGhwJoWBWWn5GwU&#10;JHKVrrelW/vNcU76sF3m1d9dqd5H+/MNwlPr3+FX+1crGI6/4H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ItHEAAAA3AAAAA8AAAAAAAAAAAAAAAAAmAIAAGRycy9k&#10;b3ducmV2LnhtbFBLBQYAAAAABAAEAPUAAACJAwAAAAA=&#10;" path="m,l24,12,43,37,30,53r,4e" filled="f" strokecolor="#121315" strokeweight=".321mm">
                  <v:path arrowok="t" o:connecttype="custom" o:connectlocs="0,507;24,519;43,544;30,560;30,564" o:connectangles="0,0,0,0,0"/>
                </v:shape>
                <v:shape id="Picture 1288" o:spid="_x0000_s1308" type="#_x0000_t75" style="position:absolute;left:6621;top:1064;width:163;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8LLFAAAA3AAAAA8AAABkcnMvZG93bnJldi54bWxEj0FrwkAUhO8F/8PyBG91o2AbU1cRizb0&#10;Fq2eH9lnNph9G7Jbk/bXdwuFHoeZ+YZZbQbbiDt1vnasYDZNQBCXTtdcKfg47R9TED4ga2wck4Iv&#10;8rBZjx5WmGnXc0H3Y6hEhLDPUIEJoc2k9KUhi37qWuLoXV1nMUTZVVJ32Ee4beQ8SZ6kxZrjgsGW&#10;dobK2/HTKsif/eVcmfdyt3x9Kw7n5FRflt9KTcbD9gVEoCH8h//auVYwTxf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1vCyxQAAANwAAAAPAAAAAAAAAAAAAAAA&#10;AJ8CAABkcnMvZG93bnJldi54bWxQSwUGAAAAAAQABAD3AAAAkQMAAAAA&#10;">
                  <v:imagedata r:id="rId65" o:title=""/>
                </v:shape>
                <v:shape id="Freeform 1289" o:spid="_x0000_s1309" style="position:absolute;left:6466;top:1037;width:116;height:47;visibility:visible;mso-wrap-style:square;v-text-anchor:top" coordsize="1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Zg8MA&#10;AADcAAAADwAAAGRycy9kb3ducmV2LnhtbESPQWvCQBSE7wX/w/IEb3XTCBJSVymlhdKbWtDeHtmX&#10;bGj2bdhdk/jvXUHocZiZb5jNbrKdGMiH1rGCl2UGgrhyuuVGwc/x87kAESKyxs4xKbhSgN129rTB&#10;UruR9zQcYiMShEOJCkyMfSllqAxZDEvXEyevdt5iTNI3UnscE9x2Ms+ytbTYclow2NO7oervcLEK&#10;aj772v4ehzHHj6b4vqwmc1optZhPb68gIk3xP/xof2kFebGG+5l0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HZg8MAAADcAAAADwAAAAAAAAAAAAAAAACYAgAAZHJzL2Rv&#10;d25yZXYueG1sUEsFBgAAAAAEAAQA9QAAAIgDAAAAAA==&#10;" path="m,11l74,41r37,6l111,22,116,e" filled="f" strokecolor="#121315" strokeweight=".29414mm">
                  <v:path arrowok="t" o:connecttype="custom" o:connectlocs="0,1048;74,1078;111,1084;111,1059;116,1037" o:connectangles="0,0,0,0,0"/>
                </v:shape>
                <v:shape id="Freeform 1290" o:spid="_x0000_s1310" style="position:absolute;left:6423;top:1015;width:159;height:33;visibility:visible;mso-wrap-style:square;v-text-anchor:top" coordsize="1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m5MIA&#10;AADcAAAADwAAAGRycy9kb3ducmV2LnhtbESPQWsCMRSE7wX/Q3iCt5pVwcpqFLEI3mxXvT83z83i&#10;5iVsUl399aZQ6HGYmW+YxaqzjbhRG2rHCkbDDARx6XTNlYLjYfs+AxEissbGMSl4UIDVsve2wFy7&#10;O3/TrYiVSBAOOSowMfpcylAashiGzhMn7+JaizHJtpK6xXuC20aOs2wqLdacFgx62hgqr8WPVbD+&#10;8n73nH7yszjUhienfXbWF6UG/W49BxGpi//hv/ZOKxjPPuD3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qbkwgAAANwAAAAPAAAAAAAAAAAAAAAAAJgCAABkcnMvZG93&#10;bnJldi54bWxQSwUGAAAAAAQABAD1AAAAhwMAAAAA&#10;" path="m43,33l19,19,,4,46,,82,2r48,11l159,24e" filled="f" strokecolor="#121315" strokeweight=".28883mm">
                  <v:path arrowok="t" o:connecttype="custom" o:connectlocs="43,1048;19,1034;0,1019;46,1015;82,1017;130,1028;159,1039" o:connectangles="0,0,0,0,0,0,0"/>
                </v:shape>
                <v:shape id="Freeform 1291" o:spid="_x0000_s1311" style="position:absolute;left:5882;top:1015;width:433;height:142;visibility:visible;mso-wrap-style:square;v-text-anchor:top" coordsize="43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CssIA&#10;AADcAAAADwAAAGRycy9kb3ducmV2LnhtbERP3WrCMBS+H/gO4Qi7m6lFNqlGkTKdXkxY3AMcmmNb&#10;bE5KktXu7ZeLgZcf3/96O9pODORD61jBfJaBIK6cablW8H3ZvyxBhIhssHNMCn4pwHYzeVpjYdyd&#10;v2jQsRYphEOBCpoY+0LKUDVkMcxcT5y4q/MWY4K+lsbjPYXbTuZZ9iottpwaGuypbKi66R+r4MOH&#10;XO+H4XAsF6f38+VNf851qdTzdNytQEQa40P87z4aBfkyrU1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QKywgAAANwAAAAPAAAAAAAAAAAAAAAAAJgCAABkcnMvZG93&#10;bnJldi54bWxQSwUGAAAAAAQABAD1AAAAhwMAAAAA&#10;" path="m,100l43,89,76,75,102,50,113,26,135,8,170,r45,5l261,11r26,16l315,47r35,13l389,74r43,14l411,106r-44,13l335,128r-36,7l283,142e" filled="f" strokecolor="#121315" strokeweight=".29189mm">
                  <v:path arrowok="t" o:connecttype="custom" o:connectlocs="0,1115;43,1104;76,1090;102,1065;113,1041;135,1023;170,1015;215,1020;261,1026;287,1042;315,1062;350,1075;389,1089;432,1103;411,1121;367,1134;335,1143;299,1150;283,1157" o:connectangles="0,0,0,0,0,0,0,0,0,0,0,0,0,0,0,0,0,0,0"/>
                </v:shape>
                <v:line id="Line 1292" o:spid="_x0000_s1312" style="position:absolute;visibility:visible;mso-wrap-style:square" from="6736,564" to="673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HcUAAADcAAAADwAAAGRycy9kb3ducmV2LnhtbESPQWvCQBSE7wX/w/KE3upGG0qMrmIF&#10;QQptSdT7I/tMgtm3aXZN0n/fLRR6HGbmG2a9HU0jeupcbVnBfBaBIC6srrlUcD4dnhIQziNrbCyT&#10;gm9ysN1MHtaYajtwRn3uSxEg7FJUUHnfplK6oiKDbmZb4uBdbWfQB9mVUnc4BLhp5CKKXqTBmsNC&#10;hS3tKypu+d0o4MvlPYrfPp7jz+a1HuJMt1/aK/U4HXcrEJ5G/x/+ax+1gkWyhN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sHcUAAADcAAAADwAAAAAAAAAA&#10;AAAAAAChAgAAZHJzL2Rvd25yZXYueG1sUEsFBgAAAAAEAAQA+QAAAJMDAAAAAA==&#10;" strokecolor="#121315" strokeweight=".31378mm"/>
                <v:shape id="Freeform 1293" o:spid="_x0000_s1313" style="position:absolute;left:6656;top:458;width:129;height:8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5UOcEA&#10;AADcAAAADwAAAGRycy9kb3ducmV2LnhtbERPTYvCMBC9L/gfwgheFk11F9FqFBF0F/Zk9eBxaMa2&#10;2kxKEm3995uD4PHxvpfrztTiQc5XlhWMRwkI4tzqigsFp+NuOAPhA7LG2jIpeJKH9ar3scRU25YP&#10;9MhCIWII+xQVlCE0qZQ+L8mgH9mGOHIX6wyGCF0htcM2hptaTpJkKg1WHBtKbGhbUn7L7kaB/Lm6&#10;bD/98598aYuv7fi8r/y3UoN+t1mACNSFt/jl/tUKJvM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uVDnBAAAA3AAAAA8AAAAAAAAAAAAAAAAAmAIAAGRycy9kb3du&#10;cmV2LnhtbFBLBQYAAAAABAAEAPUAAACGAwAAAAA=&#10;" path="m56,84l45,64,36,45,23,24,,5,42,,82,6r46,11l119,34r-7,5e" filled="f" strokecolor="#121315" strokeweight=".30294mm">
                  <v:path arrowok="t" o:connecttype="custom" o:connectlocs="56,542;45,522;36,503;23,482;0,463;42,458;82,464;128,475;119,492;112,497" o:connectangles="0,0,0,0,0,0,0,0,0,0"/>
                </v:shape>
                <v:line id="Line 1294" o:spid="_x0000_s1314" style="position:absolute;visibility:visible;mso-wrap-style:square" from="6799,530" to="679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5sjcUAAADcAAAADwAAAGRycy9kb3ducmV2LnhtbESPQWsCMRSE74L/ITyhN80qRXQ1irS0&#10;tPXSWgW9PTbPzeLmZUlSXf+9EYQeh5n5hpkvW1uLM/lQOVYwHGQgiAunKy4VbH/f+hMQISJrrB2T&#10;gisFWC66nTnm2l34h86bWIoE4ZCjAhNjk0sZCkMWw8A1xMk7Om8xJulLqT1eEtzWcpRlY2mx4rRg&#10;sKEXQ8Vp82cT5fU0ef+yfn2V0+ejHJvDfvf9qdRTr13NQERq43/40f7QCkbTIdzP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5sjcUAAADcAAAADwAAAAAAAAAA&#10;AAAAAAChAgAAZHJzL2Rvd25yZXYueG1sUEsFBgAAAAAEAAQA+QAAAJMDAAAAAA==&#10;" strokecolor="#121315" strokeweight=".31314mm"/>
                <v:shape id="Freeform 1295" o:spid="_x0000_s1315" style="position:absolute;left:6725;top:553;width:64;height:47;visibility:visible;mso-wrap-style:square;v-text-anchor:top" coordsize="6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AyMQA&#10;AADcAAAADwAAAGRycy9kb3ducmV2LnhtbESPT4vCMBTE7wv7HcJb8LamlkXWahRZVlgED/6BXp/N&#10;syk2L6WJtfrpjSDscZiZ3zCzRW9r0VHrK8cKRsMEBHHhdMWlgsN+9fkNwgdkjbVjUnAjD4v5+9sM&#10;M+2uvKVuF0oRIewzVGBCaDIpfWHIoh+6hjh6J9daDFG2pdQtXiPc1jJNkrG0WHFcMNjQj6HivLtY&#10;BV/+PkGTL7emzH/zbl3cN81xr9Tgo19OQQTqw3/41f7TCtJJC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AMjEAAAA3AAAAA8AAAAAAAAAAAAAAAAAmAIAAGRycy9k&#10;b3ducmV2LnhtbFBLBQYAAAAABAAEAPUAAACJAwAAAAA=&#10;" path="m63,46l48,31,15,17,,e" filled="f" strokecolor="#121315" strokeweight=".30553mm">
                  <v:path arrowok="t" o:connecttype="custom" o:connectlocs="63,599;48,584;15,570;0,553" o:connectangles="0,0,0,0"/>
                </v:shape>
                <v:line id="Line 1296" o:spid="_x0000_s1316" style="position:absolute;visibility:visible;mso-wrap-style:square" from="6686,554" to="668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UtccEAAADcAAAADwAAAGRycy9kb3ducmV2LnhtbESPwYrCQBBE7wv+w9CCt3WigqzRUVRQ&#10;vK6r9zbTJsFMT8y0Mf69s7Cwx6KqXlGLVecq1VITSs8GRsMEFHHmbcm5gdPP7vMLVBBki5VnMvCi&#10;AKtl72OBqfVP/qb2KLmKEA4pGihE6lTrkBXkMAx9TRy9q28cSpRNrm2Dzwh3lR4nyVQ7LDkuFFjT&#10;tqDsdnw4AxfqzqMp5rv9fX/2p+1Mqk0rxgz63XoOSqiT//Bf+2ANjGcT+D0Tj4Be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tS1xwQAAANwAAAAPAAAAAAAAAAAAAAAA&#10;AKECAABkcnMvZG93bnJldi54bWxQSwUGAAAAAAQABAD5AAAAjwMAAAAA&#10;" strokecolor="#121315" strokeweight=".33425mm"/>
                <v:shape id="Freeform 1297" o:spid="_x0000_s1317" style="position:absolute;left:6549;top:412;width:120;height:95;visibility:visible;mso-wrap-style:square;v-text-anchor:top" coordsize="1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oBcYA&#10;AADcAAAADwAAAGRycy9kb3ducmV2LnhtbESPQU/CQBSE7yT8h80j4SZbi1GpLIRgQBIvisbzs/ts&#10;G7pva/dBy79nTUw4Tmbmm8x82btanagNlWcDt5MEFHHubcWFgc+Pzc0jqCDIFmvPZOBMAZaL4WCO&#10;mfUdv9NpL4WKEA4ZGihFmkzrkJfkMEx8Qxy9H986lCjbQtsWuwh3tU6T5F47rDgulNjQuqT8sD86&#10;A9vj706+ZFqkL913OntePSRv/asx41G/egIl1Ms1/N/eWQPp7A7+zsQj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voBcYAAADcAAAADwAAAAAAAAAAAAAAAACYAgAAZHJz&#10;L2Rvd25yZXYueG1sUEsFBgAAAAAEAAQA9QAAAIsDAAAAAA==&#10;" path="m119,95l102,80,87,60,74,36,52,14,21,4,,e" filled="f" strokecolor="#121315" strokeweight=".3075mm">
                  <v:path arrowok="t" o:connecttype="custom" o:connectlocs="119,507;102,492;87,472;74,448;52,426;21,416;0,412" o:connectangles="0,0,0,0,0,0,0"/>
                </v:shape>
                <v:shape id="Freeform 1298" o:spid="_x0000_s1318" style="position:absolute;left:6786;top:517;width:37;height:25;visibility:visible;mso-wrap-style:square;v-text-anchor:top" coordsize="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N68YA&#10;AADcAAAADwAAAGRycy9kb3ducmV2LnhtbESP3WrCQBSE7wu+w3KE3tWNUUuNrhKFQn9yU/UBDtlj&#10;Es2eDbtbE9++Wyj0cpiZb5j1djCtuJHzjWUF00kCgri0uuFKwen4+vQCwgdkja1lUnAnD9vN6GGN&#10;mbY9f9HtECoRIewzVFCH0GVS+rImg35iO+Lona0zGKJ0ldQO+wg3rUyT5FkabDgu1NjRvqbyevg2&#10;CobP+eJqLvreLWfF/P1jl/tp0Sv1OB7yFYhAQ/gP/7XftIJ0uYD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GN68YAAADcAAAADwAAAAAAAAAAAAAAAACYAgAAZHJz&#10;L2Rvd25yZXYueG1sUEsFBgAAAAAEAAQA9QAAAIsDAAAAAA==&#10;" path="m,l33,20r4,5e" filled="f" strokecolor="#121315" strokeweight=".3035mm">
                  <v:path arrowok="t" o:connecttype="custom" o:connectlocs="0,517;33,537;37,542" o:connectangles="0,0,0"/>
                </v:shape>
                <v:shape id="Freeform 1299" o:spid="_x0000_s1319" style="position:absolute;left:6895;top:564;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3UL4A&#10;AADcAAAADwAAAGRycy9kb3ducmV2LnhtbESPzQrCMBCE74LvEFbwpqkKRatRRBC8KPjzAEuztqXN&#10;piRR69sbQfA4zMw3zGrTmUY8yfnKsoLJOAFBnFtdcaHgdt2P5iB8QNbYWCYFb/KwWfd7K8y0ffGZ&#10;npdQiAhhn6GCMoQ2k9LnJRn0Y9sSR+9uncEQpSukdviKcNPIaZKk0mDFcaHElnYl5fXlYRToI7ud&#10;q9O3NXJ2uvv6FGbyodRw0G2XIAJ14R/+tQ9awXSR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yN1C+AAAA3AAAAA8AAAAAAAAAAAAAAAAAmAIAAGRycy9kb3ducmV2&#10;LnhtbFBLBQYAAAAABAAEAPUAAACDAwAAAAA=&#10;" path="m34,r,24l4,14,,3e" filled="f" strokecolor="#121315" strokeweight=".30486mm">
                  <v:path arrowok="t" o:connecttype="custom" o:connectlocs="34,564;34,588;4,578;0,567" o:connectangles="0,0,0,0"/>
                </v:shape>
                <v:line id="Line 1300" o:spid="_x0000_s1320" style="position:absolute;visibility:visible;mso-wrap-style:square" from="6933,604" to="693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Ii8cAAADcAAAADwAAAGRycy9kb3ducmV2LnhtbESPS2sCQRCE7wH/w9BCbnHWBzFuHEUk&#10;IRIw8ZFDjs1OZ3dxp3vZmejqr88IQo5FVX1FTeetq9SRGl8KG+j3ElDEmdiScwNf+9eHJ1A+IFus&#10;hMnAmTzMZ527KaZWTryl4y7kKkLYp2igCKFOtfZZQQ59T2ri6P1I4zBE2eTaNniKcFfpQZI8aocl&#10;x4UCa1oWlB12v86AHb8PX4ZraUffm83+Qz6F3i4rY+677eIZVKA2/Idv7ZU1MJiM4XomHgE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QiLxwAAANwAAAAPAAAAAAAA&#10;AAAAAAAAAKECAABkcnMvZG93bnJldi54bWxQSwUGAAAAAAQABAD5AAAAlQMAAAAA&#10;" strokecolor="#121315" strokeweight=".28925mm"/>
                <v:line id="Line 1301" o:spid="_x0000_s1321" style="position:absolute;visibility:visible;mso-wrap-style:square" from="6773,672" to="680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iMIAAADcAAAADwAAAGRycy9kb3ducmV2LnhtbERPTUvDQBC9C/0PyxS82U0DDTXttkho&#10;QT1p1UNvQ3ZMQrOzYXdsk3/vHgSPj/e93Y+uV1cKsfNsYLnIQBHX3nbcGPj8OD6sQUVBtth7JgMT&#10;RdjvZndbLK2/8TtdT9KoFMKxRAOtyFBqHeuWHMaFH4gT9+2DQ0kwNNoGvKVw1+s8ywrtsOPU0OJA&#10;VUv15fTjDBQvUoXXc/61Xl6kmKa3VXWwK2Pu5+PTBpTQKP/iP/ezNZA/prXpTDoC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k+iMIAAADcAAAADwAAAAAAAAAAAAAA&#10;AAChAgAAZHJzL2Rvd25yZXYueG1sUEsFBgAAAAAEAAQA+QAAAJADAAAAAA==&#10;" strokecolor="#121315" strokeweight=".30469mm"/>
                <v:line id="Line 1302" o:spid="_x0000_s1322" style="position:absolute;visibility:visible;mso-wrap-style:square" from="6912,663" to="691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4kMcAAADcAAAADwAAAGRycy9kb3ducmV2LnhtbESPS2vDMBCE74X+B7GF3Bo5IZTGsRzy&#10;IDSUppDHJbfF2tqm1spISmL311eFQI/DzHzDZPPONOJKzteWFYyGCQjiwuqaSwWn4+b5FYQPyBob&#10;y6SgJw/z/PEhw1TbG+/pegiliBD2KSqoQmhTKX1RkUE/tC1x9L6sMxiidKXUDm8Rbho5TpIXabDm&#10;uFBhS6uKiu/DxSjYXfrQT7bn9+TNcLM7L9fu4/NHqcFTt5iBCNSF//C9vdUKxtMp/J2JR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iQxwAAANwAAAAPAAAAAAAA&#10;AAAAAAAAAKECAABkcnMvZG93bnJldi54bWxQSwUGAAAAAAQABAD5AAAAlQMAAAAA&#10;" strokecolor="#121315" strokeweight=".29325mm"/>
                <v:shape id="Freeform 1303" o:spid="_x0000_s1323" style="position:absolute;left:6964;top:599;width:60;height:58;visibility:visible;mso-wrap-style:square;v-text-anchor:top" coordsize="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JmcIA&#10;AADcAAAADwAAAGRycy9kb3ducmV2LnhtbERPy2oCMRTdC/5DuEI3ookWVKZGKcWC2IX4+IDbyZ3J&#10;6ORmmEQd/75ZFFweznu57lwt7tSGyrOGyViBIM69qbjUcD59jxYgQkQ2WHsmDU8KsF71e0vMjH/w&#10;ge7HWIoUwiFDDTbGJpMy5JYchrFviBNX+NZhTLAtpWnxkcJdLadKzaTDilODxYa+LOXX481p+NlN&#10;fneLqToV+26zL+xleJ4H0vpt0H1+gIjUxZf43701Gt5Vmp/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omZwgAAANwAAAAPAAAAAAAAAAAAAAAAAJgCAABkcnMvZG93&#10;bnJldi54bWxQSwUGAAAAAAQABAD1AAAAhwMAAAAA&#10;" path="m59,58l33,38,6,16,,e" filled="f" strokecolor="#121315" strokeweight=".31281mm">
                  <v:path arrowok="t" o:connecttype="custom" o:connectlocs="59,657;33,637;6,615;0,599" o:connectangles="0,0,0,0"/>
                </v:shape>
                <v:shape id="Freeform 1304" o:spid="_x0000_s1324" style="position:absolute;left:6962;top:564;width:2;height:3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zeMQA&#10;AADcAAAADwAAAGRycy9kb3ducmV2LnhtbESPQWvCQBSE70L/w/IK3nQTRSvRVYoQEA+CtpfeHtln&#10;Npp9m2ZXk/77riB4HGbmG2a16W0t7tT6yrGCdJyAIC6crrhU8P2VjxYgfEDWWDsmBX/kYbN+G6ww&#10;067jI91PoRQRwj5DBSaEJpPSF4Ys+rFriKN3dq3FEGVbSt1iF+G2lpMkmUuLFccFgw1tDRXX081G&#10;Sv47M93uwJdFzx/5z2GyTfdWqeF7/7kEEagPr/CzvdMKpkkKj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M3jEAAAA3AAAAA8AAAAAAAAAAAAAAAAAmAIAAGRycy9k&#10;b3ducmV2LnhtbFBLBQYAAAAABAAEAPUAAACJAwAAAAA=&#10;" path="m2,35l,18,2,e" filled="f" strokecolor="#121315" strokeweight=".34039mm">
                  <v:path arrowok="t" o:connecttype="custom" o:connectlocs="2,599;0,582;2,564" o:connectangles="0,0,0"/>
                </v:shape>
                <v:line id="Line 1305" o:spid="_x0000_s1325" style="position:absolute;visibility:visible;mso-wrap-style:square" from="7042,685" to="704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9MYAAADcAAAADwAAAGRycy9kb3ducmV2LnhtbESPT2vCQBTE74LfYXlCL1I3JiCSukpp&#10;kRbqxT8UentkX5Ng9m3YXZO0n94VBI/DzPyGWW0G04iOnK8tK5jPEhDEhdU1lwpOx+3zEoQPyBob&#10;y6Tgjzxs1uPRCnNte95TdwiliBD2OSqoQmhzKX1RkUE/sy1x9H6tMxiidKXUDvsIN41Mk2QhDdYc&#10;Fyps6a2i4ny4GAVf7z/n7rgrptP/bR94kWbZt/tQ6mkyvL6ACDSER/je/tQKsiSF25l4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6ZvTGAAAA3AAAAA8AAAAAAAAA&#10;AAAAAAAAoQIAAGRycy9kb3ducmV2LnhtbFBLBQYAAAAABAAEAPkAAACUAwAAAAA=&#10;" strokecolor="#121315" strokeweight=".32297mm"/>
                <v:shape id="Freeform 1306" o:spid="_x0000_s1326" style="position:absolute;left:6771;top:317;width:187;height:95;visibility:visible;mso-wrap-style:square;v-text-anchor:top" coordsize="1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nMUA&#10;AADcAAAADwAAAGRycy9kb3ducmV2LnhtbESPT2sCMRTE7wW/Q3gFb5rUf223RhFB6UWhruD1sXnd&#10;bLt5WTZR129vCkKPw8z8hpkvO1eLC7Wh8qzhZahAEBfeVFxqOOabwRuIEJEN1p5Jw40CLBe9pzlm&#10;xl/5iy6HWIoE4ZChBhtjk0kZCksOw9A3xMn79q3DmGRbStPiNcFdLUdKzaTDitOCxYbWlorfw9lp&#10;WL8eT3Y6+9mFiTrlNt+e30e817r/3K0+QETq4n/40f40GsZqDH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6cxQAAANwAAAAPAAAAAAAAAAAAAAAAAJgCAABkcnMv&#10;ZG93bnJldi54bWxQSwUGAAAAAAQABAD1AAAAigMAAAAA&#10;" path="m,l49,22,80,43,98,60r21,16l147,95,169,76r4,-22l186,57e" filled="f" strokecolor="#121315" strokeweight=".29767mm">
                  <v:path arrowok="t" o:connecttype="custom" o:connectlocs="0,317;49,339;80,360;98,377;119,393;147,412;169,393;173,371;186,374" o:connectangles="0,0,0,0,0,0,0,0,0"/>
                </v:shape>
                <v:shape id="Freeform 1307" o:spid="_x0000_s1327" style="position:absolute;left:6108;top:1157;width:133;height:22;visibility:visible;mso-wrap-style:square;v-text-anchor:top" coordsize="1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Z8UA&#10;AADcAAAADwAAAGRycy9kb3ducmV2LnhtbESP0WrCQBRE34X+w3ILfTMbrViJ2UgRpBYK0rQfcM3e&#10;ZIPZu2l2q/HvuwXBx2FmzjD5ZrSdONPgW8cKZkkKgrhyuuVGwffXbroC4QOyxs4xKbiSh03xMMkx&#10;0+7Cn3QuQyMihH2GCkwIfSalrwxZ9InriaNXu8FiiHJopB7wEuG2k/M0XUqLLccFgz1tDVWn8tcq&#10;GH/M6u2F67KlfjH37x/HQz07KvX0OL6uQQQawz18a++1gud0Af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6BnxQAAANwAAAAPAAAAAAAAAAAAAAAAAJgCAABkcnMv&#10;ZG93bnJldi54bWxQSwUGAAAAAAQABAD1AAAAigMAAAAA&#10;" path="m133,l69,11,,22e" filled="f" strokecolor="#121315" strokeweight=".28808mm">
                  <v:path arrowok="t" o:connecttype="custom" o:connectlocs="133,1157;69,1168;0,1179" o:connectangles="0,0,0"/>
                </v:shape>
                <v:line id="Line 1308" o:spid="_x0000_s1328" style="position:absolute;visibility:visible;mso-wrap-style:square" from="6165,1157" to="6165,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wfsQAAADcAAAADwAAAGRycy9kb3ducmV2LnhtbESPT2sCMRTE7wW/Q3hCbzVbW23ZGkUE&#10;qdCLf1ro8bF5TRY3L8smrvHbN4LgcZiZ3zCzRXKN6KkLtWcFz6MCBHHldc1Gwfdh/fQOIkRkjY1n&#10;UnChAIv54GGGpfZn3lG/j0ZkCIcSFdgY21LKUFlyGEa+Jc7en+8cxiw7I3WH5wx3jRwXxVQ6rDkv&#10;WGxpZak67k9OASXuX3+2O2PT8fOt+tosfy+tUepxmJYfICKleA/f2hut4KWYwPVMP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fB+xAAAANwAAAAPAAAAAAAAAAAA&#10;AAAAAKECAABkcnMvZG93bnJldi54bWxQSwUGAAAAAAQABAD5AAAAkgMAAAAA&#10;" strokecolor="#121315" strokeweight=".29364mm"/>
                <v:shape id="Freeform 1309" o:spid="_x0000_s1329" style="position:absolute;left:6895;top:433;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IsQA&#10;AADcAAAADwAAAGRycy9kb3ducmV2LnhtbESPS2sCQRCE74L/YWjBm876JFkdRQIhueSgeV3bnXZn&#10;cadn2enoJr8+ExByLKrqK2q97XytLtTGKrCByTgDRVwEW3Fp4O31cXQHKgqyxTowGfimCNtNv7fG&#10;3IYr7+lykFIlCMccDTiRJtc6Fo48xnFoiJN3Cq1HSbIttW3xmuC+1tMsW2qPFacFhw09OCrOhy9v&#10;QD4dvR/nP8dy8VTfL/YsH/MXMWY46HYrUEKd/Idv7WdrYJYt4e9MO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viLEAAAA3AAAAA8AAAAAAAAAAAAAAAAAmAIAAGRycy9k&#10;b3ducmV2LnhtbFBLBQYAAAAABAAEAPUAAACJAwAAAAA=&#10;" path="m,l19,13,30,31r7,5e" filled="f" strokecolor="#121315" strokeweight=".31264mm">
                  <v:path arrowok="t" o:connecttype="custom" o:connectlocs="0,433;19,446;30,464;37,469" o:connectangles="0,0,0,0"/>
                </v:shape>
                <v:shape id="Freeform 1310" o:spid="_x0000_s1330" style="position:absolute;left:6859;top:458;width:83;height:37;visibility:visible;mso-wrap-style:square;v-text-anchor:top" coordsize="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wWsQA&#10;AADcAAAADwAAAGRycy9kb3ducmV2LnhtbESPQUsDMRSE70L/Q3gFbzaxi1q2TUspiF48dKv35+Z1&#10;E9y8LElst/31RhA8DjPzDbPajL4XJ4rJBdZwP1MgiNtgHHca3g/PdwsQKSMb7AOThgsl2KwnNyus&#10;TTjznk5N7kSBcKpRg815qKVMrSWPaRYG4uIdQ/SYi4ydNBHPBe57OVfqUXp0XBYsDrSz1H41316D&#10;ktlF92mvL36xrd6qj2Z/fbhofTsdt0sQmcb8H/5rvxoNlXqC3zPl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MFrEAAAA3AAAAA8AAAAAAAAAAAAAAAAAmAIAAGRycy9k&#10;b3ducmV2LnhtbFBLBQYAAAAABAAEAPUAAACJAwAAAAA=&#10;" path="m73,13l83,36,48,20,31,5,,e" filled="f" strokecolor="#121315" strokeweight=".29533mm">
                  <v:path arrowok="t" o:connecttype="custom" o:connectlocs="73,471;83,494;48,478;31,463;0,458" o:connectangles="0,0,0,0,0"/>
                </v:shape>
                <v:line id="Line 1311" o:spid="_x0000_s1331" style="position:absolute;visibility:visible;mso-wrap-style:square" from="6866,376" to="690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08IAAADcAAAADwAAAGRycy9kb3ducmV2LnhtbERPz2vCMBS+C/sfwhvspqkWRKtRZEMY&#10;u0zrYHp7NM+0tHkpTWa7/94cBI8f3+/1drCNuFHnK8cKppMEBHHhdMVGwc9pP16A8AFZY+OYFPyT&#10;h+3mZbTGTLuej3TLgxExhH2GCsoQ2kxKX5Rk0U9cSxy5q+sshgg7I3WHfQy3jZwlyVxarDg2lNjS&#10;e0lFnf9ZBVU6vX5Z852eh2V/WNYX81H/HpR6ex12KxCBhvAUP9yfWkGaxLX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08IAAADcAAAADwAAAAAAAAAAAAAA&#10;AAChAgAAZHJzL2Rvd25yZXYueG1sUEsFBgAAAAAEAAQA+QAAAJADAAAAAA==&#10;" strokecolor="#121315" strokeweight=".32997mm"/>
                <v:shape id="Freeform 1312" o:spid="_x0000_s1332" style="position:absolute;left:6988;top:339;width:61;height:27;visibility:visible;mso-wrap-style:square;v-text-anchor:top" coordsize="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A9cAA&#10;AADcAAAADwAAAGRycy9kb3ducmV2LnhtbERP3WrCMBS+F3yHcATvbOpE2apR6sZAQS/W+QDH5qwt&#10;a05Kkmn39kYQvPz4/leb3rTiQs43lhVMkxQEcWl1w5WC0/fn5BWED8gaW8uk4J88bNbDwQozba/8&#10;RZciVCKGsM9QQR1Cl0npy5oM+sR2xJH7sc5giNBVUju8xnDTypc0XUiDDceGGjt6r6n8Lf5M7N1t&#10;Mdduuj8fPrZFfo7j5sdGqfGoz5cgAvXhKX64d1rBLH2D+5l4BO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JA9cAAAADcAAAADwAAAAAAAAAAAAAAAACYAgAAZHJzL2Rvd25y&#10;ZXYueG1sUEsFBgAAAAAEAAQA9QAAAIUDAAAAAA==&#10;" path="m60,26l43,18,,e" filled="f" strokecolor="#121315" strokeweight=".29508mm">
                  <v:path arrowok="t" o:connecttype="custom" o:connectlocs="60,365;43,357;0,339" o:connectangles="0,0,0"/>
                </v:shape>
                <v:shape id="Freeform 1313" o:spid="_x0000_s1333" style="position:absolute;left:7045;top:339;width:46;height:27;visibility:visible;mso-wrap-style:square;v-text-anchor:top" coordsize="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stcAA&#10;AADcAAAADwAAAGRycy9kb3ducmV2LnhtbERPy4rCMBTdC/MP4Q6408QOSukYRQYGHFzVx/5Oc22r&#10;zU1pYq1/bxaCy8N5L9eDbURPna8da5hNFQjiwpmaSw3Hw+8kBeEDssHGMWl4kIf16mO0xMy4O+fU&#10;70MpYgj7DDVUIbSZlL6oyKKfupY4cmfXWQwRdqU0Hd5juG1kotRCWqw5NlTY0k9FxXV/sxrynUqa&#10;q7n8pcVZyeSU/7fzfqf1+HPYfIMINIS3+OXeGg1fszg/no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4stcAAAADcAAAADwAAAAAAAAAAAAAAAACYAgAAZHJzL2Rvd25y&#10;ZXYueG1sUEsFBgAAAAAEAAQA9QAAAIUDAAAAAA==&#10;" path="m,l1,15,16,26r29,e" filled="f" strokecolor="#121315" strokeweight=".30003mm">
                  <v:path arrowok="t" o:connecttype="custom" o:connectlocs="0,339;1,354;16,365;45,365" o:connectangles="0,0,0,0"/>
                </v:shape>
                <v:line id="Line 1314" o:spid="_x0000_s1334" style="position:absolute;visibility:visible;mso-wrap-style:square" from="7120,387" to="712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GcMUAAADcAAAADwAAAGRycy9kb3ducmV2LnhtbESPQUvDQBSE74L/YXlCL9JuoiA1dlu0&#10;tCDeTCu9PrLPbDD7NmRfk+ivdwWhx2FmvmFWm8m3aqA+NoEN5IsMFHEVbMO1geNhP1+CioJssQ1M&#10;Br4pwmZ9fbXCwoaR32kopVYJwrFAA06kK7SOlSOPcRE64uR9ht6jJNnX2vY4Jrhv9V2WPWiPDacF&#10;hx1tHVVf5dkb2P1US3u+fTmVQzY+uo+3rciuNGZ2Mz0/gRKa5BL+b79aA/d5Dn9n0hH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GcMUAAADcAAAADwAAAAAAAAAA&#10;AAAAAAChAgAAZHJzL2Rvd25yZXYueG1sUEsFBgAAAAAEAAQA+QAAAJMDAAAAAA==&#10;" strokecolor="#121315" strokeweight=".305mm"/>
                <v:shape id="Freeform 1315" o:spid="_x0000_s1335" style="position:absolute;left:6977;top:317;width:68;height:22;visibility:visible;mso-wrap-style:square;v-text-anchor:top" coordsize="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LCsYA&#10;AADcAAAADwAAAGRycy9kb3ducmV2LnhtbESP0WrCQBRE3wv9h+UWfCl1Y0JLja4i0YAifajpB1yy&#10;1ySYvRuyqyZ/7xYKfRxm5gyzXA+mFTfqXWNZwWwagSAurW64UvBT5G+fIJxH1thaJgUjOVivnp+W&#10;mGp752+6nXwlAoRdigpq77tUSlfWZNBNbUccvLPtDfog+0rqHu8BbloZR9GHNNhwWKixo6ym8nK6&#10;GgWHeDe+HlzCR1nML/P8vdhkX1ulJi/DZgHC0+D/w3/tvVaQzGL4PR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CLCsYAAADcAAAADwAAAAAAAAAAAAAAAACYAgAAZHJz&#10;L2Rvd25yZXYueG1sUEsFBgAAAAAEAAQA9QAAAIsDAAAAAA==&#10;" path="m13,20l,,46,8,68,22e" filled="f" strokecolor="#121315" strokeweight=".29175mm">
                  <v:path arrowok="t" o:connecttype="custom" o:connectlocs="13,337;0,317;46,325;68,339" o:connectangles="0,0,0,0"/>
                </v:shape>
                <v:line id="Line 1316" o:spid="_x0000_s1336" style="position:absolute;visibility:visible;mso-wrap-style:square" from="7079,303" to="710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9y0scAAADcAAAADwAAAGRycy9kb3ducmV2LnhtbESPT2vCQBTE7wW/w/KEXopuVBBJ3YhY&#10;Kh6Uoq1Ub4/syx/Mvg3ZbYx++q5Q6HGYmd8w80VnKtFS40rLCkbDCARxanXJuYKvz/fBDITzyBor&#10;y6TgRg4WSe9pjrG2V95Te/C5CBB2MSoovK9jKV1akEE3tDVx8DLbGPRBNrnUDV4D3FRyHEVTabDk&#10;sFBgTauC0svhxyh4mR7X+rK9f+9O5302Sz9w276hUs/9bvkKwlPn/8N/7Y1WMBlN4HEmHAGZ/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j3LSxwAAANwAAAAPAAAAAAAA&#10;AAAAAAAAAKECAABkcnMvZG93bnJldi54bWxQSwUGAAAAAAQABAD5AAAAlQMAAAAA&#10;" strokecolor="#121315" strokeweight=".33081mm"/>
                <v:shape id="Freeform 1317" o:spid="_x0000_s1337" style="position:absolute;left:7075;top:245;width:16;height:58;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K18UA&#10;AADcAAAADwAAAGRycy9kb3ducmV2LnhtbESPQWvCQBSE74L/YXmCN93YapHUVaRQqkgPpgoeX7PP&#10;JJh9m2bXGP31rlDwOMzMN8xs0ZpSNFS7wrKC0TACQZxaXXCmYPfzOZiCcB5ZY2mZFFzJwWLe7cww&#10;1vbCW2oSn4kAYRejgtz7KpbSpTkZdENbEQfvaGuDPsg6k7rGS4CbUr5E0Zs0WHBYyLGij5zSU3I2&#10;gfLtv/gvGdP6Vv7S5thMDtf9RKl+r12+g/DU+mf4v73SCl5HY3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crXxQAAANwAAAAPAAAAAAAAAAAAAAAAAJgCAABkcnMv&#10;ZG93bnJldi54bWxQSwUGAAAAAAQABAD1AAAAigMAAAAA&#10;" path="m15,l,28,2,58e" filled="f" strokecolor="#121315" strokeweight=".33692mm">
                  <v:path arrowok="t" o:connecttype="custom" o:connectlocs="15,245;0,273;2,303" o:connectangles="0,0,0"/>
                </v:shape>
                <v:line id="Line 1318" o:spid="_x0000_s1338" style="position:absolute;visibility:visible;mso-wrap-style:square" from="7012,542" to="705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1ekcQAAADcAAAADwAAAGRycy9kb3ducmV2LnhtbESPQWvCQBSE70L/w/IK3nRjrKWkbkIt&#10;VDwVjKVen9nXJHT3bcxuNf57tyB4HGbmG2ZZDNaIE/W+daxgNk1AEFdOt1wr+Np9TF5A+ICs0Tgm&#10;BRfyUOQPoyVm2p15S6cy1CJC2GeooAmhy6T0VUMW/dR1xNH7cb3FEGVfS93jOcKtkWmSPEuLLceF&#10;Bjt6b6j6Lf+sgs9DuX1KN+a7Tvfr42pYa20oKDV+HN5eQQQawj18a2+0gvlsAf9n4h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V6RxAAAANwAAAAPAAAAAAAAAAAA&#10;AAAAAKECAABkcnMvZG93bnJldi54bWxQSwUGAAAAAAQABAD5AAAAkgMAAAAA&#10;" strokecolor="#121315" strokeweight=".28667mm"/>
                <v:shape id="Freeform 1319" o:spid="_x0000_s1339" style="position:absolute;left:7033;top:542;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t4cQA&#10;AADcAAAADwAAAGRycy9kb3ducmV2LnhtbESPQWvCQBSE7wX/w/IEL1I3WhCJrlIUqSIVTOP9kX0m&#10;odm3YXcb47/vCoUeh5n5hlltetOIjpyvLSuYThIQxIXVNZcK8q/96wKED8gaG8uk4EEeNuvBywpT&#10;be98oS4LpYgQ9ikqqEJoUyl9UZFBP7EtcfRu1hkMUbpSaof3CDeNnCXJXBqsOS5U2NK2ouI7+zEK&#10;Fsn4eDrn7iDz8fbTdh/ymu1uSo2G/fsSRKA+/If/2get4G06h+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ELeHEAAAA3AAAAA8AAAAAAAAAAAAAAAAAmAIAAGRycy9k&#10;b3ducmV2LnhtbFBLBQYAAAAABAAEAPUAAACJAwAAAAA=&#10;" path="m,l33,16,57,33,55,57e" filled="f" strokecolor="#121315" strokeweight=".31378mm">
                  <v:path arrowok="t" o:connecttype="custom" o:connectlocs="0,542;33,558;57,575;55,599" o:connectangles="0,0,0,0"/>
                </v:shape>
                <v:line id="Line 1320" o:spid="_x0000_s1340" style="position:absolute;visibility:visible;mso-wrap-style:square" from="6442,553" to="644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lfcQAAADcAAAADwAAAGRycy9kb3ducmV2LnhtbESPQWvCQBSE70L/w/IK3nRjLLakbkIt&#10;VDwVjKVen9nXJHT3bcxuNf57tyB4HGbmG2ZZDNaIE/W+daxgNk1AEFdOt1wr+Np9TF5A+ICs0Tgm&#10;BRfyUOQPoyVm2p15S6cy1CJC2GeooAmhy6T0VUMW/dR1xNH7cb3FEGVfS93jOcKtkWmSLKTFluNC&#10;gx29N1T9ln9Wweeh3D6lG/Ndp/v1cTWstTYUlBo/Dm+vIAIN4R6+tTdawXz2DP9n4h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2V9xAAAANwAAAAPAAAAAAAAAAAA&#10;AAAAAKECAABkcnMvZG93bnJldi54bWxQSwUGAAAAAAQABAD5AAAAkgMAAAAA&#10;" strokecolor="#121315" strokeweight=".28667mm"/>
                <v:line id="Line 1321" o:spid="_x0000_s1341" style="position:absolute;visibility:visible;mso-wrap-style:square" from="7131,507" to="713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BsxcAAAADcAAAADwAAAGRycy9kb3ducmV2LnhtbERPz0vDMBS+C/4P4Q12EZd2A5G6bIyB&#10;4HXdsNdH8toUm5eSxLb61y8HwePH93t/XNwgJgqx96yg3BQgiLU3PXcKbtf351cQMSEbHDyTgh+K&#10;cDw8PuyxMn7mC0116kQO4VihApvSWEkZtSWHceNH4sy1PjhMGYZOmoBzDneD3BbFi3TYc26wONLZ&#10;kv6qv50C3ZTyPIQZ2/b3SU8jbRtbfyq1Xi2nNxCJlvQv/nN/GAW7Mq/NZ/IRkI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AbMXAAAAA3AAAAA8AAAAAAAAAAAAAAAAA&#10;oQIAAGRycy9kb3ducmV2LnhtbFBLBQYAAAAABAAEAPkAAACOAwAAAAA=&#10;" strokecolor="#121315" strokeweight=".33453mm"/>
                <v:shape id="Freeform 1322" o:spid="_x0000_s1342" style="position:absolute;left:7127;top:458;width:33;height:37;visibility:visible;mso-wrap-style:square;v-text-anchor:top" coordsize="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7SMgA&#10;AADcAAAADwAAAGRycy9kb3ducmV2LnhtbESPS2/CMBCE75X6H6ytxK04BLVAwKCqaquWx4HHgeMS&#10;b+OIeB1iA+Hf15Uq9TiamW80k1lrK3GhxpeOFfS6CQji3OmSCwW77fvjEIQPyBorx6TgRh5m0/u7&#10;CWbaXXlNl00oRISwz1CBCaHOpPS5IYu+62ri6H27xmKIsimkbvAa4baSaZI8S4slxwWDNb0ayo+b&#10;s1VQ3z72R7N8Sk9fb6dDumoXZz8fKNV5aF/GIAK14T/81/7UCvq9EfyeiUdAT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t/tIyAAAANwAAAAPAAAAAAAAAAAAAAAAAJgCAABk&#10;cnMvZG93bnJldi54bWxQSwUGAAAAAAQABAD1AAAAjQMAAAAA&#10;" path="m33,l13,24,,36e" filled="f" strokecolor="#121315" strokeweight=".31597mm">
                  <v:path arrowok="t" o:connecttype="custom" o:connectlocs="33,458;13,482;0,494" o:connectangles="0,0,0"/>
                </v:shape>
                <v:shape id="Freeform 1323" o:spid="_x0000_s1343" style="position:absolute;left:7375;top:281;width:40;height:36;visibility:visible;mso-wrap-style:square;v-text-anchor:top" coordsize="4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m8AA&#10;AADcAAAADwAAAGRycy9kb3ducmV2LnhtbERPzWoCMRC+F3yHMIK3mqggshpFLEWhIDT6AMNm3F3d&#10;TNYk6vbtm0Ohx4/vf7XpXSueFGLjWcNkrEAQl942XGk4nz7fFyBiQrbYeiYNPxRhsx68rbCw/sXf&#10;9DSpEjmEY4Ea6pS6QspY1uQwjn1HnLmLDw5ThqGSNuArh7tWTpWaS4cN54YaO9rVVN7Mw2kI8/Zj&#10;f1yY48zc45cyV3NSVaP1aNhvlyAS9elf/Oc+WA2zaZ6fz+Qj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pm8AAAADcAAAADwAAAAAAAAAAAAAAAACYAgAAZHJzL2Rvd25y&#10;ZXYueG1sUEsFBgAAAAAEAAQA9QAAAIUDAAAAAA==&#10;" path="m,36l25,19,39,e" filled="f" strokecolor="#121315" strokeweight=".311mm">
                  <v:path arrowok="t" o:connecttype="custom" o:connectlocs="0,317;25,300;39,281" o:connectangles="0,0,0"/>
                </v:shape>
                <v:line id="Line 1324" o:spid="_x0000_s1344" style="position:absolute;visibility:visible;mso-wrap-style:square" from="7360,366" to="737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c4scAAADcAAAADwAAAGRycy9kb3ducmV2LnhtbESPT2vCQBTE7wW/w/KE3pqNFoqkriJq&#10;oYFe1FDo7Zl95o/Zt2l2NWk/vVsQehxm5jfMfDmYRlypc5VlBZMoBkGcW11xoSA7vD3NQDiPrLGx&#10;TAp+yMFyMXqYY6Jtzzu67n0hAoRdggpK79tESpeXZNBFtiUO3sl2Bn2QXSF1h32Am0ZO4/hFGqw4&#10;LJTY0rqk/Ly/GAUfs18zZHXztT2m6betj4fPzaVW6nE8rF5BeBr8f/jeftcKnqcT+Ds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dzixwAAANwAAAAPAAAAAAAA&#10;AAAAAAAAAKECAABkcnMvZG93bnJldi54bWxQSwUGAAAAAAQABAD5AAAAlQMAAAAA&#10;" strokecolor="#121315" strokeweight=".33594mm"/>
                <v:shape id="Freeform 1325" o:spid="_x0000_s1345" style="position:absolute;left:7353;top:354;width:113;height:116;visibility:visible;mso-wrap-style:square;v-text-anchor:top" coordsize="11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Vr8QA&#10;AADcAAAADwAAAGRycy9kb3ducmV2LnhtbESPQWsCMRSE7wX/Q3hCbzXrClJWo6ggFKSHbsXzc/Pc&#10;Xdy8xCR11/76plDocZiZb5jlejCduJMPrWUF00kGgriyuuVawfFz//IKIkRkjZ1lUvCgAOvV6GmJ&#10;hbY9f9C9jLVIEA4FKmhidIWUoWrIYJhYR5y8i/UGY5K+ltpjn+Cmk3mWzaXBltNCg452DVXX8sso&#10;eHcncjFry21FNz8/9/72/Tgo9TweNgsQkYb4H/5rv2kFszy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Va/EAAAA3AAAAA8AAAAAAAAAAAAAAAAAmAIAAGRycy9k&#10;b3ducmV2LnhtbFBLBQYAAAAABAAEAPUAAACJAwAAAAA=&#10;" path="m,115l11,88,24,60,54,39,95,19,112,e" filled="f" strokecolor="#121315" strokeweight=".31422mm">
                  <v:path arrowok="t" o:connecttype="custom" o:connectlocs="0,469;11,442;24,414;54,393;95,373;112,354" o:connectangles="0,0,0,0,0,0"/>
                </v:shape>
                <v:shape id="Freeform 1326" o:spid="_x0000_s1346" style="position:absolute;left:6525;top:553;width:94;height:1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PTcMA&#10;AADcAAAADwAAAGRycy9kb3ducmV2LnhtbESPQYvCMBSE74L/IbyFvYimVly0GkUEWcGTdb0/mmdb&#10;tnkpTWy7++uNIHgcZuYbZr3tTSVaalxpWcF0EoEgzqwuOVfwczmMFyCcR9ZYWSYFf+RguxkO1pho&#10;2/GZ2tTnIkDYJaig8L5OpHRZQQbdxNbEwbvZxqAPssmlbrALcFPJOIq+pMGSw0KBNe0Lyn7Tu1Hw&#10;fY3ba3vc3Renf9uN5hXa5RyV+vzodysQnnr/Dr/aR61gFs/geSY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PTcMAAADcAAAADwAAAAAAAAAAAAAAAACYAgAAZHJzL2Rv&#10;d25yZXYueG1sUEsFBgAAAAAEAAQA9QAAAIgDAAAAAA==&#10;" path="m93,11l45,1,,e" filled="f" strokecolor="#121315" strokeweight=".28742mm">
                  <v:path arrowok="t" o:connecttype="custom" o:connectlocs="93,564;45,554;0,553" o:connectangles="0,0,0"/>
                </v:shape>
                <v:shape id="Freeform 1327" o:spid="_x0000_s1347" style="position:absolute;left:6527;top:480;width:55;height:5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jxMMA&#10;AADcAAAADwAAAGRycy9kb3ducmV2LnhtbESPQYvCMBSE78L+h/AWvGm6KirVKIsg2OOqIN6ezbMt&#10;27x0m6jRX78RBI/DzHzDzJfB1OJKrassK/jqJyCIc6srLhTsd+veFITzyBpry6TgTg6Wi4/OHFNt&#10;b/xD160vRISwS1FB6X2TSunykgy6vm2Io3e2rUEfZVtI3eItwk0tB0kylgYrjgslNrQqKf/dXoyC&#10;h9ndT/7PZeHYHILkUTYZHjKlup/hewbCU/Dv8Ku90QqGgxE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9jxMMAAADcAAAADwAAAAAAAAAAAAAAAACYAgAAZHJzL2Rv&#10;d25yZXYueG1sUEsFBgAAAAAEAAQA9QAAAIgDAAAAAA==&#10;" path="m55,51l18,27,,e" filled="f" strokecolor="#121315" strokeweight=".31192mm">
                  <v:path arrowok="t" o:connecttype="custom" o:connectlocs="55,531;18,507;0,480" o:connectangles="0,0,0"/>
                </v:shape>
                <v:shape id="Freeform 1328" o:spid="_x0000_s1348" style="position:absolute;left:6582;top:531;width:107;height:69;visibility:visible;mso-wrap-style:square;v-text-anchor:top" coordsize="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kO8EA&#10;AADcAAAADwAAAGRycy9kb3ducmV2LnhtbESPQYvCMBSE7wv+h/CEva2pikupRhFF3Kuu4vXRPNti&#10;8xKa2Nb99RtB8DjMzDfMYtWbWrTU+MqygvEoAUGcW11xoeD0u/tKQfiArLG2TAoe5GG1HHwsMNO2&#10;4wO1x1CICGGfoYIyBJdJ6fOSDPqRdcTRu9rGYIiyKaRusItwU8tJknxLgxXHhRIdbUrKb8e7UXAz&#10;B94+qr9Lm6Znlwa37y6Olfoc9us5iEB9eIdf7R+tYDqZwfN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YJDvBAAAA3AAAAA8AAAAAAAAAAAAAAAAAmAIAAGRycy9kb3du&#10;cmV2LnhtbFBLBQYAAAAABAAEAPUAAACGAwAAAAA=&#10;" path="m36,35l76,51,99,68r7,-21l74,28,32,13,,e" filled="f" strokecolor="#121315" strokeweight=".30244mm">
                  <v:path arrowok="t" o:connecttype="custom" o:connectlocs="36,566;76,582;99,599;106,578;74,559;32,544;0,531" o:connectangles="0,0,0,0,0,0,0"/>
                </v:shape>
                <v:shape id="Freeform 1329" o:spid="_x0000_s1349" style="position:absolute;left:7185;top:469;width:9;height:84;visibility:visible;mso-wrap-style:square;v-text-anchor:top" coordsize="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1cQA&#10;AADcAAAADwAAAGRycy9kb3ducmV2LnhtbESP0WrCQBRE3wv9h+UWfCm6UUsoqauUiuKLVFM/4JK9&#10;zQazd0N2TeLfu4Lg4zAzZ5jFarC16Kj1lWMF00kCgrhwuuJSwelvM/4E4QOyxtoxKbiSh9Xy9WWB&#10;mXY9H6nLQykihH2GCkwITSalLwxZ9BPXEEfv37UWQ5RtKXWLfYTbWs6SJJUWK44LBhv6MVSc84tV&#10;8HvtPg5uXZk57bfvnPf7ZHPWSo3ehu8vEIGG8Aw/2jutYD5L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Uf9XEAAAA3AAAAA8AAAAAAAAAAAAAAAAAmAIAAGRycy9k&#10;b3ducmV2LnhtbFBLBQYAAAAABAAEAPUAAACJAwAAAAA=&#10;" path="m,84l5,54,9,38,7,e" filled="f" strokecolor="#121315" strokeweight=".33989mm">
                  <v:path arrowok="t" o:connecttype="custom" o:connectlocs="0,553;5,523;9,507;7,469" o:connectangles="0,0,0,0"/>
                </v:shape>
                <v:line id="Line 1330" o:spid="_x0000_s1350" style="position:absolute;visibility:visible;mso-wrap-style:square" from="7139,576" to="713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LeMQAAADcAAAADwAAAGRycy9kb3ducmV2LnhtbESPT2vCQBDF7wW/wzIFb3VSKyrRVVSq&#10;FHooNYrXITtNQrOzIbvR+O27hUKPj/fnx1uue1urK7e+cqLheZSAYsmdqaTQcMr2T3NQPpAYqp2w&#10;hjt7WK8GD0tKjbvJJ1+PoVBxRHxKGsoQmhTR5yVb8iPXsETvy7WWQpRtgaalWxy3NY6TZIqWKomE&#10;khrelZx/Hzur4TI5d9tuH4HZocne8QNfuylqPXzsNwtQgfvwH/5rvxkNL+MZ/J6JRw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4t4xAAAANwAAAAPAAAAAAAAAAAA&#10;AAAAAKECAABkcnMvZG93bnJldi54bWxQSwUGAAAAAAQABAD5AAAAkgMAAAAA&#10;" strokecolor="#121315" strokeweight=".34mm"/>
                <v:line id="Line 1331" o:spid="_x0000_s1351" style="position:absolute;visibility:visible;mso-wrap-style:square" from="7137,612" to="713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L7sIAAADcAAAADwAAAGRycy9kb3ducmV2LnhtbERPTWuDQBC9B/Iflgn0lqxNEwnWVUJo&#10;SxtyUeN9cKcqdWfF3Sb233cPhR4f7zvNZzOIG02ut6zgcROBIG6s7rlVcK1e1wcQziNrHCyTgh9y&#10;kGfLRYqJtncu6Fb6VoQQdgkq6LwfEyld05FBt7EjceA+7WTQBzi1Uk94D+FmkNsoiqXBnkNDhyOd&#10;Omq+ym+joD673ccuqi9FvC/leH2p4re5UuphNR+fQXia/b/4z/2uFTxtw9pwJhw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CL7sIAAADcAAAADwAAAAAAAAAAAAAA&#10;AAChAgAAZHJzL2Rvd25yZXYueG1sUEsFBgAAAAAEAAQA+QAAAJADAAAAAA==&#10;" strokecolor="#121315" strokeweight=".3405mm"/>
                <v:shape id="Freeform 1332" o:spid="_x0000_s1352" style="position:absolute;left:7144;top:553;width:42;height:47;visibility:visible;mso-wrap-style:square;v-text-anchor:top" coordsize="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hMYA&#10;AADcAAAADwAAAGRycy9kb3ducmV2LnhtbESPT4vCMBTE78J+h/AWvGlalV2tRlmEBRXE9c/B46N5&#10;tsXmpTRRq5/eLAgeh5n5DTOZNaYUV6pdYVlB3I1AEKdWF5wpOOx/O0MQziNrLC2Tgjs5mE0/WhNM&#10;tL3xlq47n4kAYZeggtz7KpHSpTkZdF1bEQfvZGuDPsg6k7rGW4CbUvai6EsaLDgs5FjRPKf0vLsY&#10;BY9BvF4MNtXxhMvvle3/xfv5IVaq/dn8jEF4avw7/GovtIJ+bwT/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ThMYAAADcAAAADwAAAAAAAAAAAAAAAACYAgAAZHJz&#10;L2Rvd25yZXYueG1sUEsFBgAAAAAEAAQA9QAAAIsDAAAAAA==&#10;" path="m41,r,22l31,41,,46e" filled="f" strokecolor="#121315" strokeweight=".31697mm">
                  <v:path arrowok="t" o:connecttype="custom" o:connectlocs="41,553;41,575;31,594;0,599" o:connectangles="0,0,0,0"/>
                </v:shape>
                <v:shape id="Freeform 1333" o:spid="_x0000_s1353" style="position:absolute;left:7134;top:469;width:59;height:74;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JTcQA&#10;AADcAAAADwAAAGRycy9kb3ducmV2LnhtbERPS27CMBDdV+odrKnEDhxAqmiKE1V8pJYNlHKAaTxN&#10;QuNxsE1IOT1eIHX59P7zvDeN6Mj52rKC8SgBQVxYXXOp4PC1Hs5A+ICssbFMCv7IQ549Pswx1fbC&#10;n9TtQyliCPsUFVQhtKmUvqjIoB/ZljhyP9YZDBG6UmqHlxhuGjlJkmdpsObYUGFLi4qK3/3ZKFie&#10;ys2H3O4Op8n3y2rXjY+uux6VGjz1b68gAvXhX3x3v2sF02mcH8/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VyU3EAAAA3AAAAA8AAAAAAAAAAAAAAAAAmAIAAGRycy9k&#10;b3ducmV2LnhtbFBLBQYAAAAABAAEAPUAAACJAwAAAAA=&#10;" path="m2,73l,47,26,26,58,e" filled="f" strokecolor="#121315" strokeweight=".31956mm">
                  <v:path arrowok="t" o:connecttype="custom" o:connectlocs="2,542;0,516;26,495;58,469" o:connectangles="0,0,0,0"/>
                </v:shape>
                <v:line id="Line 1334" o:spid="_x0000_s1354" style="position:absolute;visibility:visible;mso-wrap-style:square" from="7576,377" to="757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xNMQAAADcAAAADwAAAGRycy9kb3ducmV2LnhtbESPUWvCMBSF3wf+h3AFX4YmtSBSjTIE&#10;UcoeNusPuDTXtqy5KUnU7t8vg8EeD+ec73C2+9H24kE+dI41ZAsFgrh2puNGw7U6ztcgQkQ22Dsm&#10;Dd8UYL+bvGyxMO7Jn/S4xEYkCIcCNbQxDoWUoW7JYli4gTh5N+ctxiR9I43HZ4LbXi6VWkmLHaeF&#10;Fgc6tFR/Xe5Ww5HGzN/Kqnyt6T1XK1VWp49S69l0fNuAiDTG//Bf+2w05HkG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E0xAAAANwAAAAPAAAAAAAAAAAA&#10;AAAAAKECAABkcnMvZG93bnJldi54bWxQSwUGAAAAAAQABAD5AAAAkgMAAAAA&#10;" strokecolor="#121315" strokeweight=".34022mm"/>
                <v:line id="Line 1335" o:spid="_x0000_s1355" style="position:absolute;visibility:visible;mso-wrap-style:square" from="7709,339" to="773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MEsYAAADcAAAADwAAAGRycy9kb3ducmV2LnhtbESPT2sCMRTE7wW/Q3iCl1KzKhTdGkX8&#10;R3tq3fawx8fmuVncvCybqOm3bwqFHoeZ+Q2zXEfbihv1vnGsYDLOQBBXTjdcK/j6PDzNQfiArLF1&#10;TAq+ycN6NXhYYq7dnU90K0ItEoR9jgpMCF0upa8MWfRj1xEn7+x6iyHJvpa6x3uC21ZOs+xZWmw4&#10;LRjsaGuouhRXq+D9LGNx3JdvstzNHz+ojNfDwig1GsbNC4hAMfyH/9qvWsFsNoX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kjBLGAAAA3AAAAA8AAAAAAAAA&#10;AAAAAAAAoQIAAGRycy9kb3ducmV2LnhtbFBLBQYAAAAABAAEAPkAAACUAwAAAAA=&#10;" strokecolor="#121315" strokeweight=".29469mm"/>
                <v:line id="Line 1336" o:spid="_x0000_s1356" style="position:absolute;visibility:visible;mso-wrap-style:square" from="7675,340" to="768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4vXMUAAADcAAAADwAAAGRycy9kb3ducmV2LnhtbESPQWvCQBSE7wX/w/KE3urGpIikrmKE&#10;QmkPUluQ3h7ZZxLNvg272yT9965Q8DjMzDfMajOaVvTkfGNZwXyWgCAurW64UvD99fq0BOEDssbW&#10;Min4Iw+b9eRhhbm2A39SfwiViBD2OSqoQ+hyKX1Zk0E/sx1x9E7WGQxRukpqh0OEm1amSbKQBhuO&#10;CzV2tKupvBx+jYIlHX+K8IHn5Fjsm3Tcu/fnhVPqcTpuX0AEGsM9/N9+0wqyLIPbmX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4vXMUAAADcAAAADwAAAAAAAAAA&#10;AAAAAAChAgAAZHJzL2Rvd25yZXYueG1sUEsFBgAAAAAEAAQA+QAAAJMDAAAAAA==&#10;" strokecolor="#121315" strokeweight=".336mm"/>
                <v:shape id="Freeform 1337" o:spid="_x0000_s1357" style="position:absolute;left:7359;top:412;width:127;height:58;visibility:visible;mso-wrap-style:square;v-text-anchor:top" coordsize="1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t/cYA&#10;AADcAAAADwAAAGRycy9kb3ducmV2LnhtbESPX0vDQBDE34V+h2MFX8RebK1I7LVIi9qHtmL/vC+5&#10;NQnN7qW5M0m/vScIPg4z8xtmOu+5Ui01vnRi4H6YgCLJnC0lN3DYv949gfIBxWLlhAxcyMN8Nria&#10;YmpdJ5/U7kKuIkR8igaKEOpUa58VxOiHriaJ3pdrGEOUTa5tg12Ec6VHSfKoGUuJCwXWtCgoO+2+&#10;2cAemW+Pm+W202/r98ORW5qcP4y5ue5fnkEF6sN/+K+9sgbG4wf4PROP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Nt/cYAAADcAAAADwAAAAAAAAAAAAAAAACYAgAAZHJz&#10;L2Rvd25yZXYueG1sUEsFBgAAAAAEAAQA9QAAAIsDAAAAAA==&#10;" path="m127,l113,6,67,29,24,46,,57e" filled="f" strokecolor="#121315" strokeweight=".29583mm">
                  <v:path arrowok="t" o:connecttype="custom" o:connectlocs="127,412;113,418;67,441;24,458;0,469" o:connectangles="0,0,0,0,0"/>
                </v:shape>
                <v:line id="Line 1338" o:spid="_x0000_s1358" style="position:absolute;visibility:visible;mso-wrap-style:square" from="7538,395" to="753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QTcQAAADcAAAADwAAAGRycy9kb3ducmV2LnhtbESP22rDMBBE3wv5B7GBvpRGTk1CcaIE&#10;E1powJTcPmCxtrKptTKW6svfR4VCH4eZOcNs96NtRE+drx0rWC4SEMSl0zUbBbfr+/MrCB+QNTaO&#10;ScFEHva72cMWM+0GPlN/CUZECPsMFVQhtJmUvqzIol+4ljh6X66zGKLsjNQdDhFuG/mSJGtpsea4&#10;UGFLh4rK78uPVVAWU14YiWGYrm9Hc/pcPXndKvU4H/MNiEBj+A//tT+0gjRdwe+Ze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tBNxAAAANwAAAAPAAAAAAAAAAAA&#10;AAAAAKECAABkcnMvZG93bnJldi54bWxQSwUGAAAAAAQABAD5AAAAkgMAAAAA&#10;" strokecolor="#121315" strokeweight=".29175mm"/>
                <v:shape id="Freeform 1339" o:spid="_x0000_s1359" style="position:absolute;left:7578;top:172;width:207;height:167;visibility:visible;mso-wrap-style:square;v-text-anchor:top" coordsize="20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MyMQA&#10;AADcAAAADwAAAGRycy9kb3ducmV2LnhtbESPQWvCQBSE7wX/w/IEL6Ibk6ISXUUK2h7bpOD1kX0m&#10;wezbsLuN6b/vFgo9DjPzDbM/jqYTAznfWlawWiYgiCurW64VfJbnxRaED8gaO8uk4Js8HA+Tpz3m&#10;2j74g4Yi1CJC2OeooAmhz6X0VUMG/dL2xNG7WWcwROlqqR0+Itx0Mk2StTTYclxosKeXhqp78WUU&#10;DNn7ZX4pN2lWps8yuPlrca2uSs2m42kHItAY/sN/7TetIMvW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zMjEAAAA3AAAAA8AAAAAAAAAAAAAAAAAmAIAAGRycy9k&#10;b3ducmV2LnhtbFBLBQYAAAAABAAEAPUAAACJAwAAAAA=&#10;" path="m207,l188,23,144,49,103,60,60,77r-9,23l46,122,5,142,,167e" filled="f" strokecolor="#121315" strokeweight=".30786mm">
                  <v:path arrowok="t" o:connecttype="custom" o:connectlocs="207,172;188,195;144,221;103,232;60,249;51,272;46,294;5,314;0,339" o:connectangles="0,0,0,0,0,0,0,0,0"/>
                </v:shape>
                <v:shape id="Freeform 1340" o:spid="_x0000_s1360" style="position:absolute;left:6627;top:161;width:63;height:109;visibility:visible;mso-wrap-style:square;v-text-anchor:top" coordsize="6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h8cA&#10;AADcAAAADwAAAGRycy9kb3ducmV2LnhtbESPzWrDMBCE74W8g9hAb43shtbBiRJMoJAeSps/8HGx&#10;NraJtTKWart9+qoQyHGYmW+Y1WY0jeipc7VlBfEsAkFcWF1zqeB0fHtagHAeWWNjmRT8kIPNevKw&#10;wlTbgffUH3wpAoRdigoq79tUSldUZNDNbEscvIvtDPogu1LqDocAN418jqJXabDmsFBhS9uKiuvh&#10;2yjIi/Z9yM05+cx3X/H48nHM9vWvUo/TMVuC8DT6e/jW3mkF83kC/2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PtofHAAAA3AAAAA8AAAAAAAAAAAAAAAAAmAIAAGRy&#10;cy9kb3ducmV2LnhtbFBLBQYAAAAABAAEAPUAAACMAwAAAAA=&#10;" path="m11,l5,22,,40,13,55r37,9l63,83r-9,26e" filled="f" strokecolor="#121315" strokeweight=".32717mm">
                  <v:path arrowok="t" o:connecttype="custom" o:connectlocs="11,161;5,183;0,201;13,216;50,225;63,244;54,270" o:connectangles="0,0,0,0,0,0,0"/>
                </v:shape>
                <v:shape id="Freeform 1341" o:spid="_x0000_s1361" style="position:absolute;left:7585;top:224;width:213;height:152;visibility:visible;mso-wrap-style:square;v-text-anchor:top" coordsize="21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pKL8A&#10;AADcAAAADwAAAGRycy9kb3ducmV2LnhtbERPyWrDMBC9F/IPYgK5NXJqaI1rJZTQkEBPzXIfrPHS&#10;WiMjKY7y99Gh0OPj7dUmmkFM5HxvWcFqmYEgrq3uuVVwPu2eCxA+IGscLJOCO3nYrGdPFZba3vib&#10;pmNoRQphX6KCLoSxlNLXHRn0SzsSJ66xzmBI0LVSO7ylcDPIlyx7lQZ7Tg0djrTtqP49Xo0Ccym+&#10;fqIbi+KT981bFshFf1VqMY8f7yACxfAv/nMftII8T2vTmXQE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mWkovwAAANwAAAAPAAAAAAAAAAAAAAAAAJgCAABkcnMvZG93bnJl&#10;di54bWxQSwUGAAAAAAQABAD1AAAAhAMAAAAA&#10;" path="m213,l187,20,163,40,133,56,100,70,78,96,61,117,22,142,,152e" filled="f" strokecolor="#121315" strokeweight=".30483mm">
                  <v:path arrowok="t" o:connecttype="custom" o:connectlocs="213,224;187,244;163,264;133,280;100,294;78,320;61,341;22,366;0,376" o:connectangles="0,0,0,0,0,0,0,0,0"/>
                </v:shape>
                <v:line id="Line 1342" o:spid="_x0000_s1362" style="position:absolute;visibility:visible;mso-wrap-style:square" from="7785,140" to="778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4qMQAAADcAAAADwAAAGRycy9kb3ducmV2LnhtbESPQWvCQBSE74L/YXlCb7pptUGjqxRR&#10;aUsvSfT+yD6T0OzbkN1q/PduQfA4zMw3zGrTm0ZcqHO1ZQWvkwgEcWF1zaWCY74fz0E4j6yxsUwK&#10;buRgsx4OVphoe+WULpkvRYCwS1BB5X2bSOmKigy6iW2Jg3e2nUEfZFdK3eE1wE0j36IolgZrDgsV&#10;trStqPjN/oyC07ebfc2i008av2eyPe7y+NDnSr2M+o8lCE+9f4Yf7U+tYDpdwP+Zc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bioxAAAANwAAAAPAAAAAAAAAAAA&#10;AAAAAKECAABkcnMvZG93bnJldi54bWxQSwUGAAAAAAQABAD5AAAAkgMAAAAA&#10;" strokecolor="#121315" strokeweight=".3405mm"/>
                <v:line id="Line 1343" o:spid="_x0000_s1363" style="position:absolute;visibility:visible;mso-wrap-style:square" from="7312,544" to="732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OMMAAADcAAAADwAAAGRycy9kb3ducmV2LnhtbERPy2oCMRTdF/oP4QpuRDPWtsjUKLWi&#10;ldKNL7q9TK6TaSc3QxJ1/HuzELo8nPdk1tpanMmHyrGC4SADQVw4XXGpYL9b9scgQkTWWDsmBVcK&#10;MJs+Pkww1+7CGzpvYylSCIccFZgYm1zKUBiyGAauIU7c0XmLMUFfSu3xksJtLZ+y7FVarDg1GGzo&#10;w1Dxtz1ZBX71s/naZXH0aX4XL3LdK+bl4Vupbqd9fwMRqY3/4rt7rRWMntP8dCYd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oiTjDAAAA3AAAAA8AAAAAAAAAAAAA&#10;AAAAoQIAAGRycy9kb3ducmV2LnhtbFBLBQYAAAAABAAEAPkAAACRAwAAAAA=&#10;" strokecolor="#121315" strokeweight=".33175mm"/>
                <v:line id="Line 1344" o:spid="_x0000_s1364" style="position:absolute;visibility:visible;mso-wrap-style:square" from="7276,519" to="727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FCsQAAADcAAAADwAAAGRycy9kb3ducmV2LnhtbESP3WoCMRSE7wu+QziCdzXrD0VWo4gg&#10;FApCben1cXPcLLs5WZOsrn36piB4OczMN8xq09tGXMmHyrGCyTgDQVw4XXGp4Ptr/7oAESKyxsYx&#10;KbhTgM168LLCXLsbf9L1GEuRIBxyVGBibHMpQ2HIYhi7ljh5Z+ctxiR9KbXHW4LbRk6z7E1arDgt&#10;GGxpZ6ioj51VUHfTk+/w19yrn25efywO7nI6KDUa9tsliEh9fIYf7XetYDafwP+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sUKxAAAANwAAAAPAAAAAAAAAAAA&#10;AAAAAKECAABkcnMvZG93bnJldi54bWxQSwUGAAAAAAQABAD5AAAAkgMAAAAA&#10;" strokecolor="#121315" strokeweight=".34011mm"/>
                <v:shape id="Freeform 1345" o:spid="_x0000_s1365" style="position:absolute;left:7279;top:433;width:50;height:74;visibility:visible;mso-wrap-style:square;v-text-anchor:top" coordsize="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6h8YA&#10;AADcAAAADwAAAGRycy9kb3ducmV2LnhtbESPQWsCMRSE7wX/Q3hCb5rV2la2RpFCQRSh1ULb22Pz&#10;ullMXpZN1l3/vSkIPQ4z8w2zWPXOijM1ofKsYDLOQBAXXldcKvg8vo3mIEJE1mg9k4ILBVgtB3cL&#10;zLXv+IPOh1iKBOGQowITY51LGQpDDsPY18TJ+/WNw5hkU0rdYJfgzspplj1JhxWnBYM1vRoqTofW&#10;Kdi+Hx+fJ53d7Oc7Nu3X90/b2lqp+2G/fgERqY//4Vt7oxU8zKbwdy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H6h8YAAADcAAAADwAAAAAAAAAAAAAAAACYAgAAZHJz&#10;L2Rvd25yZXYueG1sUEsFBgAAAAAEAAQA9QAAAIsDAAAAAA==&#10;" path="m,52l7,27,15,,46,19r2,30l50,74e" filled="f" strokecolor="#121315" strokeweight=".32342mm">
                  <v:path arrowok="t" o:connecttype="custom" o:connectlocs="0,485;7,460;15,433;46,452;48,482;50,507" o:connectangles="0,0,0,0,0,0"/>
                </v:shape>
                <v:line id="Line 1346" o:spid="_x0000_s1366" style="position:absolute;visibility:visible;mso-wrap-style:square" from="7218,349" to="721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ppMQAAADcAAAADwAAAGRycy9kb3ducmV2LnhtbESPQYvCMBSE7wv+h/AWvK3papGlGkUF&#10;wb1pdQVvj+bZFpuX2kTt+uuNIHgcZuYbZjxtTSWu1LjSsoLvXgSCOLO65FzBbrv8+gHhPLLGyjIp&#10;+CcH00nnY4yJtjfe0DX1uQgQdgkqKLyvEyldVpBB17M1cfCOtjHog2xyqRu8BbipZD+KhtJgyWGh&#10;wJoWBWWn9GIU7P/KOF3159tdPCS/XuABz/dfpbqf7WwEwlPr3+FXe6UVDOIBPM+EI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imkxAAAANwAAAAPAAAAAAAAAAAA&#10;AAAAAKECAABkcnMvZG93bnJldi54bWxQSwUGAAAAAAQABAD5AAAAkgMAAAAA&#10;" strokecolor="#121315" strokeweight=".30486mm"/>
                <v:shape id="Freeform 1347" o:spid="_x0000_s1367" style="position:absolute;left:7197;top:339;width:11;height:95;visibility:visible;mso-wrap-style:square;v-text-anchor:top" coordsize="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XccA&#10;AADcAAAADwAAAGRycy9kb3ducmV2LnhtbESPT2vCQBTE7wW/w/KEXqRubILV6CpFKnjowb+U3h7Z&#10;ZxLMvk2z2yR++26h0OMwM79hluveVKKlxpWWFUzGEQjizOqScwXn0/ZpBsJ5ZI2VZVJwJwfr1eBh&#10;iam2HR+oPfpcBAi7FBUU3teplC4ryKAb25o4eFfbGPRBNrnUDXYBbir5HEVTabDksFBgTZuCstvx&#10;2yj4jC/70Tve26+XZHPRfv4xur6xUo/D/nUBwlPv/8N/7Z1WECcJ/J4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a/13HAAAA3AAAAA8AAAAAAAAAAAAAAAAAmAIAAGRy&#10;cy9kb3ducmV2LnhtbFBLBQYAAAAABAAEAPUAAACMAwAAAAA=&#10;" path="m10,94l,57,,27,4,e" filled="f" strokecolor="#121315" strokeweight=".33986mm">
                  <v:path arrowok="t" o:connecttype="custom" o:connectlocs="10,433;0,396;0,366;4,339" o:connectangles="0,0,0,0"/>
                </v:shape>
                <v:shape id="Freeform 1348" o:spid="_x0000_s1368" style="position:absolute;left:7503;top:401;width:76;height:48;visibility:visible;mso-wrap-style:square;v-text-anchor:top" coordsize="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z6MUA&#10;AADcAAAADwAAAGRycy9kb3ducmV2LnhtbESP3WrCQBSE7wXfYTlC73RjrUWiq6ggSKEU/0Dvjtlj&#10;Epo9G7OriW/vFoReDjPzDTOZNaYQd6pcbllBvxeBIE6szjlVsN+tuiMQziNrLCyTggc5mE3brQnG&#10;2ta8ofvWpyJA2MWoIPO+jKV0SUYGXc+WxMG72MqgD7JKpa6wDnBTyPco+pQGcw4LGZa0zCj53d6M&#10;gq+f2wl5jvX1kFwX3+vj4qwHjVJvnWY+BuGp8f/hV3utFQw+hvB3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HPoxQAAANwAAAAPAAAAAAAAAAAAAAAAAJgCAABkcnMv&#10;ZG93bnJldi54bWxQSwUGAAAAAAQABAD1AAAAigMAAAAA&#10;" path="m,35l51,2,75,,50,47e" filled="f" strokecolor="#121315" strokeweight=".30167mm">
                  <v:path arrowok="t" o:connecttype="custom" o:connectlocs="0,436;51,403;75,401;50,448" o:connectangles="0,0,0,0"/>
                </v:shape>
                <v:shape id="Freeform 1349" o:spid="_x0000_s1369" style="position:absolute;left:7403;top:433;width:100;height:84;visibility:visible;mso-wrap-style:square;v-text-anchor:top" coordsize="10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4gsMA&#10;AADcAAAADwAAAGRycy9kb3ducmV2LnhtbESPT2sCMRTE74LfITyhN81qRepqlFZa6KEK9Q9eH5vn&#10;ZnHzsiSprt/eFASPw8z8hpkvW1uLC/lQOVYwHGQgiAunKy4V7Hdf/TcQISJrrB2TghsFWC66nTnm&#10;2l35ly7bWIoE4ZCjAhNjk0sZCkMWw8A1xMk7OW8xJulLqT1eE9zWcpRlE2mx4rRgsKGVoeK8/bMK&#10;fnj6SR/Hze3gzbqtgz2unWWlXnrt+wxEpDY+w4/2t1bwOp7A/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w4gsMAAADcAAAADwAAAAAAAAAAAAAAAACYAgAAZHJzL2Rv&#10;d25yZXYueG1sUEsFBgAAAAAEAAQA9QAAAIgDAAAAAA==&#10;" path="m,84l22,58,47,42,76,23,100,e" filled="f" strokecolor="#121315" strokeweight=".309mm">
                  <v:path arrowok="t" o:connecttype="custom" o:connectlocs="0,517;22,491;47,475;76,456;100,433" o:connectangles="0,0,0,0,0"/>
                </v:shape>
                <v:shape id="Freeform 1350" o:spid="_x0000_s1370" style="position:absolute;left:7342;top:448;width:213;height:141;visibility:visible;mso-wrap-style:square;v-text-anchor:top" coordsize="21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JhccA&#10;AADcAAAADwAAAGRycy9kb3ducmV2LnhtbESPQWsCMRSE7wX/Q3iCl1KztlJ1axSpCGpBcCuCt8fm&#10;dbO4eVk2Ubf/3giFHoeZ+YaZzltbiSs1vnSsYNBPQBDnTpdcKDh8r17GIHxA1lg5JgW/5GE+6zxN&#10;MdXuxnu6ZqEQEcI+RQUmhDqV0ueGLPq+q4mj9+MaiyHKppC6wVuE20q+Jsm7tFhyXDBY06eh/Jxd&#10;rILTZJ1Ux+V5lz3viq/NYWVG28teqV63XXyACNSG//Bfe60VvA1H8Dg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GyYXHAAAA3AAAAA8AAAAAAAAAAAAAAAAAmAIAAGRy&#10;cy9kb3ducmV2LnhtbFBLBQYAAAAABAAEAPUAAACMAwAAAAA=&#10;" path="m212,l185,21,165,43,139,66,96,83,52,104,17,127,,140e" filled="f" strokecolor="#121315" strokeweight=".30311mm">
                  <v:path arrowok="t" o:connecttype="custom" o:connectlocs="212,448;185,469;165,491;139,514;96,531;52,552;17,575;0,588" o:connectangles="0,0,0,0,0,0,0,0"/>
                </v:shape>
                <v:line id="Line 1351" o:spid="_x0000_s1371" style="position:absolute;visibility:visible;mso-wrap-style:square" from="7342,588" to="740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86sUAAADcAAAADwAAAGRycy9kb3ducmV2LnhtbESPwW7CMAyG70i8Q2SkXdBIYTCNjoAQ&#10;E1KPUHbZzWpM261xSpNB9/bzAYmj9fv//Hm16V2jrtSF2rOB6SQBRVx4W3Np4PO0f34DFSKyxcYz&#10;GfijAJv1cLDC1PobH+max1IJhEOKBqoY21TrUFTkMEx8SyzZ2XcOo4xdqW2HN4G7Rs+S5FU7rFku&#10;VNjSrqLiJ/91onGeXz6+FxnOsjwZL/fj5dchi8Y8jfrtO6hIfXws39uZNfAyF1t5Rgi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W86sUAAADcAAAADwAAAAAAAAAA&#10;AAAAAAChAgAAZHJzL2Rvd25yZXYueG1sUEsFBgAAAAAEAAQA+QAAAJMDAAAAAA==&#10;" strokecolor="#121315" strokeweight=".31781mm"/>
                <v:line id="Line 1352" o:spid="_x0000_s1372" style="position:absolute;visibility:visible;mso-wrap-style:square" from="7576,365" to="759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zjcYAAADcAAAADwAAAGRycy9kb3ducmV2LnhtbESPQWsCMRSE74L/ITzBm2ZtRezWKLZQ&#10;EEtFrYjH180zu7h52W5Sd/vvm4LgcZiZb5jZorWluFLtC8cKRsMEBHHmdMFGweHzbTAF4QOyxtIx&#10;KfglD4t5tzPDVLuGd3TdByMihH2KCvIQqlRKn+Vk0Q9dRRy9s6sthihrI3WNTYTbUj4kyURaLDgu&#10;5FjRa07ZZf9jFbTf693x/eXw5TeZ2X64k9GTZqtUv9cun0EEasM9fGuvtILH8RP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c43GAAAA3AAAAA8AAAAAAAAA&#10;AAAAAAAAoQIAAGRycy9kb3ducmV2LnhtbFBLBQYAAAAABAAEAPkAAACUAwAAAAA=&#10;" strokecolor="#121315" strokeweight=".32014mm"/>
                <v:line id="Line 1353" o:spid="_x0000_s1373" style="position:absolute;visibility:visible;mso-wrap-style:square" from="7648,354" to="767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j/sEAAADcAAAADwAAAGRycy9kb3ducmV2LnhtbERPy4rCMBTdC/5DuMLsNHUcRapRdEDH&#10;jUjrY31prm2xuSlNpnb+frIQXB7Oe7nuTCVaalxpWcF4FIEgzqwuOVdwOe+GcxDOI2usLJOCP3Kw&#10;XvV7S4y1fXJCbepzEULYxaig8L6OpXRZQQbdyNbEgbvbxqAPsMmlbvAZwk0lP6NoJg2WHBoKrOm7&#10;oOyR/hoFt7TddzY6fpnZvt5cf5JTuaW7Uh+DbrMA4anzb/HLfdAKJtMwP5w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AyP+wQAAANwAAAAPAAAAAAAAAAAAAAAA&#10;AKECAABkcnMvZG93bnJldi54bWxQSwUGAAAAAAQABAD5AAAAjwMAAAAA&#10;" strokecolor="#121315" strokeweight=".3095mm"/>
                <v:line id="Line 1354" o:spid="_x0000_s1374" style="position:absolute;visibility:visible;mso-wrap-style:square" from="7648,354" to="764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3MUAAADcAAAADwAAAGRycy9kb3ducmV2LnhtbESPQYvCMBSE7wv+h/CEvciaumpXqlFE&#10;ENSDYN3L3h7Nsy02L6WJtv57Iwh7HGbmG2ax6kwl7tS40rKC0TACQZxZXXKu4Pe8/ZqBcB5ZY2WZ&#10;FDzIwWrZ+1hgom3LJ7qnPhcBwi5BBYX3dSKlywoy6Ia2Jg7exTYGfZBNLnWDbYCbSn5HUSwNlhwW&#10;CqxpU1B2TW9GwfHHpYe9fezTa1Qd2svfIN5MSKnPfreeg/DU+f/wu73TCsbTEbzO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3MUAAADcAAAADwAAAAAAAAAA&#10;AAAAAAChAgAAZHJzL2Rvd25yZXYueG1sUEsFBgAAAAAEAAQA+QAAAJMDAAAAAA==&#10;" strokecolor="#121315" strokeweight=".31083mm"/>
                <v:shape id="Freeform 1355" o:spid="_x0000_s1375" style="position:absolute;left:7631;top:339;width:79;height:37;visibility:visible;mso-wrap-style:square;v-text-anchor:top" coordsize="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UcYA&#10;AADcAAAADwAAAGRycy9kb3ducmV2LnhtbESPQWvCQBSE7wX/w/KEXoputCoSXaUUCipFWuMlt0f2&#10;mQSzb5fsqum/dwuCx2FmvmGW68404kqtry0rGA0TEMSF1TWXCo7Z12AOwgdkjY1lUvBHHtar3ssS&#10;U21v/EvXQyhFhLBPUUEVgkul9EVFBv3QOuLonWxrMETZllK3eItw08hxksykwZrjQoWOPisqzoeL&#10;UZC7t+8y22XHzWib/+hmMs33e6fUa7/7WIAI1IVn+NHeaAXv0zH8n4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uUcYAAADcAAAADwAAAAAAAAAAAAAAAACYAgAAZHJz&#10;L2Rvd25yZXYueG1sUEsFBgAAAAAEAAQA9QAAAIsDAAAAAA==&#10;" path="m78,l45,18,,37e" filled="f" strokecolor="#121315" strokeweight=".29647mm">
                  <v:path arrowok="t" o:connecttype="custom" o:connectlocs="78,339;45,357;0,376" o:connectangles="0,0,0"/>
                </v:shape>
                <v:line id="Line 1356" o:spid="_x0000_s1376" style="position:absolute;visibility:visible;mso-wrap-style:square" from="6819,564" to="682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OEMUAAADcAAAADwAAAGRycy9kb3ducmV2LnhtbESPQWvCQBSE74L/YXlCL6IbjRYbXUVa&#10;CoGe1CL09sw+s8Hs25DdavrvXaHgcZiZb5jVprO1uFLrK8cKJuMEBHHhdMWlgu/D52gBwgdkjbVj&#10;UvBHHjbrfm+FmXY33tF1H0oRIewzVGBCaDIpfWHIoh+7hjh6Z9daDFG2pdQt3iLc1nKaJK/SYsVx&#10;wWBD74aKy/7XKpDDRX465R8zWeXDY/o1nV/ezI9SL4NuuwQRqAvP8H871wrSeQq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oOEMUAAADcAAAADwAAAAAAAAAA&#10;AAAAAAChAgAAZHJzL2Rvd25yZXYueG1sUEsFBgAAAAAEAAQA+QAAAJMDAAAAAA==&#10;" strokecolor="#121315" strokeweight=".33853mm"/>
                <v:line id="Line 1357" o:spid="_x0000_s1377" style="position:absolute;visibility:visible;mso-wrap-style:square" from="6540,596" to="654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YgCMUAAADcAAAADwAAAGRycy9kb3ducmV2LnhtbESPW4vCMBSE34X9D+Es+CKaeuki1SjL&#10;gqD44mUFHw/NsS0mJ6WJWv+9WVjwcZiZb5j5srVG3KnxlWMFw0ECgjh3uuJCwe9x1Z+C8AFZo3FM&#10;Cp7kYbn46Mwx0+7Be7ofQiEihH2GCsoQ6kxKn5dk0Q9cTRy9i2sshiibQuoGHxFujRwlyZe0WHFc&#10;KLGmn5Ly6+FmFdDZ79xxm/SGqXnuNtfNKZ2gUar72X7PQARqwzv8315rBeN0An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YgCMUAAADcAAAADwAAAAAAAAAA&#10;AAAAAAChAgAAZHJzL2Rvd25yZXYueG1sUEsFBgAAAAAEAAQA+QAAAJMDAAAAAA==&#10;" strokecolor="#121315" strokeweight=".29589mm"/>
                <v:line id="Line 1358" o:spid="_x0000_s1378" style="position:absolute;visibility:visible;mso-wrap-style:square" from="6516,589" to="651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WaMYAAADcAAAADwAAAGRycy9kb3ducmV2LnhtbESPQUvDQBSE74L/YXmCN7urpaWm3ZYg&#10;Coqn1qI9vmZfk2D2bcg+0/Tfu4VCj8PMfMMsVoNvVE9drANbeBwZUMRFcDWXFrZfbw8zUFGQHTaB&#10;ycKJIqyWtzcLzFw48pr6jZQqQThmaKESaTOtY1GRxzgKLXHyDqHzKEl2pXYdHhPcN/rJmKn2WHNa&#10;qLCll4qK382ftzDd5ftv2c6G9cfPs5w+81fTj42193dDPgclNMg1fGm/OwvjyQTOZ9IR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5FmjGAAAA3AAAAA8AAAAAAAAA&#10;AAAAAAAAoQIAAGRycy9kb3ducmV2LnhtbFBLBQYAAAAABAAEAPkAAACUAwAAAAA=&#10;" strokecolor="#121315" strokeweight=".30267mm"/>
                <v:line id="Line 1359" o:spid="_x0000_s1379" style="position:absolute;visibility:visible;mso-wrap-style:square" from="6495,572" to="649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1occAAADcAAAADwAAAGRycy9kb3ducmV2LnhtbESPQWvCQBSE70L/w/IKXkQ3WrQSXaUU&#10;CgYFaerB4yP7mqTNvl2zW43++m5B6HGYmW+Y5bozjThT62vLCsajBARxYXXNpYLDx9twDsIHZI2N&#10;ZVJwJQ/r1UNviam2F36ncx5KESHsU1RQheBSKX1RkUE/so44ep+2NRiibEupW7xEuGnkJElm0mDN&#10;caFCR68VFd/5j1GQDZx3z0d3mvJ+kxXZdn77uu2U6j92LwsQgbrwH763N1rB03QGf2fi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bWhxwAAANwAAAAPAAAAAAAA&#10;AAAAAAAAAKECAABkcnMvZG93bnJldi54bWxQSwUGAAAAAAQABAD5AAAAlQMAAAAA&#10;" strokecolor="#121315" strokeweight=".29622mm"/>
                <v:line id="Line 1360" o:spid="_x0000_s1380" style="position:absolute;visibility:visible;mso-wrap-style:square" from="6471,553" to="647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ncvcQAAADcAAAADwAAAGRycy9kb3ducmV2LnhtbESPQWvCQBSE74X+h+UVeqsb01YldZUq&#10;KJ4KRtHrM/uaBHffptlV03/vCoLHYWa+YcbTzhpxptbXjhX0ewkI4sLpmksF283ibQTCB2SNxjEp&#10;+CcP08nz0xgz7S68pnMeShEh7DNUUIXQZFL6oiKLvuca4uj9utZiiLItpW7xEuHWyDRJBtJizXGh&#10;wobmFRXH/GQV/Bzy9Ue6Mrsy3S//Zt1Sa0NBqdeX7vsLRKAuPML39koreP8cwu1MPAJy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dy9xAAAANwAAAAPAAAAAAAAAAAA&#10;AAAAAKECAABkcnMvZG93bnJldi54bWxQSwUGAAAAAAQABAD5AAAAkgMAAAAA&#10;" strokecolor="#121315" strokeweight=".28667mm"/>
                <v:line id="Line 1361" o:spid="_x0000_s1381" style="position:absolute;visibility:visible;mso-wrap-style:square" from="7638,376" to="763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ZIz8IAAADcAAAADwAAAGRycy9kb3ducmV2LnhtbERPz2vCMBS+C/4P4QnebGo3x+iMsg0m&#10;ngTr2K5vzVtbTF66Jrbdf28OgseP7/d6O1ojeup841jBMklBEJdON1wp+Dx9LJ5B+ICs0TgmBf/k&#10;YbuZTtaYazfwkfoiVCKGsM9RQR1Cm0vpy5os+sS1xJH7dZ3FEGFXSd3hEMOtkVmaPkmLDceGGlt6&#10;r6k8Fxer4PBTHB+zvfmqsu/d39u409pQUGo+G19fQAQaw118c++1godVXBvPxCMgN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ZIz8IAAADcAAAADwAAAAAAAAAAAAAA&#10;AAChAgAAZHJzL2Rvd25yZXYueG1sUEsFBgAAAAAEAAQA+QAAAJADAAAAAA==&#10;" strokecolor="#121315" strokeweight=".28667mm"/>
                <v:shape id="Freeform 1362" o:spid="_x0000_s1382" style="position:absolute;left:6546;top:494;width:135;height:49;visibility:visible;mso-wrap-style:square;v-text-anchor:top" coordsize="1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Z9cUA&#10;AADcAAAADwAAAGRycy9kb3ducmV2LnhtbESPQWvCQBSE70L/w/IK3szGhkpNXaUWGnoSEkvPj+xr&#10;Esy+DdmtG/313YLgcZiZb5jNbjK9ONPoOssKlkkKgri2uuNGwdfxY/ECwnlkjb1lUnAhB7vtw2yD&#10;ubaBSzpXvhERwi5HBa33Qy6lq1sy6BI7EEfvx44GfZRjI/WIIcJNL5/SdCUNdhwXWhzovaX6VP0a&#10;BSV/X4ts36XF/lRO6+shhKUPSs0fp7dXEJ4mfw/f2p9aQfa8hv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Nn1xQAAANwAAAAPAAAAAAAAAAAAAAAAAJgCAABkcnMv&#10;ZG93bnJldi54bWxQSwUGAAAAAAQABAD1AAAAigMAAAAA&#10;" path="m,l27,14,66,28r37,11l135,48e" filled="f" strokecolor="#121315" strokeweight=".29278mm">
                  <v:path arrowok="t" o:connecttype="custom" o:connectlocs="0,494;27,508;66,522;103,533;135,542" o:connectangles="0,0,0,0,0"/>
                </v:shape>
                <v:shape id="Freeform 1363" o:spid="_x0000_s1383" style="position:absolute;left:6421;top:412;width:126;height:83;visibility:visible;mso-wrap-style:square;v-text-anchor:top" coordsize="1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4ocEA&#10;AADcAAAADwAAAGRycy9kb3ducmV2LnhtbERPy4rCMBTdC/MP4QpuRFMVZOg0ik9QXOkozvLS3Gk7&#10;09zUJmr9e7MQXB7OO5k2phQ3ql1hWcGgH4EgTq0uOFNw/F73PkE4j6yxtEwKHuRgOvloJRhre+c9&#10;3Q4+EyGEXYwKcu+rWEqX5mTQ9W1FHLhfWxv0AdaZ1DXeQ7gp5TCKxtJgwaEhx4oWOaX/h6tRcCmi&#10;wR/Oz6vdY3nSP9d9d7ElUqrTbmZfIDw1/i1+uTdawWgc5ocz4Qj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juKHBAAAA3AAAAA8AAAAAAAAAAAAAAAAAmAIAAGRycy9kb3du&#10;cmV2LnhtbFBLBQYAAAAABAAEAPUAAACGAwAAAAA=&#10;" path="m,l28,4,56,15,78,36,91,57r33,23l125,82e" filled="f" strokecolor="#121315" strokeweight=".30283mm">
                  <v:path arrowok="t" o:connecttype="custom" o:connectlocs="0,412;28,416;56,427;78,448;91,469;124,492;125,494" o:connectangles="0,0,0,0,0,0,0"/>
                </v:shape>
                <v:shape id="Freeform 1364" o:spid="_x0000_s1384" style="position:absolute;left:5893;top:1179;width:215;height:25;visibility:visible;mso-wrap-style:square;v-text-anchor:top" coordsize="2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mycQA&#10;AADcAAAADwAAAGRycy9kb3ducmV2LnhtbESPQWvCQBCF74L/YZmCN7OxopTUVUQp9CQa7X26O03S&#10;ZmdjdqvRX+8KgsfHm/e9ebNFZ2txotZXjhWMkhQEsXam4kLBYf8xfAPhA7LB2jEpuJCHxbzfm2Fm&#10;3Jl3dMpDISKEfYYKyhCaTEqvS7LoE9cQR+/HtRZDlG0hTYvnCLe1fE3TqbRYcWwosaFVSfov/7fx&#10;jetxbb+WejOR38Hr33G+3WGu1OClW76DCNSF5/Ej/WkUjKcjuI+JBJ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1ZsnEAAAA3AAAAA8AAAAAAAAAAAAAAAAAmAIAAGRycy9k&#10;b3ducmV2LnhtbFBLBQYAAAAABAAEAPUAAACJAwAAAAA=&#10;" path="m215,l196,6,154,18r-37,5l80,24,39,22,2,6,,6e" filled="f" strokecolor="#121315" strokeweight=".28736mm">
                  <v:path arrowok="t" o:connecttype="custom" o:connectlocs="215,1179;196,1185;154,1197;117,1202;80,1203;39,1201;2,1185;0,1185" o:connectangles="0,0,0,0,0,0,0,0"/>
                </v:shape>
                <v:shape id="Freeform 1365" o:spid="_x0000_s1385" style="position:absolute;left:5678;top:1179;width:216;height: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ujcUA&#10;AADcAAAADwAAAGRycy9kb3ducmV2LnhtbESPQWvCQBSE7wX/w/KEXopujDRI6kZEWmi9mSq0t0f2&#10;JRuafRuyW43/3hUKPQ4z8w2z3oy2E2cafOtYwWKegCCunG65UXD8fJutQPiArLFzTAqu5GFTTB7W&#10;mGt34QOdy9CICGGfowITQp9L6StDFv3c9cTRq91gMUQ5NFIPeIlw28k0STJpseW4YLCnnaHqp/y1&#10;Cp7M67c8fLlTfd0983g87T/SEpV6nI7bFxCBxvAf/mu/awXLLIX7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y6NxQAAANwAAAAPAAAAAAAAAAAAAAAAAJgCAABkcnMv&#10;ZG93bnJldi54bWxQSwUGAAAAAAQABAD1AAAAigMAAAAA&#10;" path="m215,1l154,6,89,29,65,45,19,58,,60e" filled="f" strokecolor="#121315" strokeweight=".29056mm">
                  <v:path arrowok="t" o:connecttype="custom" o:connectlocs="215,1180;154,1185;89,1208;65,1224;19,1237;0,1239" o:connectangles="0,0,0,0,0,0"/>
                </v:shape>
                <v:shape id="Freeform 1366" o:spid="_x0000_s1386" style="position:absolute;left:5608;top:1015;width:344;height:69;visibility:visible;mso-wrap-style:square;v-text-anchor:top" coordsize="3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xWMUA&#10;AADcAAAADwAAAGRycy9kb3ducmV2LnhtbESPT2sCMRTE74V+h/AK3jRbpVvZbpRWlEo9VQXx9ti8&#10;/YPJy7KJun57UxB6HGbmN0w+760RF+p841jB6ygBQVw43XClYL9bDacgfEDWaByTght5mM+en3LM&#10;tLvyL122oRIRwj5DBXUIbSalL2qy6EeuJY5e6TqLIcqukrrDa4RbI8dJkkqLDceFGlta1FSctmer&#10;YHOwy/TLjN/fTrfCHcrvhTn+NEoNXvrPDxCB+vAffrTXWsEkncDf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HFYxQAAANwAAAAPAAAAAAAAAAAAAAAAAJgCAABkcnMv&#10;ZG93bnJldi54bWxQSwUGAAAAAAQABAD1AAAAigMAAAAA&#10;" path="m344,l316,13r-33,8l248,30,224,44,187,55r-39,9l111,64,70,61,16,64,,69e" filled="f" strokecolor="#121315" strokeweight=".28872mm">
                  <v:path arrowok="t" o:connecttype="custom" o:connectlocs="344,1015;316,1028;283,1036;248,1045;224,1059;187,1070;148,1079;111,1079;70,1076;16,1079;0,1084" o:connectangles="0,0,0,0,0,0,0,0,0,0,0"/>
                </v:shape>
                <v:shape id="Freeform 1367" o:spid="_x0000_s1387" style="position:absolute;left:5873;top:730;width:36;height:83;visibility:visible;mso-wrap-style:square;v-text-anchor:top" coordsize="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zVMQA&#10;AADcAAAADwAAAGRycy9kb3ducmV2LnhtbESPzWoCMRSF94LvEK7gTjNaFZ0axSqCtN3UunB5mdzO&#10;DE5uwiQ649ubguDycH4+znLdmkrcqPalZQWjYQKCOLO65FzB6Xc/mIPwAVljZZkU3MnDetXtLDHV&#10;tuEfuh1DLuII+xQVFCG4VEqfFWTQD60jjt6frQ2GKOtc6hqbOG4qOU6SmTRYciQU6GhbUHY5Xk3k&#10;hsXkep7uHH5+uGb6JbPt92KuVL/Xbt5BBGrDK/xsH7SCt9kE/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81TEAAAA3AAAAA8AAAAAAAAAAAAAAAAAmAIAAGRycy9k&#10;b3ducmV2LnhtbFBLBQYAAAAABAAEAPUAAACJAwAAAAA=&#10;" path="m,l13,10,24,31r9,20l35,82e" filled="f" strokecolor="#121315" strokeweight=".33222mm">
                  <v:path arrowok="t" o:connecttype="custom" o:connectlocs="0,730;13,740;24,761;33,781;35,812" o:connectangles="0,0,0,0,0"/>
                </v:shape>
                <v:shape id="Freeform 1368" o:spid="_x0000_s1388" style="position:absolute;left:5952;top:1015;width:98;height:2;visibility:visible;mso-wrap-style:square;v-text-anchor:top" coordsize="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Br8QA&#10;AADcAAAADwAAAGRycy9kb3ducmV2LnhtbESPQWsCMRSE7wX/Q3iCt5qtosjWKEUoCgqta8HrY/Pc&#10;LG5e4ibV9d+bQsHjMDPfMPNlZxtxpTbUjhW8DTMQxKXTNVcKfg6frzMQISJrbByTgjsFWC56L3PM&#10;tbvxnq5FrESCcMhRgYnR51KG0pDFMHSeOHkn11qMSbaV1C3eEtw2cpRlU2mx5rRg0NPKUHkufq0C&#10;+xUu5nhstjN/XvvTbvQdw7pSatDvPt5BROriM/zf3mgF4+kE/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wa/EAAAA3AAAAA8AAAAAAAAAAAAAAAAAmAIAAGRycy9k&#10;b3ducmV2LnhtbFBLBQYAAAAABAAEAPUAAACJAwAAAAA=&#10;" path="m97,l71,,24,,,e" filled="f" strokecolor="#121315" strokeweight=".28667mm">
                  <v:path arrowok="t" o:connecttype="custom" o:connectlocs="97,0;71,0;24,0;0,0" o:connectangles="0,0,0,0"/>
                </v:shape>
                <v:shape id="Freeform 1369" o:spid="_x0000_s1389" style="position:absolute;left:5817;top:624;width:663;height:131;visibility:visible;mso-wrap-style:square;v-text-anchor:top" coordsize="66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ssIA&#10;AADcAAAADwAAAGRycy9kb3ducmV2LnhtbESPQYvCMBSE78L+h/AWvGm6KkWqqbiC4IIXddnzo3k2&#10;xealNKm2/34jCB6HmfmGWW96W4s7tb5yrOBrmoAgLpyuuFTwe9lPliB8QNZYOyYFA3nY5B+jNWba&#10;PfhE93MoRYSwz1CBCaHJpPSFIYt+6hri6F1dazFE2ZZSt/iIcFvLWZKk0mLFccFgQztDxe3cWQVL&#10;Xf3ovf3b0WI2DKeu/14c50ap8We/XYEI1Id3+NU+aAXzNIXnmX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yywgAAANwAAAAPAAAAAAAAAAAAAAAAAJgCAABkcnMvZG93&#10;bnJldi54bWxQSwUGAAAAAAQABAD1AAAAhwMAAAAA&#10;" path="m,l34,7r44,7l115,27r35,9l174,48r46,14l296,80r62,26l384,118r46,2l467,106r42,-3l556,101r37,-3l623,109r24,15l663,130e" filled="f" strokecolor="#121315" strokeweight=".28867mm">
                  <v:path arrowok="t" o:connecttype="custom" o:connectlocs="0,624;34,631;78,638;115,651;150,660;174,672;220,686;296,704;358,730;384,742;430,744;467,730;509,727;556,725;593,722;623,733;647,748;663,754" o:connectangles="0,0,0,0,0,0,0,0,0,0,0,0,0,0,0,0,0,0"/>
                </v:shape>
                <v:shape id="Picture 1370" o:spid="_x0000_s1390" type="#_x0000_t75" style="position:absolute;left:6385;top:732;width:334;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9k8HFAAAA3AAAAA8AAABkcnMvZG93bnJldi54bWxEj8FqwzAQRO+F/oPYQm6N3BaS4EYJrqEQ&#10;Si5xTOhxsba2qLUSlho7f18FAjkOM/OGWW8n24szDcE4VvAyz0AQN04bbhXUx8/nFYgQkTX2jknB&#10;hQJsN48Pa8y1G/lA5yq2IkE45Kigi9HnUoamI4th7jxx8n7cYDEmObRSDzgmuO3la5YtpEXDaaFD&#10;T2VHzW/1ZxUUh4+6LAuz3O396fjtx+qr7o1Ss6epeAcRaYr38K290wreFku4nklH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ZPBxQAAANwAAAAPAAAAAAAAAAAAAAAA&#10;AJ8CAABkcnMvZG93bnJldi54bWxQSwUGAAAAAAQABAD3AAAAkQMAAAAA&#10;">
                  <v:imagedata r:id="rId66" o:title=""/>
                </v:shape>
                <v:line id="Line 1371" o:spid="_x0000_s1391" style="position:absolute;visibility:visible;mso-wrap-style:square" from="6265,646" to="627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n9MIAAADcAAAADwAAAGRycy9kb3ducmV2LnhtbERPXWvCMBR9F/wP4Qq+aTqdIl2jiGww&#10;hm5Yy54vzV1TbG5Kk2m3X28eBB8P5zvb9LYRF+p87VjB0zQBQVw6XXOloDi9TVYgfEDW2DgmBX/k&#10;YbMeDjJMtbvykS55qEQMYZ+iAhNCm0rpS0MW/dS1xJH7cZ3FEGFXSd3hNYbbRs6SZCkt1hwbDLa0&#10;M1Se81+rYPVcfOzD+WB3ySKvzOf316v5l0qNR/32BUSgPjzEd/e7VjBfxrXxTDwC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tn9MIAAADcAAAADwAAAAAAAAAAAAAA&#10;AAChAgAAZHJzL2Rvd25yZXYueG1sUEsFBgAAAAAEAAQA+QAAAJADAAAAAA==&#10;" strokecolor="#121315" strokeweight=".32678mm"/>
                <v:shape id="Picture 1372" o:spid="_x0000_s1392" type="#_x0000_t75" style="position:absolute;left:5758;top:1277;width:41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k25rEAAAA3AAAAA8AAABkcnMvZG93bnJldi54bWxEj0FrwkAUhO+C/2F5gjfdqFTa1FWiIOil&#10;Yiz0+si+JsHs25Bdzdpf3y0UPA4z8w2z2gTTiDt1rrasYDZNQBAXVtdcKvi87CevIJxH1thYJgUP&#10;crBZDwcrTLXt+Uz33JciQtilqKDyvk2ldEVFBt3UtsTR+7adQR9lV0rdYR/hppHzJFlKgzXHhQpb&#10;2lVUXPObUZCF+Veb9Y/txRanl3D8ccePhVNqPArZOwhPwT/D/+2DVrBYvsHfmX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k25rEAAAA3AAAAA8AAAAAAAAAAAAAAAAA&#10;nwIAAGRycy9kb3ducmV2LnhtbFBLBQYAAAAABAAEAPcAAACQAwAAAAA=&#10;">
                  <v:imagedata r:id="rId67" o:title=""/>
                </v:shape>
                <v:shape id="AutoShape 1373" o:spid="_x0000_s1393" style="position:absolute;left:299;top:1663;width:1262;height:695;visibility:visible;mso-wrap-style:square;v-text-anchor:top" coordsize="126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nz8MA&#10;AADcAAAADwAAAGRycy9kb3ducmV2LnhtbERPy4rCMBTdD/gP4QpuBk1HYdRqlEEsI7MQfIK7S3Nt&#10;i81NaTJa/XqzEFwezns6b0wprlS7wrKCr14Egji1uuBMwX6XdEcgnEfWWFomBXdyMJ+1PqYYa3vj&#10;DV23PhMhhF2MCnLvq1hKl+Zk0PVsRRy4s60N+gDrTOoabyHclLIfRd/SYMGhIceKFjmll+2/UbD+&#10;/Lub0WOI9ve0HB/Xh6SRRaJUp938TEB4avxb/HKvtILBMM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1nz8MAAADcAAAADwAAAAAAAAAAAAAAAACYAgAAZHJzL2Rv&#10;d25yZXYueG1sUEsFBgAAAAAEAAQA9QAAAIgDAAAAAA==&#10;" path="m224,l,,,694r129,l129,59r135,l224,xm264,59r-135,l555,694r148,l764,604r-134,l264,59xm1261,59r-127,l1134,694r127,l1261,59xm1261,l1039,,630,604r134,l1134,59r127,l1261,xe" fillcolor="#046337" stroked="f">
                  <v:path arrowok="t" o:connecttype="custom" o:connectlocs="224,1663;0,1663;0,2357;129,2357;129,1722;264,1722;224,1663;264,1722;129,1722;555,2357;703,2357;764,2267;630,2267;264,1722;1261,1722;1134,1722;1134,2357;1261,2357;1261,1722;1261,1663;1039,1663;630,2267;764,2267;1134,1722;1261,1722;1261,1663" o:connectangles="0,0,0,0,0,0,0,0,0,0,0,0,0,0,0,0,0,0,0,0,0,0,0,0,0,0"/>
                </v:shape>
                <v:shape id="AutoShape 1374" o:spid="_x0000_s1394" style="position:absolute;left:1771;top:1864;width:702;height:504;visibility:visible;mso-wrap-style:square;v-text-anchor:top" coordsize="7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8IMUA&#10;AADcAAAADwAAAGRycy9kb3ducmV2LnhtbESPUWvCMBSF3wX/Q7iDvchMdeBGZxTZmFVhD3X7AZfm&#10;rilrbkoSbf33iyD4eDjnfIezXA+2FWfyoXGsYDbNQBBXTjdcK/j5/nx6BREissbWMSm4UID1ajxa&#10;Yq5dzyWdj7EWCcIhRwUmxi6XMlSGLIap64iT9+u8xZikr6X22Ce4beU8yxbSYsNpwWBH74aqv+PJ&#10;Kui3RbE1XXHZnz6+fOvnVE4OpNTjw7B5AxFpiPfwrb3TCp5fZn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vwgxQAAANwAAAAPAAAAAAAAAAAAAAAAAJgCAABkcnMv&#10;ZG93bnJldi54bWxQSwUGAAAAAAQABAD1AAAAigMAAAAA&#10;" path="m399,l361,,339,,318,2,298,3,278,6,260,9r-19,3l224,16r-18,5l190,26r-17,5l158,37r-15,6l128,51r-13,7l102,67,90,75,78,84,67,93,57,103r-9,11l39,124r-7,11l26,146r-7,12l15,170r-5,13l7,196,3,209,,237r,14l,266r3,28l7,307r3,13l15,333r5,12l26,357r7,11l40,379r8,10l58,400r10,9l79,419r12,9l103,436r13,8l130,452r14,7l159,466r16,6l191,477r17,5l226,487r18,4l263,493r19,4l302,499r21,2l344,502r21,1l405,503r18,l439,501r17,-1l471,499r16,-2l501,494r15,-3l529,488r14,-3l556,481r13,-4l581,472r12,-5l603,461r12,-5l625,450r10,-6l640,440r-266,l360,439r-13,-1l334,438r-25,-4l285,430r-10,-3l263,423r-10,-3l243,415r-11,-4l224,406r-9,-6l206,395r-8,-6l190,382r-7,-7l176,368r-7,-7l163,353r-5,-8l153,338r-4,-9l145,320r-3,-9l139,301r-2,-9l135,282r-1,-10l133,261r,-22l134,229r1,-10l137,209r2,-10l142,189r3,-9l149,172r4,-9l158,155r5,-8l169,140r7,-8l183,125r7,-6l197,112r17,-12l224,95r8,-4l243,86r10,-5l275,75r11,-3l298,69r13,-2l323,66r27,-3l378,62r258,l629,58r-9,-6l610,46,599,41,589,36,566,26,555,22,542,19,529,15,516,12,490,7,475,5,461,3,430,,399,xm702,329r-132,l569,335r-1,6l567,347r-2,6l563,359r-3,5l557,370r-3,5l550,380r-4,5l537,394r-5,4l526,402r-6,4l514,410r-7,3l500,417r-8,3l485,423r-8,3l469,428r-8,2l453,432r-10,2l435,435r-10,1l415,438r-20,1l374,440r266,l644,437r8,-7l659,423r7,-7l673,408r5,-8l684,392r4,-8l692,375r3,-9l698,357r2,-9l701,339r1,-10xm636,62r-258,l396,63r18,1l431,66r16,2l462,72r14,4l490,80r12,5l507,89r7,3l519,95r5,4l529,103r5,3l543,115r4,4l551,124r4,5l564,144r6,12l702,156r-2,-9l697,138r-4,-8l689,121r-5,-8l679,105r-5,-7l668,91r-7,-8l654,77r-8,-7l637,64r-1,-2xe" fillcolor="#046337" stroked="f">
                  <v:path arrowok="t" o:connecttype="custom" o:connectlocs="318,1866;241,1876;173,1895;115,1922;67,1957;32,1999;10,2047;0,2115;10,2184;33,2232;68,2273;116,2308;175,2336;244,2355;323,2365;423,2367;487,2361;543,2349;593,2331;635,2308;347,2302;275,2291;232,2275;198,2253;169,2225;149,2193;137,2156;133,2103;139,2063;153,2027;176,1996;214,1964;253,1945;311,1931;636,1926;599,1905;542,1883;475,1869;702,2193;567,2211;557,2234;537,2258;514,2274;485,2287;453,2296;415,2302;644,2301;673,2272;692,2239;701,2203;396,1927;462,1936;507,1953;529,1967;551,1988;702,2020;689,1985;668,1955;637,1928" o:connectangles="0,0,0,0,0,0,0,0,0,0,0,0,0,0,0,0,0,0,0,0,0,0,0,0,0,0,0,0,0,0,0,0,0,0,0,0,0,0,0,0,0,0,0,0,0,0,0,0,0,0,0,0,0,0,0,0,0,0,0"/>
                </v:shape>
                <v:shape id="AutoShape 1375" o:spid="_x0000_s1395" style="position:absolute;left:2678;top:1663;width:1262;height:695;visibility:visible;mso-wrap-style:square;v-text-anchor:top" coordsize="126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cI8YA&#10;AADcAAAADwAAAGRycy9kb3ducmV2LnhtbESPT2vCQBTE7wW/w/IEL6VuasE/0VWKGCoeBG0reHtk&#10;n0kw+zZkV41+elcQPA4z8xtmMmtMKc5Uu8Kygs9uBII4tbrgTMHfb/IxBOE8ssbSMim4koPZtPU2&#10;wVjbC2/ovPWZCBB2MSrIva9iKV2ak0HXtRVx8A62NuiDrDOpa7wEuCllL4r60mDBYSHHiuY5pcft&#10;yShYv6+uZngboP3ZL0a79X/SyCJRqtNuvscgPDX+FX62l1rB16AH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cI8YAAADcAAAADwAAAAAAAAAAAAAAAACYAgAAZHJz&#10;L2Rvd25yZXYueG1sUEsFBgAAAAAEAAQA9QAAAIsDAAAAAA==&#10;" path="m224,l,,,694r129,l129,59r135,l224,xm264,59r-135,l555,694r148,l765,604r-135,l264,59xm1262,59r-128,l1134,694r128,l1262,59xm1262,l1039,,630,604r135,l1134,59r128,l1262,xe" fillcolor="#046337" stroked="f">
                  <v:path arrowok="t" o:connecttype="custom" o:connectlocs="224,1663;0,1663;0,2357;129,2357;129,1722;264,1722;224,1663;264,1722;129,1722;555,2357;703,2357;765,2267;630,2267;264,1722;1262,1722;1134,1722;1134,2357;1262,2357;1262,1722;1262,1663;1039,1663;630,2267;765,2267;1134,1722;1262,1722;1262,1663" o:connectangles="0,0,0,0,0,0,0,0,0,0,0,0,0,0,0,0,0,0,0,0,0,0,0,0,0,0"/>
                </v:shape>
                <v:rect id="Rectangle 1376" o:spid="_x0000_s1396" style="position:absolute;left:4222;top:1873;width:12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3sMA&#10;AADcAAAADwAAAGRycy9kb3ducmV2LnhtbESPX2vCMBTF3wW/Q7jCXoamTtStGkUFRXwQ7GTPl+ba&#10;FpubkmRav/0iDHw8nD8/znzZmlrcyPnKsoLhIAFBnFtdcaHg/L3tf4LwAVljbZkUPMjDctHtzDHV&#10;9s4numWhEHGEfYoKyhCaVEqfl2TQD2xDHL2LdQZDlK6Q2uE9jptafiTJRBqsOBJKbGhTUn7Nfs0T&#10;8j7eTbf84M3xsPtZZy7/Ojul3nrtagYiUBte4f/2XisYTUfwP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3sMAAADcAAAADwAAAAAAAAAAAAAAAACYAgAAZHJzL2Rv&#10;d25yZXYueG1sUEsFBgAAAAAEAAQA9QAAAIgDAAAAAA==&#10;" fillcolor="#046337" stroked="f"/>
                <v:rect id="Rectangle 1377" o:spid="_x0000_s1397" style="position:absolute;left:4222;top:1663;width:127;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9nqsUA&#10;AADcAAAADwAAAGRycy9kb3ducmV2LnhtbESPS2vCQBSF90L/w3ALboqZVFsfaUZRQZEuCk2l60vm&#10;NgnN3Akzo8Z/3xEKLg/n8XHyVW9acSbnG8sKnpMUBHFpdcOVguPXbjQH4QOyxtYyKbiSh9XyYZBj&#10;pu2FP+lchErEEfYZKqhD6DIpfVmTQZ/Yjjh6P9YZDFG6SmqHlzhuWjlO06k02HAk1NjRtqbytziZ&#10;G+TpdT/b8ZW3H+/7703hysXRKTV87NdvIAL14R7+bx+0gsnsBW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2eqxQAAANwAAAAPAAAAAAAAAAAAAAAAAJgCAABkcnMv&#10;ZG93bnJldi54bWxQSwUGAAAAAAQABAD1AAAAigMAAAAA&#10;" fillcolor="#046337" stroked="f"/>
                <v:shape id="AutoShape 1378" o:spid="_x0000_s1398" style="position:absolute;left:4603;top:1862;width:721;height:496;visibility:visible;mso-wrap-style:square;v-text-anchor:top" coordsize="7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JiscA&#10;AADcAAAADwAAAGRycy9kb3ducmV2LnhtbESPT2vCQBTE7wW/w/KE3uqmqVWJrtIWCraejOKf2yP7&#10;moRm34bsNqZ+elcQPA4z8xtmtuhMJVpqXGlZwfMgAkGcWV1yrmC7+XyagHAeWWNlmRT8k4PFvPcw&#10;w0TbE6+pTX0uAoRdggoK7+tESpcVZNANbE0cvB/bGPRBNrnUDZ4C3FQyjqKRNFhyWCiwpo+Cst/0&#10;zyg4tu/f+/NwN9ykh3r/NVrt4lzHSj32u7cpCE+dv4dv7aVW8DJ+heuZc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uSYrHAAAA3AAAAA8AAAAAAAAAAAAAAAAAmAIAAGRy&#10;cy9kb3ducmV2LnhtbFBLBQYAAAAABAAEAPUAAACMAwAAAAA=&#10;" path="m128,11l,11,1,22,3,34,4,44r,2l5,55,8,87r,10l9,107r1,10l10,125r1,9l11,145r1,7l12,495r129,l141,228r,-9l142,210r1,-9l145,193r3,-9l151,176r3,-7l158,161r5,-7l168,147r6,-7l180,134r7,-7l194,121r8,-6l210,109r9,-5l229,99r8,-4l136,95,128,11xm663,65r-255,l420,66r12,1l442,68r12,1l464,71r20,4l493,77r9,3l510,83r8,4l526,91r7,4l540,99r6,4l552,108r5,6l563,119r4,6l571,132r4,6l579,145r3,7l585,160r3,9l590,176r2,9l593,194r1,19l595,223r,272l721,495r,-299l720,184r-1,-12l717,160r-3,-11l711,138r-4,-10l703,117r-5,-9l693,99,680,81r-7,-7l665,66r-2,-1xm443,l400,,377,2,353,4,331,6,311,9r-20,4l272,18r-18,5l237,29r-16,7l205,44r-15,8l175,62,162,72,148,83,136,95r101,l238,95r10,-5l258,86r22,-7l291,76r12,-2l314,71r14,-1l340,68r13,-1l367,66r14,-1l663,65r-6,-6l647,52r-9,-6l628,40,617,34,606,30,594,24,582,21,568,17,555,13,541,10,526,7,495,4,478,2,461,1,443,xe" fillcolor="#046337" stroked="f">
                  <v:path arrowok="t" o:connecttype="custom" o:connectlocs="1,1884;4,1908;8,1959;10,1987;12,2014;141,2090;143,2063;151,2038;163,2016;180,1996;202,1977;229,1961;128,1873;420,1928;454,1931;493,1939;518,1949;540,1961;557,1976;571,1994;582,2014;590,2038;594,2075;721,2357;719,2034;711,2000;698,1970;673,1936;443,1862;353,1866;291,1875;237,1891;190,1914;148,1945;238,1957;280,1941;314,1933;353,1929;663,1927;638,1908;606,1892;568,1879;526,1869;461,1863" o:connectangles="0,0,0,0,0,0,0,0,0,0,0,0,0,0,0,0,0,0,0,0,0,0,0,0,0,0,0,0,0,0,0,0,0,0,0,0,0,0,0,0,0,0,0,0"/>
                </v:shape>
                <v:shape id="AutoShape 1379" o:spid="_x0000_s1399" style="position:absolute;left:5568;top:1862;width:721;height:496;visibility:visible;mso-wrap-style:square;v-text-anchor:top" coordsize="72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X/ccA&#10;AADcAAAADwAAAGRycy9kb3ducmV2LnhtbESPT2vCQBTE74LfYXlCb7oxlVSiq7SFQmtPRvHP7ZF9&#10;JsHs25DdxtRP3y0Uehxm5jfMct2bWnTUusqygukkAkGcW11xoWC/exvPQTiPrLG2TAq+ycF6NRws&#10;MdX2xlvqMl+IAGGXooLS+yaV0uUlGXQT2xAH72Jbgz7ItpC6xVuAm1rGUZRIgxWHhRIbei0pv2Zf&#10;RsG5e9kc77PDbJedmuNH8nmICx0r9TDqnxcgPPX+P/zXftcKHp8S+D0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81/3HAAAA3AAAAA8AAAAAAAAAAAAAAAAAmAIAAGRy&#10;cy9kb3ducmV2LnhtbFBLBQYAAAAABAAEAPUAAACMAwAAAAA=&#10;" path="m128,11l,11,1,22,3,34r,11l5,55,6,65r,4l6,74r,3l8,87r,10l8,107r1,9l10,125r,9l11,147r,2l11,495r129,l140,228r1,-9l141,210r2,-9l145,193r2,-9l150,176r4,-7l158,161r5,-7l168,147r5,-7l179,134r7,-7l201,115r9,-6l218,104r10,-5l237,95r-101,l128,11xm663,65r-257,l419,66r12,1l442,68r11,1l464,71r19,4l493,77r8,3l510,83r7,4l526,91r13,8l545,103r6,5l562,119r5,6l571,132r4,6l579,145r3,7l585,160r2,8l589,176r2,9l592,194r1,9l594,213r,6l594,495r127,l721,196r-1,-12l719,172r-3,-12l714,149r-4,-11l707,128r-4,-11l692,99r-6,-9l679,81r-7,-7l664,66r-1,-1xm443,l399,,375,2,353,4,331,6r-41,7l271,18r-17,5l237,29r-17,7l205,44r-16,8l175,62,162,72,148,83,136,95r101,l247,90r10,-4l279,79r23,-5l314,71r12,-1l339,68r14,-1l366,66r14,-1l663,65r-7,-6l647,52r-9,-6l628,40,616,34,594,24,568,17,555,13,541,10,526,7,494,4,477,2,461,1,443,xe" fillcolor="#046337" stroked="f">
                  <v:path arrowok="t" o:connecttype="custom" o:connectlocs="1,1884;5,1917;6,1936;8,1959;10,1987;11,2011;140,2090;143,2063;150,2038;163,2016;179,1996;210,1971;237,1957;663,1927;431,1929;464,1933;501,1942;526,1953;551,1970;571,1994;582,2014;589,2038;593,2065;594,2357;720,2046;714,2011;703,1979;679,1943;663,1927;375,1864;290,1875;237,1891;189,1914;148,1945;247,1952;302,1936;339,1930;380,1927;647,1914;616,1896;555,1875;494,1866;443,1862" o:connectangles="0,0,0,0,0,0,0,0,0,0,0,0,0,0,0,0,0,0,0,0,0,0,0,0,0,0,0,0,0,0,0,0,0,0,0,0,0,0,0,0,0,0,0"/>
                </v:shape>
                <v:shape id="AutoShape 1380" o:spid="_x0000_s1400" style="position:absolute;left:6420;top:1873;width:830;height:485;visibility:visible;mso-wrap-style:square;v-text-anchor:top" coordsize="83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FwMcA&#10;AADcAAAADwAAAGRycy9kb3ducmV2LnhtbESP3WrCQBSE7wt9h+UUelOajRaqjdmICEJBqPUPzN0h&#10;e5rEZs+G7Krx7V2h0MthZr5h0mlvGnGmztWWFQyiGARxYXXNpYLddvE6BuE8ssbGMim4koNp9viQ&#10;YqLthdd03vhSBAi7BBVU3reJlK6oyKCLbEscvB/bGfRBdqXUHV4C3DRyGMfv0mDNYaHCluYVFb+b&#10;k1FwPOR2P+7bevDysfrKl3t93H17pZ6f+tkEhKfe/4f/2p9awdtoBPcz4Qj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gxcDHAAAA3AAAAA8AAAAAAAAAAAAAAAAAmAIAAGRy&#10;cy9kb3ducmV2LnhtbFBLBQYAAAAABAAEAPUAAACMAwAAAAA=&#10;" path="m142,l,,336,484r156,l544,409r-128,l142,xm829,l699,,416,409r128,l829,xe" fillcolor="#046337" stroked="f">
                  <v:path arrowok="t" o:connecttype="custom" o:connectlocs="142,1873;0,1873;336,2357;492,2357;544,2282;416,2282;142,1873;829,1873;699,1873;416,2282;544,2282;829,1873" o:connectangles="0,0,0,0,0,0,0,0,0,0,0,0"/>
                </v:shape>
                <v:rect id="Rectangle 1381" o:spid="_x0000_s1401" style="position:absolute;left:7394;top:1873;width:12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tr8EA&#10;AADcAAAADwAAAGRycy9kb3ducmV2LnhtbERPXWvCMBR9F/Yfwh3sRTTdZKt2RlFBGT4MrOLzpblr&#10;y5qbkkSt/94Igo+H8z2dd6YRZ3K+tqzgfZiAIC6srrlUcNivB2MQPiBrbCyTgit5mM9eelPMtL3w&#10;js55KEUMYZ+hgiqENpPSFxUZ9EPbEkfuzzqDIUJXSu3wEsNNIz+S5EsarDk2VNjSqqLiPz+Ze0n/&#10;c5Ou+cqr3+3muMxdMTk4pd5eu8U3iEBdeIof7h+tYJTGtfFMPAJ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Cba/BAAAA3AAAAA8AAAAAAAAAAAAAAAAAmAIAAGRycy9kb3du&#10;cmV2LnhtbFBLBQYAAAAABAAEAPUAAACGAwAAAAA=&#10;" fillcolor="#046337" stroked="f"/>
                <v:rect id="Rectangle 1382" o:spid="_x0000_s1402" style="position:absolute;left:7394;top:1663;width:12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INMMA&#10;AADcAAAADwAAAGRycy9kb3ducmV2LnhtbESPX2vCMBTF34V9h3AHvshMVWZnZxQVlOGDsE72fGnu&#10;2rLmpiRR67c3guDj4fz5cebLzjTiTM7XlhWMhgkI4sLqmksFx5/t2wcIH5A1NpZJwZU8LBcvvTlm&#10;2l74m855KEUcYZ+hgiqENpPSFxUZ9EPbEkfvzzqDIUpXSu3wEsdNI8dJMpUGa46EClvaVFT85ydz&#10;hwzed+mWr7w57He/69wVs6NTqv/arT5BBOrCM/xof2kFk3QG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7INMMAAADcAAAADwAAAAAAAAAAAAAAAACYAgAAZHJzL2Rv&#10;d25yZXYueG1sUEsFBgAAAAAEAAQA9QAAAIgDAAAAAA==&#10;" fillcolor="#046337" stroked="f"/>
                <v:rect id="Rectangle 1383" o:spid="_x0000_s1403" style="position:absolute;left:7789;top:1663;width:127;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RjsEA&#10;AADcAAAADwAAAGRycy9kb3ducmV2LnhtbERPW2vCMBR+H/gfwhF8GZrq8FaNsgmK+CBYxedDc2yL&#10;zUlJMq3/fhkM9vjx3Zfr1tTiQc5XlhUMBwkI4tzqigsFl/O2PwPhA7LG2jIpeJGH9arztsRU2yef&#10;6JGFQsQQ9ikqKENoUil9XpJBP7ANceRu1hkMEbpCaofPGG5qOUqSiTRYcWwosaFNSfk9+za/Je/j&#10;3XTLL94cD7vrV+by+cUp1eu2nwsQgdrwL/5z77WCj1mcH8/EIy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EY7BAAAA3AAAAA8AAAAAAAAAAAAAAAAAmAIAAGRycy9kb3du&#10;cmV2LnhtbFBLBQYAAAAABAAEAPUAAACGAwAAAAA=&#10;" fillcolor="#046337" stroked="f"/>
                <v:rect id="Rectangle 1384" o:spid="_x0000_s1404" style="position:absolute;left:8186;top:1663;width:127;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0FcMA&#10;AADcAAAADwAAAGRycy9kb3ducmV2LnhtbESPX2vCMBTF34V9h3CFvYimTua0M8pWUIYPwqr4fGnu&#10;2mJzU5JM67c3guDj4fz5cRarzjTiTM7XlhWMRwkI4sLqmksFh/16OAPhA7LGxjIpuJKH1fKlt8BU&#10;2wv/0jkPpYgj7FNUUIXQplL6oiKDfmRb4uj9WWcwROlKqR1e4rhp5FuSTKXBmiOhwpayiopT/m/u&#10;kMH75mPNV852283xO3fF/OCUeu13X58gAnXhGX60f7SCyWwM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20FcMAAADcAAAADwAAAAAAAAAAAAAAAACYAgAAZHJzL2Rv&#10;d25yZXYueG1sUEsFBgAAAAAEAAQA9QAAAIgDAAAAAA==&#10;" fillcolor="#046337" stroked="f"/>
                <v:shape id="AutoShape 1385" o:spid="_x0000_s1405" style="position:absolute;left:8514;top:1862;width:721;height:507;visibility:visible;mso-wrap-style:square;v-text-anchor:top" coordsize="72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ttsQA&#10;AADcAAAADwAAAGRycy9kb3ducmV2LnhtbESPQUsDMRSE70L/Q3iCN5u1Flu2TUsRFEFEuhXPj+R1&#10;E7p52SZxu/57Iwgeh5n5hllvR9+JgWJygRXcTSsQxDoYx62Cj8PT7RJEysgGu8Ck4JsSbDeTqzXW&#10;Jlx4T0OTW1EgnGpUYHPuaymTtuQxTUNPXLxjiB5zkbGVJuKlwH0nZ1X1ID06LgsWe3q0pE/Nl1fg&#10;Pt3zWRs7f7Pn96jnx0Uz5Felbq7H3QpEpjH/h//aL0bB/XIGv2fK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LbbEAAAA3AAAAA8AAAAAAAAAAAAAAAAAmAIAAGRycy9k&#10;b3ducmV2LnhtbFBLBQYAAAAABAAEAPUAAACJAwAAAAA=&#10;" path="m398,l355,,275,6r-18,4l239,13,204,23r-16,5l172,34r-15,5l142,47r-14,7l114,62r-13,8l89,79,77,88,56,109r-8,9l39,130r-7,11l24,153r-5,11l13,177,9,190,6,203,3,216,1,230,,245r,5l,266r,8l,287r5,28l9,326r4,13l17,351r13,22l37,385r8,11l53,406r10,8l73,424r11,9l95,442r12,8l120,456r14,8l148,471r14,5l178,482r15,5l226,494r18,4l261,500r19,3l319,507r97,l468,502r15,-2l514,494r14,-2l555,485r25,-9l591,472r11,-4l613,463r9,-7l632,451r9,-6l643,443r-300,l330,442r-14,-2l292,437r-12,-2l269,432r-21,-7l238,422r-10,-3l219,414r-9,-5l202,404r-8,-5l186,394r-7,-6l172,381r-6,-6l161,368r-6,-6l151,354r-5,-8l136,321r-2,-8l132,304r-1,-10l129,274r590,l719,266r,-1l719,258r1,-2l720,245r-1,-11l719,221r-1,-5l135,216r,-10l137,198r1,-8l143,175r3,-8l150,159r4,-6l163,140r5,-7l174,127r6,-7l187,115r7,-6l202,104r8,-5l217,94r9,-5l234,86,263,76r10,-3l283,70r10,-2l315,65r11,l338,63r291,l620,57,608,49,595,42,582,36,554,26,523,16,507,13,473,6,455,5,436,2r-19,l398,xm707,347r-137,l569,352r-2,7l563,368r-6,10l553,383r-3,5l546,391r-5,5l532,404r-6,3l521,411r-7,3l507,417r-6,3l494,424r-7,3l472,432r-8,1l456,435r-26,5l391,443r252,l649,438r8,-6l664,425r7,-8l678,409r10,-16l693,385r8,-18l704,357r3,-10xm629,63r-241,l401,65r12,l447,70r10,3l468,75r9,3l487,81r9,3l505,88r9,4l522,97r7,4l536,105r7,7l550,117r5,6l561,128r4,7l570,141r4,7l581,161r5,16l587,185r1,7l589,200r,6l589,216r129,l717,206r-2,-13l711,180r-3,-13l703,154r-5,-11l692,131r-7,-9l678,110r-8,-9l661,91,652,81,642,73,631,65r-2,-2xe" fillcolor="#046337" stroked="f">
                  <v:path arrowok="t" o:connecttype="custom" o:connectlocs="257,1872;172,1896;114,1924;56,1971;24,2015;6,2065;0,2112;5,2177;30,2235;63,2276;107,2312;162,2338;244,2360;416,2369;528,2354;602,2330;641,2307;316,2302;248,2287;210,2271;179,2250;155,2224;134,2175;719,2136;720,2118;718,2078;138,2052;154,2015;180,1982;210,1961;263,1938;315,1927;620,1919;554,1888;455,1867;707,2209;563,2230;546,2253;521,2273;494,2286;456,2297;649,2300;678,2271;704,2219;401,1927;468,1937;505,1950;536,1967;561,1990;581,2023;589,2062;717,2068;703,2016;678,1972;642,1935" o:connectangles="0,0,0,0,0,0,0,0,0,0,0,0,0,0,0,0,0,0,0,0,0,0,0,0,0,0,0,0,0,0,0,0,0,0,0,0,0,0,0,0,0,0,0,0,0,0,0,0,0,0,0,0,0,0,0"/>
                </v:shape>
                <v:line id="Line 1386" o:spid="_x0000_s1406" style="position:absolute;visibility:visible;mso-wrap-style:square" from="28,405" to="28,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SJMMAAADcAAAADwAAAGRycy9kb3ducmV2LnhtbESP3WoCMRSE7wu+QziCdzVrhbqsRtGC&#10;INQW/HmA4+bsZnFzsiRRt29vCoVeDjPzDbNY9bYVd/KhcaxgMs5AEJdON1wrOJ+2rzmIEJE1to5J&#10;wQ8FWC0HLwsstHvwge7HWIsE4VCgAhNjV0gZSkMWw9h1xMmrnLcYk/S11B4fCW5b+ZZl79Jiw2nB&#10;YEcfhsrr8WYVfBlfcdVXG3vF8+f+u5mFmb8oNRr26zmISH38D/+1d1rBNJ/C75l0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5kiTDAAAA3AAAAA8AAAAAAAAAAAAA&#10;AAAAoQIAAGRycy9kb3ducmV2LnhtbFBLBQYAAAAABAAEAPkAAACRAwAAAAA=&#10;" strokecolor="#3e916c" strokeweight=".96336mm"/>
                <v:shape id="Freeform 1387" o:spid="_x0000_s1407" style="position:absolute;left:7729;top:1416;width:239;height:22;visibility:visible;mso-wrap-style:square;v-text-anchor:top" coordsize="2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gcMUA&#10;AADcAAAADwAAAGRycy9kb3ducmV2LnhtbESPQWsCMRSE70L/Q3iF3jTbtYiuRikFbS89aEX09tg8&#10;k8XNS7pJdfvvm0Khx2FmvmEWq9614kpdbDwreBwVIIhrrxs2CvYf6+EUREzIGlvPpOCbIqyWd4MF&#10;VtrfeEvXXTIiQzhWqMCmFCopY23JYRz5QJy9s+8cpiw7I3WHtwx3rSyLYiIdNpwXLAZ6sVRfdl9O&#10;wedhtg2bU3GclOF4eHfWvJYbo9TDff88B5GoT//hv/abVjCePsHvmX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yBwxQAAANwAAAAPAAAAAAAAAAAAAAAAAJgCAABkcnMv&#10;ZG93bnJldi54bWxQSwUGAAAAAAQABAD1AAAAigMAAAAA&#10;" path="m,l13,6,76,19r43,3l193,17r45,-4e" filled="f" strokecolor="#121315" strokeweight=".28711mm">
                  <v:path arrowok="t" o:connecttype="custom" o:connectlocs="0,1416;13,1422;76,1435;119,1438;193,1433;238,1429" o:connectangles="0,0,0,0,0,0"/>
                </v:shape>
                <v:shape id="Freeform 1388" o:spid="_x0000_s1408" style="position:absolute;left:7370;top:1323;width:233;height:11;visibility:visible;mso-wrap-style:square;v-text-anchor:top" coordsize="2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5GsQA&#10;AADcAAAADwAAAGRycy9kb3ducmV2LnhtbESPzW7CMBCE70h9B2srcQOHn1Q0YFBBqgQHDiU8wCpe&#10;4oh4ncYGUp4eIyH1OJqZbzSLVWdrcaXWV44VjIYJCOLC6YpLBcf8ezAD4QOyxtoxKfgjD6vlW2+B&#10;mXY3/qHrIZQiQthnqMCE0GRS+sKQRT90DXH0Tq61GKJsS6lbvEW4reU4ST6kxYrjgsGGNoaK8+Fi&#10;FezTXPrErvNj+vkr1zu+T80lV6r/3n3NQQTqwn/41d5qBZNZC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eRrEAAAA3AAAAA8AAAAAAAAAAAAAAAAAmAIAAGRycy9k&#10;b3ducmV2LnhtbFBLBQYAAAAABAAEAPUAAACJAwAAAAA=&#10;" path="m,1l37,,74,6r35,5l146,11,196,9,233,8e" filled="f" strokecolor="#121315" strokeweight=".28681mm">
                  <v:path arrowok="t" o:connecttype="custom" o:connectlocs="0,1324;37,1323;74,1329;109,1334;146,1334;196,1332;233,1331" o:connectangles="0,0,0,0,0,0,0"/>
                </v:shape>
                <v:shape id="Freeform 1389" o:spid="_x0000_s1409" style="position:absolute;left:7481;top:1215;width:411;height:109;visibility:visible;mso-wrap-style:square;v-text-anchor:top" coordsize="41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sQA&#10;AADcAAAADwAAAGRycy9kb3ducmV2LnhtbESP3YrCMBSE7wXfIRzBO039WdFqFBEFL8quVh/g0Bzb&#10;YnNSmqj17c3Cwl4OM/MNs9q0phJPalxpWcFoGIEgzqwuOVdwvRwGcxDOI2usLJOCNznYrLudFcba&#10;vvhMz9TnIkDYxaig8L6OpXRZQQbd0NbEwbvZxqAPssmlbvAV4KaS4yiaSYMlh4UCa9oVlN3Th1GQ&#10;LFxtbtPtaf8zqqLvrzSRl3OiVL/XbpcgPLX+P/zXPmoFk/kMfs+EIyD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pQLEAAAA3AAAAA8AAAAAAAAAAAAAAAAAmAIAAGRycy9k&#10;b3ducmV2LnhtbFBLBQYAAAAABAAEAPUAAACJAwAAAAA=&#10;" path="m78,108l39,105,,102,20,86,80,79,141,68r41,-8l225,52r33,6l289,75r28,18l356,94,328,81,304,66,273,52,289,35r35,-8l363,18,396,4,411,e" filled="f" strokecolor="#121315" strokeweight=".29019mm">
                  <v:path arrowok="t" o:connecttype="custom" o:connectlocs="78,1323;39,1320;0,1317;20,1301;80,1294;141,1283;182,1275;225,1267;258,1273;289,1290;317,1308;356,1309;328,1296;304,1281;273,1267;289,1250;324,1242;363,1233;396,1219;411,1215" o:connectangles="0,0,0,0,0,0,0,0,0,0,0,0,0,0,0,0,0,0,0,0"/>
                </v:shape>
                <v:shape id="Freeform 1390" o:spid="_x0000_s1410" style="position:absolute;left:8491;top:978;width:207;height:24;visibility:visible;mso-wrap-style:square;v-text-anchor:top" coordsize="20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4IsYA&#10;AADcAAAADwAAAGRycy9kb3ducmV2LnhtbESPQWsCMRSE7wX/Q3iCl1Kza6GVrVFEKNqDlK720Ntj&#10;89wsbl62SVa3/74RCj0OM/MNs1gNthUX8qFxrCCfZiCIK6cbrhUcD68PcxAhImtsHZOCHwqwWo7u&#10;Flhod+UPupSxFgnCoUAFJsaukDJUhiyGqeuIk3dy3mJM0tdSe7wmuG3lLMuepMWG04LBjjaGqnPZ&#10;WwXO+e/3r1neVzuTf27v3/ZY9lGpyXhYv4CINMT/8F97pxU8zp/hdi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k4IsYAAADcAAAADwAAAAAAAAAAAAAAAACYAgAAZHJz&#10;L2Rvd25yZXYueG1sUEsFBgAAAAAEAAQA9QAAAIsDAAAAAA==&#10;" path="m206,l158,5,118,24,72,20,28,18,,14e" filled="f" strokecolor="#121315" strokeweight=".28736mm">
                  <v:path arrowok="t" o:connecttype="custom" o:connectlocs="206,978;158,983;118,1002;72,998;28,996;0,992" o:connectangles="0,0,0,0,0,0"/>
                </v:shape>
                <v:shape id="Freeform 1391" o:spid="_x0000_s1411" style="position:absolute;left:7655;top:932;width:837;height:142;visibility:visible;mso-wrap-style:square;v-text-anchor:top" coordsize="83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fc8EA&#10;AADcAAAADwAAAGRycy9kb3ducmV2LnhtbERPy4rCMBTdC/5DuAPuNB0FkWosIggzoAurG3fX5vZB&#10;m5vSxFr9erMYmOXhvDfJYBrRU+cqywq+ZxEI4szqigsF18thugLhPLLGxjIpeJGDZDsebTDW9sln&#10;6lNfiBDCLkYFpfdtLKXLSjLoZrYlDlxuO4M+wK6QusNnCDeNnEfRUhqsODSU2NK+pKxOH0aBHPLL&#10;O9W/j+Pe3ef+5vr6dMyVmnwNuzUIT4P/F/+5f7SCxSqsDWfC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d33PBAAAA3AAAAA8AAAAAAAAAAAAAAAAAmAIAAGRycy9kb3du&#10;cmV2LnhtbFBLBQYAAAAABAAEAPUAAACGAwAAAAA=&#10;" path="m543,35r-35,8l462,49,404,48,350,42,304,31,263,15,219,,152,3,115,13,78,34,34,54,,68r51,8l106,82r63,9l215,96r56,8l330,112r71,12l461,130r43,5l552,141r45,-5l638,123r37,-16l726,85,767,72r43,-4l836,65e" filled="f" strokecolor="#121315" strokeweight=".28817mm">
                  <v:path arrowok="t" o:connecttype="custom" o:connectlocs="543,967;508,975;462,981;404,980;350,974;304,963;263,947;219,932;152,935;115,945;78,966;34,986;0,1000;51,1008;106,1014;169,1023;215,1028;271,1036;330,1044;401,1056;461,1062;504,1067;552,1073;597,1068;638,1055;675,1039;726,1017;767,1004;810,1000;836,997" o:connectangles="0,0,0,0,0,0,0,0,0,0,0,0,0,0,0,0,0,0,0,0,0,0,0,0,0,0,0,0,0,0"/>
                </v:shape>
                <v:shape id="Freeform 1392" o:spid="_x0000_s1412" style="position:absolute;left:8374;top:932;width:367;height:33;visibility:visible;mso-wrap-style:square;v-text-anchor:top" coordsize="3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D/McA&#10;AADcAAAADwAAAGRycy9kb3ducmV2LnhtbESPQUvDQBSE74L/YXmCN7tRodS021KtYrF4aFqKvT2z&#10;r0kw+zZkn2n6792C0OMwM98wk1nvatVRGyrPBu4HCSji3NuKCwPbzdvdCFQQZIu1ZzJwogCz6fXV&#10;BFPrj7ymLpNCRQiHFA2UIk2qdchLchgGviGO3sG3DiXKttC2xWOEu1o/JMlQO6w4LpTY0EtJ+U/2&#10;6wws9t8HSbL3Z1nNP195t+8+vhbamNubfj4GJdTLJfzfXloDj6MnOJ+JR0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VA/zHAAAA3AAAAA8AAAAAAAAAAAAAAAAAmAIAAGRy&#10;cy9kb3ducmV2LnhtbFBLBQYAAAAABAAEAPUAAACMAwAAAAA=&#10;" path="m,32l59,31,102,20r52,-9l197,1,265,r47,4l367,19e" filled="f" strokecolor="#121315" strokeweight=".28711mm">
                  <v:path arrowok="t" o:connecttype="custom" o:connectlocs="0,964;59,963;102,952;154,943;197,933;265,932;312,936;367,951" o:connectangles="0,0,0,0,0,0,0,0"/>
                </v:shape>
                <v:shape id="Freeform 1393" o:spid="_x0000_s1413" style="position:absolute;left:7867;top:787;width:787;height:63;visibility:visible;mso-wrap-style:square;v-text-anchor:top" coordsize="7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MGMMA&#10;AADcAAAADwAAAGRycy9kb3ducmV2LnhtbERPz2vCMBS+D/wfwhN2GZrOwdRqFBkIO8yBVQRvj+a1&#10;KTYvbZPV7r83h8GOH9/v9Xawteip85VjBa/TBARx7nTFpYLzaT9ZgPABWWPtmBT8koftZvS0xlS7&#10;Ox+pz0IpYgj7FBWYEJpUSp8bsuinriGOXOE6iyHCrpS6w3sMt7WcJcm7tFhxbDDY0Ieh/Jb9WAX0&#10;tbge5peXU99+F9m5TZZFa4JSz+NhtwIRaAj/4j/3p1bwtozz4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MGMMAAADcAAAADwAAAAAAAAAAAAAAAACYAgAAZHJzL2Rv&#10;d25yZXYueG1sUEsFBgAAAAAEAAQA9QAAAIgDAAAAAA==&#10;" path="m,63l90,22,196,4,255,r56,5l359,10,407,5,450,4r46,6l553,27r47,7l648,39r48,16l739,63r48,-7e" filled="f" strokecolor="#121315" strokeweight=".28703mm">
                  <v:path arrowok="t" o:connecttype="custom" o:connectlocs="0,850;90,809;196,791;255,787;311,792;359,797;407,792;450,791;496,797;553,814;600,821;648,826;696,842;739,850;787,843" o:connectangles="0,0,0,0,0,0,0,0,0,0,0,0,0,0,0"/>
                </v:shape>
                <v:shape id="Freeform 1394" o:spid="_x0000_s1414" style="position:absolute;left:8306;top:564;width:257;height:25;visibility:visible;mso-wrap-style:square;v-text-anchor:top" coordsize="2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nisYA&#10;AADcAAAADwAAAGRycy9kb3ducmV2LnhtbESPQUsDMRSE70L/Q3gFb222akXXpkXWFgo9qHUPHh+b&#10;5+62m5eQxO3675tCweMwM98wi9VgOtGTD61lBbNpBoK4srrlWkH5tZk8gQgRWWNnmRT8UYDVcnSz&#10;wFzbE39Sv4+1SBAOOSpoYnS5lKFqyGCYWkecvB/rDcYkfS21x1OCm07eZdmjNNhyWmjQUdFQddz/&#10;GgXzj4fdunj3B1eUb453Zei/qVLqdjy8voCINMT/8LW91Qrun2dwOZOO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0nisYAAADcAAAADwAAAAAAAAAAAAAAAACYAgAAZHJz&#10;L2Rvd25yZXYueG1sUEsFBgAAAAAEAAQA9QAAAIsDAAAAAA==&#10;" path="m257,24l213,15,150,9,102,22,51,23,,e" filled="f" strokecolor="#121315" strokeweight=".28717mm">
                  <v:path arrowok="t" o:connecttype="custom" o:connectlocs="257,588;213,579;150,573;102,586;51,587;0,564" o:connectangles="0,0,0,0,0,0"/>
                </v:shape>
                <v:shape id="Freeform 1395" o:spid="_x0000_s1415" style="position:absolute;left:7937;top:480;width:109;height:27;visibility:visible;mso-wrap-style:square;v-text-anchor:top" coordsize="1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f8YA&#10;AADcAAAADwAAAGRycy9kb3ducmV2LnhtbESPT2sCMRTE7wW/Q3iF3jRbC7XdGmXxD7UHodpe9vbY&#10;vG6Wbl6WJOrqpzcFocdhZn7DTOe9bcWRfGgcK3gcZSCIK6cbrhV8f62HLyBCRNbYOiYFZwownw3u&#10;pphrd+IdHfexFgnCIUcFJsYulzJUhiyGkeuIk/fjvMWYpK+l9nhKcNvKcZY9S4sNpwWDHS0MVb/7&#10;g1WAy8nuEv3n9r0szaooqwkWH16ph/u+eAMRqY//4Vt7oxU8vY7h70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df8YAAADcAAAADwAAAAAAAAAAAAAAAACYAgAAZHJz&#10;L2Rvd25yZXYueG1sUEsFBgAAAAAEAAQA9QAAAIsDAAAAAA==&#10;" path="m109,l63,6,13,20,,27e" filled="f" strokecolor="#121315" strokeweight=".28981mm">
                  <v:path arrowok="t" o:connecttype="custom" o:connectlocs="109,480;63,486;13,500;0,507" o:connectangles="0,0,0,0"/>
                </v:shape>
                <v:shape id="Freeform 1396" o:spid="_x0000_s1416" style="position:absolute;left:8116;top:401;width:141;height:33;visibility:visible;mso-wrap-style:square;v-text-anchor:top" coordsize="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5uMQA&#10;AADcAAAADwAAAGRycy9kb3ducmV2LnhtbESPQWvCQBSE7wX/w/IEb3VjhbZGV1FB8KLF1Yu3Z/aZ&#10;BLNvQ3Zrkn/fLRR6HGbmG2ax6mwlntT40rGCyTgBQZw5U3Ku4HLevX6C8AHZYOWYFPTkYbUcvCww&#10;Na7lEz11yEWEsE9RQRFCnUrps4Is+rGriaN3d43FEGWTS9NgG+G2km9J8i4tlhwXCqxpW1D20N9W&#10;Qdb3iW5vm+uJ9fG41R9h89UelBoNu/UcRKAu/If/2nujYDqb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ObjEAAAA3AAAAA8AAAAAAAAAAAAAAAAAmAIAAGRycy9k&#10;b3ducmV2LnhtbFBLBQYAAAAABAAEAPUAAACJAwAAAAA=&#10;" path="m140,3l84,,36,6,8,26,,32e" filled="f" strokecolor="#121315" strokeweight=".28944mm">
                  <v:path arrowok="t" o:connecttype="custom" o:connectlocs="140,404;84,401;36,407;8,427;0,433" o:connectangles="0,0,0,0,0"/>
                </v:shape>
                <v:shape id="Freeform 1397" o:spid="_x0000_s1417" style="position:absolute;left:8222;top:433;width:398;height:84;visibility:visible;mso-wrap-style:square;v-text-anchor:top" coordsize="3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ob8YA&#10;AADcAAAADwAAAGRycy9kb3ducmV2LnhtbESPT2sCMRTE74V+h/AKXopmq9Y/q1FEEDwUQavt9bF5&#10;7m5387IkUbffvikIHoeZ+Q0zX7amFldyvrSs4K2XgCDOrC45V3D83HQnIHxA1lhbJgW/5GG5eH6a&#10;Y6rtjfd0PYRcRAj7FBUUITSplD4ryKDv2YY4emfrDIYoXS61w1uEm1r2k2QkDZYcFwpsaF1QVh0u&#10;RsHZvVYjnPy8774r35z24+wr+A+lOi/tagYiUBse4Xt7qxUMpk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Mob8YAAADcAAAADwAAAAAAAAAAAAAAAACYAgAAZHJz&#10;L2Rvd25yZXYueG1sUEsFBgAAAAAEAAQA9QAAAIsDAAAAAA==&#10;" path="m397,l356,20,326,45,282,55r-52,4l180,67,111,81,61,84,22,72,,70e" filled="f" strokecolor="#121315" strokeweight=".28897mm">
                  <v:path arrowok="t" o:connecttype="custom" o:connectlocs="397,433;356,453;326,478;282,488;230,492;180,500;111,514;61,517;22,505;0,503" o:connectangles="0,0,0,0,0,0,0,0,0,0"/>
                </v:shape>
                <v:shape id="Freeform 1398" o:spid="_x0000_s1418" style="position:absolute;left:7844;top:235;width:274;height:224;visibility:visible;mso-wrap-style:square;v-text-anchor:top" coordsize="27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5+MUA&#10;AADcAAAADwAAAGRycy9kb3ducmV2LnhtbESPQWvCQBSE70L/w/IK3upGRVvTbKRVCnqsKYXeHtln&#10;Epp9G3bXmPrrXaHgcZiZb5hsPZhW9OR8Y1nBdJKAIC6tbrhS8FV8PL2A8AFZY2uZFPyRh3X+MMow&#10;1fbMn9QfQiUihH2KCuoQulRKX9Zk0E9sRxy9o3UGQ5SuktrhOcJNK2dJspQGG44LNXa0qan8PZyM&#10;gv13+VO4S/d+7NvnzWy5DdO+WCk1fhzeXkEEGsI9/N/eaQXz1QJ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Dn4xQAAANwAAAAPAAAAAAAAAAAAAAAAAJgCAABkcnMv&#10;ZG93bnJldi54bWxQSwUGAAAAAAQABAD1AAAAigMAAAAA&#10;" path="m273,l260,40,249,63r-1,28l233,116r-42,22l152,152r-32,16l87,186,48,205,,218r54,5l99,209r24,-25l165,173r44,-5e" filled="f" strokecolor="#121315" strokeweight=".30819mm">
                  <v:path arrowok="t" o:connecttype="custom" o:connectlocs="273,235;260,275;249,298;248,326;233,351;191,373;152,387;120,403;87,421;48,440;0,453;54,458;99,444;123,419;165,408;209,403" o:connectangles="0,0,0,0,0,0,0,0,0,0,0,0,0,0,0,0"/>
                </v:shape>
                <v:shape id="Freeform 1399" o:spid="_x0000_s1419" style="position:absolute;left:7687;top:387;width:83;height:62;visibility:visible;mso-wrap-style:square;v-text-anchor:top" coordsize="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gD8YA&#10;AADcAAAADwAAAGRycy9kb3ducmV2LnhtbESPT2vCQBTE70K/w/IKvZlN65/a1FVEaFHQQ614fs2+&#10;JsHs27C7NdFP7wpCj8PM/IaZzjtTixM5X1lW8JykIIhzqysuFOy/P/oTED4ga6wtk4IzeZjPHnpT&#10;zLRt+YtOu1CICGGfoYIyhCaT0uclGfSJbYij92udwRClK6R22Ea4qeVLmo6lwYrjQokNLUvKj7s/&#10;owA/WzNK84074nK73v68HvTwclDq6bFbvIMI1IX/8L290goGb2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kgD8YAAADcAAAADwAAAAAAAAAAAAAAAACYAgAAZHJz&#10;L2Rvd25yZXYueG1sUEsFBgAAAAAEAAQA9QAAAIsDAAAAAA==&#10;" path="m83,l63,23,35,43,2,57,,61e" filled="f" strokecolor="#121315" strokeweight=".30578mm">
                  <v:path arrowok="t" o:connecttype="custom" o:connectlocs="83,387;63,410;35,430;2,444;0,448" o:connectangles="0,0,0,0,0"/>
                </v:shape>
                <v:line id="Line 1400" o:spid="_x0000_s1420" style="position:absolute;visibility:visible;mso-wrap-style:square" from="8304,401" to="834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9VcUAAADcAAAADwAAAGRycy9kb3ducmV2LnhtbESPQWsCMRSE74L/ITzBi9Ss2lpdjSIF&#10;QSiIbgvi7ZE8dxc3L8sm1fXfm0Khx2FmvmGW69ZW4kaNLx0rGA0TEMTamZJzBd9f25cZCB+QDVaO&#10;ScGDPKxX3c4SU+PufKRbFnIRIexTVFCEUKdSel2QRT90NXH0Lq6xGKJscmkavEe4reQ4SabSYslx&#10;ocCaPgrS1+zHKvgMiKfzdf82OCSv5VhXs3py0Er1e+1mASJQG/7Df+2dUTCZv8PvmX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j9VcUAAADcAAAADwAAAAAAAAAA&#10;AAAAAAChAgAAZHJzL2Rvd25yZXYueG1sUEsFBgAAAAAEAAQA+QAAAJMDAAAAAA==&#10;" strokecolor="#121315" strokeweight=".2935mm"/>
                <v:shape id="Freeform 1401" o:spid="_x0000_s1421" style="position:absolute;left:7507;top:79;width:32;height:167;visibility:visible;mso-wrap-style:square;v-text-anchor:top" coordsize="3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lGMAA&#10;AADcAAAADwAAAGRycy9kb3ducmV2LnhtbERPTYvCMBC9C/sfwizsTdNVEa1NxV0Q9iCCVQRvQzK2&#10;ZZtJaaLWf28OgsfH+85WvW3EjTpfO1bwPUpAEGtnai4VHA+b4RyED8gGG8ek4EEeVvnHIMPUuDvv&#10;6VaEUsQQ9ikqqEJoUym9rsiiH7mWOHIX11kMEXalNB3eY7ht5DhJZtJizbGhwpZ+K9L/xdUq6NFO&#10;f3S9NpPT2OjmPCe/ne2U+vrs10sQgfrwFr/cf0bBZBHXxj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clGMAAAADcAAAADwAAAAAAAAAAAAAAAACYAgAAZHJzL2Rvd25y&#10;ZXYueG1sUEsFBgAAAAAEAAQA9QAAAIUDAAAAAA==&#10;" path="m31,l4,33,,59,28,87r4,29l11,142r,24e" filled="f" strokecolor="#121315" strokeweight=".33858mm">
                  <v:path arrowok="t" o:connecttype="custom" o:connectlocs="31,79;4,112;0,138;28,166;32,195;11,221;11,245" o:connectangles="0,0,0,0,0,0,0"/>
                </v:shape>
                <v:shape id="Freeform 1402" o:spid="_x0000_s1422" style="position:absolute;left:7520;top:245;width:57;height:109;visibility:visible;mso-wrap-style:square;v-text-anchor:top" coordsize="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jLcUA&#10;AADcAAAADwAAAGRycy9kb3ducmV2LnhtbESPQWvCQBSE7wX/w/IKXqRuqmCT1FWkUPEgQtP2/si+&#10;bkKzb0N2a2J+vSsIPQ4z8w2z3g62EWfqfO1YwfM8AUFcOl2zUfD1+f6UgvABWWPjmBRcyMN2M3lY&#10;Y65dzx90LoIREcI+RwVVCG0upS8rsujnriWO3o/rLIYoOyN1h32E20YukmQlLdYcFyps6a2i8rf4&#10;swowvXw3Ds34kp72K28Os7E+klLTx2H3CiLQEP7D9/ZBK1hmGdzOx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eMtxQAAANwAAAAPAAAAAAAAAAAAAAAAAJgCAABkcnMv&#10;ZG93bnJldi54bWxQSwUGAAAAAAQABAD1AAAAigMAAAAA&#10;" path="m,l7,11r8,25l31,66,48,92r8,17e" filled="f" strokecolor="#121315" strokeweight=".329mm">
                  <v:path arrowok="t" o:connecttype="custom" o:connectlocs="0,245;7,256;15,281;31,311;48,337;56,354" o:connectangles="0,0,0,0,0,0"/>
                </v:shape>
                <v:shape id="Freeform 1403" o:spid="_x0000_s1423" style="position:absolute;left:7364;top:328;width:48;height:27;visibility:visible;mso-wrap-style:square;v-text-anchor:top" coordsize="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LCsEA&#10;AADcAAAADwAAAGRycy9kb3ducmV2LnhtbERPS2vCQBC+C/6HZQq96aa1SEldRcRarz4geBuz0ySY&#10;nY3ZVWN/vXMQevz43pNZ52p1pTZUng28DRNQxLm3FRcG9rvvwSeoEJEt1p7JwJ0CzKb93gRT62+8&#10;oes2FkpCOKRooIyxSbUOeUkOw9A3xML9+tZhFNgW2rZ4k3BX6/ckGWuHFUtDiQ0tSspP24uTktUq&#10;6zLaHecUsnp/PoyWp78fY15fuvkXqEhd/Bc/3Wtr4COR+XJGjoC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DywrBAAAA3AAAAA8AAAAAAAAAAAAAAAAAmAIAAGRycy9kb3du&#10;cmV2LnhtbFBLBQYAAAAABAAEAPUAAACGAwAAAAA=&#10;" path="m47,l43,13,,26e" filled="f" strokecolor="#121315" strokeweight=".29922mm">
                  <v:path arrowok="t" o:connecttype="custom" o:connectlocs="47,328;43,341;0,354" o:connectangles="0,0,0"/>
                </v:shape>
                <v:shape id="Picture 1404" o:spid="_x0000_s1424" type="#_x0000_t75" style="position:absolute;left:7039;top:272;width:143;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mETEAAAA3AAAAA8AAABkcnMvZG93bnJldi54bWxEj81qwzAQhO+BvoPYQi+hkVNCqJ0ooZQW&#10;esjFTul5kdY/xFoZSY3dPn0UCOQ4zMw3zHY/2V6cyYfOsYLlIgNBrJ3puFHwffx8fgURIrLB3jEp&#10;+KMA+93DbIuFcSOXdK5iIxKEQ4EK2hiHQsqgW7IYFm4gTl7tvMWYpG+k8TgmuO3lS5atpcWO00KL&#10;A723pE/Vr1XwQ7U/jB//Wubz2OfBletBT0o9PU5vGxCRpngP39pfRsEqW8L1TDoCcnc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pmETEAAAA3AAAAA8AAAAAAAAAAAAAAAAA&#10;nwIAAGRycy9kb3ducmV2LnhtbFBLBQYAAAAABAAEAPcAAACQAwAAAAA=&#10;">
                  <v:imagedata r:id="rId68" o:title=""/>
                </v:shape>
                <v:shape id="Freeform 1405" o:spid="_x0000_s1425" style="position:absolute;left:7033;top:624;width:48;height:49;visibility:visible;mso-wrap-style:square;v-text-anchor:top" coordsize="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Cz8MA&#10;AADcAAAADwAAAGRycy9kb3ducmV2LnhtbESPQWvCQBSE7wX/w/IEb3VjECvRVbQg6KXQKHp9ZJ/Z&#10;YPZtyG5j9Ne7hUKPw8x8wyzXva1FR62vHCuYjBMQxIXTFZcKTsfd+xyED8gaa8ek4EEe1qvB2xIz&#10;7e78TV0eShEh7DNUYEJoMil9YciiH7uGOHpX11oMUbal1C3eI9zWMk2SmbRYcVww2NCnoeKW/1gF&#10;9aEJ6XnWp3R4Um4uH9vua2eUGg37zQJEoD78h//ae61gmqTwe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lCz8MAAADcAAAADwAAAAAAAAAAAAAAAACYAgAAZHJzL2Rv&#10;d25yZXYueG1sUEsFBgAAAAAEAAQA9QAAAIgDAAAAAA==&#10;" path="m48,l44,19,15,36,,48e" filled="f" strokecolor="#121315" strokeweight=".31369mm">
                  <v:path arrowok="t" o:connecttype="custom" o:connectlocs="48,624;44,643;15,660;0,672" o:connectangles="0,0,0,0"/>
                </v:shape>
                <v:line id="Line 1406" o:spid="_x0000_s1426" style="position:absolute;visibility:visible;mso-wrap-style:square" from="6985,517" to="702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iAsYAAADcAAAADwAAAGRycy9kb3ducmV2LnhtbESPQUsDMRSE74X+h/AKvdmsrbqyNi2l&#10;ohR60VUQb8/Nc7N08xI3cbv9940g9DjMzDfMcj3YVvTUhcaxgutZBoK4crrhWsH729PVPYgQkTW2&#10;jknBiQKsV+PREgvtjvxKfRlrkSAcClRgYvSFlKEyZDHMnCdO3rfrLMYku1rqDo8Jbls5z7I7abHh&#10;tGDQ09ZQdSh/rYJbs3986fHDzz9/8vrZb/KvtsyVmk6GzQOISEO8hP/bO63gJlvA35l0BOTq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9YgLGAAAA3AAAAA8AAAAAAAAA&#10;AAAAAAAAoQIAAGRycy9kb3ducmV2LnhtbFBLBQYAAAAABAAEAPkAAACUAwAAAAA=&#10;" strokecolor="#121315" strokeweight=".31194mm"/>
                <v:shape id="Freeform 1407" o:spid="_x0000_s1427" style="position:absolute;left:7570;top:507;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q+MUA&#10;AADcAAAADwAAAGRycy9kb3ducmV2LnhtbESPQWvCQBSE7wX/w/IEb3XTIMVGV0mFotCLtQ1eH9ln&#10;Ept9G3bXJP33XaHQ4zAz3zDr7Wha0ZPzjWUFT/MEBHFpdcOVgq/Pt8clCB+QNbaWScEPedhuJg9r&#10;zLQd+IP6U6hEhLDPUEEdQpdJ6cuaDPq57Yijd7HOYIjSVVI7HCLctDJNkmdpsOG4UGNHu5rK79PN&#10;KDgui2vROLMr3tv9i0z74fw65krNpmO+AhFoDP/hv/ZBK1gkC7if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Cr4xQAAANwAAAAPAAAAAAAAAAAAAAAAAJgCAABkcnMv&#10;ZG93bnJldi54bWxQSwUGAAAAAAQABAD1AAAAigMAAAAA&#10;" path="m44,81l17,55,6,29,,e" filled="f" strokecolor="#121315" strokeweight=".32853mm">
                  <v:path arrowok="t" o:connecttype="custom" o:connectlocs="44,588;17,562;6,536;0,507" o:connectangles="0,0,0,0"/>
                </v:shape>
                <v:shape id="Freeform 1408" o:spid="_x0000_s1428" style="position:absolute;left:7587;top:412;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ThcMA&#10;AADcAAAADwAAAGRycy9kb3ducmV2LnhtbESP3YrCMBSE74V9h3CEvRFN1z9qNYrICuKd7j7AoTm2&#10;xeakNKnGffqNIHg5zMw3zGoTTC1u1LrKsoKvUQKCOLe64kLB789+mIJwHlljbZkUPMjBZv3RW2Gm&#10;7Z1PdDv7QkQIuwwVlN43mZQuL8mgG9mGOHoX2xr0UbaF1C3eI9zUcpwkc2mw4rhQYkO7kvLruTMK&#10;8uPke5H+DdzDTurr7qi7NIROqc9+2C5BeAr+HX61D1rBNJnB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7ThcMAAADcAAAADwAAAAAAAAAAAAAAAACYAgAAZHJzL2Rv&#10;d25yZXYueG1sUEsFBgAAAAAEAAQA9QAAAIgDAAAAAA==&#10;" path="m,l22,22,33,46e" filled="f" strokecolor="#121315" strokeweight=".32281mm">
                  <v:path arrowok="t" o:connecttype="custom" o:connectlocs="0,412;22,434;33,458" o:connectangles="0,0,0"/>
                </v:shape>
                <v:shape id="Freeform 1409" o:spid="_x0000_s1429" style="position:absolute;left:7614;top:517;width:46;height:72;visibility:visible;mso-wrap-style:square;v-text-anchor:top" coordsize="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9X8UA&#10;AADcAAAADwAAAGRycy9kb3ducmV2LnhtbESPQYvCMBSE78L+h/AEL6KpoiJd07IIgheFVfewt0fz&#10;ti02L7WJbf33RljwOMzMN8wm7U0lWmpcaVnBbBqBIM6sLjlXcDnvJmsQziNrrCyTggc5SJOPwQZj&#10;bTv+pvbkcxEg7GJUUHhfx1K6rCCDbmpr4uD92cagD7LJpW6wC3BTyXkUraTBksNCgTVtC8qup7tR&#10;sDzuOLvtD+3hdvk90jj/6eaLmVKjYf/1CcJT79/h//ZeK1hEK3idCUdAJ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b1fxQAAANwAAAAPAAAAAAAAAAAAAAAAAJgCAABkcnMv&#10;ZG93bnJldi54bWxQSwUGAAAAAAQABAD1AAAAigMAAAAA&#10;" path="m30,l41,28r4,25l10,70,,71e" filled="f" strokecolor="#121315" strokeweight=".32478mm">
                  <v:path arrowok="t" o:connecttype="custom" o:connectlocs="30,517;41,545;45,570;10,587;0,588" o:connectangles="0,0,0,0,0"/>
                </v:shape>
                <v:shape id="Picture 1410" o:spid="_x0000_s1430" type="#_x0000_t75" style="position:absolute;left:7635;top:626;width:102;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dXAvFAAAA3AAAAA8AAABkcnMvZG93bnJldi54bWxEj0FrAjEUhO8F/0N4gpdSs0qxZTWKiJaW&#10;nrTtwdsjee4ubl6WzVPX/vqmIHgcZuYbZrbofK3O1MYqsIHRMANFbIOruDDw/bV5egUVBdlhHZgM&#10;XCnCYt57mGHuwoW3dN5JoRKEY44GSpEm1zrakjzGYWiIk3cIrUdJsi20a/GS4L7W4yybaI8Vp4US&#10;G1qVZI+7kzeAn+u3x5Xd/naH+vojo7Bfi/0wZtDvllNQQp3cw7f2uzPwnL3A/5l0BP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VwLxQAAANwAAAAPAAAAAAAAAAAAAAAA&#10;AJ8CAABkcnMvZG93bnJldi54bWxQSwUGAAAAAAQABAD3AAAAkQMAAAAA&#10;">
                  <v:imagedata r:id="rId69" o:title=""/>
                </v:shape>
                <v:shape id="Freeform 1411" o:spid="_x0000_s1431" style="position:absolute;left:7659;top:708;width:404;height:178;visibility:visible;mso-wrap-style:square;v-text-anchor:top" coordsize="40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S8sIA&#10;AADcAAAADwAAAGRycy9kb3ducmV2LnhtbERPTWvCQBC9F/wPywi91Y1pkTRmE0RtEbSH2tLzkB2T&#10;YHY2ZLdJ/PfdQ8Hj431nxWRaMVDvGssKlosIBHFpdcOVgu+vt6cEhPPIGlvLpOBGDop89pBhqu3I&#10;nzScfSVCCLsUFdTed6mUrqzJoFvYjjhwF9sb9AH2ldQ9jiHctDKOopU02HBoqLGjbU3l9fxrFOze&#10;n39e/cF9tHtzmvgYJza5nZR6nE+bNQhPk7+L/90HreAlCmvDmXA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lLywgAAANwAAAAPAAAAAAAAAAAAAAAAAJgCAABkcnMvZG93&#10;bnJldi54bWxQSwUGAAAAAAQABAD1AAAAhwMAAAAA&#10;" path="m346,l305,19,259,40,228,56,185,78,148,93,98,115,50,136,13,155,,177r57,-1l87,158r37,-16l168,123r34,-16l252,84,289,70,328,57,372,46,404,36e" filled="f" strokecolor="#121315" strokeweight=".29539mm">
                  <v:path arrowok="t" o:connecttype="custom" o:connectlocs="346,708;305,727;259,748;228,764;185,786;148,801;98,823;50,844;13,863;0,885;57,884;87,866;124,850;168,831;202,815;252,792;289,778;328,765;372,754;404,744" o:connectangles="0,0,0,0,0,0,0,0,0,0,0,0,0,0,0,0,0,0,0,0"/>
                </v:shape>
                <v:shape id="Freeform 1412" o:spid="_x0000_s1432" style="position:absolute;left:8702;top:67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tPcQA&#10;AADcAAAADwAAAGRycy9kb3ducmV2LnhtbESPQWvCQBSE7wX/w/IEb7qxWNHUVaRFKfQgaqHX1+wz&#10;CWbfht1Xk/77bkHocZiZb5jVpneNulGItWcD00kGirjwtubSwMd5N16AioJssfFMBn4owmY9eFhh&#10;bn3HR7qdpFQJwjFHA5VIm2sdi4ocxolviZN38cGhJBlKbQN2Ce4a/Zhlc+2w5rRQYUsvFRXX07cz&#10;sOx256/3fXjdl4J+fui1PH0ejBkN++0zKKFe/sP39ps1MMuW8Hc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LT3EAAAA3AAAAA8AAAAAAAAAAAAAAAAAmAIAAGRycy9k&#10;b3ducmV2LnhtbFBLBQYAAAAABAAEAPUAAACJAwAAAAA=&#10;" path="m,l2,,6,e" filled="f" strokecolor="#7ec6c8" strokeweight=".28667mm">
                  <v:path arrowok="t" o:connecttype="custom" o:connectlocs="0,0;2,0;6,0" o:connectangles="0,0,0"/>
                </v:shape>
                <v:shape id="Freeform 1413" o:spid="_x0000_s1433" style="position:absolute;left:6195;top:1261;width:177;height:25;visibility:visible;mso-wrap-style:square;v-text-anchor:top" coordsize="1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z88IA&#10;AADcAAAADwAAAGRycy9kb3ducmV2LnhtbERPTUvDQBC9C/6HZQQvYjetoWjsthSxoEeT4nnIjkk0&#10;O5vuju3qr3cPQo+P973aJDeqI4U4eDYwnxWgiFtvB+4M7Jvd7T2oKMgWR89k4IcibNaXFyusrD/x&#10;Gx1r6VQO4VihgV5kqrSObU8O48xPxJn78MGhZBg6bQOecrgb9aIoltrhwLmhx4meemq/6m9nQEK6&#10;ea7v6oOUv+Xr4qFp3nfp05jrq7R9BCWU5Cz+d79YA+U8z89n8h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bPzwgAAANwAAAAPAAAAAAAAAAAAAAAAAJgCAABkcnMvZG93&#10;bnJldi54bWxQSwUGAAAAAAQABAD1AAAAhwMAAAAA&#10;" path="m176,15l139,6,104,,65,3,37,15,,25e" filled="f" strokecolor="#121315" strokeweight=".28775mm">
                  <v:path arrowok="t" o:connecttype="custom" o:connectlocs="176,1276;139,1267;104,1261;65,1264;37,1276;0,1286" o:connectangles="0,0,0,0,0,0"/>
                </v:shape>
                <v:shape id="Freeform 1414" o:spid="_x0000_s1434" style="position:absolute;left:6338;top:1296;width:433;height:179;visibility:visible;mso-wrap-style:square;v-text-anchor:top" coordsize="43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PdcUA&#10;AADcAAAADwAAAGRycy9kb3ducmV2LnhtbESPT4vCMBTE74LfIbwFL6JpRUS6RhGXBQ8iWGUXb2+b&#10;1z9s81KaqPXbG0HwOMzMb5jFqjO1uFLrKssK4nEEgjizuuJCwen4PZqDcB5ZY22ZFNzJwWrZ7y0w&#10;0fbGB7qmvhABwi5BBaX3TSKly0oy6Ma2IQ5ebluDPsi2kLrFW4CbWk6iaCYNVhwWSmxoU1L2n16M&#10;gnO3T+fr/EdPCv7bnfa/269hbpUafHTrTxCeOv8Ov9pbrWAax/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o91xQAAANwAAAAPAAAAAAAAAAAAAAAAAJgCAABkcnMv&#10;ZG93bnJldi54bWxQSwUGAAAAAAQABAD1AAAAigMAAAAA&#10;" path="m433,142r-48,-3l348,139r-35,6l283,160r-35,10l211,179r30,-17l274,150r20,-16l330,126r42,-2l339,107,305,97,272,86,237,72,200,63r-41,6l120,72,74,80,37,93,,107,39,86,77,75r43,-9l150,51,116,44,79,49,41,50,3,53,37,47,72,41r41,-8l98,13,68,e" filled="f" strokecolor="#121315" strokeweight=".29456mm">
                  <v:path arrowok="t" o:connecttype="custom" o:connectlocs="433,1438;385,1435;348,1435;313,1441;283,1456;248,1466;211,1475;241,1458;274,1446;294,1430;330,1422;372,1420;339,1403;305,1393;272,1382;237,1368;200,1359;159,1365;120,1368;74,1376;37,1389;0,1403;39,1382;77,1371;120,1362;150,1347;116,1340;79,1345;41,1346;3,1349;37,1343;72,1337;113,1329;98,1309;68,1296" o:connectangles="0,0,0,0,0,0,0,0,0,0,0,0,0,0,0,0,0,0,0,0,0,0,0,0,0,0,0,0,0,0,0,0,0,0,0"/>
                </v:shape>
                <v:shape id="Freeform 1415" o:spid="_x0000_s1435" style="position:absolute;left:6430;top:1261;width:83;height:25;visibility:visible;mso-wrap-style:square;v-text-anchor:top" coordsize="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t9MMA&#10;AADcAAAADwAAAGRycy9kb3ducmV2LnhtbESPT0vDQBDF74LfYRnBm920ig2x29IKEi8e3BbPQ3aa&#10;hGZnQ2abxG/vCoLHx/vz4212s+/USIO0gQ0sFxko4iq4lmsDp+PbQw5KIrLDLjAZ+CaB3fb2ZoOF&#10;CxN/0mhjrdIIS4EGmhj7QmupGvIoi9ATJ+8cBo8xyaHWbsApjftOr7LsWXtsOREa7Om1oepirz5x&#10;93Yth7Hsyi+x1Udp83x6FGPu7+b9C6hIc/wP/7XfnYGn5Qp+z6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4t9MMAAADcAAAADwAAAAAAAAAAAAAAAACYAgAAZHJzL2Rv&#10;d25yZXYueG1sUEsFBgAAAAAEAAQA9QAAAIgDAAAAAA==&#10;" path="m,25l39,4,82,e" filled="f" strokecolor="#121315" strokeweight=".29119mm">
                  <v:path arrowok="t" o:connecttype="custom" o:connectlocs="0,1286;39,1265;82,1261" o:connectangles="0,0,0"/>
                </v:shape>
                <v:shape id="Freeform 1416" o:spid="_x0000_s1436" style="position:absolute;left:6241;top:1130;width:480;height:131;visibility:visible;mso-wrap-style:square;v-text-anchor:top" coordsize="4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7BMUA&#10;AADcAAAADwAAAGRycy9kb3ducmV2LnhtbESPQWsCMRSE7wX/Q3iCF6lZrYhszYpYSz14aLU/4LF5&#10;zS67eVk3qZv+e1Mo9DjMzDfMZhttK27U+9qxgvksA0FcOl2zUfB5eX1cg/ABWWPrmBT8kIdtMXrY&#10;YK7dwB90OwcjEoR9jgqqELpcSl9WZNHPXEecvC/XWwxJ9kbqHocEt61cZNlKWqw5LVTY0b6isjl/&#10;WwXNKYsmuCm+X9fLt323GOLhxSg1GcfdM4hAMfyH/9pHrWA5f4LfM+k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LsExQAAANwAAAAPAAAAAAAAAAAAAAAAAJgCAABkcnMv&#10;ZG93bnJldi54bWxQSwUGAAAAAAQABAD1AAAAigMAAAAA&#10;" path="m,31l32,20,58,11,104,r39,7l184,16r44,8l278,28r34,3l367,38r54,4l462,56r17,19l479,94r-22,15l423,113r-41,6l343,113r-46,8l256,119r-39,2l184,131e" filled="f" strokecolor="#121315" strokeweight=".29039mm">
                  <v:path arrowok="t" o:connecttype="custom" o:connectlocs="0,1161;32,1150;58,1141;104,1130;143,1137;184,1146;228,1154;278,1158;312,1161;367,1168;421,1172;462,1186;479,1205;479,1224;457,1239;423,1243;382,1249;343,1243;297,1251;256,1249;217,1251;184,1261" o:connectangles="0,0,0,0,0,0,0,0,0,0,0,0,0,0,0,0,0,0,0,0,0,0"/>
                </v:shape>
                <v:shape id="Picture 1417" o:spid="_x0000_s1437" type="#_x0000_t75" style="position:absolute;left:5947;top:1454;width:118;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8oHCAAAA3AAAAA8AAABkcnMvZG93bnJldi54bWxEj0GLwjAUhO+C/yG8hb1pqltEuqalCIW9&#10;LVsFPT6aZ1vavJQmav33G0HwOMzMN8wum0wvbjS61rKC1TICQVxZ3XKt4HgoFlsQziNr7C2Tggc5&#10;yNL5bIeJtnf+o1vpaxEg7BJU0Hg/JFK6qiGDbmkH4uBd7GjQBznWUo94D3DTy3UUbaTBlsNCgwPt&#10;G6q68moU/J7yR1di0cXt9vzFeeQuU+GU+vyY8m8Qnib/Dr/aP1pBvIrheSYcAZ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1vKBwgAAANwAAAAPAAAAAAAAAAAAAAAAAJ8C&#10;AABkcnMvZG93bnJldi54bWxQSwUGAAAAAAQABAD3AAAAjgMAAAAA&#10;">
                  <v:imagedata r:id="rId70" o:title=""/>
                </v:shape>
                <v:shape id="Freeform 1418" o:spid="_x0000_s1438" style="position:absolute;left:6186;top:1250;width:598;height:120;visibility:visible;mso-wrap-style:square;v-text-anchor:top" coordsize="5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4esUA&#10;AADcAAAADwAAAGRycy9kb3ducmV2LnhtbESPUUsDMRCE34X+h7CCL2KTFq+Ua9NShIL4INr2B6yX&#10;7d3hZXOXrO35740g+DjMzDfMejv6Tl0opjawhdnUgCKugmu5tnA67h+WoJIgO+wCk4VvSrDdTG7W&#10;WLpw5Xe6HKRWGcKpRAuNSF9qnaqGPKZp6Imzdw7Ro2QZa+0iXjPcd3puzEJ7bDkvNNjTU0PV5+HL&#10;W+j2xoz3xRBf5E0KOc0Hev0YrL27HXcrUEKj/If/2s/OwuOsg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zh6xQAAANwAAAAPAAAAAAAAAAAAAAAAAJgCAABkcnMv&#10;ZG93bnJldi54bWxQSwUGAAAAAAQABAD1AAAAigMAAAAA&#10;" path="m5,33l39,22,,12,35,1,72,r41,1l191,11r72,26l300,53r33,12l369,79r48,14l452,103r35,8l522,119r6,-22l552,82,587,63,598,46e" filled="f" strokecolor="#121315" strokeweight=".28875mm">
                  <v:path arrowok="t" o:connecttype="custom" o:connectlocs="5,1283;39,1272;0,1262;35,1251;72,1250;113,1251;191,1261;263,1287;300,1303;333,1315;369,1329;417,1343;452,1353;487,1361;522,1369;528,1347;552,1332;587,1313;598,1296" o:connectangles="0,0,0,0,0,0,0,0,0,0,0,0,0,0,0,0,0,0,0"/>
                </v:shape>
                <v:shape id="Freeform 1419" o:spid="_x0000_s1439" style="position:absolute;left:6546;top:1250;width:210;height:2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QrcYA&#10;AADcAAAADwAAAGRycy9kb3ducmV2LnhtbESPQWvCQBSE74X+h+UVejMbpahJXaUIkSIVMS30+pp9&#10;JsHs25jdxvjvu4LQ4zAz3zCL1WAa0VPnassKxlEMgriwuuZSwddnNpqDcB5ZY2OZFFzJwWr5+LDA&#10;VNsLH6jPfSkChF2KCirv21RKV1Rk0EW2JQ7e0XYGfZBdKXWHlwA3jZzE8VQarDksVNjSuqLilP8a&#10;BWxnp29//Nnu1x+b3W4ik/acJUo9Pw1vryA8Df4/fG+/awUv4ynczo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3QrcYAAADcAAAADwAAAAAAAAAAAAAAAACYAgAAZHJz&#10;L2Rvd25yZXYueG1sUEsFBgAAAAAEAAQA9QAAAIsDAAAAAA==&#10;" path="m,17l7,12,24,8,70,9,125,6,173,r37,22e" filled="f" strokecolor="#121315" strokeweight=".28725mm">
                  <v:path arrowok="t" o:connecttype="custom" o:connectlocs="0,1267;7,1262;24,1258;70,1259;125,1256;173,1250;210,1272" o:connectangles="0,0,0,0,0,0,0"/>
                </v:shape>
                <v:shape id="Picture 1420" o:spid="_x0000_s1440" type="#_x0000_t75" style="position:absolute;left:6291;top:877;width:393;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24HFAAAA3AAAAA8AAABkcnMvZG93bnJldi54bWxEj0+LwjAUxO/CfofwBG+aKqJSm4qsCh6E&#10;Xf/g+dm8bbs2L6WJWr/9ZkHwOMzMb5hk0ZpK3KlxpWUFw0EEgjizuuRcwem46c9AOI+ssbJMCp7k&#10;YJF+dBKMtX3wnu4Hn4sAYRejgsL7OpbSZQUZdANbEwfvxzYGfZBNLnWDjwA3lRxF0UQaLDksFFjT&#10;Z0HZ9XAzgbJsv55rW/6OV6vZaJftLt/n80WpXrddzkF4av07/GpvtYLxcAr/Z8IR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HtuBxQAAANwAAAAPAAAAAAAAAAAAAAAA&#10;AJ8CAABkcnMvZG93bnJldi54bWxQSwUGAAAAAAQABAD3AAAAkQMAAAAA&#10;">
                  <v:imagedata r:id="rId71" o:title=""/>
                </v:shape>
                <v:line id="Line 1421" o:spid="_x0000_s1441" style="position:absolute;visibility:visible;mso-wrap-style:square" from="6186,1018" to="6186,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RbcMAAADcAAAADwAAAGRycy9kb3ducmV2LnhtbERPyU7DMBC9I/EP1iBxo04XUJXWrZqq&#10;FYie6HYe4iEOxOPIdtPA1+MDEsent8+XvW1ERz7UjhUMBxkI4tLpmisFx8P2YQoiRGSNjWNS8E0B&#10;lovbmznm2l35jbp9rEQK4ZCjAhNjm0sZSkMWw8C1xIn7cN5iTNBXUnu8pnDbyFGWPUmLNacGgy2t&#10;DZVf+4tV0I198V6by+fmvFs9PxaT00/xulXq/q5fzUBE6uO/+M/9ohVMhmltOp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UW3DAAAA3AAAAA8AAAAAAAAAAAAA&#10;AAAAoQIAAGRycy9kb3ducmV2LnhtbFBLBQYAAAAABAAEAPkAAACRAwAAAAA=&#10;" strokecolor="#121315" strokeweight=".08164mm"/>
                <v:shape id="Freeform 1422" o:spid="_x0000_s1442" style="position:absolute;left:5693;top:812;width:935;height:204;visibility:visible;mso-wrap-style:square;v-text-anchor:top" coordsize="9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omcMA&#10;AADcAAAADwAAAGRycy9kb3ducmV2LnhtbESPQWvCQBSE70L/w/IK3nSjiGjqKqUQKYKiaaHXR/Y1&#10;G5p9G7LbmPx7VxA8DjPzDbPZ9bYWHbW+cqxgNk1AEBdOV1wq+P7KJisQPiBrrB2TgoE87LYvow2m&#10;2l35Ql0eShEh7FNUYEJoUil9Yciin7qGOHq/rrUYomxLqVu8Rrit5TxJltJixXHBYEMfhoq//N8q&#10;yBPJw2HIjnv9czaYeezOp6VS49f+/Q1EoD48w4/2p1awmK3hfiYe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IomcMAAADcAAAADwAAAAAAAAAAAAAAAACYAgAAZHJzL2Rv&#10;d25yZXYueG1sUEsFBgAAAAAEAAQA9QAAAIgDAAAAAA==&#10;" path="m,87r54,20l102,115r39,3l191,121r65,8l308,137r40,2l397,135r44,-6l478,129r39,10l552,146r42,3l636,149r40,9l704,177r45,8l793,185r50,6l882,203r37,-4l928,177r6,-19l917,139,850,106,782,87,745,86r-41,l654,87r-37,2l576,87r-42,2l496,87,461,86,426,82,382,72,345,64,304,50,269,36,241,19,220,2,217,e" filled="f" strokecolor="#121315" strokeweight=".28911mm">
                  <v:path arrowok="t" o:connecttype="custom" o:connectlocs="0,899;54,919;102,927;141,930;191,933;256,941;308,949;348,951;397,947;441,941;478,941;517,951;552,958;594,961;636,961;676,970;704,989;749,997;793,997;843,1003;882,1015;919,1011;928,989;934,970;917,951;850,918;782,899;745,898;704,898;654,899;617,901;576,899;534,901;496,899;461,898;426,894;382,884;345,876;304,862;269,848;241,831;220,814;217,812" o:connectangles="0,0,0,0,0,0,0,0,0,0,0,0,0,0,0,0,0,0,0,0,0,0,0,0,0,0,0,0,0,0,0,0,0,0,0,0,0,0,0,0,0,0,0"/>
                </v:shape>
                <v:shape id="Freeform 1423" o:spid="_x0000_s1443" style="position:absolute;left:6186;top:991;width:229;height:47;visibility:visible;mso-wrap-style:square;v-text-anchor:top" coordsize="22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6EsMA&#10;AADcAAAADwAAAGRycy9kb3ducmV2LnhtbERPy2rCQBTdF/yH4Qru6sQgQVJHaYVCaemiUcTlJXOb&#10;iWbupJnJo3/fWRRcHs57u59sIwbqfO1YwWqZgCAuna65UnA6vj5uQPiArLFxTAp+ycN+N3vYYq7d&#10;yF80FKESMYR9jgpMCG0upS8NWfRL1xJH7tt1FkOEXSV1h2MMt41MkySTFmuODQZbOhgqb0VvFUwf&#10;ZuyL+nzJ3GdTtMfr+/nF/Si1mE/PTyACTeEu/ne/aQXrNM6P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Y6EsMAAADcAAAADwAAAAAAAAAAAAAAAACYAgAAZHJzL2Rv&#10;d25yZXYueG1sUEsFBgAAAAAEAAQA9QAAAIgDAAAAAA==&#10;" path="m,32r39,5l74,34r46,-2l155,31r41,6l229,46,207,21,176,e" filled="f" strokecolor="#121315" strokeweight=".28883mm">
                  <v:path arrowok="t" o:connecttype="custom" o:connectlocs="0,1023;39,1028;74,1025;120,1023;155,1022;196,1028;229,1037;207,1012;176,991" o:connectangles="0,0,0,0,0,0,0,0,0"/>
                </v:shape>
                <v:shape id="Freeform 1424" o:spid="_x0000_s1444" style="position:absolute;left:6308;top:683;width:402;height:140;visibility:visible;mso-wrap-style:square;v-text-anchor:top" coordsize="40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wA8YA&#10;AADcAAAADwAAAGRycy9kb3ducmV2LnhtbESPzWvCQBTE74L/w/KE3upGKaVE19DYD1rEgzGHHh/Z&#10;lw/Mvg27q8b/vlsoeBxm5jfMOhtNLy7kfGdZwWKegCCurO64UVAePx5fQPiArLG3TApu5CHbTCdr&#10;TLW98oEuRWhEhLBPUUEbwpBK6auWDPq5HYijV1tnMETpGqkdXiPc9HKZJM/SYMdxocWBti1Vp+Js&#10;FOx39rPM347fee1+3m/mXNY7nSj1MBtfVyACjeEe/m9/aQVPyw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swA8YAAADcAAAADwAAAAAAAAAAAAAAAACYAgAAZHJz&#10;L2Rvd25yZXYueG1sUEsFBgAAAAAEAAQA9QAAAIsDAAAAAA==&#10;" path="m,l24,,54,11r39,5l146,13r21,17l189,44r33,19l254,73r44,5l336,89r22,17l378,122r24,18e" filled="f" strokecolor="#121315" strokeweight=".29247mm">
                  <v:path arrowok="t" o:connecttype="custom" o:connectlocs="0,683;24,683;54,694;93,699;146,696;167,713;189,727;222,746;254,756;298,761;336,772;358,789;378,805;402,823" o:connectangles="0,0,0,0,0,0,0,0,0,0,0,0,0,0"/>
                </v:shape>
                <v:line id="Line 1425" o:spid="_x0000_s1445" style="position:absolute;visibility:visible;mso-wrap-style:square" from="6523,601" to="652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JxYcQAAADcAAAADwAAAGRycy9kb3ducmV2LnhtbESPQWvCQBSE74L/YXlCb7ppSINEN6GU&#10;WmrpxUTvj+wzCWbfhuyq6b93C4Ueh5n5htkWk+nFjUbXWVbwvIpAENdWd9woOFa75RqE88gae8uk&#10;4IccFPl8tsVM2zsf6Fb6RgQIuwwVtN4PmZSubsmgW9mBOHhnOxr0QY6N1CPeA9z0Mo6iVBrsOCy0&#10;ONBbS/WlvBoFpy+X7JPo9H1IX0o5HN+r9GOqlHpaTK8bEJ4m/x/+a39qBUkcw++Zc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nFhxAAAANwAAAAPAAAAAAAAAAAA&#10;AAAAAKECAABkcnMvZG93bnJldi54bWxQSwUGAAAAAAQABAD5AAAAkgMAAAAA&#10;" strokecolor="#121315" strokeweight=".3405mm"/>
                <v:shape id="Picture 1426" o:spid="_x0000_s1446" type="#_x0000_t75" style="position:absolute;left:6455;top:648;width:170;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wwvrEAAAA3AAAAA8AAABkcnMvZG93bnJldi54bWxEj0FrwkAUhO+C/2F5Qm+60Yq0qasEwdJr&#10;1YLeXrLPJG327ZJdNfXXu4LgcZiZb5j5sjONOFPra8sKxqMEBHFhdc2lgt12PXwD4QOyxsYyKfgn&#10;D8tFvzfHVNsLf9N5E0oRIexTVFCF4FIpfVGRQT+yjjh6R9saDFG2pdQtXiLcNHKSJDNpsOa4UKGj&#10;VUXF3+ZkFPwaJ1fXbP2zz+0h/zwmucvec6VeBl32ASJQF57hR/tLK5hOXuF+Jh4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wwvrEAAAA3AAAAA8AAAAAAAAAAAAAAAAA&#10;nwIAAGRycy9kb3ducmV2LnhtbFBLBQYAAAAABAAEAPcAAACQAwAAAAA=&#10;">
                  <v:imagedata r:id="rId72" o:title=""/>
                </v:shape>
                <v:shape id="Freeform 1427" o:spid="_x0000_s1447" style="position:absolute;left:6073;top:412;width:474;height:246;visibility:visible;mso-wrap-style:square;v-text-anchor:top" coordsize="47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n2cMA&#10;AADcAAAADwAAAGRycy9kb3ducmV2LnhtbESPQWsCMRSE74X+h/AK3mrWrVjZGqWVKl7d9uDxsXlu&#10;FjcvSxJ19dcbQfA4zMw3zGzR21acyIfGsYLRMANBXDndcK3g/2/1PgURIrLG1jEpuFCAxfz1ZYaF&#10;dmfe0qmMtUgQDgUqMDF2hZShMmQxDF1HnLy98xZjkr6W2uM5wW0r8yybSIsNpwWDHS0NVYfyaBVs&#10;XW2qq1l/9oQfP/l1d5ju/K9Sg7f++wtEpD4+w4/2RisY52O4n0lH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un2cMAAADcAAAADwAAAAAAAAAAAAAAAACYAgAAZHJzL2Rv&#10;d25yZXYueG1sUEsFBgAAAAAEAAQA9QAAAIgDAAAAAA==&#10;" path="m,l53,20r49,17l135,48r41,7l222,68r28,17l272,100r26,14l344,127r28,15l398,159r19,17l439,193r19,21l473,231r-15,14e" filled="f" strokecolor="#121315" strokeweight=".29808mm">
                  <v:path arrowok="t" o:connecttype="custom" o:connectlocs="0,412;53,432;102,449;135,460;176,467;222,480;250,497;272,512;298,526;344,539;372,554;398,571;417,588;439,605;458,626;473,643;458,657" o:connectangles="0,0,0,0,0,0,0,0,0,0,0,0,0,0,0,0,0"/>
                </v:shape>
                <v:line id="Line 1428" o:spid="_x0000_s1448" style="position:absolute;visibility:visible;mso-wrap-style:square" from="6523,542" to="652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uicUAAADcAAAADwAAAGRycy9kb3ducmV2LnhtbESP3WoCMRSE7wXfIRyhd92sYovdGkUL&#10;LUrF4s8DHDbH3aWbk5Ck6/btG6Hg5TAz3zDzZW9a0ZEPjWUF4ywHQVxa3XCl4Hx6f5yBCBFZY2uZ&#10;FPxSgOViOJhjoe2VD9QdYyUShEOBCuoYXSFlKGsyGDLriJN3sd5gTNJXUnu8Jrhp5STPn6XBhtNC&#10;jY7eaiq/jz9GgX85bKa+W5P5+ByX/W7/5dz2otTDqF+9gojUx3v4v73RCqaTJ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euicUAAADcAAAADwAAAAAAAAAA&#10;AAAAAAChAgAAZHJzL2Rvd25yZXYueG1sUEsFBgAAAAAEAAQA+QAAAJMDAAAAAA==&#10;" strokecolor="#121315" strokeweight=".33869mm"/>
                <v:shape id="Freeform 1429" o:spid="_x0000_s1449" style="position:absolute;left:6577;top:657;width:261;height:166;visibility:visible;mso-wrap-style:square;v-text-anchor:top" coordsize="26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7xsQA&#10;AADcAAAADwAAAGRycy9kb3ducmV2LnhtbESP0WoCMRRE3wv9h3ALfatZFxFZjaKF1vZBaK0fcNlc&#10;k9XNTdik7tqvbwoFH4eZOcMsVoNrxYW62HhWMB4VIIhrrxs2Cg5fL08zEDEha2w9k4IrRVgt7+8W&#10;WGnf8ydd9smIDOFYoQKbUqikjLUlh3HkA3H2jr5zmLLsjNQd9hnuWlkWxVQ6bDgvWAz0bKk+77+d&#10;gt37Lvz0p9nrB10jt6WxYWs2Sj0+DOs5iERDuoX/229awaScwt+Zf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8bEAAAA3AAAAA8AAAAAAAAAAAAAAAAAmAIAAGRycy9k&#10;b3ducmV2LnhtbFBLBQYAAAAABAAEAPUAAACJAwAAAAA=&#10;" path="m152,23r48,44l246,129r15,37l227,155,207,132,185,113r-37,-6l111,104,76,96,52,76,33,57,18,37,,e" filled="f" strokecolor="#121315" strokeweight=".30217mm">
                  <v:path arrowok="t" o:connecttype="custom" o:connectlocs="152,680;200,724;246,786;261,823;227,812;207,789;185,770;148,764;111,761;76,753;52,733;33,714;18,694;0,657" o:connectangles="0,0,0,0,0,0,0,0,0,0,0,0,0,0"/>
                </v:shape>
                <v:shape id="Freeform 1430" o:spid="_x0000_s1450" style="position:absolute;left:6543;top:564;width:207;height:120;visibility:visible;mso-wrap-style:square;v-text-anchor:top" coordsize="2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QMMA&#10;AADcAAAADwAAAGRycy9kb3ducmV2LnhtbESPS6vCMBSE9xf8D+EIbi6a+sBHNYoIii594PrYHNtq&#10;c1KaqL3//kYQXA4z8w0zW9SmEE+qXG5ZQbcTgSBOrM45VXA6rttjEM4jaywsk4I/crCYN35mGGv7&#10;4j09Dz4VAcIuRgWZ92UspUsyMug6tiQO3tVWBn2QVSp1ha8AN4XsRdFQGsw5LGRY0iqj5H54GAVF&#10;9Lu6983Sbc7DwWS3psnlprVSrWa9nILwVPtv+NPeagWD3gjeZ8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XQMMAAADcAAAADwAAAAAAAAAAAAAAAACYAgAAZHJzL2Rv&#10;d25yZXYueG1sUEsFBgAAAAAEAAQA9QAAAIgDAAAAAA==&#10;" path="m32,96l27,71,17,48,3,26,,2,36,,63,14,97,26r28,14l155,63r14,19l193,102r13,17l188,118e" filled="f" strokecolor="#121315" strokeweight=".30017mm">
                  <v:path arrowok="t" o:connecttype="custom" o:connectlocs="32,660;27,635;17,612;3,590;0,566;36,564;63,578;97,590;125,604;155,627;169,646;193,666;206,683;188,682" o:connectangles="0,0,0,0,0,0,0,0,0,0,0,0,0,0"/>
                </v:shape>
                <v:line id="Line 1431" o:spid="_x0000_s1451" style="position:absolute;visibility:visible;mso-wrap-style:square" from="6577,649" to="6577,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cMIAAADcAAAADwAAAGRycy9kb3ducmV2LnhtbERPz2vCMBS+C/sfwhvspumcDOkapQwF&#10;t4vVedjx0bw2Yc1LaWLt/vvlIOz48f0utpPrxEhDsJ4VPC8yEMS115ZbBZev/XwNIkRkjZ1nUvBL&#10;Ababh1mBufY3PtF4jq1IIRxyVGBi7HMpQ23IYVj4njhxjR8cxgSHVuoBbyncdXKZZa/SoeXUYLCn&#10;d0P1z/nqFIyXF1t+HKuVbqpvU1Zx+rS7k1JPj1P5BiLSFP/Fd/dBK1gt09p0Jh0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icMIAAADcAAAADwAAAAAAAAAAAAAA&#10;AAChAgAAZHJzL2Rvd25yZXYueG1sUEsFBgAAAAAEAAQA+QAAAJADAAAAAA==&#10;" strokecolor="#121315" strokeweight=".07144mm"/>
                <v:line id="Line 1432" o:spid="_x0000_s1452" style="position:absolute;visibility:visible;mso-wrap-style:square" from="6421,365" to="643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xF4cUAAADcAAAADwAAAGRycy9kb3ducmV2LnhtbESPT4vCMBTE78J+h/AWvMia+odFq1FE&#10;FL3qdkFvz+ZtW7Z5KU3U6qc3guBxmJnfMNN5Y0pxodoVlhX0uhEI4tTqgjMFyc/6awTCeWSNpWVS&#10;cCMH89lHa4qxtlfe0WXvMxEg7GJUkHtfxVK6NCeDrmsr4uD92dqgD7LOpK7xGuCmlP0o+pYGCw4L&#10;OVa0zCn935+NgtV9l4w7g9Ex2fQWJ3P/PZRohkq1P5vFBISnxr/Dr/ZWKxj2x/A8E4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xF4cUAAADcAAAADwAAAAAAAAAA&#10;AAAAAAChAgAAZHJzL2Rvd25yZXYueG1sUEsFBgAAAAAEAAQA+QAAAJMDAAAAAA==&#10;" strokecolor="#121315" strokeweight=".319mm"/>
                <v:shape id="Freeform 1433" o:spid="_x0000_s1453" style="position:absolute;left:6681;top:270;width:90;height:47;visibility:visible;mso-wrap-style:square;v-text-anchor:top" coordsize="9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4U8IA&#10;AADcAAAADwAAAGRycy9kb3ducmV2LnhtbERPz2vCMBS+C/sfwht409RuinbGIsJwF0HdBI+P5q0p&#10;Ni8libX775fDYMeP7/e6HGwrevKhcaxgNs1AEFdON1wr+Pp8nyxBhIissXVMCn4oQLl5Gq2x0O7B&#10;J+rPsRYphEOBCkyMXSFlqAxZDFPXESfu23mLMUFfS+3xkcJtK/MsW0iLDacGgx3tDFW3890quB4O&#10;YT+/eNPlqzbc/bE+zfujUuPnYfsGItIQ/8V/7g+t4PUl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PhTwgAAANwAAAAPAAAAAAAAAAAAAAAAAJgCAABkcnMvZG93&#10;bnJldi54bWxQSwUGAAAAAAQABAD1AAAAhwMAAAAA&#10;" path="m,2l38,,65,13,79,28,90,47e" filled="f" strokecolor="#121315" strokeweight=".29825mm">
                  <v:path arrowok="t" o:connecttype="custom" o:connectlocs="0,272;38,270;65,283;79,298;90,317" o:connectangles="0,0,0,0,0"/>
                </v:shape>
                <v:shape id="Freeform 1434" o:spid="_x0000_s1454" style="position:absolute;left:6790;top:256;width:275;height:177;visibility:visible;mso-wrap-style:square;v-text-anchor:top" coordsize="27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C/cYA&#10;AADcAAAADwAAAGRycy9kb3ducmV2LnhtbESPT2sCMRTE74LfITzBi9Ss9Q/t1ihSUXppsVvx/Lp5&#10;3V3cvCxJ1PXbm4LgcZiZ3zDzZWtqcSbnK8sKRsMEBHFudcWFgv3P5ukFhA/IGmvLpOBKHpaLbmeO&#10;qbYX/qZzFgoRIexTVFCG0KRS+rwkg35oG+Lo/VlnMETpCqkdXiLc1PI5SWbSYMVxocSG3kvKj9nJ&#10;KPjavc7Wk43LP3/ldlVN2+xwHFyV6vfa1RuIQG14hO/tD61gMh7B/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0C/cYAAADcAAAADwAAAAAAAAAAAAAAAACYAgAAZHJz&#10;L2Rvd25yZXYueG1sUEsFBgAAAAAEAAQA9QAAAIsDAAAAAA==&#10;" path="m165,114r2,3l204,136r27,11l255,160r19,17l267,147,250,120,224,104,182,92,135,76,67,46,2,,,e" filled="f" strokecolor="#121315" strokeweight=".30253mm">
                  <v:path arrowok="t" o:connecttype="custom" o:connectlocs="165,370;167,373;204,392;231,403;255,416;274,433;267,403;250,376;224,360;182,348;135,332;67,302;2,256;0,256" o:connectangles="0,0,0,0,0,0,0,0,0,0,0,0,0,0"/>
                </v:shape>
                <v:shape id="Freeform 1435" o:spid="_x0000_s1455" style="position:absolute;left:6421;top:365;width:333;height:69;visibility:visible;mso-wrap-style:square;v-text-anchor:top" coordsize="3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zlcUA&#10;AADcAAAADwAAAGRycy9kb3ducmV2LnhtbESPzWrDMBCE74W8g9hAb40Ux5TgRgkmECjkZDc/9La1&#10;traJtTKWGrtvXxUKPQ4z8w2z2U22E3cafOtYw3KhQBBXzrRcazi9HZ7WIHxANtg5Jg3f5GG3nT1s&#10;MDNu5ILuZahFhLDPUEMTQp9J6auGLPqF64mj9+kGiyHKoZZmwDHCbScTpZ6lxZbjQoM97RuqbuWX&#10;1XB9v53klQ8fZ3vMuVRtcVFpofXjfMpfQASawn/4r/1qNKSrB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jOVxQAAANwAAAAPAAAAAAAAAAAAAAAAAJgCAABkcnMv&#10;ZG93bnJldi54bWxQSwUGAAAAAAQABAD1AAAAigMAAAAA&#10;" path="m,l11,3,56,14,98,28r51,14l187,47r54,9l276,62r56,6e" filled="f" strokecolor="#121315" strokeweight=".28886mm">
                  <v:path arrowok="t" o:connecttype="custom" o:connectlocs="0,365;11,368;56,379;98,393;149,407;187,412;241,421;276,427;332,433" o:connectangles="0,0,0,0,0,0,0,0,0"/>
                </v:shape>
                <v:shape id="Freeform 1436" o:spid="_x0000_s1456" style="position:absolute;left:6796;top:448;width:64;height:11;visibility:visible;mso-wrap-style:square;v-text-anchor:top" coordsize="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8osQA&#10;AADcAAAADwAAAGRycy9kb3ducmV2LnhtbESPQWvCQBSE7wX/w/IK3upLqxUbXUUEqTdJKqXHZ/Y1&#10;Cc2+TbNbk/77rlDwOMzMN8xqM9hGXbjztRMNj5MEFEvhTC2lhtPb/mEBygcSQ40T1vDLHjbr0d2K&#10;UuN6yfiSh1JFiPiUNFQhtCmiLyq25CeuZYnep+sshSi7Ek1HfYTbBp+SZI6WaokLFbW8q7j4yn+s&#10;hj31L+3zN77m2eKD5scznrJ31Hp8P2yXoAIP4Rb+bx+Mhtl0Ctcz8Qj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vKLEAAAA3AAAAA8AAAAAAAAAAAAAAAAAmAIAAGRycy9k&#10;b3ducmV2LnhtbFBLBQYAAAAABAAEAPUAAACJAwAAAAA=&#10;" path="m63,10l33,5,,e" filled="f" strokecolor="#121315" strokeweight=".28806mm">
                  <v:path arrowok="t" o:connecttype="custom" o:connectlocs="63,458;33,453;0,448" o:connectangles="0,0,0"/>
                </v:shape>
                <v:shape id="Freeform 1437" o:spid="_x0000_s1457" style="position:absolute;left:6929;top:245;width:174;height:109;visibility:visible;mso-wrap-style:square;v-text-anchor:top" coordsize="17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YFsYA&#10;AADcAAAADwAAAGRycy9kb3ducmV2LnhtbESPT2vCQBTE7wW/w/KE3sxGI6FEN0HEQhF6qP1Dj8/s&#10;M4lm34bsGtNv3y0IPQ4z8xtmXYymFQP1rrGsYB7FIIhLqxuuFHy8P8+eQDiPrLG1TAp+yEGRTx7W&#10;mGl74zcaDr4SAcIuQwW1910mpStrMugi2xEH72R7gz7IvpK6x1uAm1Yu4jiVBhsOCzV2tK2pvByu&#10;RsF5833dyted/jRxmQzH/T75SlOlHqfjZgXC0+j/w/f2i1awTJ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EYFsYAAADcAAAADwAAAAAAAAAAAAAAAACYAgAAZHJz&#10;L2Rvd25yZXYueG1sUEsFBgAAAAAEAAQA9QAAAIsDAAAAAA==&#10;" path="m174,109r-34,-3l117,81,80,58,52,41,28,19,,e" filled="f" strokecolor="#121315" strokeweight=".30178mm">
                  <v:path arrowok="t" o:connecttype="custom" o:connectlocs="174,354;140,351;117,326;80,303;52,286;28,264;0,245" o:connectangles="0,0,0,0,0,0,0"/>
                </v:shape>
                <v:shape id="Freeform 1438" o:spid="_x0000_s1458" style="position:absolute;left:6805;top:730;width:35;height:47;visibility:visible;mso-wrap-style:square;v-text-anchor:top" coordsize="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k1sQA&#10;AADcAAAADwAAAGRycy9kb3ducmV2LnhtbESPQWsCMRSE74L/ITyhF9Gsq5V2axQRCoVe1GrPj+S5&#10;u+3mZU1SXf99Uyh4HGbmG2ax6mwjLuRD7VjBZJyBINbO1FwqOHy8jp5AhIhssHFMCm4UYLXs9xZY&#10;GHflHV32sRQJwqFABVWMbSFl0BVZDGPXEifv5LzFmKQvpfF4TXDbyDzL5tJizWmhwpY2Fenv/Y9V&#10;4EnneX4eHocn/tq+a+2fP7deqYdBt34BEamL9/B/+80omE0f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TZNbEAAAA3AAAAA8AAAAAAAAAAAAAAAAAmAIAAGRycy9k&#10;b3ducmV2LnhtbFBLBQYAAAAABAAEAPUAAACJAwAAAAA=&#10;" path="m35,46l18,20,,e" filled="f" strokecolor="#121315" strokeweight=".32125mm">
                  <v:path arrowok="t" o:connecttype="custom" o:connectlocs="35,776;18,750;0,730" o:connectangles="0,0,0"/>
                </v:shape>
                <v:shape id="Freeform 1439" o:spid="_x0000_s1459" style="position:absolute;left:6842;top:719;width:14;height:58;visibility:visible;mso-wrap-style:square;v-text-anchor:top" coordsize="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pAMMA&#10;AADcAAAADwAAAGRycy9kb3ducmV2LnhtbESPT2sCMRTE7wW/Q3gFbzWpWpGtUXRBsJeC/+6Pzevu&#10;spuXJYm6+ukbodDjMPObYRar3rbiSj7UjjW8jxQI4sKZmksNp+P2bQ4iRGSDrWPScKcAq+XgZYGZ&#10;cTfe0/UQS5FKOGSooYqxy6QMRUUWw8h1xMn7cd5iTNKX0ni8pXLbyrFSM2mx5rRQYUd5RUVzuFgN&#10;0w//vXmoe7c/NpvmrGL+oK9c6+Frv/4EEamP/+E/emcSN5nB8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spAMMAAADcAAAADwAAAAAAAAAAAAAAAACYAgAAZHJzL2Rv&#10;d25yZXYueG1sUEsFBgAAAAAEAAQA9QAAAIgDAAAAAA==&#10;" path="m,l13,23,5,45,,57e" filled="f" strokecolor="#121315" strokeweight=".33786mm">
                  <v:path arrowok="t" o:connecttype="custom" o:connectlocs="0,719;13,742;5,764;0,776" o:connectangles="0,0,0,0"/>
                </v:shape>
                <v:shape id="Freeform 1440" o:spid="_x0000_s1460" style="position:absolute;left:6723;top:588;width:144;height:95;visibility:visible;mso-wrap-style:square;v-text-anchor:top" coordsize="1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2aMgA&#10;AADcAAAADwAAAGRycy9kb3ducmV2LnhtbESPT2sCMRTE74LfIbyCF6lZ/9DK1igiiu1BpFYKvb1u&#10;npvFzcuyie62n74pCB6HmfkNM1u0thRXqn3hWMFwkIAgzpwuOFdw/Ng8TkH4gKyxdEwKfsjDYt7t&#10;zDDVruF3uh5CLiKEfYoKTAhVKqXPDFn0A1cRR+/kaoshyjqXusYmwm0pR0nyJC0WHBcMVrQylJ0P&#10;F6vgu380u/HaTn6nX5f9KWvePt22Uqr30C5fQARqwz18a79qBZPxM/yfiU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XZoyAAAANwAAAAPAAAAAAAAAAAAAAAAAJgCAABk&#10;cnMvZG93bnJldi54bWxQSwUGAAAAAAQABAD1AAAAjQMAAAAA&#10;" path="m48,77l28,54,8,39,,21,,,43,8,65,28r37,16l126,58r17,19l139,95e" filled="f" strokecolor="#121315" strokeweight=".303mm">
                  <v:path arrowok="t" o:connecttype="custom" o:connectlocs="48,665;28,642;8,627;0,609;0,588;43,596;65,616;102,632;126,646;143,665;139,683" o:connectangles="0,0,0,0,0,0,0,0,0,0,0"/>
                </v:shape>
                <v:shape id="Freeform 1441" o:spid="_x0000_s1461" style="position:absolute;left:6895;top:657;width:105;height:62;visibility:visible;mso-wrap-style:square;v-text-anchor:top" coordsize="1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G8MA&#10;AADcAAAADwAAAGRycy9kb3ducmV2LnhtbERPz2vCMBS+C/4P4Qm7aWo3ilSjiOAQdhjTIXh7Ns+m&#10;2Lx0SdRuf/1yGOz48f1erHrbijv50DhWMJ1kIIgrpxuuFXwetuMZiBCRNbaOScE3BVgth4MFlto9&#10;+IPu+1iLFMKhRAUmxq6UMlSGLIaJ64gTd3HeYkzQ11J7fKRw28o8ywppseHUYLCjjaHqur9ZBYfp&#10;z+vbyZ5n5phX79uYfxWeC6WeRv16DiJSH//Ff+6dVvDynNa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qG8MAAADcAAAADwAAAAAAAAAAAAAAAACYAgAAZHJzL2Rv&#10;d25yZXYueG1sUEsFBgAAAAAEAAQA9QAAAIgDAAAAAA==&#10;" path="m77,l93,17r11,22l102,62,58,56,23,53,,51e" filled="f" strokecolor="#121315" strokeweight=".30067mm">
                  <v:path arrowok="t" o:connecttype="custom" o:connectlocs="77,657;93,674;104,696;102,719;58,713;23,710;0,708" o:connectangles="0,0,0,0,0,0,0"/>
                </v:shape>
                <v:line id="Line 1442" o:spid="_x0000_s1462" style="position:absolute;visibility:visible;mso-wrap-style:square" from="6898,720" to="689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ucEMQAAADcAAAADwAAAGRycy9kb3ducmV2LnhtbESPzW7CMBCE70i8g7VIvYEDVAgCBlVU&#10;aSk98XdfxUsSEa9T20D69rgSUo+jmflGs1i1phY3cr6yrGA4SEAQ51ZXXCg4HrL+FIQPyBpry6Tg&#10;lzyslt3OAlNt77yj2z4UIkLYp6igDKFJpfR5SQb9wDbE0TtbZzBE6QqpHd4j3NRylCQTabDiuFBi&#10;Q+uS8sv+ahSwnn2Nfy4f76Ptp1sPs2v9fZpmSr302rc5iEBt+A8/2xut4HU8g7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5wQxAAAANwAAAAPAAAAAAAAAAAA&#10;AAAAAKECAABkcnMvZG93bnJldi54bWxQSwUGAAAAAAQABAD5AAAAkgMAAAAA&#10;" strokecolor="#121315" strokeweight=".33597mm"/>
                <v:line id="Line 1443" o:spid="_x0000_s1463" style="position:absolute;visibility:visible;mso-wrap-style:square" from="7090,245" to="71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X9sAAAADcAAAADwAAAGRycy9kb3ducmV2LnhtbERPTUvDQBC9C/0PyxS8iN20Rkljt0UE&#10;wWvTeh+y02wwO5tmp0n89+5B8Ph437vD7Ds10hDbwAbWqwwUcR1sy42B8+njsQAVBdliF5gM/FCE&#10;w35xt8PShomPNFbSqBTCsUQDTqQvtY61I49xFXrixF3C4FESHBptB5xSuO/0JstetMeWU4PDnt4d&#10;1d/VzRvYPFzzZymKcMbKjV/b4/S0lsaY++X89gpKaJZ/8Z/70xrI8zQ/nUlHQO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cV/bAAAAA3AAAAA8AAAAAAAAAAAAAAAAA&#10;oQIAAGRycy9kb3ducmV2LnhtbFBLBQYAAAAABAAEAPkAAACOAwAAAAA=&#10;" strokecolor="#121315" strokeweight=".30997mm"/>
                <v:line id="Line 1444" o:spid="_x0000_s1464" style="position:absolute;visibility:visible;mso-wrap-style:square" from="7318,531" to="732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fRsQAAADcAAAADwAAAGRycy9kb3ducmV2LnhtbESPzWrDMBCE74W8g9hAbo38E9riRgkh&#10;EEgvTZv2ARZrI5lYK2MptvP2VaHQ4zAz3zDr7eRaMVAfGs8K8mUGgrj2umGj4Pvr8PgCIkRkja1n&#10;UnCnANvN7GGNlfYjf9JwjkYkCIcKFdgYu0rKUFtyGJa+I07exfcOY5K9kbrHMcFdK4sse5IOG04L&#10;FjvaW6qv55tTcMye7XTQbzmWxel+ev8ojbGs1GI+7V5BRJrif/ivfdQKVqsc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l9GxAAAANwAAAAPAAAAAAAAAAAA&#10;AAAAAKECAABkcnMvZG93bnJldi54bWxQSwUGAAAAAAQABAD5AAAAkgMAAAAA&#10;" strokecolor="#121315" strokeweight=".33644mm"/>
                <v:shape id="Freeform 1445" o:spid="_x0000_s1465" style="position:absolute;left:7272;top:578;width:22;height:47;visibility:visible;mso-wrap-style:square;v-text-anchor:top" coordsize="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Sk8QA&#10;AADcAAAADwAAAGRycy9kb3ducmV2LnhtbESPT4vCMBTE74LfIbwFb5oqItI1igj+uXhQF5a9PZpn&#10;W7Z5qUls67c3guBxmJnfMItVZyrRkPOlZQXjUQKCOLO65FzBz2U7nIPwAVljZZkUPMjDatnvLTDV&#10;tuUTNeeQiwhhn6KCIoQ6ldJnBRn0I1sTR+9qncEQpculdthGuKnkJElm0mDJcaHAmjYFZf/nu1Gw&#10;d3lz/d3ctvpv1+7lcW0vzfig1OCrW3+DCNSFT/jdPmgF0+kEXm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UpPEAAAA3AAAAA8AAAAAAAAAAAAAAAAAmAIAAGRycy9k&#10;b3ducmV2LnhtbFBLBQYAAAAABAAEAPUAAACJAwAAAAA=&#10;" path="m22,46l2,24,,e" filled="f" strokecolor="#121315" strokeweight=".33078mm">
                  <v:path arrowok="t" o:connecttype="custom" o:connectlocs="22,624;2,602;0,578" o:connectangles="0,0,0"/>
                </v:shape>
                <v:shape id="Freeform 1446" o:spid="_x0000_s1466" style="position:absolute;left:7296;top:588;width:16;height:36;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b+scA&#10;AADcAAAADwAAAGRycy9kb3ducmV2LnhtbESPQWvCQBSE74L/YXmFXqTu2lop0VUktNAcAjYWen1k&#10;n0lq9m3Irhr/fbcgeBxm5htmtRlsK87U+8axhtlUgSAunWm40vC9/3h6A+EDssHWMWm4kofNejxa&#10;YWLchb/oXIRKRAj7BDXUIXSJlL6syaKfuo44egfXWwxR9pU0PV4i3LbyWamFtNhwXKixo7Sm8lic&#10;rIaJKvbV1p+yn901yxf5e3r8fU21fnwYtksQgYZwD9/an0bDfP4C/2fi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iG/rHAAAA3AAAAA8AAAAAAAAAAAAAAAAAmAIAAGRy&#10;cy9kb3ducmV2LnhtbFBLBQYAAAAABAAEAPUAAACMAwAAAAA=&#10;" path="m16,l11,25,,36e" filled="f" strokecolor="#121315" strokeweight=".33203mm">
                  <v:path arrowok="t" o:connecttype="custom" o:connectlocs="16,588;11,613;0,624" o:connectangles="0,0,0"/>
                </v:shape>
                <v:shape id="Picture 1447" o:spid="_x0000_s1467" type="#_x0000_t75" style="position:absolute;left:7198;top:226;width:373;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6hjrGAAAA3AAAAA8AAABkcnMvZG93bnJldi54bWxEj0FLw0AUhO8F/8PyBC/SbqpBJHZbpFD1&#10;0oOtVnp7Zp9JMPs27L6m6b93hUKPw8x8w8wWg2tVTyE2ng1MJxko4tLbhisDH9vV+BFUFGSLrWcy&#10;cKIIi/nVaIaF9Ud+p34jlUoQjgUaqEW6QutY1uQwTnxHnLwfHxxKkqHSNuAxwV2r77LsQTtsOC3U&#10;2NGypvJ3c3AGVrfrHeX3of9++fziw34vlX0VY26uh+cnUEKDXMLn9ps1kOc5/J9JR0D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GOsYAAADcAAAADwAAAAAAAAAAAAAA&#10;AACfAgAAZHJzL2Rvd25yZXYueG1sUEsFBgAAAAAEAAQA9wAAAJIDAAAAAA==&#10;">
                  <v:imagedata r:id="rId73" o:title=""/>
                </v:shape>
                <v:shape id="Freeform 1448" o:spid="_x0000_s1468" style="position:absolute;left:7913;top:1179;width:203;height:82;visibility:visible;mso-wrap-style:square;v-text-anchor:top" coordsize="2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zYMUA&#10;AADcAAAADwAAAGRycy9kb3ducmV2LnhtbESPS2sCMRSF90L/Q7iF7jSpVZGpUUQUioviY6BdXia3&#10;M0MnN2ESx+m/NwXB5eE8Ps5i1dtGdNSG2rGG15ECQVw4U3OpIT/vhnMQISIbbByThj8KsFo+DRaY&#10;GXflI3WnWIo0wiFDDVWMPpMyFBVZDCPniZP341qLMcm2lKbFaxq3jRwrNZMWa06ECj1tKip+Txeb&#10;IMd9/rVTc7V+6/y0Ocjcf35vtX557tfvICL18RG+tz+MhslkC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vNgxQAAANwAAAAPAAAAAAAAAAAAAAAAAJgCAABkcnMv&#10;ZG93bnJldi54bWxQSwUGAAAAAAQABAD1AAAAigMAAAAA&#10;" path="m203,82l126,63,48,36,,15,107,e" filled="f" strokecolor="#121315" strokeweight=".29425mm">
                  <v:path arrowok="t" o:connecttype="custom" o:connectlocs="203,1261;126,1242;48,1215;0,1194;107,1179" o:connectangles="0,0,0,0,0"/>
                </v:shape>
                <v:shape id="Freeform 1449" o:spid="_x0000_s1469" style="position:absolute;left:7989;top:1108;width:540;height:71;visibility:visible;mso-wrap-style:square;v-text-anchor:top" coordsize="54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W78UA&#10;AADcAAAADwAAAGRycy9kb3ducmV2LnhtbESPUWvCMBSF3wf+h3AF32aqExmdqYjocNuDTPsDLs1t&#10;G9bclCRq569fBoM9Hs453+Gs1oPtxJV8MI4VzKYZCOLKacONgvK8f3wGESKyxs4xKfimAOti9LDC&#10;XLsbf9L1FBuRIBxyVNDG2OdShqoli2HqeuLk1c5bjEn6RmqPtwS3nZxn2VJaNJwWWuxp21L1dbpY&#10;BR93ftqZ/fvZl/bNZK/3o61LqdRkPGxeQEQa4n/4r33QChaLJfyeS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xbvxQAAANwAAAAPAAAAAAAAAAAAAAAAAJgCAABkcnMv&#10;ZG93bnJldi54bWxQSwUGAAAAAAQABAD1AAAAigMAAAAA&#10;" path="m31,71l107,40,194,27r47,l195,21,211,r59,13l322,21r48,9l400,48r65,18l517,64r22,-1e" filled="f" strokecolor="#121315" strokeweight=".28758mm">
                  <v:path arrowok="t" o:connecttype="custom" o:connectlocs="31,1179;107,1148;194,1135;241,1135;195,1129;211,1108;270,1121;322,1129;370,1138;400,1156;465,1174;517,1172;539,1171" o:connectangles="0,0,0,0,0,0,0,0,0,0,0,0,0"/>
                </v:shape>
                <v:shape id="Freeform 1450" o:spid="_x0000_s1470" style="position:absolute;left:7892;top:1215;width:167;height:36;visibility:visible;mso-wrap-style:square;v-text-anchor:top" coordsize="1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SmMQA&#10;AADcAAAADwAAAGRycy9kb3ducmV2LnhtbESPQWvCQBSE70L/w/IK3szGIiqpq5SCUKiIxhavj+xr&#10;Epp9G3ZXE/31riB4HGbmG2ax6k0jzuR8bVnBOElBEBdW11wq+DmsR3MQPiBrbCyTggt5WC1fBgvM&#10;tO14T+c8lCJC2GeooAqhzaT0RUUGfWJb4uj9WWcwROlKqR12EW4a+ZamU2mw5rhQYUufFRX/+cko&#10;+La53njXXHfd9GSOx+v4V27XSg1f+493EIH68Aw/2l9awWQyg/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EpjEAAAA3AAAAA8AAAAAAAAAAAAAAAAAmAIAAGRycy9k&#10;b3ducmV2LnhtbFBLBQYAAAAABAAEAPUAAACJAwAAAAA=&#10;" path="m,l34,2r76,18l154,30r13,5e" filled="f" strokecolor="#121315" strokeweight=".28903mm">
                  <v:path arrowok="t" o:connecttype="custom" o:connectlocs="0,1215;34,1217;110,1235;154,1245;167,1250" o:connectangles="0,0,0,0,0"/>
                </v:shape>
                <v:shape id="Freeform 1451" o:spid="_x0000_s1471" style="position:absolute;left:8248;top:1084;width:400;height:25;visibility:visible;mso-wrap-style:square;v-text-anchor:top" coordsize="4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H1sQA&#10;AADcAAAADwAAAGRycy9kb3ducmV2LnhtbERPy2oCMRTdF/yHcAV3NaNORUejSEtBcFGqgrq7TO48&#10;cHIzJOk47dc3i0KXh/Neb3vTiI6cry0rmIwTEMS51TWXCs6n9+cFCB+QNTaWScE3edhuBk9rzLR9&#10;8Cd1x1CKGMI+QwVVCG0mpc8rMujHtiWOXGGdwRChK6V2+IjhppHTJJlLgzXHhgpbeq0ovx+/jIJL&#10;uXSXt4/Z9Wd/Sw+Hrn8p5sVNqdGw361ABOrDv/jPvdcK0jSujW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R9bEAAAA3AAAAA8AAAAAAAAAAAAAAAAAmAIAAGRycy9k&#10;b3ducmV2LnhtbFBLBQYAAAAABAAEAPUAAACJAwAAAAA=&#10;" path="m399,24l353,20,310,15,245,7,178,3,119,,61,1,,6e" filled="f" strokecolor="#121315" strokeweight=".28689mm">
                  <v:path arrowok="t" o:connecttype="custom" o:connectlocs="399,1108;353,1104;310,1099;245,1091;178,1087;119,1084;61,1085;0,1090" o:connectangles="0,0,0,0,0,0,0,0"/>
                </v:shape>
                <v:shape id="Freeform 1452" o:spid="_x0000_s1472" style="position:absolute;left:8133;top:564;width:183;height:47;visibility:visible;mso-wrap-style:square;v-text-anchor:top" coordsize="1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ahsYA&#10;AADcAAAADwAAAGRycy9kb3ducmV2LnhtbESPzWrDMBCE74G+g9hCb4mcNhTHsRJSQ6GQQ6jTS28b&#10;a/2DrZWxVNt5+ypQ6HGYmW+Y9DCbTow0uMaygvUqAkFcWN1wpeDr8r6MQTiPrLGzTApu5OCwf1ik&#10;mGg78SeNua9EgLBLUEHtfZ9I6YqaDLqV7YmDV9rBoA9yqKQecApw08nnKHqVBhsOCzX2lNVUtPmP&#10;UXAar8fy9ka0fXHr7zLO5Lntzko9Pc7HHQhPs/8P/7U/tILNZgv3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cahsYAAADcAAAADwAAAAAAAAAAAAAAAACYAgAAZHJz&#10;L2Rvd25yZXYueG1sUEsFBgAAAAAEAAQA9QAAAIsDAAAAAA==&#10;" path="m182,l156,3,115,17,2,45,,46e" filled="f" strokecolor="#121315" strokeweight=".28994mm">
                  <v:path arrowok="t" o:connecttype="custom" o:connectlocs="182,564;156,567;115,581;2,609;0,610" o:connectangles="0,0,0,0,0"/>
                </v:shape>
                <v:shape id="Picture 1453" o:spid="_x0000_s1473" type="#_x0000_t75" style="position:absolute;left:7870;top:378;width:277;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vp3DAAAAA3AAAAA8AAABkcnMvZG93bnJldi54bWxET89rwjAUvg/8H8Ib7FI0dXQi1Sg6mPS6&#10;1oPHR/NsypqX0sS2+++Xg7Djx/d7f5xtJ0YafOtYwXqVgiCunW65UXCtvpZbED4ga+wck4Jf8nA8&#10;LF72mGs38TeNZWhEDGGfowITQp9L6WtDFv3K9cSRu7vBYohwaKQecIrhtpPvabqRFluODQZ7+jRU&#10;/5QPq8AX14Qv0y1LRmvOWFfj2jqp1NvrfNqBCDSHf/HTXWgF2UecH8/EIyAP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e+ncMAAAADcAAAADwAAAAAAAAAAAAAAAACfAgAA&#10;ZHJzL2Rvd25yZXYueG1sUEsFBgAAAAAEAAQA9wAAAIwDAAAAAA==&#10;">
                  <v:imagedata r:id="rId74" o:title=""/>
                </v:shape>
                <v:shape id="Freeform 1454" o:spid="_x0000_s1474" style="position:absolute;left:7833;top:624;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NVcQA&#10;AADcAAAADwAAAGRycy9kb3ducmV2LnhtbESPQWsCMRSE74L/ITzBm2bVKmVrlFIUpKfW2p5fN6+b&#10;4OZl3UQ3/fdNodDjMDPfMOttco24UResZwWzaQGCuPLacq3g9Laf3IMIEVlj45kUfFOA7WY4WGOp&#10;fc+vdDvGWmQIhxIVmBjbUspQGXIYpr4lzt6X7xzGLLta6g77DHeNnBfFSjq0nBcMtvRkqDofr07B&#10;Yv9hk+mfX87+8mnSzr4vr1Wj1HiUHh9ARErxP/zXPmgFd8sZ/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jVXEAAAA3AAAAA8AAAAAAAAAAAAAAAAAmAIAAGRycy9k&#10;b3ducmV2LnhtbFBLBQYAAAAABAAEAPUAAACJAwAAAAA=&#10;" path="m46,l13,,,e" filled="f" strokecolor="#121315" strokeweight=".28667mm">
                  <v:path arrowok="t" o:connecttype="custom" o:connectlocs="46,0;13,0;0,0" o:connectangles="0,0,0"/>
                </v:shape>
                <v:shape id="Freeform 1455" o:spid="_x0000_s1475" style="position:absolute;left:7631;top:161;width:401;height:251;visibility:visible;mso-wrap-style:square;v-text-anchor:top" coordsize="40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SScUA&#10;AADcAAAADwAAAGRycy9kb3ducmV2LnhtbESPQWvCQBSE70L/w/IKvemmVkViNqJCoe1FGvXg7ZF9&#10;Jkuzb0N2m6T/vlsQehxm5hsm2462ET113jhW8DxLQBCXThuuFJxPr9M1CB+QNTaOScEPedjmD5MM&#10;U+0G/qS+CJWIEPYpKqhDaFMpfVmTRT9zLXH0bq6zGKLsKqk7HCLcNnKeJCtp0XBcqLGlQ03lV/Ft&#10;FQyJOWrjF+X1tPtY7V+W7/2FWqWeHsfdBkSgMfyH7+03rWCxnM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VJJxQAAANwAAAAPAAAAAAAAAAAAAAAAAJgCAABkcnMv&#10;ZG93bnJldi54bWxQSwUGAAAAAAQABAD1AAAAigMAAAAA&#10;" path="m400,l376,21,339,40,291,60,261,82r-50,19l160,114r-37,17l108,159,87,180,48,205,4,223,,251e" filled="f" strokecolor="#121315" strokeweight=".30181mm">
                  <v:path arrowok="t" o:connecttype="custom" o:connectlocs="400,161;376,182;339,201;291,221;261,243;211,262;160,275;123,292;108,320;87,341;48,366;4,384;0,412" o:connectangles="0,0,0,0,0,0,0,0,0,0,0,0,0"/>
                </v:shape>
                <v:shape id="Freeform 1456" o:spid="_x0000_s1476" style="position:absolute;left:7902;top:553;width:137;height:25;visibility:visible;mso-wrap-style:square;v-text-anchor:top" coordsize="1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UA8UA&#10;AADcAAAADwAAAGRycy9kb3ducmV2LnhtbESPT4vCMBTE74LfITzBi6yp/xapRhFF8bCyqLt7fjTP&#10;tti8lCbW+u03guBxmJnfMPNlYwpRU+VyywoG/QgEcWJ1zqmCn/P2YwrCeWSNhWVS8CAHy0W7NcdY&#10;2zsfqT75VAQIuxgVZN6XsZQuycig69uSOHgXWxn0QVap1BXeA9wUchhFn9JgzmEhw5LWGSXX080o&#10;iH7rw26jH8Xk72COcjr+/uqdL0p1O81qBsJT49/hV3uvFYwnI3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pQDxQAAANwAAAAPAAAAAAAAAAAAAAAAAJgCAABkcnMv&#10;ZG93bnJldi54bWxQSwUGAAAAAAQABAD1AAAAigMAAAAA&#10;" path="m137,l94,9,48,18,,25e" filled="f" strokecolor="#121315" strokeweight=".28839mm">
                  <v:path arrowok="t" o:connecttype="custom" o:connectlocs="137,553;94,562;48,571;0,578" o:connectangles="0,0,0,0"/>
                </v:shape>
                <v:line id="Line 1457" o:spid="_x0000_s1477" style="position:absolute;visibility:visible;mso-wrap-style:square" from="6160,1286" to="6212,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GPr8QAAADcAAAADwAAAGRycy9kb3ducmV2LnhtbESPQWvCQBSE7wX/w/KE3uqmIS2SuglV&#10;UDwJRtHra/Y1Cd19G7Nbjf++Wyj0OMzMN8yiHK0RVxp851jB8ywBQVw73XGj4HhYP81B+ICs0Tgm&#10;BXfyUBaThwXm2t14T9cqNCJC2OeooA2hz6X0dUsW/cz1xNH7dIPFEOXQSD3gLcKtkWmSvEqLHceF&#10;FntatVR/Vd9Wwe6j2mfp1pya9Ly5LMeN1oaCUo/T8f0NRKAx/If/2lutIHvJ4PdMP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Y+vxAAAANwAAAAPAAAAAAAAAAAA&#10;AAAAAKECAABkcnMvZG93bnJldi54bWxQSwUGAAAAAAQABAD5AAAAkgMAAAAA&#10;" strokecolor="#121315" strokeweight=".28667mm"/>
                <v:line id="Line 1458" o:spid="_x0000_s1478" style="position:absolute;visibility:visible;mso-wrap-style:square" from="8256,401" to="832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0qNMMAAADcAAAADwAAAGRycy9kb3ducmV2LnhtbESPQWvCQBSE74X+h+UVvOmmQaVEV7EF&#10;xZNglHp9Zp9JcPdtml01/ntXEHocZuYbZjrvrBFXan3tWMHnIAFBXDhdc6lgv1v2v0D4gKzROCYF&#10;d/Iwn72/TTHT7sZbuuahFBHCPkMFVQhNJqUvKrLoB64hjt7JtRZDlG0pdYu3CLdGpkkylhZrjgsV&#10;NvRTUXHOL1bB5phvh+na/JbpYfX33a20NhSU6n10iwmIQF34D7/aa61gOBrB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9KjTDAAAA3AAAAA8AAAAAAAAAAAAA&#10;AAAAoQIAAGRycy9kb3ducmV2LnhtbFBLBQYAAAAABAAEAPkAAACRAwAAAAA=&#10;" strokecolor="#121315" strokeweight=".28667mm"/>
                <v:line id="Line 1459" o:spid="_x0000_s1479" style="position:absolute;visibility:visible;mso-wrap-style:square" from="7173,354" to="717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8EH8MAAADcAAAADwAAAGRycy9kb3ducmV2LnhtbESPQYvCMBSE78L+h/AWvGm6UotUoyzL&#10;uqh4sdX7o3m2xealNFmt/94IgsdhZr5hFqveNOJKnastK/gaRyCIC6trLhUc8/VoBsJ5ZI2NZVJw&#10;Jwer5cdggam2Nz7QNfOlCBB2KSqovG9TKV1RkUE3ti1x8M62M+iD7EqpO7wFuGnkJIoSabDmsFBh&#10;Sz8VFZfs3yg47Vy8jaPT/pBMM9kef/Pkr8+VGn7233MQnnr/Dr/aG60gnibwP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BB/DAAAA3AAAAA8AAAAAAAAAAAAA&#10;AAAAoQIAAGRycy9kb3ducmV2LnhtbFBLBQYAAAAABAAEAPkAAACRAwAAAAA=&#10;" strokecolor="#121315" strokeweight=".3405mm"/>
                <v:line id="Line 1460" o:spid="_x0000_s1480" style="position:absolute;visibility:visible;mso-wrap-style:square" from="7190,412" to="719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wCsIAAADcAAAADwAAAGRycy9kb3ducmV2LnhtbESP3YrCMBSE74V9h3AW9k5Ty/pD1yiL&#10;VBDBC6sPcGjONsXmpNtErW9vBMHLYeabYRar3jbiSp2vHSsYjxIQxKXTNVcKTsfNcA7CB2SNjWNS&#10;cCcPq+XHYIGZdjc+0LUIlYgl7DNUYEJoMyl9aciiH7mWOHp/rrMYouwqqTu8xXLbyDRJptJizXHB&#10;YEtrQ+W5uFgF33iiNC/SUG3/XWrmu7zdX3Klvj773x8QgfrwDr/orY7cZAb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SwCsIAAADcAAAADwAAAAAAAAAAAAAA&#10;AAChAgAAZHJzL2Rvd25yZXYueG1sUEsFBgAAAAAEAAQA+QAAAJADAAAAAA==&#10;" strokecolor="#121315" strokeweight=".30369mm"/>
                <v:line id="Line 1461" o:spid="_x0000_s1481" style="position:absolute;visibility:visible;mso-wrap-style:square" from="7110,376" to="71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AnsMAAADcAAAADwAAAGRycy9kb3ducmV2LnhtbERPXWvCMBR9H+w/hDvwbaYTHbM2LSIM&#10;pgxEJ0LfLsm1LWtuahO1/vvlQdjj4XxnxWBbcaXeN44VvI0TEMTamYYrBYefz9cPED4gG2wdk4I7&#10;eSjy56cMU+NuvKPrPlQihrBPUUEdQpdK6XVNFv3YdcSRO7neYoiwr6Tp8RbDbSsnSfIuLTYcG2rs&#10;aFWT/t1frIJzWa4Per49zjbNpJveV9oG/lZq9DIsFyACDeFf/HB/GQXTWVwbz8Qj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2AJ7DAAAA3AAAAA8AAAAAAAAAAAAA&#10;AAAAoQIAAGRycy9kb3ducmV2LnhtbFBLBQYAAAAABAAEAPkAAACRAwAAAAA=&#10;" strokecolor="#121315" strokeweight=".33711mm"/>
                <v:line id="Line 1462" o:spid="_x0000_s1482" style="position:absolute;visibility:visible;mso-wrap-style:square" from="7055,387" to="709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WsYAAADcAAAADwAAAGRycy9kb3ducmV2LnhtbESPQWsCMRSE7wX/Q3iCl1KzFRV3NUop&#10;FDxVaj20t9fNc7Pt5mVJ0nX11xuh0OMwM98wq01vG9GRD7VjBY/jDARx6XTNlYLD+8vDAkSIyBob&#10;x6TgTAE268HdCgvtTvxG3T5WIkE4FKjAxNgWUobSkMUwdi1x8o7OW4xJ+kpqj6cEt42cZNlcWqw5&#10;LRhs6dlQ+bP/tQpe893sfGnvA23zRffx/enLqflSajTsn5YgIvXxP/zX3moF01kOtzPpCM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Hv1rGAAAA3AAAAA8AAAAAAAAA&#10;AAAAAAAAoQIAAGRycy9kb3ducmV2LnhtbFBLBQYAAAAABAAEAPkAAACUAwAAAAA=&#10;" strokecolor="#121315" strokeweight=".31219mm"/>
                <v:line id="Line 1463" o:spid="_x0000_s1483" style="position:absolute;visibility:visible;mso-wrap-style:square" from="6958,576" to="698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afsIAAADcAAAADwAAAGRycy9kb3ducmV2LnhtbERPTWvCQBC9C/6HZYTedKOVEFI3oQhC&#10;Lz00FmlvQ3aahGZnY2arsb++exB6fLzvXTm5Xl1olM6zgfUqAUVce9txY+D9eFhmoCQgW+w9k4Eb&#10;CZTFfLbD3Porv9GlCo2KISw5GmhDGHKtpW7Joaz8QBy5Lz86DBGOjbYjXmO46/UmSVLtsOPY0OJA&#10;+5bq7+rHGUgfu1t1lj47nF638om/H0kj3piHxfT8BCrQFP7Fd/eLNbBN4/x4Jh4B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gafsIAAADcAAAADwAAAAAAAAAAAAAA&#10;AAChAgAAZHJzL2Rvd25yZXYueG1sUEsFBgAAAAAEAAQA+QAAAJADAAAAAA==&#10;" strokecolor="#121315" strokeweight=".33094mm"/>
                <v:line id="Line 1464" o:spid="_x0000_s1484" style="position:absolute;visibility:visible;mso-wrap-style:square" from="7078,637" to="708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cicYAAADcAAAADwAAAGRycy9kb3ducmV2LnhtbESP3WoCMRSE7wXfIRyhd5q1la2sRilF&#10;oRTF+oN4edgcN0s3J9tNqtu3bwTBy2FmvmGm89ZW4kKNLx0rGA4SEMS50yUXCg77ZX8MwgdkjZVj&#10;UvBHHuazbmeKmXZX3tJlFwoRIewzVGBCqDMpfW7Ioh+4mjh6Z9dYDFE2hdQNXiPcVvI5SVJpseS4&#10;YLCmd0P59+7XKshfNma1OZrz6fVrQeOf9ed6uUiVeuq1bxMQgdrwCN/bH1rBKB3C7Uw8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UHInGAAAA3AAAAA8AAAAAAAAA&#10;AAAAAAAAoQIAAGRycy9kb3ducmV2LnhtbFBLBQYAAAAABAAEAPkAAACUAwAAAAA=&#10;" strokecolor="#121315" strokeweight=".337mm"/>
                <v:line id="Line 1465" o:spid="_x0000_s1485" style="position:absolute;visibility:visible;mso-wrap-style:square" from="7587,412" to="758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vb8MAAADcAAAADwAAAGRycy9kb3ducmV2LnhtbESP3WoCMRSE7wu+QziCd/Ws0oqsRhHB&#10;VigU/HmAw+a4WdycLEmqa5++KRR6OczMN8xy3btW3TjExouGybgAxVJ500it4XzaPc9BxURiqPXC&#10;Gh4cYb0aPC2pNP4uB74dU60yRGJJGmxKXYkYK8uO4th3LNm7+OAoZRlqNIHuGe5anBbFDB01khcs&#10;dby1XF2PX05DKD79/iM27fv323mOG7SvDg9aj4b9ZgEqcZ/+w3/tvdHwMpvC75l8BHD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R72/DAAAA3AAAAA8AAAAAAAAAAAAA&#10;AAAAoQIAAGRycy9kb3ducmV2LnhtbFBLBQYAAAAABAAEAPkAAACRAwAAAAA=&#10;" strokecolor="#121315" strokeweight=".33314mm"/>
                <v:line id="Line 1466" o:spid="_x0000_s1486" style="position:absolute;visibility:visible;mso-wrap-style:square" from="7554,494" to="758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H/scAAADcAAAADwAAAGRycy9kb3ducmV2LnhtbESPQWvCQBSE70L/w/IKvemmbRCJrtJq&#10;FU9CbbX19sg+k2D2bcxuYvz3XaHgcZiZb5jJrDOlaKl2hWUFz4MIBHFqdcGZgu+vZX8EwnlkjaVl&#10;UnAlB7PpQ2+CibYX/qR26zMRIOwSVJB7XyVSujQng25gK+LgHW1t0AdZZ1LXeAlwU8qXKBpKgwWH&#10;hRwrmueUnraNUfCjN+/t4uDj0+a3Wa/m2e68/9gp9fTYvY1BeOr8PfzfXmsF8fAVbmfC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6cf+xwAAANwAAAAPAAAAAAAA&#10;AAAAAAAAAKECAABkcnMvZG93bnJldi54bWxQSwUGAAAAAAQABAD5AAAAlQMAAAAA&#10;" strokecolor="#121315" strokeweight=".30817mm"/>
                <v:line id="Line 1467" o:spid="_x0000_s1487" style="position:absolute;visibility:visible;mso-wrap-style:square" from="7620,458" to="764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qt8cAAADcAAAADwAAAGRycy9kb3ducmV2LnhtbESPT2sCMRTE74V+h/AK3mrWP2xla5Si&#10;CD0IVbfQHh+b103q5mXZpLp+e1MQPA4z8xtmvuxdI07UBetZwWiYgSCuvLZcK/gsN88zECEia2w8&#10;k4ILBVguHh/mWGh/5j2dDrEWCcKhQAUmxraQMlSGHIahb4mT9+M7hzHJrpa6w3OCu0aOsyyXDi2n&#10;BYMtrQxVx8OfUzD+/jW2HH3t8o/JpdzbzWx9fNkqNXjq315BROrjPXxrv2sF03wK/2fS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Tuq3xwAAANwAAAAPAAAAAAAA&#10;AAAAAAAAAKECAABkcnMvZG93bnJldi54bWxQSwUGAAAAAAQABAD5AAAAlQMAAAAA&#10;" strokecolor="#121315" strokeweight=".33122mm"/>
                <v:line id="Line 1468" o:spid="_x0000_s1488" style="position:absolute;visibility:visible;mso-wrap-style:square" from="7644,683" to="767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qLncYAAADcAAAADwAAAGRycy9kb3ducmV2LnhtbESPQWvCQBSE70L/w/IK3nSjWKkxq5SC&#10;ttKDrQbPj+wzWZt9m2a3Gv99tyB4HGbmGyZbdrYWZ2q9caxgNExAEBdOGy4V5PvV4BmED8gaa8ek&#10;4EoelouHXoapdhf+ovMulCJC2KeooAqhSaX0RUUW/dA1xNE7utZiiLItpW7xEuG2luMkmUqLhuNC&#10;hQ29VlR8736tgrH5fFutNzPHxw+Tb7ez0+TnsFeq/9i9zEEE6sI9fGu/awWT6RP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i53GAAAA3AAAAA8AAAAAAAAA&#10;AAAAAAAAoQIAAGRycy9kb3ducmV2LnhtbFBLBQYAAAAABAAEAPkAAACUAwAAAAA=&#10;" strokecolor="#121315" strokeweight=".309mm"/>
                <v:line id="Line 1469" o:spid="_x0000_s1489" style="position:absolute;visibility:visible;mso-wrap-style:square" from="7674,708" to="769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usUAAADcAAAADwAAAGRycy9kb3ducmV2LnhtbESPQWsCMRSE7wX/Q3iCt5pVNNbVKFJb&#10;kHrSevH22LzuLt28hE2qq7/eFAo9DjPzDbNcd7YRF2pD7VjDaJiBIC6cqbnUcPp8f34BESKywcYx&#10;abhRgPWq97TE3LgrH+hyjKVIEA45aqhi9LmUoajIYhg6T5y8L9dajEm2pTQtXhPcNnKcZUparDkt&#10;VOjptaLi+/hjNWzvp4/beebD1igf1eZtOu/2Z60H/W6zABGpi//hv/bOaJgoBb9n0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gusUAAADcAAAADwAAAAAAAAAA&#10;AAAAAAChAgAAZHJzL2Rvd25yZXYueG1sUEsFBgAAAAAEAAQA+QAAAJMDAAAAAA==&#10;" strokecolor="#121315" strokeweight=".32256mm"/>
                <v:line id="Line 1470" o:spid="_x0000_s1490" style="position:absolute;visibility:visible;mso-wrap-style:square" from="7935,507" to="793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A4scAAADcAAAADwAAAGRycy9kb3ducmV2LnhtbESPT2vCQBTE70K/w/IKvemmVqONWaUV&#10;Kx4q+KcHj4/saxKSfRuyq6b99G6h4HGYmd8w6aIztbhQ60rLCp4HEQjizOqScwVfx4/+FITzyBpr&#10;y6Tghxws5g+9FBNtr7yny8HnIkDYJaig8L5JpHRZQQbdwDbEwfu2rUEfZJtL3eI1wE0th1EUS4Ml&#10;h4UCG1oWlFWHs1EwHp58to63k92qkp/ud9S9vNK7Uk+P3dsMhKfO38P/7Y1WMIon8HcmH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DEDixwAAANwAAAAPAAAAAAAA&#10;AAAAAAAAAKECAABkcnMvZG93bnJldi54bWxQSwUGAAAAAAQABAD5AAAAlQMAAAAA&#10;" strokecolor="#121315" strokeweight=".32597mm"/>
                <v:line id="Line 1471" o:spid="_x0000_s1491" style="position:absolute;visibility:visible;mso-wrap-style:square" from="7913,542" to="79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0x8EAAADcAAAADwAAAGRycy9kb3ducmV2LnhtbERPXWvCMBR9F/Yfwh34pumm60ZnlKEI&#10;Igy0294vzbUJa25KE9v6783DYI+H873ajK4RPXXBelbwNM9AEFdeW64VfH/tZ28gQkTW2HgmBTcK&#10;sFk/TFZYaD/wmfoy1iKFcChQgYmxLaQMlSGHYe5b4sRdfOcwJtjVUnc4pHDXyOcsy6VDy6nBYEtb&#10;Q9VveXUKPnc/jm/1pe3N6cW+DlW5OEqr1PRx/HgHEWmM/+I/90ErWOZpbTqTj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THwQAAANwAAAAPAAAAAAAAAAAAAAAA&#10;AKECAABkcnMvZG93bnJldi54bWxQSwUGAAAAAAQABAD5AAAAjwMAAAAA&#10;" strokecolor="#121315" strokeweight=".33589mm"/>
                <v:line id="Line 1472" o:spid="_x0000_s1492" style="position:absolute;visibility:visible;mso-wrap-style:square" from="6371,1272" to="6425,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LD8IAAADcAAAADwAAAGRycy9kb3ducmV2LnhtbESP0WoCMRRE3wv+Q7iCbzVrEamrUUQQ&#10;fFBp1Q+4bK6b4OZmTVJd/94UCn0cZuYMM192rhF3CtF6VjAaFiCIK68t1wrOp837J4iYkDU2nknB&#10;kyIsF723OZbaP/ib7sdUiwzhWKICk1JbShkrQw7j0LfE2bv44DBlGWqpAz4y3DXyoygm0qHlvGCw&#10;pbWh6nr8cQpuW7uunviV0I42ZifbfZCHqVKDfreagUjUpf/wX3urFYwnU/g9k4+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mLD8IAAADcAAAADwAAAAAAAAAAAAAA&#10;AAChAgAAZHJzL2Rvd25yZXYueG1sUEsFBgAAAAAEAAQA+QAAAJADAAAAAA==&#10;" strokecolor="#121315" strokeweight=".30358mm"/>
                <v:line id="Line 1473" o:spid="_x0000_s1493" style="position:absolute;visibility:visible;mso-wrap-style:square" from="6564,1261" to="6564,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VzMIAAADcAAAADwAAAGRycy9kb3ducmV2LnhtbERPz2vCMBS+C/4P4Qm72dQiOrpGmQPF&#10;k2A3tutb89aWJS9dE9vuv18OA48f3+9iP1kjBup961jBKklBEFdOt1wreHs9Lh9B+ICs0TgmBb/k&#10;Yb+bzwrMtRv5SkMZahFD2OeooAmhy6X0VUMWfeI64sh9ud5iiLCvpe5xjOHWyCxNN9Jiy7GhwY5e&#10;Gqq+y5tVcPksr+vsbN7r7OP0c5hOWhsKSj0spucnEIGmcBf/u89awXob58cz8Qj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VzMIAAADcAAAADwAAAAAAAAAAAAAA&#10;AAChAgAAZHJzL2Rvd25yZXYueG1sUEsFBgAAAAAEAAQA+QAAAJADAAAAAA==&#10;" strokecolor="#121315" strokeweight=".28667mm"/>
                <v:line id="Line 1474" o:spid="_x0000_s1494" style="position:absolute;visibility:visible;mso-wrap-style:square" from="6427,1261" to="6427,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FgMUAAADcAAAADwAAAGRycy9kb3ducmV2LnhtbESPT2sCMRTE7wW/Q3gFbzW7RdRujSJC&#10;S2/+2ZZeH5tndnHzsiSpbv30RhA8DjPzG2a+7G0rTuRD41hBPspAEFdON2wUfJcfLzMQISJrbB2T&#10;gn8KsFwMnuZYaHfmHZ320YgE4VCggjrGrpAyVDVZDCPXESfv4LzFmKQ3Uns8J7ht5WuWTaTFhtNC&#10;jR2ta6qO+z+rINv+mp/cl5twMCszmb5dPi/HUqnhc796BxGpj4/wvf2lFYynO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FgMUAAADcAAAADwAAAAAAAAAA&#10;AAAAAAChAgAAZHJzL2Rvd25yZXYueG1sUEsFBgAAAAAEAAQA+QAAAJMDAAAAAA==&#10;" strokecolor="#121315" strokeweight=".30003mm"/>
                <v:line id="Line 1475" o:spid="_x0000_s1495" style="position:absolute;visibility:visible;mso-wrap-style:square" from="6797,1309" to="6797,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JKsQAAADcAAAADwAAAGRycy9kb3ducmV2LnhtbESPT2sCMRTE7wW/Q3iF3jTbRazdGkWU&#10;hfZk/dOeH8lzs+3mZdmkun57Iwg9DjPzG2a26F0jTtSF2rOC51EGglh7U3Ol4LAvh1MQISIbbDyT&#10;ggsFWMwHDzMsjD/zlk67WIkE4VCgAhtjW0gZtCWHYeRb4uQdfecwJtlV0nR4TnDXyDzLJtJhzWnB&#10;YksrS/p39+cUfE82yw//81U2mNPncf2qS3vQSj099ss3EJH6+B++t9+NgvFLDrcz6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okqxAAAANwAAAAPAAAAAAAAAAAA&#10;AAAAAKECAABkcnMvZG93bnJldi54bWxQSwUGAAAAAAQABAD5AAAAkgMAAAAA&#10;" strokecolor="#121315" strokeweight=".88pt"/>
                <v:line id="Line 1476" o:spid="_x0000_s1496" style="position:absolute;visibility:visible;mso-wrap-style:square" from="6372,1003" to="6372,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GaUMUAAADcAAAADwAAAGRycy9kb3ducmV2LnhtbESPQWvCQBSE7wX/w/KEXoputMFq6iq2&#10;UCl4kEa9v2afSTD7XshuNf333UKhx2FmvmGW69416kqdr4UNTMYJKOJCbM2lgePhbTQH5QOyxUaY&#10;DHyTh/VqcLfEzMqNP+iah1JFCPsMDVQhtJnWvqjIoR9LSxy9s3QOQ5RdqW2Htwh3jZ4myUw7rDku&#10;VNjSa0XFJf9yBl4W+zOn+Smd7sR/Sv6w3YjbGnM/7DfPoAL14T/81363BtKnR/g9E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GaUMUAAADcAAAADwAAAAAAAAAA&#10;AAAAAAChAgAAZHJzL2Rvd25yZXYueG1sUEsFBgAAAAAEAAQA+QAAAJMDAAAAAA==&#10;" strokecolor="#121315" strokeweight=".31344mm"/>
                <v:line id="Line 1477" o:spid="_x0000_s1497" style="position:absolute;visibility:visible;mso-wrap-style:square" from="6884,656" to="688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jjsQAAADcAAAADwAAAGRycy9kb3ducmV2LnhtbESPQWvCQBSE70L/w/IK3nRTjbakriKK&#10;IPSkUejxmX1Ngtm3IbuJ8d93BcHjMDPfMItVbyrRUeNKywo+xhEI4szqknMFp3Q3+gLhPLLGyjIp&#10;uJOD1fJtsMBE2xsfqDv6XAQIuwQVFN7XiZQuK8igG9uaOHh/tjHog2xyqRu8Bbip5CSK5tJgyWGh&#10;wJo2BWXXY2sUcJ729HvaXdrrLD1P4+2l7dofpYbv/fobhKfev8LP9l4riD9jeJw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OOxAAAANwAAAAPAAAAAAAAAAAA&#10;AAAAAKECAABkcnMvZG93bnJldi54bWxQSwUGAAAAAAQABAD5AAAAkgMAAAAA&#10;" strokecolor="#121315" strokeweight=".30086mm"/>
                <v:line id="Line 1478" o:spid="_x0000_s1498" style="position:absolute;visibility:visible;mso-wrap-style:square" from="6887,601" to="688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qrMYAAADcAAAADwAAAGRycy9kb3ducmV2LnhtbESP3WrCQBSE7wu+w3IK3jWbam0ldRUR&#10;lFptwR/w9pA9TYK7Z0N2NfHtu0Khl8PMfMNMZp014kqNrxwreE5SEMS50xUXCo6H5dMYhA/IGo1j&#10;UnAjD7Np72GCmXYt7+i6D4WIEPYZKihDqDMpfV6SRZ+4mjh6P66xGKJsCqkbbCPcGjlI01dpseK4&#10;UGJNi5Ly8/5iFbTr45BPZue+P1eHzXb5ZS5tbZTqP3bzdxCBuvAf/mt/aAUvbyO4n4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gaqzGAAAA3AAAAA8AAAAAAAAA&#10;AAAAAAAAoQIAAGRycy9kb3ducmV2LnhtbFBLBQYAAAAABAAEAPkAAACUAwAAAAA=&#10;" strokecolor="#121315" strokeweight=".306mm"/>
                <v:line id="Line 1479" o:spid="_x0000_s1499" style="position:absolute;visibility:visible;mso-wrap-style:square" from="6753,433" to="681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CmMUAAADcAAAADwAAAGRycy9kb3ducmV2LnhtbESPS2vCQBSF9wX/w3CFbopOLEVt6kQ0&#10;YBG6aip0e5u5JiGZOyEzefjvO4WCy8N5fJzdfjKNGKhzlWUFq2UEgji3uuJCweXrtNiCcB5ZY2OZ&#10;FNzIwT6ZPeww1nbkTxoyX4gwwi5GBaX3bSyly0sy6Ja2JQ7e1XYGfZBdIXWHYxg3jXyOorU0WHEg&#10;lNhSWlJeZ70JkOicbu13ff14d+5nU2RPr8dVr9TjfDq8gfA0+Xv4v33WCl42a/g7E4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2CmMUAAADcAAAADwAAAAAAAAAA&#10;AAAAAAChAgAAZHJzL2Rvd25yZXYueG1sUEsFBgAAAAAEAAQA+QAAAJMDAAAAAA==&#10;" strokecolor="#121315" strokeweight=".29186mm"/>
                <v:line id="Line 1480" o:spid="_x0000_s1500" style="position:absolute;visibility:visible;mso-wrap-style:square" from="6788,683" to="68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cgcUAAADcAAAADwAAAGRycy9kb3ducmV2LnhtbESPT2vCQBTE7wW/w/IKvTWb/qGG6Coi&#10;FTy6GrC9PbLPJJh9G7Krif303ULB4zAzv2Hmy9G24kq9bxwreElSEMSlMw1XCorD5jkD4QOywdYx&#10;KbiRh+Vi8jDH3LiBNV33oRIRwj5HBXUIXS6lL2uy6BPXEUfv5HqLIcq+kqbHIcJtK1/T9ENabDgu&#10;1NjRuqbyvL9YBbvPlf4ucPeTnQuNegjHt6+BlXp6HFczEIHGcA//t7dGwft0C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VcgcUAAADcAAAADwAAAAAAAAAA&#10;AAAAAAChAgAAZHJzL2Rvd25yZXYueG1sUEsFBgAAAAAEAAQA+QAAAJMDAAAAAA==&#10;" strokecolor="#121315" strokeweight=".33042mm"/>
                <v:line id="Line 1481" o:spid="_x0000_s1501" style="position:absolute;visibility:visible;mso-wrap-style:square" from="6835,731" to="686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bMIAAADcAAAADwAAAGRycy9kb3ducmV2LnhtbERP3WrCMBS+F/YO4Qx2p+nc0NGZliEK&#10;eiFY3QOcNWdtWHNSmmjjnt5cDHb58f2vymg7caXBG8cKnmcZCOLaacONgs/zdvoGwgdkjZ1jUnAj&#10;D2XxMFlhrt3IFV1PoREphH2OCtoQ+lxKX7dk0c9cT5y4bzdYDAkOjdQDjincdnKeZQtp0XBqaLGn&#10;dUv1z+liFWw269+vl7lbVof9aI5o4742Uamnx/jxDiJQDP/iP/dOK3hdprXpTDoC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Q+bMIAAADcAAAADwAAAAAAAAAAAAAA&#10;AAChAgAAZHJzL2Rvd25yZXYueG1sUEsFBgAAAAAEAAQA+QAAAJADAAAAAA==&#10;" strokecolor="#121315" strokeweight=".32569mm"/>
                <v:line id="Line 1482" o:spid="_x0000_s1502" style="position:absolute;visibility:visible;mso-wrap-style:square" from="6895,657" to="690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2X8QAAADcAAAADwAAAGRycy9kb3ducmV2LnhtbESPQWvCQBSE7wX/w/IKvdVNStA0dRUR&#10;Ch6KoKb3R/aZDWbfht2tpv31XUHwOMzMN8xiNdpeXMiHzrGCfJqBIG6c7rhVUB8/X0sQISJr7B2T&#10;gl8KsFpOnhZYaXflPV0OsRUJwqFCBSbGoZIyNIYshqkbiJN3ct5iTNK3Unu8Jrjt5VuWzaTFjtOC&#10;wYE2hprz4ccq+Pqu/7J6U/jcF+XJ5tt9uTsbpV6ex/UHiEhjfITv7a1WUMzf4XY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3ZfxAAAANwAAAAPAAAAAAAAAAAA&#10;AAAAAKECAABkcnMvZG93bnJldi54bWxQSwUGAAAAAAQABAD5AAAAkgMAAAAA&#10;" strokecolor="#121315" strokeweight=".33933mm"/>
                <v:line id="Line 1483" o:spid="_x0000_s1503" style="position:absolute;visibility:visible;mso-wrap-style:square" from="6899,683" to="689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AbcIAAADcAAAADwAAAGRycy9kb3ducmV2LnhtbERPXWvCMBR9F/Yfwh34ZtMNldKZFpEN&#10;hmzKOtnzpbk2xeamNJl2/vrlQfDxcL5X5Wg7cabBt44VPCUpCOLa6ZYbBYfvt1kGwgdkjZ1jUvBH&#10;HsriYbLCXLsLf9G5Co2IIexzVGBC6HMpfW3Iok9cTxy5oxsshgiHRuoBLzHcdvI5TZfSYsuxwWBP&#10;G0P1qfq1CrL5YfsRTp92ky6qxux+9q/mKpWaPo7rFxCBxnAX39zvWsE8i/PjmXgEZ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tAbcIAAADcAAAADwAAAAAAAAAAAAAA&#10;AAChAgAAZHJzL2Rvd25yZXYueG1sUEsFBgAAAAAEAAQA+QAAAJADAAAAAA==&#10;" strokecolor="#121315" strokeweight=".32678mm"/>
                <v:line id="Line 1484" o:spid="_x0000_s1504" style="position:absolute;visibility:visible;mso-wrap-style:square" from="6981,669" to="698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W8UAAADcAAAADwAAAGRycy9kb3ducmV2LnhtbESPT2vCQBTE74V+h+UVems2ikiMrtI/&#10;CF6EGnuot2f2mQ3Nvg3ZbUz99G5B8DjMzG+YxWqwjeip87VjBaMkBUFcOl1zpeBrv37JQPiArLFx&#10;TAr+yMNq+fiwwFy7M++oL0IlIoR9jgpMCG0upS8NWfSJa4mjd3KdxRBlV0nd4TnCbSPHaTqVFmuO&#10;CwZbejdU/hS/VsFm+33oP/oZZePwqSUX5tIc35R6fhpe5yACDeEevrU3WsEkG8H/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W8UAAADcAAAADwAAAAAAAAAA&#10;AAAAAAChAgAAZHJzL2Rvd25yZXYueG1sUEsFBgAAAAAEAAQA+QAAAJMDAAAAAA==&#10;" strokecolor="#121315" strokeweight=".31703mm"/>
                <v:line id="Line 1485" o:spid="_x0000_s1505" style="position:absolute;visibility:visible;mso-wrap-style:square" from="6960,634" to="696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rC8MAAADcAAAADwAAAGRycy9kb3ducmV2LnhtbESPwWrDMBBE74X8g9hAb43cEIpxI5tQ&#10;YkjIqW5Lr4u1sUyslbGUWP37qFDocZiZN8y2inYQN5p871jB8yoDQdw63XOn4POjfspB+ICscXBM&#10;Cn7IQ1UuHrZYaDfzO92a0IkEYV+gAhPCWEjpW0MW/cqNxMk7u8liSHLqpJ5wTnA7yHWWvUiLPacF&#10;gyO9GWovzdUqOLS7o9Z53Nf16dubuanHyF9KPS7j7hVEoBj+w3/tg1awydfweyYdAV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HawvDAAAA3AAAAA8AAAAAAAAAAAAA&#10;AAAAoQIAAGRycy9kb3ducmV2LnhtbFBLBQYAAAAABAAEAPkAAACRAwAAAAA=&#10;" strokecolor="#121315" strokeweight=".29886mm"/>
                <v:line id="Line 1486" o:spid="_x0000_s1506" style="position:absolute;visibility:visible;mso-wrap-style:square" from="7325,553" to="732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WacUAAADcAAAADwAAAGRycy9kb3ducmV2LnhtbESPQWsCMRSE74X+h/AK3mq2ulTdGqWI&#10;grdSFfX42Dw3azcv6ybq1l9vhEKPw8x8w4ynra3EhRpfOlbw1k1AEOdOl1wo2KwXr0MQPiBrrByT&#10;gl/yMJ08P40x0+7K33RZhUJECPsMFZgQ6kxKnxuy6LuuJo7ewTUWQ5RNIXWD1wi3lewlybu0WHJc&#10;MFjTzFD+szrbSJmZ4yEt0+18t89PNDqawe3LKNV5aT8/QARqw3/4r73UCtJhHx5n4h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OWacUAAADcAAAADwAAAAAAAAAA&#10;AAAAAAChAgAAZHJzL2Rvd25yZXYueG1sUEsFBgAAAAAEAAQA+QAAAJMDAAAAAA==&#10;" strokecolor="#121315" strokeweight=".33433mm"/>
                <v:line id="Line 1487" o:spid="_x0000_s1507" style="position:absolute;visibility:visible;mso-wrap-style:square" from="7277,507" to="727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SDcEAAADcAAAADwAAAGRycy9kb3ducmV2LnhtbESPzYrCMBSF94LvEK7gThNFRKtRRBAG&#10;ZmVn0O21ubbF5qY20da3N8LALA/n5+Ost52txJMaXzrWMBkrEMSZMyXnGn5/DqMFCB+QDVaOScOL&#10;PGw3/d4aE+NaPtIzDbmII+wT1FCEUCdS+qwgi37sauLoXV1jMUTZ5NI02MZxW8mpUnNpseRIKLCm&#10;fUHZLX3YyOXzSd5NqyqV7qf370t+9cud1sNBt1uBCNSF//Bf+8tomC1m8DkTj4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oZINwQAAANwAAAAPAAAAAAAAAAAAAAAA&#10;AKECAABkcnMvZG93bnJldi54bWxQSwUGAAAAAAQABAD5AAAAjwMAAAAA&#10;" strokecolor="#121315" strokeweight=".34019mm"/>
                <v:line id="Line 1488" o:spid="_x0000_s1508" style="position:absolute;visibility:visible;mso-wrap-style:square" from="7631,412" to="769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TKsMAAADcAAAADwAAAGRycy9kb3ducmV2LnhtbESP3YrCMBSE7xd8h3AEbxZNFRWpRhFB&#10;EBFcfxAvD82xLTYnpUm1vr0RFrwcZuYbZrZoTCEeVLncsoJ+LwJBnFidc6rgfFp3JyCcR9ZYWCYF&#10;L3KwmLd+Zhhr++QDPY4+FQHCLkYFmfdlLKVLMjLoerYkDt7NVgZ9kFUqdYXPADeFHETRWBrMOSxk&#10;WNIqo+R+rI2CX0tI/eXuui0vo8Pp7yZrU++V6rSb5RSEp8Z/w//tjVYwnIzgcyYc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8EyrDAAAA3AAAAA8AAAAAAAAAAAAA&#10;AAAAoQIAAGRycy9kb3ducmV2LnhtbFBLBQYAAAAABAAEAPkAAACRAwAAAAA=&#10;" strokecolor="#121315" strokeweight=".31167mm"/>
                <v:line id="Line 1489" o:spid="_x0000_s1509" style="position:absolute;visibility:visible;mso-wrap-style:square" from="29,460" to="56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OPMIAAADcAAAADwAAAGRycy9kb3ducmV2LnhtbESPQYvCMBSE78L+h/CEvWmqiJZqFBEE&#10;V0/qXvb2aJ5NsHnpNlG7/34jCB6HmfmGWaw6V4s7tcF6VjAaZiCIS68tVwq+z9tBDiJEZI21Z1Lw&#10;RwFWy4/eAgvtH3yk+ylWIkE4FKjAxNgUUobSkMMw9A1x8i6+dRiTbCupW3wkuKvlOMum0qHltGCw&#10;oY2h8nq6OQVftTXjyWzzY3B/OexG2S+y3Sv12e/WcxCRuvgOv9o7rWCST+F5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FOPMIAAADcAAAADwAAAAAAAAAAAAAA&#10;AAChAgAAZHJzL2Rvd25yZXYueG1sUEsFBgAAAAAEAAQA+QAAAJADAAAAAA==&#10;" strokecolor="#b0d6d6" strokeweight=".28639mm"/>
                <v:line id="Line 1490" o:spid="_x0000_s1510" style="position:absolute;visibility:visible;mso-wrap-style:square" from="29,535" to="46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rp8QAAADcAAAADwAAAGRycy9kb3ducmV2LnhtbESPQWvCQBSE7wX/w/IKvdWNEqpEVylC&#10;waanRi/eHtlndjH7Nma3Jv57t1DocZiZb5j1dnStuFEfrGcFs2kGgrj22nKj4Hj4eF2CCBFZY+uZ&#10;FNwpwHYzeVpjof3A33SrYiMShEOBCkyMXSFlqA05DFPfESfv7HuHMcm+kbrHIcFdK+dZ9iYdWk4L&#10;BjvaGaov1Y9T8NlaM88Xu5PB8vy1n2VXZFsq9fI8vq9ARBrjf/ivvdcK8uUCfs+k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XeunxAAAANwAAAAPAAAAAAAAAAAA&#10;AAAAAKECAABkcnMvZG93bnJldi54bWxQSwUGAAAAAAQABAD5AAAAkgMAAAAA&#10;" strokecolor="#b0d6d6" strokeweight=".28639mm"/>
                <v:line id="Line 1491" o:spid="_x0000_s1511" style="position:absolute;visibility:visible;mso-wrap-style:square" from="466,535" to="88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1cAAAADcAAAADwAAAGRycy9kb3ducmV2LnhtbERPTYvCMBC9C/6HMMLeNFVEpZoWEQRX&#10;T+pe9jY0YxNsJrWJ2v33m8PCHh/ve1P2rhEv6oL1rGA6yUAQV15brhV8XffjFYgQkTU2nknBDwUo&#10;i+Fgg7n2bz7T6xJrkUI45KjAxNjmUobKkMMw8S1x4m6+cxgT7GqpO3yncNfIWZYtpEPLqcFgSztD&#10;1f3ydAo+G2tm8+Xu2+DxdjpMsweyPSr1Meq3axCR+vgv/nMftIL5Kq1NZ9IRkM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Cf9XAAAAA3AAAAA8AAAAAAAAAAAAAAAAA&#10;oQIAAGRycy9kb3ducmV2LnhtbFBLBQYAAAAABAAEAPkAAACOAwAAAAA=&#10;" strokecolor="#b0d6d6" strokeweight=".28639mm"/>
                <v:line id="Line 1492" o:spid="_x0000_s1512" style="position:absolute;visibility:visible;mso-wrap-style:square" from="29,609" to="98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9+sUAAADcAAAADwAAAGRycy9kb3ducmV2LnhtbESP0WqDQBRE3wP9h+UW+paslSZam42U&#10;QKgUX2L7ARf3Rk3cu+Juov37bKHQx2FmzjDbfDa9uNHoOssKnlcRCOLa6o4bBd9fh2UKwnlkjb1l&#10;UvBDDvLdw2KLmbYTH+lW+UYECLsMFbTeD5mUrm7JoFvZgTh4Jzsa9EGOjdQjTgFuehlH0UYa7Dgs&#10;tDjQvqX6Ul2NgursCoqLMl1/9JvkNHyWCV1rpZ4e5/c3EJ5m/x/+axdawUv6Cr9nwhG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A9+sUAAADcAAAADwAAAAAAAAAA&#10;AAAAAAChAgAAZHJzL2Rvd25yZXYueG1sUEsFBgAAAAAEAAQA+QAAAJMDAAAAAA==&#10;" strokecolor="#b0d6d6" strokeweight=".29497mm"/>
                <v:line id="Line 1493" o:spid="_x0000_s1513" style="position:absolute;visibility:visible;mso-wrap-style:square" from="29,683" to="129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fBBMUAAADcAAAADwAAAGRycy9kb3ducmV2LnhtbERPz0/CMBS+k/g/NM+EC5FOAzomhRDR&#10;BA5EHR48vqzPbXF9HW0dk7+eHkg4fvl+z5e9aURHzteWFdyPExDEhdU1lwq+9m93KQgfkDU2lknB&#10;P3lYLm4Gc8y0PfIndXkoRQxhn6GCKoQ2k9IXFRn0Y9sSR+7HOoMhQldK7fAYw00jH5LkURqsOTZU&#10;2NJLRcVv/mcU7J94+21OH9PD6NWtt0XapbvZu1LD2371DCJQH67ii3ujFUxmcX48E4+AXJ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fBBMUAAADcAAAADwAAAAAAAAAA&#10;AAAAAAChAgAAZHJzL2Rvd25yZXYueG1sUEsFBgAAAAAEAAQA+QAAAJMDAAAAAA==&#10;" strokecolor="#b0d6d6" strokeweight=".29211mm"/>
                <v:line id="Line 1494" o:spid="_x0000_s1514" style="position:absolute;visibility:visible;mso-wrap-style:square" from="29,758" to="255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h1tcIAAADcAAAADwAAAGRycy9kb3ducmV2LnhtbESPzarCMBSE94LvEI7gTlO9F9FqFJUr&#10;16V/iMtDc2yLzUlpUq1vbwTB5TDzzTCzRWMKcafK5ZYVDPoRCOLE6pxTBafjpjcG4TyyxsIyKXiS&#10;g8W83ZphrO2D93Q/+FSEEnYxKsi8L2MpXZKRQde3JXHwrrYy6IOsUqkrfIRyU8hhFI2kwZzDQoYl&#10;rTNKbofaKPi9/OS7aGLq42Z9tv9/o5WsfaNUt9MspyA8Nf4b/tBbHbjJAN5nwh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h1tcIAAADcAAAADwAAAAAAAAAAAAAA&#10;AAChAgAAZHJzL2Rvd25yZXYueG1sUEsFBgAAAAAEAAQA+QAAAJADAAAAAA==&#10;" strokecolor="#b0d6d6" strokeweight=".28611mm"/>
                <v:line id="Line 1495" o:spid="_x0000_s1515" style="position:absolute;visibility:visible;mso-wrap-style:square" from="29,832" to="286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e4sQAAADcAAAADwAAAGRycy9kb3ducmV2LnhtbESPQWsCMRSE70L/Q3hCb5p1kVrXzUoR&#10;ClZPWi/eHpvnJrh52W5S3f77Rij0OMzMN0y5HlwrbtQH61nBbJqBIK69ttwoOH2+T15BhIissfVM&#10;Cn4owLp6GpVYaH/nA92OsREJwqFABSbGrpAy1IYchqnviJN38b3DmGTfSN3jPcFdK/Mse5EOLacF&#10;gx1tDNXX47dT8NFak88Xm7PB3WW/nWVfyHan1PN4eFuBiDTE//Bfe6sVzJc5PM6kIy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897ixAAAANwAAAAPAAAAAAAAAAAA&#10;AAAAAKECAABkcnMvZG93bnJldi54bWxQSwUGAAAAAAQABAD5AAAAkgMAAAAA&#10;" strokecolor="#b0d6d6" strokeweight=".28639mm"/>
                <v:line id="Line 1496" o:spid="_x0000_s1516" style="position:absolute;visibility:visible;mso-wrap-style:square" from="29,1056" to="4739,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OWcIAAADcAAAADwAAAGRycy9kb3ducmV2LnhtbESPS6vCMBSE9xf8D+EI7q6pD0SrUVQU&#10;XV4fiMtDc2yLzUlpUq3/3gjCXQ4z3wwzWzSmEA+qXG5ZQa8bgSBOrM45VXA+bX/HIJxH1lhYJgUv&#10;crCYt35mGGv75AM9jj4VoYRdjAoy78tYSpdkZNB1bUkcvJutDPogq1TqCp+h3BSyH0UjaTDnsJBh&#10;SeuMkvuxNgqG10H+F01MfdquL3a3Ga1k7RulOu1mOQXhqfH/4S+914GbDOBz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ZOWcIAAADcAAAADwAAAAAAAAAAAAAA&#10;AAChAgAAZHJzL2Rvd25yZXYueG1sUEsFBgAAAAAEAAQA+QAAAJADAAAAAA==&#10;" strokecolor="#b0d6d6" strokeweight=".28611mm"/>
                <v:line id="Line 1497" o:spid="_x0000_s1517" style="position:absolute;visibility:visible;mso-wrap-style:square" from="29,1130" to="4635,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WLcIAAADcAAAADwAAAGRycy9kb3ducmV2LnhtbESPS6vCMBSE9xf8D+EI7jT1gWg1iopy&#10;XfpCXB6aY1tsTkqTau+/N4Jwl8PMN8PMl40pxJMql1tW0O9FIIgTq3NOFVzOu+4EhPPIGgvLpOCP&#10;HCwXrZ85xtq++EjPk09FKGEXo4LM+zKW0iUZGXQ9WxIH724rgz7IKpW6wlcoN4UcRNFYGsw5LGRY&#10;0iaj5HGqjYLRbZgfoqmpz7vN1f5ux2tZ+0apTrtZzUB4avx/+EvvdeCmI/icCUd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WLcIAAADcAAAADwAAAAAAAAAAAAAA&#10;AAChAgAAZHJzL2Rvd25yZXYueG1sUEsFBgAAAAAEAAQA+QAAAJADAAAAAA==&#10;" strokecolor="#b0d6d6" strokeweight=".28611mm"/>
                <v:line id="Line 1498" o:spid="_x0000_s1518" style="position:absolute;visibility:visible;mso-wrap-style:square" from="29,1205" to="338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ztsMAAADcAAAADwAAAGRycy9kb3ducmV2LnhtbESPS4vCQBCE7wv+h6EFb+vE9YFGR3FF&#10;0aMvxGOTaZNgpidkJhr/vSMs7LGo+qqo2aIxhXhQ5XLLCnrdCARxYnXOqYLzafM9BuE8ssbCMil4&#10;kYPFvPU1w1jbJx/ocfSpCCXsYlSQeV/GUrokI4Oua0vi4N1sZdAHWaVSV/gM5aaQP1E0kgZzDgsZ&#10;lrTKKLkfa6NgcO3n+2hi6tNmdbHb9ehX1r5RqtNullMQnhr/H/6jdzpwkyF8zoQj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Tc7bDAAAA3AAAAA8AAAAAAAAAAAAA&#10;AAAAoQIAAGRycy9kb3ducmV2LnhtbFBLBQYAAAAABAAEAPkAAACRAwAAAAA=&#10;" strokecolor="#b0d6d6" strokeweight=".28611mm"/>
                <v:line id="Line 1499" o:spid="_x0000_s1519" style="position:absolute;visibility:visible;mso-wrap-style:square" from="29,1503" to="22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twcQAAADcAAAADwAAAGRycy9kb3ducmV2LnhtbESPQWvCQBSE7wX/w/IEb3VjLaGJrmKD&#10;0h5bI+LxkX0mwezbkN3E+O+7hUKPw8w3w6y3o2nEQJ2rLStYzCMQxIXVNZcKTvnh+Q2E88gaG8uk&#10;4EEOtpvJ0xpTbe/8TcPRlyKUsEtRQeV9m0rpiooMurltiYN3tZ1BH2RXSt3hPZSbRr5EUSwN1hwW&#10;Kmwpq6i4HXuj4PWyrL+ixPT5ITvbj338Lns/KjWbjrsVCE+j/w//0Z86cEkMv2fC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e3BxAAAANwAAAAPAAAAAAAAAAAA&#10;AAAAAKECAABkcnMvZG93bnJldi54bWxQSwUGAAAAAAQABAD5AAAAkgMAAAAA&#10;" strokecolor="#b0d6d6" strokeweight=".28611mm"/>
                <v:shape id="Picture 1500" o:spid="_x0000_s1520" type="#_x0000_t75" style="position:absolute;left:261;top:624;width:40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m+fBAAAA3AAAAA8AAABkcnMvZG93bnJldi54bWxEj0+LwjAUxO8LfofwBG9rqvi3GkUWBE8u&#10;2+r90TybYvNSmmyt394IC3scZuY3zHbf21p01PrKsYLJOAFBXDhdcangkh8/VyB8QNZYOyYFT/Kw&#10;3w0+tphq9+Af6rJQighhn6ICE0KTSukLQxb92DXE0bu51mKIsi2lbvER4baW0yRZSIsVxwWDDX0Z&#10;Ku7Zr1XQZfnku5nOpSv7gqpFTuZ5PSs1GvaHDYhAffgP/7VPWsFsvYT3mXgE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Tm+fBAAAA3AAAAA8AAAAAAAAAAAAAAAAAnwIA&#10;AGRycy9kb3ducmV2LnhtbFBLBQYAAAAABAAEAPcAAACNAwAAAAA=&#10;">
                  <v:imagedata r:id="rId75" o:title=""/>
                </v:shape>
                <v:shape id="AutoShape 1501" o:spid="_x0000_s1521" style="position:absolute;left:736;top:627;width:84;height:368;visibility:visible;mso-wrap-style:square;v-text-anchor:top" coordsize="8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brsQA&#10;AADcAAAADwAAAGRycy9kb3ducmV2LnhtbERPTWvCQBC9F/wPywheSt1UpGh0FautehIbS8HbkB2T&#10;YHY2ZNck/nv3UPD4eN/zZWdK0VDtCssK3ocRCOLU6oIzBb+n77cJCOeRNZaWScGdHCwXvZc5xtq2&#10;/ENN4jMRQtjFqCD3voqldGlOBt3QVsSBu9jaoA+wzqSusQ3hppSjKPqQBgsODTlWtM4pvSY3o6D5&#10;OtpVO9lttp/b4+n1/HdLpu6g1KDfrWYgPHX+Kf5377WC8TSsDW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uG67EAAAA3AAAAA8AAAAAAAAAAAAAAAAAmAIAAGRycy9k&#10;b3ducmV2LnhtbFBLBQYAAAAABAAEAPUAAACJAwAAAAA=&#10;" path="m45,96r-9,l32,96r-4,1l24,98r-3,2l17,101r-3,2l11,105r-3,4l6,111r-2,4l2,118r-1,4l,126r,3l,331r,4l1,340r1,4l4,347r2,4l8,354r3,2l14,359r3,2l21,363r7,3l32,366r4,1l41,367r4,l50,366r4,l58,365r3,-2l65,361r3,-2l74,354r5,-6l82,340r,-5l83,331r,-5l83,134r-1,-5l82,121r-2,-4l79,115r-3,-4l74,109r-3,-4l68,103r-3,-2l61,100,58,98,54,97,50,96r-5,xm46,l38,,34,,30,1,22,3,19,5,15,7,12,8,9,11,7,14,5,16,3,19,1,22r,4l,28r,8l,39r1,4l2,46r2,3l7,52r2,2l12,56r6,4l22,62r4,1l29,64r5,l38,65r8,l50,64r4,l58,63r3,-1l65,60r3,-2l71,56r3,-2l76,51r3,-2l80,46r2,-3l82,36r1,-4l82,24r,-3l80,18,78,15,76,13,73,10,67,6,64,4,60,3,57,2,53,1,50,,46,xe" fillcolor="#1f1a17" stroked="f">
                  <v:path arrowok="t" o:connecttype="custom" o:connectlocs="36,723;28,724;21,727;14,730;8,736;4,742;1,749;0,756;0,962;2,971;6,978;11,983;17,988;28,993;36,994;45,994;54,993;61,990;68,986;79,975;82,962;83,953;82,756;80,744;76,738;71,732;65,728;58,725;50,723;46,627;34,627;22,630;15,634;9,638;5,643;1,649;0,655;0,666;2,673;7,679;12,683;22,689;29,691;38,692;50,691;58,690;65,687;71,683;76,678;80,673;82,663;82,651;80,645;76,640;67,633;60,630;53,628;46,627" o:connectangles="0,0,0,0,0,0,0,0,0,0,0,0,0,0,0,0,0,0,0,0,0,0,0,0,0,0,0,0,0,0,0,0,0,0,0,0,0,0,0,0,0,0,0,0,0,0,0,0,0,0,0,0,0,0,0,0,0,0"/>
                </v:shape>
                <v:shape id="Picture 1502" o:spid="_x0000_s1522" type="#_x0000_t75" style="position:absolute;left:871;top:632;width:534;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bizEAAAA3AAAAA8AAABkcnMvZG93bnJldi54bWxEj0FrwkAUhO9C/8PyCt50UyNpTV1FBMWT&#10;YtpDj4/saxKafZvurhr/vSsIHoeZ+YaZL3vTijM531hW8DZOQBCXVjdcKfj+2ow+QPiArLG1TAqu&#10;5GG5eBnMMdf2wkc6F6ESEcI+RwV1CF0upS9rMujHtiOO3q91BkOUrpLa4SXCTSsnSZJJgw3HhRo7&#10;WtdU/hUnoyBdpXjIwn6bbTp2+J/u1u/2R6nha7/6BBGoD8/wo73TCqazGdzPx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8bizEAAAA3AAAAA8AAAAAAAAAAAAAAAAA&#10;nwIAAGRycy9kb3ducmV2LnhtbFBLBQYAAAAABAAEAPcAAACQAwAAAAA=&#10;">
                  <v:imagedata r:id="rId76" o:title=""/>
                </v:shape>
                <v:shape id="AutoShape 1503" o:spid="_x0000_s1523" style="position:absolute;left:1607;top:624;width:439;height:371;visibility:visible;mso-wrap-style:square;v-text-anchor:top" coordsize="43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tbMQA&#10;AADcAAAADwAAAGRycy9kb3ducmV2LnhtbERPz2vCMBS+D/wfwhN2m+kGG9IZZYgOnR5cnYq3R/Ns&#10;qs1LaaLW/94chB0/vt+DUWsrcaHGl44VvPYSEMS50yUXCv7W05c+CB+QNVaOScGNPIyGnacBptpd&#10;+ZcuWShEDGGfogITQp1K6XNDFn3P1cSRO7jGYoiwKaRu8BrDbSXfkuRDWiw5NhisaWwoP2Vnq2Dx&#10;s5rPdt/VPtObdlIcxkez3K6Veu62X58gArXhX/xwz7SC9yTOj2fiEZD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VbWzEAAAA3AAAAA8AAAAAAAAAAAAAAAAAmAIAAGRycy9k&#10;b3ducmV2LnhtbFBLBQYAAAAABAAEAPUAAACJAwAAAAA=&#10;" path="m218,l205,,193,,181,1,169,3,147,7r-10,3l116,16r-10,3l98,23r-9,5l81,33r-8,5l65,44r-7,6l51,56r-7,6l39,69r-6,7l27,84r-4,8l15,108r-4,10l8,126r-2,9l4,144,2,154,1,164,,173r,22l1,204r1,9l4,222r1,10l8,241r4,10l14,258r4,9l22,276r5,7l32,291r6,7l43,305r7,7l56,318r7,6l71,330r8,5l88,340r9,5l115,353r11,3l137,360r10,2l159,365r11,2l182,368r25,2l220,370r13,l258,368r12,-1l282,365r10,-2l303,360r11,-3l324,353r9,-4l342,345r18,-9l368,331r8,-6l383,319r7,-7l212,312r-6,l200,311r-7,-1l187,309r-6,-1l175,306r-6,-2l163,302r-5,-2l153,297r-6,-3l133,284r-4,-4l125,276r-4,-4l117,266r-3,-4l107,251r-3,-6l102,239r-3,-6l97,226r-1,-6l94,213r,-7l92,199r,-5l92,173r,-4l94,162r,-7l96,148r1,-6l100,135r4,-11l107,118r3,-6l113,107r3,-5l120,98r4,-5l128,89r4,-3l141,78r6,-2l151,73r5,-3l162,68r5,-2l179,62r7,-1l192,59r6,l205,58r6,-1l389,57r-8,-7l372,42,361,35,350,28,338,22,325,17,311,12,297,9,283,5,268,3,252,1,235,,218,xm389,57r-171,l227,58r9,l245,59r17,4l270,66r8,2l285,72r7,4l300,80r6,5l312,90r5,6l323,102r4,6l331,116r4,8l338,131r3,8l343,147r2,9l346,165r1,9l347,184r-1,11l346,204r-1,10l342,223r-2,9l337,240r-7,15l325,262r-5,7l315,275r-6,6l304,286r-7,5l290,295r-7,3l268,305r-15,4l244,310r-8,2l227,312r163,l402,299r5,-8l412,284r5,-8l422,268r3,-8l428,251r3,-9l434,234r1,-10l437,215r2,-10l439,199r,-15l439,171r-2,-14l435,144r-3,-12l429,120r-5,-12l419,97,413,86,407,76r-8,-9l390,58r-1,-1xe" fillcolor="#1f1a17" stroked="f">
                  <v:path arrowok="t" o:connecttype="custom" o:connectlocs="181,625;116,640;81,657;51,680;27,708;8,750;1,788;2,837;12,875;27,907;50,936;79,959;126,980;170,991;233,994;292,987;333,973;376,949;206,936;181,932;158,924;129,904;114,886;99,857;94,830;92,793;97,766;110,736;124,717;147,700;167,690;198,683;381,674;338,646;283,629;218,624;236,682;278,692;306,709;327,732;341,763;347,798;345,838;330,879;309,905;283,922;236,936;407,915;425,884;435,848;439,808;432,756;413,710;389,681" o:connectangles="0,0,0,0,0,0,0,0,0,0,0,0,0,0,0,0,0,0,0,0,0,0,0,0,0,0,0,0,0,0,0,0,0,0,0,0,0,0,0,0,0,0,0,0,0,0,0,0,0,0,0,0,0,0"/>
                </v:shape>
                <v:shape id="Picture 1504" o:spid="_x0000_s1524" type="#_x0000_t75" style="position:absolute;left:2069;top:624;width:242;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aCPDFAAAA3AAAAA8AAABkcnMvZG93bnJldi54bWxEj81qwzAQhO+BvoPYQi+hkdKmTXAjm1Ba&#10;yDE/JeDbYm1tE2tlLNV23r4KBHIcZuYbZp2NthE9db52rGE+UyCIC2dqLjX8HL+fVyB8QDbYOCYN&#10;F/KQpQ+TNSbGDbyn/hBKESHsE9RQhdAmUvqiIot+5lri6P26zmKIsiul6XCIcNvIF6XepcWa40KF&#10;LX1WVJwPf1bDYnO04aLysz19ebmc7vJXXuZaPz2Omw8QgcZwD9/aW6PhTc3heiYeAZ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mgjwxQAAANwAAAAPAAAAAAAAAAAAAAAA&#10;AJ8CAABkcnMvZG93bnJldi54bWxQSwUGAAAAAAQABAD3AAAAkQMAAAAA&#10;">
                  <v:imagedata r:id="rId77" o:title=""/>
                </v:shape>
                <v:shape id="Picture 1505" o:spid="_x0000_s1525" type="#_x0000_t75" style="position:absolute;left:6544;width:2346;height: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L/LEAAAA3AAAAA8AAABkcnMvZG93bnJldi54bWxEj0FrwkAUhO8F/8PyBG91Y9AiqatIpJKL&#10;YBMvvT2yzySYfRuyWxP767tCocdhZr5hNrvRtOJOvWssK1jMIxDEpdUNVwouxcfrGoTzyBpby6Tg&#10;QQ5228nLBhNtB/6ke+4rESDsElRQe98lUrqyJoNubjvi4F1tb9AH2VdS9zgEuGllHEVv0mDDYaHG&#10;jtKaylv+bRTgl1ueM327HJsxG8q0+ylO7qDUbDru30F4Gv1/+K+daQWrKIbnmXA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WL/LEAAAA3AAAAA8AAAAAAAAAAAAAAAAA&#10;nwIAAGRycy9kb3ducmV2LnhtbFBLBQYAAAAABAAEAPcAAACQAwAAAAA=&#10;">
                  <v:imagedata r:id="rId78" o:title=""/>
                </v:shape>
                <v:shape id="Picture 1506" o:spid="_x0000_s1526" type="#_x0000_t75" style="position:absolute;left:5875;top:120;width:680;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WgnGAAAA3AAAAA8AAABkcnMvZG93bnJldi54bWxEj0FrwkAUhO+C/2F5Qm+6aUuLRFdpQy2F&#10;HsQoiLdH9pkNyb5Ns1sT/31XKHgcZuYbZrkebCMu1PnKsYLHWQKCuHC64lLBYb+ZzkH4gKyxcUwK&#10;ruRhvRqPlphq1/OOLnkoRYSwT1GBCaFNpfSFIYt+5lri6J1dZzFE2ZVSd9hHuG3kU5K8SosVxwWD&#10;LWWGijr/tQrK+js/mmzTn37e++pzO89OH/VVqYfJ8LYAEWgI9/B/+0sreEme4XYmH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haCcYAAADcAAAADwAAAAAAAAAAAAAA&#10;AACfAgAAZHJzL2Rvd25yZXYueG1sUEsFBgAAAAAEAAQA9wAAAJIDAAAAAA==&#10;">
                  <v:imagedata r:id="rId79" o:title=""/>
                </v:shape>
                <v:shape id="Picture 1507" o:spid="_x0000_s1527" type="#_x0000_t75" style="position:absolute;left:5454;top:404;width:1484;height:1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w3ArHAAAA3AAAAA8AAABkcnMvZG93bnJldi54bWxEj09rwkAUxO9Cv8PyhF6kblKs1Ogq/qf0&#10;IDSVQm/P7DMJzb5Ns6um394tCB6HmfkNM5m1phJnalxpWUHcj0AQZ1aXnCvYf26eXkE4j6yxskwK&#10;/sjBbPrQmWCi7YU/6Jz6XAQIuwQVFN7XiZQuK8ig69uaOHhH2xj0QTa51A1eAtxU8jmKhtJgyWGh&#10;wJqWBWU/6cko+Nptt6vTYH34jntZPNKL38V7iUo9dtv5GISn1t/Dt/abVvASDeD/TDgCc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w3ArHAAAA3AAAAA8AAAAAAAAAAAAA&#10;AAAAnwIAAGRycy9kb3ducmV2LnhtbFBLBQYAAAAABAAEAPcAAACTAwAAAAA=&#10;">
                  <v:imagedata r:id="rId80" o:title=""/>
                </v:shape>
                <w10:anchorlock/>
              </v:group>
            </w:pict>
          </mc:Fallback>
        </mc:AlternateContent>
      </w:r>
    </w:p>
    <w:p w:rsidR="009D205C" w:rsidRDefault="009D205C" w:rsidP="009D205C">
      <w:pPr>
        <w:jc w:val="center"/>
        <w:rPr>
          <w:sz w:val="20"/>
        </w:rPr>
      </w:pPr>
    </w:p>
    <w:p w:rsidR="00263C54" w:rsidRDefault="00263C54" w:rsidP="00263C54">
      <w:pPr>
        <w:spacing w:before="81"/>
        <w:ind w:left="425" w:right="1140"/>
        <w:jc w:val="center"/>
        <w:rPr>
          <w:b/>
          <w:sz w:val="44"/>
        </w:rPr>
      </w:pPr>
      <w:r>
        <w:rPr>
          <w:b/>
          <w:sz w:val="44"/>
        </w:rPr>
        <w:t>LIBRARIAN III</w:t>
      </w:r>
    </w:p>
    <w:p w:rsidR="00263C54" w:rsidRDefault="00263C54" w:rsidP="00263C54">
      <w:pPr>
        <w:ind w:left="425" w:right="1140"/>
        <w:jc w:val="center"/>
        <w:rPr>
          <w:b/>
          <w:sz w:val="36"/>
        </w:rPr>
      </w:pPr>
      <w:r>
        <w:rPr>
          <w:b/>
          <w:sz w:val="36"/>
        </w:rPr>
        <w:t>Reference</w:t>
      </w:r>
    </w:p>
    <w:p w:rsidR="00263C54" w:rsidRPr="00263C54" w:rsidRDefault="00716FF8" w:rsidP="00263C54">
      <w:pPr>
        <w:pStyle w:val="Heading1"/>
        <w:spacing w:line="357" w:lineRule="exact"/>
        <w:ind w:left="425" w:right="1140"/>
        <w:jc w:val="center"/>
        <w:rPr>
          <w:sz w:val="32"/>
          <w:szCs w:val="32"/>
        </w:rPr>
      </w:pPr>
      <w:r>
        <w:rPr>
          <w:sz w:val="32"/>
          <w:szCs w:val="32"/>
        </w:rPr>
        <w:t>$3,992 - $5,094</w:t>
      </w:r>
      <w:r w:rsidR="00263C54" w:rsidRPr="00263C54">
        <w:rPr>
          <w:sz w:val="32"/>
          <w:szCs w:val="32"/>
        </w:rPr>
        <w:t>/month</w:t>
      </w:r>
    </w:p>
    <w:p w:rsidR="009D205C" w:rsidRDefault="009D205C" w:rsidP="009D205C">
      <w:pPr>
        <w:rPr>
          <w:b/>
          <w:sz w:val="28"/>
          <w:szCs w:val="28"/>
        </w:rPr>
      </w:pPr>
    </w:p>
    <w:p w:rsidR="009D205C" w:rsidRDefault="009D205C" w:rsidP="009D205C">
      <w:pPr>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9D205C" w:rsidRDefault="009D205C" w:rsidP="009D205C">
      <w:pPr>
        <w:pStyle w:val="Heading1"/>
      </w:pPr>
      <w:r>
        <w:t>GENERAL DESCRIPTION OF THE DUTIES</w:t>
      </w:r>
    </w:p>
    <w:p w:rsidR="009D205C" w:rsidRDefault="009D205C" w:rsidP="009D205C">
      <w:r>
        <w:t xml:space="preserve">The Librarian III performs professional level library and information services for the public.  Those working in this position are required to perform the most complex duties in Library services to the public.  In addition, the Librarian III is a working supervisor; managing staff and work flow and handling administrative duties.  </w:t>
      </w:r>
    </w:p>
    <w:p w:rsidR="009D205C" w:rsidRDefault="009D205C" w:rsidP="009D205C"/>
    <w:p w:rsidR="009D205C" w:rsidRDefault="009D205C" w:rsidP="009D205C">
      <w:pPr>
        <w:pStyle w:val="Heading1"/>
      </w:pPr>
      <w:r>
        <w:t>SUPERVISION RECEIVED</w:t>
      </w:r>
    </w:p>
    <w:p w:rsidR="009D205C" w:rsidRDefault="009D205C" w:rsidP="009D205C">
      <w:r>
        <w:t>This position receives direct supervision from the Library Director.</w:t>
      </w:r>
    </w:p>
    <w:p w:rsidR="009D205C" w:rsidRDefault="009D205C" w:rsidP="009D205C"/>
    <w:p w:rsidR="009D205C" w:rsidRDefault="009D205C" w:rsidP="009D205C">
      <w:pPr>
        <w:pStyle w:val="Heading1"/>
      </w:pPr>
      <w:r>
        <w:t>SUPERVISION EXERCISED</w:t>
      </w:r>
    </w:p>
    <w:p w:rsidR="009D205C" w:rsidRDefault="009D205C" w:rsidP="009D205C">
      <w:r>
        <w:t>This position participates in supervision of professional and paraprofessional staff of a lower classification and volunteers and is part of the Library’s Management Team.</w:t>
      </w:r>
    </w:p>
    <w:p w:rsidR="009D205C" w:rsidRDefault="009D205C" w:rsidP="009D205C"/>
    <w:p w:rsidR="009D205C" w:rsidRDefault="009D205C" w:rsidP="009D205C">
      <w:pPr>
        <w:pStyle w:val="Heading1"/>
      </w:pPr>
      <w:r>
        <w:t>ESSENTIAL DUTIES AND RESPONSIBILITIES</w:t>
      </w:r>
    </w:p>
    <w:p w:rsidR="009D205C" w:rsidRDefault="009D205C" w:rsidP="009D205C">
      <w:pPr>
        <w:spacing w:after="180"/>
      </w:pPr>
      <w:r>
        <w:t>The duties and responsibilities listed should not be construed to be all-inclusive.  The specifics of each responsibility are dependent on each Librarian III focus:   reference, children’s services, or circulation.  The essential job duties will include other responsibilities as assigned and required.</w:t>
      </w:r>
    </w:p>
    <w:p w:rsidR="009D205C" w:rsidRDefault="009D205C" w:rsidP="009D205C">
      <w:pPr>
        <w:numPr>
          <w:ilvl w:val="0"/>
          <w:numId w:val="1"/>
        </w:numPr>
        <w:tabs>
          <w:tab w:val="num" w:pos="450"/>
        </w:tabs>
        <w:spacing w:after="160"/>
        <w:ind w:left="450" w:hanging="450"/>
      </w:pPr>
      <w:r>
        <w:t xml:space="preserve">Supervises Library staff, including recommending the hiring of staff; scheduling, training, assigning, and reviewing work; evaluating performance.  </w:t>
      </w:r>
    </w:p>
    <w:p w:rsidR="009D205C" w:rsidRDefault="009D205C" w:rsidP="009D205C">
      <w:pPr>
        <w:numPr>
          <w:ilvl w:val="0"/>
          <w:numId w:val="1"/>
        </w:numPr>
        <w:tabs>
          <w:tab w:val="num" w:pos="450"/>
        </w:tabs>
        <w:spacing w:after="160"/>
        <w:ind w:left="450" w:hanging="450"/>
      </w:pPr>
      <w:r>
        <w:t>Participates in the recommendation of and/or taking disciplinary actions and responds to and resolves employee complaints under direction of Library Director.</w:t>
      </w:r>
    </w:p>
    <w:p w:rsidR="009D205C" w:rsidRDefault="009D205C" w:rsidP="009D205C">
      <w:pPr>
        <w:numPr>
          <w:ilvl w:val="0"/>
          <w:numId w:val="1"/>
        </w:numPr>
        <w:tabs>
          <w:tab w:val="num" w:pos="450"/>
        </w:tabs>
        <w:spacing w:after="160"/>
        <w:ind w:left="450" w:hanging="450"/>
      </w:pPr>
      <w:r>
        <w:t>Develops, implements, and evaluates Library programs and processes in a team environment.</w:t>
      </w:r>
    </w:p>
    <w:p w:rsidR="009D205C" w:rsidRDefault="009D205C" w:rsidP="009D205C">
      <w:pPr>
        <w:numPr>
          <w:ilvl w:val="0"/>
          <w:numId w:val="1"/>
        </w:numPr>
        <w:tabs>
          <w:tab w:val="num" w:pos="450"/>
        </w:tabs>
        <w:spacing w:after="160"/>
        <w:ind w:left="450" w:hanging="450"/>
      </w:pPr>
      <w:r>
        <w:t>Recommends and facilitates implementation and maintenance of policies, procedures, and services within the Library.</w:t>
      </w:r>
    </w:p>
    <w:p w:rsidR="009D205C" w:rsidRDefault="009D205C" w:rsidP="009D205C">
      <w:pPr>
        <w:numPr>
          <w:ilvl w:val="0"/>
          <w:numId w:val="1"/>
        </w:numPr>
        <w:spacing w:after="160"/>
        <w:ind w:left="450" w:hanging="450"/>
      </w:pPr>
      <w:r>
        <w:lastRenderedPageBreak/>
        <w:t>Monitors and maintains Library records.</w:t>
      </w:r>
    </w:p>
    <w:p w:rsidR="009D205C" w:rsidRDefault="009D205C" w:rsidP="009D205C">
      <w:pPr>
        <w:numPr>
          <w:ilvl w:val="0"/>
          <w:numId w:val="1"/>
        </w:numPr>
        <w:spacing w:after="160"/>
        <w:ind w:left="450" w:hanging="450"/>
      </w:pPr>
      <w:r>
        <w:t>Exercises independent judgment to plan, organize, and carry out duties of Library services to the public.</w:t>
      </w:r>
    </w:p>
    <w:p w:rsidR="009D205C" w:rsidRDefault="009D205C" w:rsidP="009D205C">
      <w:pPr>
        <w:numPr>
          <w:ilvl w:val="0"/>
          <w:numId w:val="1"/>
        </w:numPr>
        <w:spacing w:after="160"/>
        <w:ind w:left="450" w:hanging="450"/>
      </w:pPr>
      <w:r>
        <w:t>Interacts with the public to solve customer complaints.</w:t>
      </w:r>
    </w:p>
    <w:p w:rsidR="009D205C" w:rsidRDefault="009D205C" w:rsidP="009D205C">
      <w:pPr>
        <w:numPr>
          <w:ilvl w:val="0"/>
          <w:numId w:val="1"/>
        </w:numPr>
        <w:tabs>
          <w:tab w:val="num" w:pos="450"/>
        </w:tabs>
        <w:spacing w:after="160"/>
        <w:ind w:left="450" w:hanging="450"/>
      </w:pPr>
      <w:r>
        <w:t>Maintains and oversees purchasing and budget and revenue tracking in assigned area.</w:t>
      </w:r>
    </w:p>
    <w:p w:rsidR="009D205C" w:rsidRDefault="009D205C" w:rsidP="009D205C">
      <w:pPr>
        <w:numPr>
          <w:ilvl w:val="0"/>
          <w:numId w:val="1"/>
        </w:numPr>
        <w:tabs>
          <w:tab w:val="num" w:pos="450"/>
        </w:tabs>
        <w:spacing w:after="160"/>
        <w:ind w:left="450" w:hanging="450"/>
      </w:pPr>
      <w:r>
        <w:t>Acts as a liaison to community agencies, Library consortium members, and civic groups.</w:t>
      </w:r>
    </w:p>
    <w:p w:rsidR="009D205C" w:rsidRDefault="009D205C" w:rsidP="009D205C">
      <w:pPr>
        <w:numPr>
          <w:ilvl w:val="0"/>
          <w:numId w:val="1"/>
        </w:numPr>
        <w:tabs>
          <w:tab w:val="num" w:pos="450"/>
        </w:tabs>
        <w:spacing w:after="160"/>
        <w:ind w:left="450" w:hanging="450"/>
      </w:pPr>
      <w:r>
        <w:t>Conducts reference interviews and directs customers to appropriate internal and external sources.</w:t>
      </w:r>
    </w:p>
    <w:p w:rsidR="009D205C" w:rsidRDefault="009D205C" w:rsidP="009D205C">
      <w:pPr>
        <w:numPr>
          <w:ilvl w:val="0"/>
          <w:numId w:val="1"/>
        </w:numPr>
        <w:tabs>
          <w:tab w:val="num" w:pos="450"/>
        </w:tabs>
        <w:spacing w:after="160"/>
        <w:ind w:left="450" w:hanging="450"/>
      </w:pPr>
      <w:r>
        <w:t xml:space="preserve">Instructs patrons in the use of Library materials and technology.  </w:t>
      </w:r>
    </w:p>
    <w:p w:rsidR="009D205C" w:rsidRDefault="009D205C" w:rsidP="009D205C">
      <w:pPr>
        <w:numPr>
          <w:ilvl w:val="0"/>
          <w:numId w:val="1"/>
        </w:numPr>
        <w:tabs>
          <w:tab w:val="num" w:pos="450"/>
        </w:tabs>
        <w:spacing w:after="160"/>
        <w:ind w:left="450" w:hanging="450"/>
      </w:pPr>
      <w:r>
        <w:t>Troubleshoots computer problems and reports issues as required.</w:t>
      </w:r>
    </w:p>
    <w:p w:rsidR="009D205C" w:rsidRDefault="009D205C" w:rsidP="009D205C">
      <w:pPr>
        <w:numPr>
          <w:ilvl w:val="0"/>
          <w:numId w:val="1"/>
        </w:numPr>
        <w:tabs>
          <w:tab w:val="num" w:pos="450"/>
        </w:tabs>
        <w:spacing w:after="160"/>
        <w:ind w:left="450" w:hanging="450"/>
      </w:pPr>
      <w:r>
        <w:t>Provides information to patrons regarding Library policies, procedures, and programs.</w:t>
      </w:r>
    </w:p>
    <w:p w:rsidR="009D205C" w:rsidRDefault="009D205C" w:rsidP="009D205C">
      <w:pPr>
        <w:numPr>
          <w:ilvl w:val="0"/>
          <w:numId w:val="1"/>
        </w:numPr>
        <w:tabs>
          <w:tab w:val="num" w:pos="450"/>
        </w:tabs>
        <w:spacing w:after="160"/>
        <w:ind w:left="450" w:hanging="450"/>
      </w:pPr>
      <w:r>
        <w:t>Provides outreach to the community; assists in bringing services beyond the Library walls.</w:t>
      </w:r>
    </w:p>
    <w:p w:rsidR="009D205C" w:rsidRDefault="009D205C" w:rsidP="009D205C">
      <w:pPr>
        <w:numPr>
          <w:ilvl w:val="0"/>
          <w:numId w:val="1"/>
        </w:numPr>
        <w:tabs>
          <w:tab w:val="num" w:pos="450"/>
        </w:tabs>
        <w:spacing w:after="160"/>
        <w:ind w:left="450" w:hanging="450"/>
      </w:pPr>
      <w:r>
        <w:t>Promotes library events and services inside and outside the Library.</w:t>
      </w:r>
    </w:p>
    <w:p w:rsidR="009D205C" w:rsidRDefault="009D205C" w:rsidP="009D205C">
      <w:pPr>
        <w:numPr>
          <w:ilvl w:val="0"/>
          <w:numId w:val="1"/>
        </w:numPr>
        <w:tabs>
          <w:tab w:val="num" w:pos="450"/>
        </w:tabs>
        <w:spacing w:after="160"/>
        <w:ind w:left="450" w:hanging="450"/>
      </w:pPr>
      <w:r>
        <w:t>Performs tasks associated with selecting, ordering, and maintaining Library materials in specific collections; keeps appropriate records.</w:t>
      </w:r>
    </w:p>
    <w:p w:rsidR="009D205C" w:rsidRDefault="009D205C" w:rsidP="009D205C">
      <w:pPr>
        <w:numPr>
          <w:ilvl w:val="0"/>
          <w:numId w:val="1"/>
        </w:numPr>
        <w:tabs>
          <w:tab w:val="num" w:pos="540"/>
        </w:tabs>
        <w:spacing w:after="160"/>
        <w:ind w:left="540" w:hanging="540"/>
      </w:pPr>
      <w:r>
        <w:t xml:space="preserve">Collects and organizes necessary reports and statistics. </w:t>
      </w:r>
    </w:p>
    <w:p w:rsidR="009D205C" w:rsidRDefault="009D205C" w:rsidP="009D205C">
      <w:pPr>
        <w:numPr>
          <w:ilvl w:val="0"/>
          <w:numId w:val="1"/>
        </w:numPr>
        <w:tabs>
          <w:tab w:val="num" w:pos="540"/>
        </w:tabs>
        <w:spacing w:after="160"/>
        <w:ind w:left="540" w:hanging="540"/>
      </w:pPr>
      <w:r>
        <w:t>Communicates effectively with Library staff and supervisors, other City employees, and members of the public.</w:t>
      </w:r>
    </w:p>
    <w:p w:rsidR="009D205C" w:rsidRDefault="009D205C" w:rsidP="009D205C">
      <w:pPr>
        <w:numPr>
          <w:ilvl w:val="0"/>
          <w:numId w:val="1"/>
        </w:numPr>
        <w:tabs>
          <w:tab w:val="num" w:pos="540"/>
        </w:tabs>
        <w:spacing w:after="160"/>
        <w:ind w:left="540" w:hanging="540"/>
      </w:pPr>
      <w:r>
        <w:t>Trains staff in areas of expertise related to Library service.</w:t>
      </w:r>
    </w:p>
    <w:p w:rsidR="009D205C" w:rsidRDefault="009D205C" w:rsidP="009D205C">
      <w:pPr>
        <w:numPr>
          <w:ilvl w:val="0"/>
          <w:numId w:val="1"/>
        </w:numPr>
        <w:tabs>
          <w:tab w:val="num" w:pos="450"/>
        </w:tabs>
        <w:spacing w:after="160"/>
        <w:ind w:left="450" w:hanging="450"/>
      </w:pPr>
      <w:r>
        <w:t>Provides assistance in other Library areas based on workload needs.</w:t>
      </w:r>
    </w:p>
    <w:p w:rsidR="009D205C" w:rsidRDefault="009D205C" w:rsidP="009D205C">
      <w:pPr>
        <w:numPr>
          <w:ilvl w:val="0"/>
          <w:numId w:val="1"/>
        </w:numPr>
        <w:tabs>
          <w:tab w:val="num" w:pos="450"/>
        </w:tabs>
        <w:spacing w:after="160"/>
        <w:ind w:left="450" w:hanging="450"/>
      </w:pPr>
      <w:r>
        <w:t>Maintains proficiency by attending workshops and conferences, working on City and professional committees, professional reading, and meeting with others in areas of responsibility.</w:t>
      </w:r>
    </w:p>
    <w:p w:rsidR="009D205C" w:rsidRDefault="009D205C" w:rsidP="009D205C">
      <w:pPr>
        <w:numPr>
          <w:ilvl w:val="0"/>
          <w:numId w:val="1"/>
        </w:numPr>
        <w:tabs>
          <w:tab w:val="num" w:pos="450"/>
        </w:tabs>
        <w:spacing w:after="160"/>
        <w:ind w:left="450" w:hanging="450"/>
      </w:pPr>
      <w:r>
        <w:t>Performs work in accordance with federal, state, City, and Library employment and safety laws, rules, and standards.</w:t>
      </w:r>
    </w:p>
    <w:p w:rsidR="006B7DA8" w:rsidRDefault="006B7DA8" w:rsidP="009D205C">
      <w:pPr>
        <w:pStyle w:val="Heading1"/>
      </w:pPr>
    </w:p>
    <w:p w:rsidR="009D205C" w:rsidRDefault="009D205C" w:rsidP="009D205C">
      <w:pPr>
        <w:pStyle w:val="Heading1"/>
      </w:pPr>
      <w:r>
        <w:t>KNOWLEDGE, SKILLS AND ABILITIES</w:t>
      </w:r>
    </w:p>
    <w:p w:rsidR="009D205C" w:rsidRDefault="009D205C" w:rsidP="009D205C">
      <w:pPr>
        <w:pStyle w:val="Heading2"/>
        <w:spacing w:after="80"/>
        <w:rPr>
          <w:b/>
          <w:i/>
          <w:u w:val="none"/>
        </w:rPr>
      </w:pPr>
      <w:r>
        <w:rPr>
          <w:b/>
          <w:i/>
          <w:u w:val="none"/>
        </w:rPr>
        <w:t>Knowledge of:</w:t>
      </w:r>
    </w:p>
    <w:p w:rsidR="009D205C" w:rsidRDefault="009D205C" w:rsidP="009D205C">
      <w:pPr>
        <w:numPr>
          <w:ilvl w:val="0"/>
          <w:numId w:val="2"/>
        </w:numPr>
        <w:spacing w:after="80"/>
      </w:pPr>
      <w:r>
        <w:t>Principles and practices of library science and the philosophy of public library service specific to assigned area</w:t>
      </w:r>
    </w:p>
    <w:p w:rsidR="009D205C" w:rsidRDefault="009D205C" w:rsidP="009D205C">
      <w:pPr>
        <w:numPr>
          <w:ilvl w:val="0"/>
          <w:numId w:val="2"/>
        </w:numPr>
        <w:spacing w:after="80"/>
      </w:pPr>
      <w:r>
        <w:t>Integrated library systems</w:t>
      </w:r>
    </w:p>
    <w:p w:rsidR="009D205C" w:rsidRDefault="009D205C" w:rsidP="009D205C">
      <w:pPr>
        <w:numPr>
          <w:ilvl w:val="0"/>
          <w:numId w:val="2"/>
        </w:numPr>
        <w:spacing w:after="80"/>
      </w:pPr>
      <w:r>
        <w:t>Principles of customer service</w:t>
      </w:r>
    </w:p>
    <w:p w:rsidR="009D205C" w:rsidRDefault="009D205C" w:rsidP="009D205C">
      <w:pPr>
        <w:numPr>
          <w:ilvl w:val="0"/>
          <w:numId w:val="2"/>
        </w:numPr>
        <w:spacing w:after="80"/>
      </w:pPr>
      <w:r>
        <w:t xml:space="preserve">Technology in public libraries </w:t>
      </w:r>
    </w:p>
    <w:p w:rsidR="009D205C" w:rsidRDefault="009D205C" w:rsidP="009D205C">
      <w:pPr>
        <w:pStyle w:val="Heading2"/>
        <w:spacing w:after="80"/>
        <w:rPr>
          <w:b/>
          <w:i/>
          <w:u w:val="none"/>
        </w:rPr>
      </w:pPr>
      <w:r>
        <w:rPr>
          <w:b/>
          <w:i/>
          <w:u w:val="none"/>
        </w:rPr>
        <w:lastRenderedPageBreak/>
        <w:t>Skills in:</w:t>
      </w:r>
    </w:p>
    <w:p w:rsidR="009D205C" w:rsidRDefault="009D205C" w:rsidP="009D205C">
      <w:pPr>
        <w:numPr>
          <w:ilvl w:val="0"/>
          <w:numId w:val="3"/>
        </w:numPr>
        <w:spacing w:after="80"/>
      </w:pPr>
      <w:r>
        <w:t>Using technology in service to the public</w:t>
      </w:r>
    </w:p>
    <w:p w:rsidR="009D205C" w:rsidRDefault="009D205C" w:rsidP="009D205C">
      <w:pPr>
        <w:numPr>
          <w:ilvl w:val="0"/>
          <w:numId w:val="3"/>
        </w:numPr>
        <w:spacing w:after="80"/>
      </w:pPr>
      <w:r>
        <w:t>Conducting reference interviews to understand customer’s needs</w:t>
      </w:r>
    </w:p>
    <w:p w:rsidR="009D205C" w:rsidRDefault="009D205C" w:rsidP="009D205C">
      <w:pPr>
        <w:numPr>
          <w:ilvl w:val="0"/>
          <w:numId w:val="3"/>
        </w:numPr>
        <w:spacing w:after="80"/>
      </w:pPr>
      <w:r>
        <w:t>Communicating effectively with others from diverse backgrounds</w:t>
      </w:r>
    </w:p>
    <w:p w:rsidR="009D205C" w:rsidRDefault="009D205C" w:rsidP="009D205C">
      <w:pPr>
        <w:numPr>
          <w:ilvl w:val="0"/>
          <w:numId w:val="3"/>
        </w:numPr>
        <w:spacing w:after="80"/>
      </w:pPr>
      <w:r>
        <w:t xml:space="preserve">Coordinating and managing people and workflow </w:t>
      </w:r>
    </w:p>
    <w:p w:rsidR="009D205C" w:rsidRDefault="006B7DA8" w:rsidP="009D205C">
      <w:pPr>
        <w:pStyle w:val="Heading2"/>
        <w:spacing w:after="80"/>
        <w:rPr>
          <w:b/>
          <w:i/>
          <w:u w:val="none"/>
        </w:rPr>
      </w:pPr>
      <w:r>
        <w:rPr>
          <w:b/>
          <w:i/>
          <w:u w:val="none"/>
        </w:rPr>
        <w:br/>
      </w:r>
      <w:r w:rsidR="009D205C">
        <w:rPr>
          <w:b/>
          <w:i/>
          <w:u w:val="none"/>
        </w:rPr>
        <w:t>Ability to:</w:t>
      </w:r>
    </w:p>
    <w:p w:rsidR="009D205C" w:rsidRDefault="009D205C" w:rsidP="009D205C">
      <w:pPr>
        <w:numPr>
          <w:ilvl w:val="0"/>
          <w:numId w:val="4"/>
        </w:numPr>
        <w:spacing w:after="80"/>
      </w:pPr>
      <w:r>
        <w:t>Establish and maintain effective working relationships with the general public, local officials, and employees</w:t>
      </w:r>
    </w:p>
    <w:p w:rsidR="009D205C" w:rsidRDefault="009D205C" w:rsidP="009D205C">
      <w:pPr>
        <w:numPr>
          <w:ilvl w:val="0"/>
          <w:numId w:val="4"/>
        </w:numPr>
        <w:spacing w:after="80"/>
      </w:pPr>
      <w:r>
        <w:t>Work in a team environment</w:t>
      </w:r>
    </w:p>
    <w:p w:rsidR="009D205C" w:rsidRDefault="009D205C" w:rsidP="009D205C">
      <w:pPr>
        <w:numPr>
          <w:ilvl w:val="0"/>
          <w:numId w:val="4"/>
        </w:numPr>
        <w:spacing w:after="80"/>
      </w:pPr>
      <w:r>
        <w:t>Maintain confidential and sensitive information</w:t>
      </w:r>
    </w:p>
    <w:p w:rsidR="009D205C" w:rsidRDefault="009D205C" w:rsidP="009D205C">
      <w:pPr>
        <w:numPr>
          <w:ilvl w:val="0"/>
          <w:numId w:val="4"/>
        </w:numPr>
        <w:spacing w:after="80"/>
      </w:pPr>
      <w:r>
        <w:t>Exercise independent judgment to plan, organize, and carry out duties</w:t>
      </w:r>
    </w:p>
    <w:p w:rsidR="009D205C" w:rsidRDefault="009D205C" w:rsidP="009D205C">
      <w:pPr>
        <w:numPr>
          <w:ilvl w:val="0"/>
          <w:numId w:val="4"/>
        </w:numPr>
        <w:spacing w:after="80"/>
      </w:pPr>
      <w:r>
        <w:t>Apply rules and regulations</w:t>
      </w:r>
    </w:p>
    <w:p w:rsidR="009D205C" w:rsidRDefault="009D205C" w:rsidP="009D205C">
      <w:pPr>
        <w:numPr>
          <w:ilvl w:val="0"/>
          <w:numId w:val="4"/>
        </w:numPr>
        <w:spacing w:after="80"/>
      </w:pPr>
      <w:r>
        <w:t>Ability to manage effective meetings</w:t>
      </w:r>
    </w:p>
    <w:p w:rsidR="009D205C" w:rsidRDefault="009D205C" w:rsidP="009D205C"/>
    <w:p w:rsidR="009D205C" w:rsidRDefault="009D205C" w:rsidP="009D205C">
      <w:pPr>
        <w:pStyle w:val="Heading1"/>
      </w:pPr>
      <w:r>
        <w:t>EDUCATION AND EXPERIENCE</w:t>
      </w:r>
    </w:p>
    <w:p w:rsidR="009D205C" w:rsidRDefault="009D205C" w:rsidP="009D205C">
      <w:r>
        <w:t>Any equivalent combination of education and experience that demonstrates the knowledge, skills, and abilities to perform the essential duties and responsibilities of Librarian III is qualifying.  A typical way to qualify would be a Master’s Degree in Library Science (MLS) and at least two years of professional library work experience.</w:t>
      </w:r>
    </w:p>
    <w:p w:rsidR="009D205C" w:rsidRDefault="009D205C" w:rsidP="009D205C">
      <w:pPr>
        <w:pStyle w:val="Heading1"/>
      </w:pPr>
    </w:p>
    <w:p w:rsidR="009D205C" w:rsidRDefault="009D205C" w:rsidP="009D205C">
      <w:pPr>
        <w:pStyle w:val="Heading1"/>
      </w:pPr>
      <w:r>
        <w:t>DESIRABLE EXPERIENCE, TRAINING AND LICENSES</w:t>
      </w:r>
    </w:p>
    <w:p w:rsidR="009D205C" w:rsidRDefault="009D205C" w:rsidP="009D205C">
      <w:r>
        <w:t>A Master’s Degree in Library Science (MLS) is preferred.  Fluency in English and Spanish is preferred.</w:t>
      </w:r>
    </w:p>
    <w:p w:rsidR="009D205C" w:rsidRDefault="009D205C" w:rsidP="009D205C"/>
    <w:p w:rsidR="009D205C" w:rsidRDefault="009D205C" w:rsidP="009D205C">
      <w:pPr>
        <w:pStyle w:val="Heading1"/>
      </w:pPr>
      <w:r>
        <w:t>PHYSICAL DEMANDS</w:t>
      </w:r>
    </w:p>
    <w:p w:rsidR="009D205C" w:rsidRDefault="009D205C" w:rsidP="009D205C">
      <w:r>
        <w:t xml:space="preserve">While performing the duties of this position, an employee is frequently required to stand, sit, communicate, reach and manipulate objects, tools or controls.  The position requires mobility and visual acuity.  Duties involve moving materials weighing up to 10 pounds on a regular basis such as files, books, office equipment, etc., and infrequently weighing up to 25 pounds.  Manual dexterity and coordination are required less than 50% of the work period while operating standard library or office equipment.  Qualified individuals with a disability and known limitations will be reasonably accommodated to perform the essential functions of this position. </w:t>
      </w:r>
    </w:p>
    <w:p w:rsidR="009D205C" w:rsidRDefault="009D205C" w:rsidP="009D205C">
      <w:pPr>
        <w:rPr>
          <w:b/>
        </w:rPr>
      </w:pPr>
    </w:p>
    <w:p w:rsidR="009D205C" w:rsidRDefault="009D205C" w:rsidP="009D205C">
      <w:pPr>
        <w:rPr>
          <w:b/>
        </w:rPr>
      </w:pPr>
      <w:r>
        <w:rPr>
          <w:b/>
        </w:rPr>
        <w:t>WORKING CONDITIONS</w:t>
      </w:r>
    </w:p>
    <w:p w:rsidR="009D205C" w:rsidRDefault="009D205C" w:rsidP="009D205C">
      <w:r>
        <w:t>Usual library working conditions as well as occasional visits to off-site settings.  Evening and weekend hours are required.</w:t>
      </w:r>
    </w:p>
    <w:p w:rsidR="009D205C" w:rsidRDefault="009D205C" w:rsidP="009D205C">
      <w:pPr>
        <w:rPr>
          <w:b/>
        </w:rPr>
      </w:pPr>
    </w:p>
    <w:p w:rsidR="009D205C" w:rsidRDefault="00263C54" w:rsidP="009D205C">
      <w:pPr>
        <w:rPr>
          <w:b/>
        </w:rPr>
      </w:pPr>
      <w:r>
        <w:rPr>
          <w:b/>
        </w:rPr>
        <w:t>COMPENSATION</w:t>
      </w:r>
    </w:p>
    <w:p w:rsidR="00263C54" w:rsidRDefault="00263C54" w:rsidP="00263C54">
      <w:pPr>
        <w:pStyle w:val="BodyText"/>
        <w:spacing w:before="88" w:line="252" w:lineRule="exact"/>
        <w:rPr>
          <w:rFonts w:ascii="Times New Roman" w:hAnsi="Times New Roman" w:cs="Times New Roman"/>
          <w:sz w:val="24"/>
          <w:szCs w:val="24"/>
        </w:rPr>
      </w:pPr>
      <w:r w:rsidRPr="00263C54">
        <w:rPr>
          <w:rFonts w:ascii="Times New Roman" w:hAnsi="Times New Roman" w:cs="Times New Roman"/>
          <w:sz w:val="24"/>
          <w:szCs w:val="24"/>
        </w:rPr>
        <w:t>The salary</w:t>
      </w:r>
      <w:r>
        <w:rPr>
          <w:rFonts w:ascii="Times New Roman" w:hAnsi="Times New Roman" w:cs="Times New Roman"/>
          <w:sz w:val="24"/>
          <w:szCs w:val="24"/>
        </w:rPr>
        <w:t xml:space="preserve"> range for the Librarian III </w:t>
      </w:r>
      <w:r w:rsidRPr="00263C54">
        <w:rPr>
          <w:rFonts w:ascii="Times New Roman" w:hAnsi="Times New Roman" w:cs="Times New Roman"/>
          <w:sz w:val="24"/>
          <w:szCs w:val="24"/>
        </w:rPr>
        <w:t>is</w:t>
      </w:r>
      <w:r>
        <w:rPr>
          <w:rFonts w:ascii="Times New Roman" w:hAnsi="Times New Roman" w:cs="Times New Roman"/>
          <w:sz w:val="24"/>
          <w:szCs w:val="24"/>
        </w:rPr>
        <w:t xml:space="preserve"> </w:t>
      </w:r>
      <w:r w:rsidRPr="00263C54">
        <w:rPr>
          <w:rFonts w:ascii="Times New Roman" w:hAnsi="Times New Roman" w:cs="Times New Roman"/>
          <w:sz w:val="24"/>
          <w:szCs w:val="24"/>
        </w:rPr>
        <w:t xml:space="preserve">$3,992 - $5,094/month, depending upon qualifications. </w:t>
      </w:r>
    </w:p>
    <w:p w:rsidR="00263C54" w:rsidRPr="00263C54" w:rsidRDefault="00263C54" w:rsidP="00263C54">
      <w:pPr>
        <w:pStyle w:val="BodyText"/>
        <w:spacing w:before="88" w:line="252" w:lineRule="exact"/>
        <w:rPr>
          <w:rFonts w:ascii="Times New Roman" w:hAnsi="Times New Roman" w:cs="Times New Roman"/>
          <w:sz w:val="24"/>
          <w:szCs w:val="24"/>
        </w:rPr>
      </w:pPr>
      <w:r w:rsidRPr="00263C54">
        <w:rPr>
          <w:rFonts w:ascii="Times New Roman" w:hAnsi="Times New Roman" w:cs="Times New Roman"/>
          <w:sz w:val="24"/>
          <w:szCs w:val="24"/>
        </w:rPr>
        <w:t>The City of McMinnville p</w:t>
      </w:r>
      <w:r w:rsidR="006B7DA8">
        <w:rPr>
          <w:rFonts w:ascii="Times New Roman" w:hAnsi="Times New Roman" w:cs="Times New Roman"/>
          <w:sz w:val="24"/>
          <w:szCs w:val="24"/>
        </w:rPr>
        <w:t xml:space="preserve">rovides a benefit package that </w:t>
      </w:r>
      <w:r w:rsidRPr="00263C54">
        <w:rPr>
          <w:rFonts w:ascii="Times New Roman" w:hAnsi="Times New Roman" w:cs="Times New Roman"/>
          <w:sz w:val="24"/>
          <w:szCs w:val="24"/>
        </w:rPr>
        <w:t>includes:</w:t>
      </w:r>
    </w:p>
    <w:p w:rsidR="00263C54" w:rsidRPr="00263C54" w:rsidRDefault="00263C54" w:rsidP="00263C54">
      <w:pPr>
        <w:pStyle w:val="ListParagraph"/>
        <w:numPr>
          <w:ilvl w:val="0"/>
          <w:numId w:val="7"/>
        </w:numPr>
        <w:tabs>
          <w:tab w:val="left" w:pos="421"/>
        </w:tabs>
        <w:spacing w:before="119"/>
        <w:ind w:right="237"/>
        <w:jc w:val="left"/>
        <w:rPr>
          <w:rFonts w:ascii="Times New Roman" w:hAnsi="Times New Roman" w:cs="Times New Roman"/>
          <w:sz w:val="24"/>
          <w:szCs w:val="24"/>
        </w:rPr>
      </w:pPr>
      <w:r w:rsidRPr="00263C54">
        <w:rPr>
          <w:rFonts w:ascii="Times New Roman" w:hAnsi="Times New Roman" w:cs="Times New Roman"/>
          <w:sz w:val="24"/>
          <w:szCs w:val="24"/>
        </w:rPr>
        <w:lastRenderedPageBreak/>
        <w:t>Medical, dental, and vision insurance in which the City and employee share in increases to premiums over the base cost established in</w:t>
      </w:r>
      <w:r w:rsidRPr="00263C54">
        <w:rPr>
          <w:rFonts w:ascii="Times New Roman" w:hAnsi="Times New Roman" w:cs="Times New Roman"/>
          <w:spacing w:val="-7"/>
          <w:sz w:val="24"/>
          <w:szCs w:val="24"/>
        </w:rPr>
        <w:t xml:space="preserve"> </w:t>
      </w:r>
      <w:r>
        <w:rPr>
          <w:rFonts w:ascii="Times New Roman" w:hAnsi="Times New Roman" w:cs="Times New Roman"/>
          <w:sz w:val="24"/>
          <w:szCs w:val="24"/>
        </w:rPr>
        <w:t>1991-92</w:t>
      </w:r>
    </w:p>
    <w:p w:rsidR="00263C54" w:rsidRPr="00263C54" w:rsidRDefault="00263C54" w:rsidP="00263C54">
      <w:pPr>
        <w:pStyle w:val="ListParagraph"/>
        <w:numPr>
          <w:ilvl w:val="0"/>
          <w:numId w:val="7"/>
        </w:numPr>
        <w:tabs>
          <w:tab w:val="left" w:pos="421"/>
        </w:tabs>
        <w:spacing w:before="121"/>
        <w:jc w:val="left"/>
        <w:rPr>
          <w:rFonts w:ascii="Times New Roman" w:hAnsi="Times New Roman" w:cs="Times New Roman"/>
          <w:sz w:val="24"/>
          <w:szCs w:val="24"/>
        </w:rPr>
      </w:pPr>
      <w:r w:rsidRPr="00263C54">
        <w:rPr>
          <w:rFonts w:ascii="Times New Roman" w:hAnsi="Times New Roman" w:cs="Times New Roman"/>
          <w:sz w:val="24"/>
          <w:szCs w:val="24"/>
        </w:rPr>
        <w:t>City-paid life</w:t>
      </w:r>
      <w:r w:rsidRPr="00263C54">
        <w:rPr>
          <w:rFonts w:ascii="Times New Roman" w:hAnsi="Times New Roman" w:cs="Times New Roman"/>
          <w:spacing w:val="-6"/>
          <w:sz w:val="24"/>
          <w:szCs w:val="24"/>
        </w:rPr>
        <w:t xml:space="preserve"> </w:t>
      </w:r>
      <w:r>
        <w:rPr>
          <w:rFonts w:ascii="Times New Roman" w:hAnsi="Times New Roman" w:cs="Times New Roman"/>
          <w:sz w:val="24"/>
          <w:szCs w:val="24"/>
        </w:rPr>
        <w:t>insurance</w:t>
      </w:r>
    </w:p>
    <w:p w:rsidR="00263C54" w:rsidRPr="00263C54" w:rsidRDefault="00263C54" w:rsidP="00263C54">
      <w:pPr>
        <w:pStyle w:val="ListParagraph"/>
        <w:numPr>
          <w:ilvl w:val="0"/>
          <w:numId w:val="7"/>
        </w:numPr>
        <w:tabs>
          <w:tab w:val="left" w:pos="421"/>
        </w:tabs>
        <w:spacing w:before="119"/>
        <w:jc w:val="left"/>
        <w:rPr>
          <w:rFonts w:ascii="Times New Roman" w:hAnsi="Times New Roman" w:cs="Times New Roman"/>
          <w:sz w:val="24"/>
          <w:szCs w:val="24"/>
        </w:rPr>
      </w:pPr>
      <w:r w:rsidRPr="00263C54">
        <w:rPr>
          <w:rFonts w:ascii="Times New Roman" w:hAnsi="Times New Roman" w:cs="Times New Roman"/>
          <w:sz w:val="24"/>
          <w:szCs w:val="24"/>
        </w:rPr>
        <w:t>City-paid disability</w:t>
      </w:r>
      <w:r w:rsidRPr="00263C54">
        <w:rPr>
          <w:rFonts w:ascii="Times New Roman" w:hAnsi="Times New Roman" w:cs="Times New Roman"/>
          <w:spacing w:val="-12"/>
          <w:sz w:val="24"/>
          <w:szCs w:val="24"/>
        </w:rPr>
        <w:t xml:space="preserve"> </w:t>
      </w:r>
      <w:r>
        <w:rPr>
          <w:rFonts w:ascii="Times New Roman" w:hAnsi="Times New Roman" w:cs="Times New Roman"/>
          <w:sz w:val="24"/>
          <w:szCs w:val="24"/>
        </w:rPr>
        <w:t>insurance</w:t>
      </w:r>
    </w:p>
    <w:p w:rsidR="00263C54" w:rsidRDefault="00263C54" w:rsidP="00263C54">
      <w:pPr>
        <w:pStyle w:val="ListParagraph"/>
        <w:numPr>
          <w:ilvl w:val="0"/>
          <w:numId w:val="7"/>
        </w:numPr>
        <w:tabs>
          <w:tab w:val="left" w:pos="421"/>
        </w:tabs>
        <w:spacing w:before="119"/>
        <w:ind w:right="237"/>
        <w:jc w:val="left"/>
        <w:rPr>
          <w:rFonts w:ascii="Times New Roman" w:hAnsi="Times New Roman" w:cs="Times New Roman"/>
          <w:sz w:val="24"/>
          <w:szCs w:val="24"/>
        </w:rPr>
      </w:pPr>
      <w:r w:rsidRPr="00263C54">
        <w:rPr>
          <w:rFonts w:ascii="Times New Roman" w:hAnsi="Times New Roman" w:cs="Times New Roman"/>
          <w:sz w:val="24"/>
          <w:szCs w:val="24"/>
        </w:rPr>
        <w:t>Sick</w:t>
      </w:r>
      <w:r>
        <w:rPr>
          <w:rFonts w:ascii="Times New Roman" w:hAnsi="Times New Roman" w:cs="Times New Roman"/>
          <w:sz w:val="24"/>
          <w:szCs w:val="24"/>
        </w:rPr>
        <w:t xml:space="preserve"> leave earned at the rate of eig</w:t>
      </w:r>
      <w:r w:rsidRPr="00263C54">
        <w:rPr>
          <w:rFonts w:ascii="Times New Roman" w:hAnsi="Times New Roman" w:cs="Times New Roman"/>
          <w:sz w:val="24"/>
          <w:szCs w:val="24"/>
        </w:rPr>
        <w:t>ht hours per</w:t>
      </w:r>
      <w:r w:rsidRPr="00263C54">
        <w:rPr>
          <w:rFonts w:ascii="Times New Roman" w:hAnsi="Times New Roman" w:cs="Times New Roman"/>
          <w:spacing w:val="-4"/>
          <w:sz w:val="24"/>
          <w:szCs w:val="24"/>
        </w:rPr>
        <w:t xml:space="preserve"> </w:t>
      </w:r>
      <w:r>
        <w:rPr>
          <w:rFonts w:ascii="Times New Roman" w:hAnsi="Times New Roman" w:cs="Times New Roman"/>
          <w:sz w:val="24"/>
          <w:szCs w:val="24"/>
        </w:rPr>
        <w:t>month</w:t>
      </w:r>
    </w:p>
    <w:p w:rsidR="00263C54" w:rsidRPr="00263C54" w:rsidRDefault="00263C54" w:rsidP="00263C54">
      <w:pPr>
        <w:pStyle w:val="ListParagraph"/>
        <w:numPr>
          <w:ilvl w:val="0"/>
          <w:numId w:val="7"/>
        </w:numPr>
        <w:tabs>
          <w:tab w:val="left" w:pos="421"/>
        </w:tabs>
        <w:spacing w:before="119"/>
        <w:ind w:right="237"/>
        <w:jc w:val="left"/>
        <w:rPr>
          <w:rFonts w:ascii="Times New Roman" w:hAnsi="Times New Roman" w:cs="Times New Roman"/>
          <w:sz w:val="24"/>
          <w:szCs w:val="24"/>
        </w:rPr>
      </w:pPr>
      <w:r w:rsidRPr="00263C54">
        <w:rPr>
          <w:rFonts w:ascii="Times New Roman" w:hAnsi="Times New Roman" w:cs="Times New Roman"/>
          <w:sz w:val="24"/>
          <w:szCs w:val="24"/>
        </w:rPr>
        <w:t>Vacation  credit  earned at  the  rate</w:t>
      </w:r>
      <w:r w:rsidRPr="00263C54">
        <w:rPr>
          <w:rFonts w:ascii="Times New Roman" w:hAnsi="Times New Roman" w:cs="Times New Roman"/>
          <w:spacing w:val="22"/>
          <w:sz w:val="24"/>
          <w:szCs w:val="24"/>
        </w:rPr>
        <w:t xml:space="preserve"> </w:t>
      </w:r>
      <w:r w:rsidRPr="00263C54">
        <w:rPr>
          <w:rFonts w:ascii="Times New Roman" w:hAnsi="Times New Roman" w:cs="Times New Roman"/>
          <w:sz w:val="24"/>
          <w:szCs w:val="24"/>
        </w:rPr>
        <w:t>of</w:t>
      </w:r>
      <w:r w:rsidRPr="00263C54">
        <w:rPr>
          <w:rFonts w:ascii="Times New Roman" w:hAnsi="Times New Roman" w:cs="Times New Roman"/>
          <w:sz w:val="24"/>
          <w:szCs w:val="24"/>
        </w:rPr>
        <w:t xml:space="preserve"> </w:t>
      </w:r>
      <w:r w:rsidRPr="00263C54">
        <w:rPr>
          <w:rFonts w:ascii="Times New Roman" w:hAnsi="Times New Roman" w:cs="Times New Roman"/>
          <w:sz w:val="24"/>
          <w:szCs w:val="24"/>
        </w:rPr>
        <w:t>6.67 hours per month up to a maximum of 320 hours, with increases in accrual rat</w:t>
      </w:r>
      <w:r w:rsidRPr="00263C54">
        <w:rPr>
          <w:rFonts w:ascii="Times New Roman" w:hAnsi="Times New Roman" w:cs="Times New Roman"/>
          <w:sz w:val="24"/>
          <w:szCs w:val="24"/>
        </w:rPr>
        <w:t>es after 3, 7, 13, and 20 years</w:t>
      </w:r>
    </w:p>
    <w:p w:rsidR="00263C54" w:rsidRPr="00263C54" w:rsidRDefault="00263C54" w:rsidP="00263C54">
      <w:pPr>
        <w:pStyle w:val="ListParagraph"/>
        <w:numPr>
          <w:ilvl w:val="0"/>
          <w:numId w:val="7"/>
        </w:numPr>
        <w:tabs>
          <w:tab w:val="left" w:pos="421"/>
        </w:tabs>
        <w:ind w:right="238"/>
        <w:jc w:val="left"/>
        <w:rPr>
          <w:rFonts w:ascii="Times New Roman" w:hAnsi="Times New Roman" w:cs="Times New Roman"/>
          <w:sz w:val="24"/>
          <w:szCs w:val="24"/>
        </w:rPr>
      </w:pPr>
      <w:r w:rsidRPr="00263C54">
        <w:rPr>
          <w:rFonts w:ascii="Times New Roman" w:hAnsi="Times New Roman" w:cs="Times New Roman"/>
          <w:sz w:val="24"/>
          <w:szCs w:val="24"/>
        </w:rPr>
        <w:t>Ten paid holidays and two floating holidays</w:t>
      </w:r>
      <w:r w:rsidRPr="00263C54">
        <w:rPr>
          <w:rFonts w:ascii="Times New Roman" w:hAnsi="Times New Roman" w:cs="Times New Roman"/>
          <w:spacing w:val="-10"/>
          <w:sz w:val="24"/>
          <w:szCs w:val="24"/>
        </w:rPr>
        <w:t xml:space="preserve"> </w:t>
      </w:r>
      <w:r>
        <w:rPr>
          <w:rFonts w:ascii="Times New Roman" w:hAnsi="Times New Roman" w:cs="Times New Roman"/>
          <w:sz w:val="24"/>
          <w:szCs w:val="24"/>
        </w:rPr>
        <w:t>annually</w:t>
      </w:r>
    </w:p>
    <w:p w:rsidR="00263C54" w:rsidRPr="00263C54" w:rsidRDefault="00263C54" w:rsidP="00263C54">
      <w:pPr>
        <w:pStyle w:val="ListParagraph"/>
        <w:numPr>
          <w:ilvl w:val="0"/>
          <w:numId w:val="7"/>
        </w:numPr>
        <w:tabs>
          <w:tab w:val="left" w:pos="421"/>
        </w:tabs>
        <w:ind w:right="234"/>
        <w:jc w:val="left"/>
        <w:rPr>
          <w:rFonts w:ascii="Times New Roman" w:hAnsi="Times New Roman" w:cs="Times New Roman"/>
          <w:sz w:val="24"/>
          <w:szCs w:val="24"/>
        </w:rPr>
      </w:pPr>
      <w:r w:rsidRPr="00263C54">
        <w:rPr>
          <w:rFonts w:ascii="Times New Roman" w:hAnsi="Times New Roman" w:cs="Times New Roman"/>
          <w:sz w:val="24"/>
          <w:szCs w:val="24"/>
        </w:rPr>
        <w:t>Full, City-paid participation in the Oregon Public Service Retirement  Plan</w:t>
      </w:r>
      <w:r w:rsidRPr="00263C54">
        <w:rPr>
          <w:rFonts w:ascii="Times New Roman" w:hAnsi="Times New Roman" w:cs="Times New Roman"/>
          <w:spacing w:val="-5"/>
          <w:sz w:val="24"/>
          <w:szCs w:val="24"/>
        </w:rPr>
        <w:t xml:space="preserve"> </w:t>
      </w:r>
      <w:r>
        <w:rPr>
          <w:rFonts w:ascii="Times New Roman" w:hAnsi="Times New Roman" w:cs="Times New Roman"/>
          <w:sz w:val="24"/>
          <w:szCs w:val="24"/>
        </w:rPr>
        <w:t>(OPSRP)</w:t>
      </w:r>
    </w:p>
    <w:p w:rsidR="00263C54" w:rsidRPr="00263C54" w:rsidRDefault="00263C54" w:rsidP="00263C54">
      <w:pPr>
        <w:pStyle w:val="ListParagraph"/>
        <w:numPr>
          <w:ilvl w:val="0"/>
          <w:numId w:val="7"/>
        </w:numPr>
        <w:tabs>
          <w:tab w:val="left" w:pos="421"/>
          <w:tab w:val="left" w:pos="2407"/>
          <w:tab w:val="left" w:pos="3342"/>
        </w:tabs>
        <w:ind w:right="235"/>
        <w:jc w:val="left"/>
        <w:rPr>
          <w:rFonts w:ascii="Times New Roman" w:hAnsi="Times New Roman" w:cs="Times New Roman"/>
          <w:sz w:val="24"/>
          <w:szCs w:val="24"/>
        </w:rPr>
      </w:pPr>
      <w:r>
        <w:rPr>
          <w:rFonts w:ascii="Times New Roman" w:hAnsi="Times New Roman" w:cs="Times New Roman"/>
          <w:sz w:val="24"/>
          <w:szCs w:val="24"/>
        </w:rPr>
        <w:t xml:space="preserve">Opportunities for </w:t>
      </w:r>
      <w:r w:rsidRPr="00263C54">
        <w:rPr>
          <w:rFonts w:ascii="Times New Roman" w:hAnsi="Times New Roman" w:cs="Times New Roman"/>
          <w:sz w:val="24"/>
          <w:szCs w:val="24"/>
        </w:rPr>
        <w:t xml:space="preserve">on-going professional </w:t>
      </w:r>
      <w:r>
        <w:rPr>
          <w:rFonts w:ascii="Times New Roman" w:hAnsi="Times New Roman" w:cs="Times New Roman"/>
          <w:sz w:val="24"/>
          <w:szCs w:val="24"/>
        </w:rPr>
        <w:t>development</w:t>
      </w:r>
    </w:p>
    <w:p w:rsidR="00263C54" w:rsidRPr="00263C54" w:rsidRDefault="00263C54" w:rsidP="00263C54">
      <w:pPr>
        <w:pStyle w:val="ListParagraph"/>
        <w:numPr>
          <w:ilvl w:val="0"/>
          <w:numId w:val="7"/>
        </w:numPr>
        <w:tabs>
          <w:tab w:val="left" w:pos="421"/>
        </w:tabs>
        <w:ind w:right="239"/>
        <w:jc w:val="left"/>
        <w:rPr>
          <w:rFonts w:ascii="Times New Roman" w:hAnsi="Times New Roman" w:cs="Times New Roman"/>
          <w:sz w:val="24"/>
          <w:szCs w:val="24"/>
        </w:rPr>
      </w:pPr>
      <w:r w:rsidRPr="00263C54">
        <w:rPr>
          <w:rFonts w:ascii="Times New Roman" w:hAnsi="Times New Roman" w:cs="Times New Roman"/>
          <w:sz w:val="24"/>
          <w:szCs w:val="24"/>
        </w:rPr>
        <w:t>Options to participate in the credit union, deferred compensation plan, and other employee-paid</w:t>
      </w:r>
      <w:r w:rsidRPr="00263C54">
        <w:rPr>
          <w:rFonts w:ascii="Times New Roman" w:hAnsi="Times New Roman" w:cs="Times New Roman"/>
          <w:spacing w:val="-8"/>
          <w:sz w:val="24"/>
          <w:szCs w:val="24"/>
        </w:rPr>
        <w:t xml:space="preserve"> </w:t>
      </w:r>
      <w:r>
        <w:rPr>
          <w:rFonts w:ascii="Times New Roman" w:hAnsi="Times New Roman" w:cs="Times New Roman"/>
          <w:sz w:val="24"/>
          <w:szCs w:val="24"/>
        </w:rPr>
        <w:t>insurance</w:t>
      </w:r>
    </w:p>
    <w:p w:rsidR="00263C54" w:rsidRPr="00263C54" w:rsidRDefault="00263C54" w:rsidP="00263C54">
      <w:pPr>
        <w:pStyle w:val="BodyText"/>
        <w:rPr>
          <w:rFonts w:ascii="Times New Roman" w:hAnsi="Times New Roman" w:cs="Times New Roman"/>
          <w:sz w:val="24"/>
          <w:szCs w:val="24"/>
        </w:rPr>
      </w:pPr>
    </w:p>
    <w:p w:rsidR="009D205C" w:rsidRDefault="006B7DA8" w:rsidP="009D205C">
      <w:pPr>
        <w:rPr>
          <w:b/>
        </w:rPr>
      </w:pPr>
      <w:r>
        <w:rPr>
          <w:b/>
        </w:rPr>
        <w:t>THE CITY OF MCMINNVILLE</w:t>
      </w:r>
    </w:p>
    <w:p w:rsidR="00E179EB" w:rsidRDefault="006B7DA8" w:rsidP="00E179EB">
      <w:pPr>
        <w:rPr>
          <w:sz w:val="20"/>
        </w:rPr>
      </w:pPr>
      <w:r>
        <w:t xml:space="preserve">The City of McMinnville and the community have many advantages to offer </w:t>
      </w:r>
      <w:r>
        <w:t xml:space="preserve">the Librarian </w:t>
      </w:r>
      <w:r>
        <w:t xml:space="preserve">III including a supportive Mayor, City Council, City Manager, staff, and community. </w:t>
      </w:r>
      <w:r w:rsidR="00DF0A80">
        <w:t>Historic D</w:t>
      </w:r>
      <w:r>
        <w:t xml:space="preserve">owntown </w:t>
      </w:r>
      <w:r w:rsidR="00DF0A80">
        <w:t>McMinnville was</w:t>
      </w:r>
      <w:r>
        <w:t xml:space="preserve"> recently recognized by Parade Magazine as the best downtown west of the Mississippi River. </w:t>
      </w:r>
      <w:r w:rsidR="00DF0A80">
        <w:t xml:space="preserve">McMinnville’s historic Third Street was </w:t>
      </w:r>
      <w:r w:rsidR="00DF0A80">
        <w:t xml:space="preserve">also </w:t>
      </w:r>
      <w:r w:rsidR="00DF0A80">
        <w:t xml:space="preserve">recently honored by the American Planning Association as one of its prestigious Great Streets in America. </w:t>
      </w:r>
      <w:r w:rsidR="00E179EB">
        <w:t xml:space="preserve">McMinnville </w:t>
      </w:r>
      <w:r>
        <w:t>is a full service city, providing a broad range of public services, and has a statewide reputation for stability and effective governance. It is the City’s mission to maintain a safe, livable environment within the community through open governance and the efficient delivery of public services. A recent citizen survey rated the City</w:t>
      </w:r>
      <w:r w:rsidR="00E179EB">
        <w:t xml:space="preserve">’s livability at 8.1 out of 10.  </w:t>
      </w:r>
      <w:r>
        <w:t xml:space="preserve">The small-town atmosphere, the historic downtown area, and community spirit were most highly valued by those responding to the survey. </w:t>
      </w:r>
    </w:p>
    <w:p w:rsidR="00E179EB" w:rsidRDefault="00E179EB" w:rsidP="00E179EB">
      <w:pPr>
        <w:pStyle w:val="BodyText"/>
        <w:rPr>
          <w:sz w:val="20"/>
        </w:rPr>
      </w:pPr>
    </w:p>
    <w:p w:rsidR="00DA6A5F" w:rsidRPr="00DA6A5F" w:rsidRDefault="00DA6A5F">
      <w:pPr>
        <w:rPr>
          <w:b/>
        </w:rPr>
      </w:pPr>
      <w:r w:rsidRPr="00DA6A5F">
        <w:rPr>
          <w:b/>
        </w:rPr>
        <w:t>TO APPLY</w:t>
      </w:r>
    </w:p>
    <w:p w:rsidR="00E179EB" w:rsidRPr="00E179EB" w:rsidRDefault="00DA6A5F">
      <w:pPr>
        <w:rPr>
          <w:b/>
        </w:rPr>
      </w:pPr>
      <w:r>
        <w:t xml:space="preserve">Those interested in applying for the position </w:t>
      </w:r>
      <w:r>
        <w:t xml:space="preserve">of Librarian III, Reference </w:t>
      </w:r>
      <w:r>
        <w:t xml:space="preserve">should submit the City of McMinnville’s employment application (can be obtained online at ww.mcminnvilleoregon.gov), a cover letter, and a current resume that highlights relevant experience and education related to the position. Application materials (completed application, cover letter, and resume) must be received no later than 5:00 pm on Friday, </w:t>
      </w:r>
      <w:r>
        <w:t>October 20</w:t>
      </w:r>
      <w:r>
        <w:t>, 2017. Application materials should be submitted (via regular mail, email, or facsimile) to: Erica Thomas, Administrative Specialist 230 NE Second Street McMinnville, OR 97128</w:t>
      </w:r>
      <w:r>
        <w:t>,</w:t>
      </w:r>
      <w:r>
        <w:t xml:space="preserve"> </w:t>
      </w:r>
      <w:proofErr w:type="gramStart"/>
      <w:r>
        <w:t>Email</w:t>
      </w:r>
      <w:proofErr w:type="gramEnd"/>
      <w:r>
        <w:t xml:space="preserve">: </w:t>
      </w:r>
      <w:hyperlink r:id="rId82" w:history="1">
        <w:r w:rsidRPr="00AB06A3">
          <w:rPr>
            <w:rStyle w:val="Hyperlink"/>
          </w:rPr>
          <w:t>erica.thomas@mcminnvilleoregon.gov</w:t>
        </w:r>
      </w:hyperlink>
      <w:r>
        <w:t>, or</w:t>
      </w:r>
      <w:r>
        <w:t xml:space="preserve"> Fax: (503) 472-4104</w:t>
      </w:r>
      <w:r>
        <w:t xml:space="preserve">. </w:t>
      </w:r>
      <w:r>
        <w:t xml:space="preserve"> Ms. Thomas is also available to answer any questions from those who need additional information regarding this position or the recruitment and selection process. Please contact her at 503.434.2328 or by email at erica.thomas@mcminnvilleoregon.gov</w:t>
      </w:r>
      <w:r>
        <w:t>.</w:t>
      </w:r>
      <w:r>
        <w:t xml:space="preserve"> The Selection Process Applications and resumes will be screened and evaluated during the week of </w:t>
      </w:r>
      <w:r>
        <w:t>October 23</w:t>
      </w:r>
      <w:r>
        <w:t xml:space="preserve">, 2017. Interviews are tentatively planned for the week of </w:t>
      </w:r>
      <w:r>
        <w:t>October 23</w:t>
      </w:r>
      <w:r>
        <w:t xml:space="preserve">, 2017, and the tentative start date is </w:t>
      </w:r>
      <w:r>
        <w:t>November 13</w:t>
      </w:r>
      <w:r>
        <w:t xml:space="preserve">, 2017. The City of McMinnville is an equal opportunity employer. Applicants with disabilities who need reasonable accommodation (e.g., assistive listening devices) to participate in the recruitment and/or selection process should contact City Administration at (503) 434-2328. Please note that this announcement is intended as a general </w:t>
      </w:r>
      <w:r>
        <w:lastRenderedPageBreak/>
        <w:t xml:space="preserve">description of the position and hiring process for </w:t>
      </w:r>
      <w:r w:rsidR="00716FF8">
        <w:t>Librarian III, Reference</w:t>
      </w:r>
      <w:bookmarkStart w:id="0" w:name="_GoBack"/>
      <w:bookmarkEnd w:id="0"/>
      <w:r>
        <w:t>. This is not an implied contract and may be modified without notice</w:t>
      </w:r>
    </w:p>
    <w:sectPr w:rsidR="00E179EB" w:rsidRPr="00E179EB" w:rsidSect="008655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1FC9"/>
    <w:multiLevelType w:val="hybridMultilevel"/>
    <w:tmpl w:val="32ECF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2970E3"/>
    <w:multiLevelType w:val="hybridMultilevel"/>
    <w:tmpl w:val="3DE8511A"/>
    <w:lvl w:ilvl="0" w:tplc="FFFFFFFF">
      <w:start w:val="1"/>
      <w:numFmt w:val="decimal"/>
      <w:lvlText w:val="%1."/>
      <w:lvlJc w:val="left"/>
      <w:pPr>
        <w:tabs>
          <w:tab w:val="num" w:pos="1080"/>
        </w:tabs>
        <w:ind w:left="1080" w:hanging="72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0FE2014F"/>
    <w:multiLevelType w:val="hybridMultilevel"/>
    <w:tmpl w:val="A53ED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353622"/>
    <w:multiLevelType w:val="hybridMultilevel"/>
    <w:tmpl w:val="D2640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E241075"/>
    <w:multiLevelType w:val="hybridMultilevel"/>
    <w:tmpl w:val="490CC4CA"/>
    <w:lvl w:ilvl="0" w:tplc="0F64C4B6">
      <w:numFmt w:val="bullet"/>
      <w:lvlText w:val="*"/>
      <w:lvlJc w:val="left"/>
      <w:pPr>
        <w:ind w:left="420" w:hanging="181"/>
      </w:pPr>
      <w:rPr>
        <w:rFonts w:ascii="Arial" w:eastAsia="Arial" w:hAnsi="Arial" w:cs="Arial" w:hint="default"/>
        <w:w w:val="100"/>
        <w:sz w:val="22"/>
        <w:szCs w:val="22"/>
      </w:rPr>
    </w:lvl>
    <w:lvl w:ilvl="1" w:tplc="FF1217EE">
      <w:numFmt w:val="bullet"/>
      <w:lvlText w:val="•"/>
      <w:lvlJc w:val="left"/>
      <w:pPr>
        <w:ind w:left="821" w:hanging="181"/>
      </w:pPr>
      <w:rPr>
        <w:rFonts w:hint="default"/>
      </w:rPr>
    </w:lvl>
    <w:lvl w:ilvl="2" w:tplc="8738E5C6">
      <w:numFmt w:val="bullet"/>
      <w:lvlText w:val="•"/>
      <w:lvlJc w:val="left"/>
      <w:pPr>
        <w:ind w:left="1223" w:hanging="181"/>
      </w:pPr>
      <w:rPr>
        <w:rFonts w:hint="default"/>
      </w:rPr>
    </w:lvl>
    <w:lvl w:ilvl="3" w:tplc="697E858E">
      <w:numFmt w:val="bullet"/>
      <w:lvlText w:val="•"/>
      <w:lvlJc w:val="left"/>
      <w:pPr>
        <w:ind w:left="1625" w:hanging="181"/>
      </w:pPr>
      <w:rPr>
        <w:rFonts w:hint="default"/>
      </w:rPr>
    </w:lvl>
    <w:lvl w:ilvl="4" w:tplc="FFA03910">
      <w:numFmt w:val="bullet"/>
      <w:lvlText w:val="•"/>
      <w:lvlJc w:val="left"/>
      <w:pPr>
        <w:ind w:left="2027" w:hanging="181"/>
      </w:pPr>
      <w:rPr>
        <w:rFonts w:hint="default"/>
      </w:rPr>
    </w:lvl>
    <w:lvl w:ilvl="5" w:tplc="A268ED4C">
      <w:numFmt w:val="bullet"/>
      <w:lvlText w:val="•"/>
      <w:lvlJc w:val="left"/>
      <w:pPr>
        <w:ind w:left="2429" w:hanging="181"/>
      </w:pPr>
      <w:rPr>
        <w:rFonts w:hint="default"/>
      </w:rPr>
    </w:lvl>
    <w:lvl w:ilvl="6" w:tplc="0ADE6436">
      <w:numFmt w:val="bullet"/>
      <w:lvlText w:val="•"/>
      <w:lvlJc w:val="left"/>
      <w:pPr>
        <w:ind w:left="2831" w:hanging="181"/>
      </w:pPr>
      <w:rPr>
        <w:rFonts w:hint="default"/>
      </w:rPr>
    </w:lvl>
    <w:lvl w:ilvl="7" w:tplc="D19E255C">
      <w:numFmt w:val="bullet"/>
      <w:lvlText w:val="•"/>
      <w:lvlJc w:val="left"/>
      <w:pPr>
        <w:ind w:left="3233" w:hanging="181"/>
      </w:pPr>
      <w:rPr>
        <w:rFonts w:hint="default"/>
      </w:rPr>
    </w:lvl>
    <w:lvl w:ilvl="8" w:tplc="97005CC0">
      <w:numFmt w:val="bullet"/>
      <w:lvlText w:val="•"/>
      <w:lvlJc w:val="left"/>
      <w:pPr>
        <w:ind w:left="3635" w:hanging="181"/>
      </w:pPr>
      <w:rPr>
        <w:rFonts w:hint="default"/>
      </w:rPr>
    </w:lvl>
  </w:abstractNum>
  <w:abstractNum w:abstractNumId="5" w15:restartNumberingAfterBreak="0">
    <w:nsid w:val="5C882342"/>
    <w:multiLevelType w:val="hybridMultilevel"/>
    <w:tmpl w:val="A0B4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05C"/>
    <w:rsid w:val="00263C54"/>
    <w:rsid w:val="005516A1"/>
    <w:rsid w:val="005F2B7C"/>
    <w:rsid w:val="006B7DA8"/>
    <w:rsid w:val="00716FF8"/>
    <w:rsid w:val="00865574"/>
    <w:rsid w:val="009D205C"/>
    <w:rsid w:val="00DA6A5F"/>
    <w:rsid w:val="00DF0A80"/>
    <w:rsid w:val="00E17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32"/>
    <o:shapelayout v:ext="edit">
      <o:idmap v:ext="edit" data="1,2"/>
    </o:shapelayout>
  </w:shapeDefaults>
  <w:decimalSymbol w:val="."/>
  <w:listSeparator w:val=","/>
  <w15:chartTrackingRefBased/>
  <w15:docId w15:val="{8D1421B2-D926-4BD2-9E69-FF99C4D6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05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D205C"/>
    <w:pPr>
      <w:keepNext/>
      <w:outlineLvl w:val="0"/>
    </w:pPr>
    <w:rPr>
      <w:b/>
      <w:bCs/>
    </w:rPr>
  </w:style>
  <w:style w:type="paragraph" w:styleId="Heading2">
    <w:name w:val="heading 2"/>
    <w:basedOn w:val="Normal"/>
    <w:next w:val="Normal"/>
    <w:link w:val="Heading2Char"/>
    <w:semiHidden/>
    <w:unhideWhenUsed/>
    <w:qFormat/>
    <w:rsid w:val="009D205C"/>
    <w:pPr>
      <w:keepNext/>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05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semiHidden/>
    <w:rsid w:val="009D205C"/>
    <w:rPr>
      <w:rFonts w:ascii="Times New Roman" w:eastAsia="Times New Roman" w:hAnsi="Times New Roman" w:cs="Times New Roman"/>
      <w:sz w:val="24"/>
      <w:szCs w:val="24"/>
      <w:u w:val="single"/>
    </w:rPr>
  </w:style>
  <w:style w:type="paragraph" w:styleId="BodyText">
    <w:name w:val="Body Text"/>
    <w:basedOn w:val="Normal"/>
    <w:link w:val="BodyTextChar"/>
    <w:uiPriority w:val="1"/>
    <w:qFormat/>
    <w:rsid w:val="00263C54"/>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263C54"/>
    <w:rPr>
      <w:rFonts w:ascii="Arial" w:eastAsia="Arial" w:hAnsi="Arial" w:cs="Arial"/>
    </w:rPr>
  </w:style>
  <w:style w:type="paragraph" w:styleId="ListParagraph">
    <w:name w:val="List Paragraph"/>
    <w:basedOn w:val="Normal"/>
    <w:uiPriority w:val="1"/>
    <w:qFormat/>
    <w:rsid w:val="00263C54"/>
    <w:pPr>
      <w:widowControl w:val="0"/>
      <w:autoSpaceDE w:val="0"/>
      <w:autoSpaceDN w:val="0"/>
      <w:spacing w:before="118"/>
      <w:ind w:left="420" w:hanging="180"/>
      <w:jc w:val="both"/>
    </w:pPr>
    <w:rPr>
      <w:rFonts w:ascii="Arial" w:eastAsia="Arial" w:hAnsi="Arial" w:cs="Arial"/>
      <w:sz w:val="22"/>
      <w:szCs w:val="22"/>
    </w:rPr>
  </w:style>
  <w:style w:type="character" w:styleId="Hyperlink">
    <w:name w:val="Hyperlink"/>
    <w:basedOn w:val="DefaultParagraphFont"/>
    <w:uiPriority w:val="99"/>
    <w:unhideWhenUsed/>
    <w:rsid w:val="00DA6A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23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hyperlink" Target="mailto:erica.thomas@mcminnvilleoregon.gov"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8DD48AA5</Template>
  <TotalTime>38</TotalTime>
  <Pages>6</Pages>
  <Words>1342</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Berg</dc:creator>
  <cp:keywords/>
  <dc:description/>
  <cp:lastModifiedBy>Jenny Berg</cp:lastModifiedBy>
  <cp:revision>4</cp:revision>
  <dcterms:created xsi:type="dcterms:W3CDTF">2017-09-27T20:57:00Z</dcterms:created>
  <dcterms:modified xsi:type="dcterms:W3CDTF">2017-09-27T21:36:00Z</dcterms:modified>
</cp:coreProperties>
</file>